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/>
        <w:ind w:left="604" w:right="0"/>
        <w:jc w:val="left"/>
        <w:rPr>
          <w:b w:val="0"/>
          <w:bCs w:val="0"/>
        </w:rPr>
      </w:pPr>
      <w:r>
        <w:rPr>
          <w:spacing w:val="-1"/>
        </w:rPr>
        <w:t>HALL</w:t>
      </w:r>
      <w:r>
        <w:rPr>
          <w:spacing w:val="18"/>
        </w:rPr>
        <w:t> </w:t>
      </w:r>
      <w:r>
        <w:rPr/>
        <w:t>B</w:t>
      </w:r>
      <w:r>
        <w:rPr>
          <w:spacing w:val="18"/>
        </w:rPr>
        <w:t> </w:t>
      </w:r>
      <w:r>
        <w:rPr>
          <w:spacing w:val="-1"/>
        </w:rPr>
        <w:t>WORKER</w:t>
      </w:r>
      <w:r>
        <w:rPr>
          <w:spacing w:val="20"/>
        </w:rPr>
        <w:t> </w:t>
      </w:r>
      <w:r>
        <w:rPr>
          <w:spacing w:val="-1"/>
        </w:rPr>
        <w:t>SAFETY</w:t>
      </w:r>
      <w:r>
        <w:rPr>
          <w:spacing w:val="17"/>
        </w:rPr>
        <w:t> </w:t>
      </w:r>
      <w:r>
        <w:rPr/>
        <w:t>AWARENESS</w:t>
      </w:r>
      <w:r>
        <w:rPr>
          <w:spacing w:val="20"/>
        </w:rPr>
        <w:t> </w:t>
      </w:r>
      <w:r>
        <w:rPr>
          <w:spacing w:val="-1"/>
        </w:rPr>
        <w:t>TRAINING</w:t>
      </w:r>
      <w:r>
        <w:rPr>
          <w:spacing w:val="20"/>
        </w:rPr>
        <w:t> </w:t>
      </w:r>
      <w:r>
        <w:rPr>
          <w:spacing w:val="-1"/>
        </w:rPr>
        <w:t>(SAF111)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33"/>
          <w:szCs w:val="3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Purpose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Familiarize</w:t>
      </w:r>
      <w:r>
        <w:rPr>
          <w:spacing w:val="20"/>
        </w:rPr>
        <w:t> </w:t>
      </w:r>
      <w:r>
        <w:rPr>
          <w:spacing w:val="-1"/>
        </w:rPr>
        <w:t>users</w:t>
      </w:r>
      <w:r>
        <w:rPr>
          <w:spacing w:val="16"/>
        </w:rPr>
        <w:t> </w:t>
      </w:r>
      <w:r>
        <w:rPr>
          <w:spacing w:val="-1"/>
        </w:rPr>
        <w:t>with</w:t>
      </w:r>
      <w:r>
        <w:rPr>
          <w:spacing w:val="19"/>
        </w:rPr>
        <w:t> </w:t>
      </w:r>
      <w:r>
        <w:rPr>
          <w:spacing w:val="-1"/>
        </w:rPr>
        <w:t>safety</w:t>
      </w:r>
      <w:r>
        <w:rPr>
          <w:spacing w:val="20"/>
        </w:rPr>
        <w:t> </w:t>
      </w:r>
      <w:r>
        <w:rPr>
          <w:spacing w:val="-1"/>
        </w:rPr>
        <w:t>hazards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1"/>
        </w:rPr>
        <w:t>protection</w:t>
      </w:r>
      <w:r>
        <w:rPr>
          <w:spacing w:val="19"/>
        </w:rPr>
        <w:t> </w:t>
      </w:r>
      <w:r>
        <w:rPr>
          <w:spacing w:val="-2"/>
        </w:rPr>
        <w:t>systems</w:t>
      </w:r>
      <w:r>
        <w:rPr>
          <w:spacing w:val="18"/>
        </w:rPr>
        <w:t> </w:t>
      </w:r>
      <w:r>
        <w:rPr>
          <w:spacing w:val="-1"/>
        </w:rPr>
        <w:t>in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2"/>
        </w:rPr>
        <w:t>Counting</w:t>
      </w:r>
      <w:r>
        <w:rPr>
          <w:spacing w:val="18"/>
        </w:rPr>
        <w:t> </w:t>
      </w:r>
      <w:r>
        <w:rPr>
          <w:spacing w:val="-1"/>
        </w:rPr>
        <w:t>House</w:t>
      </w:r>
      <w:r>
        <w:rPr>
          <w:spacing w:val="20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1"/>
        </w:rPr>
        <w:t>Hall.</w:t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Training</w:t>
      </w:r>
      <w:r>
        <w:rPr>
          <w:b w:val="0"/>
          <w:i w:val="0"/>
        </w:rPr>
      </w:r>
    </w:p>
    <w:p>
      <w:pPr>
        <w:pStyle w:val="BodyText"/>
        <w:spacing w:line="287" w:lineRule="auto" w:before="51"/>
        <w:ind w:right="319"/>
        <w:jc w:val="left"/>
      </w:pPr>
      <w:r>
        <w:rPr/>
        <w:t>All</w:t>
      </w:r>
      <w:r>
        <w:rPr>
          <w:spacing w:val="18"/>
        </w:rPr>
        <w:t> </w:t>
      </w:r>
      <w:r>
        <w:rPr>
          <w:spacing w:val="-1"/>
        </w:rPr>
        <w:t>users</w:t>
      </w:r>
      <w:r>
        <w:rPr>
          <w:spacing w:val="19"/>
        </w:rPr>
        <w:t> </w:t>
      </w:r>
      <w:r>
        <w:rPr>
          <w:spacing w:val="-2"/>
        </w:rPr>
        <w:t>should</w:t>
      </w:r>
      <w:r>
        <w:rPr>
          <w:spacing w:val="21"/>
        </w:rPr>
        <w:t> </w:t>
      </w:r>
      <w:r>
        <w:rPr>
          <w:spacing w:val="-2"/>
        </w:rPr>
        <w:t>take</w:t>
      </w:r>
      <w:r>
        <w:rPr>
          <w:spacing w:val="23"/>
        </w:rPr>
        <w:t> </w:t>
      </w:r>
      <w:r>
        <w:rPr>
          <w:spacing w:val="-2"/>
        </w:rPr>
        <w:t>guided</w:t>
      </w:r>
      <w:r>
        <w:rPr>
          <w:spacing w:val="19"/>
        </w:rPr>
        <w:t> </w:t>
      </w:r>
      <w:r>
        <w:rPr>
          <w:spacing w:val="-1"/>
        </w:rPr>
        <w:t>walkthrough</w:t>
      </w:r>
      <w:r>
        <w:rPr>
          <w:spacing w:val="21"/>
        </w:rPr>
        <w:t> </w:t>
      </w:r>
      <w:r>
        <w:rPr>
          <w:spacing w:val="-1"/>
        </w:rPr>
        <w:t>covering</w:t>
      </w:r>
      <w:r>
        <w:rPr>
          <w:spacing w:val="21"/>
        </w:rPr>
        <w:t> </w:t>
      </w:r>
      <w:r>
        <w:rPr>
          <w:spacing w:val="-2"/>
        </w:rPr>
        <w:t>the</w:t>
      </w:r>
      <w:r>
        <w:rPr>
          <w:spacing w:val="17"/>
        </w:rPr>
        <w:t> </w:t>
      </w:r>
      <w:r>
        <w:rPr/>
        <w:t>Hall</w:t>
      </w:r>
      <w:r>
        <w:rPr>
          <w:spacing w:val="18"/>
        </w:rPr>
        <w:t> </w:t>
      </w:r>
      <w:r>
        <w:rPr/>
        <w:t>B</w:t>
      </w:r>
      <w:r>
        <w:rPr>
          <w:spacing w:val="20"/>
        </w:rPr>
        <w:t> </w:t>
      </w:r>
      <w:r>
        <w:rPr>
          <w:spacing w:val="-2"/>
        </w:rPr>
        <w:t>Counting</w:t>
      </w:r>
      <w:r>
        <w:rPr>
          <w:spacing w:val="21"/>
        </w:rPr>
        <w:t> </w:t>
      </w:r>
      <w:r>
        <w:rPr>
          <w:spacing w:val="-1"/>
        </w:rPr>
        <w:t>House,</w:t>
      </w:r>
      <w:r>
        <w:rPr>
          <w:spacing w:val="20"/>
        </w:rPr>
        <w:t> </w:t>
      </w:r>
      <w:r>
        <w:rPr>
          <w:spacing w:val="-1"/>
        </w:rPr>
        <w:t>labyrinth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/>
        <w:t>Hall</w:t>
      </w:r>
      <w:r>
        <w:rPr>
          <w:spacing w:val="55"/>
        </w:rPr>
        <w:t> </w:t>
      </w:r>
      <w:r>
        <w:rPr/>
        <w:t>B</w:t>
      </w:r>
      <w:r>
        <w:rPr>
          <w:spacing w:val="20"/>
        </w:rPr>
        <w:t> </w:t>
      </w:r>
      <w:r>
        <w:rPr>
          <w:spacing w:val="-1"/>
        </w:rPr>
        <w:t>using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latest</w:t>
      </w:r>
      <w:r>
        <w:rPr>
          <w:spacing w:val="18"/>
        </w:rPr>
        <w:t> </w:t>
      </w:r>
      <w:r>
        <w:rPr>
          <w:spacing w:val="-2"/>
        </w:rPr>
        <w:t>update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Emergency</w:t>
      </w:r>
      <w:r>
        <w:rPr>
          <w:spacing w:val="18"/>
        </w:rPr>
        <w:t> </w:t>
      </w:r>
      <w:r>
        <w:rPr>
          <w:spacing w:val="-1"/>
        </w:rPr>
        <w:t>Response</w:t>
      </w:r>
      <w:r>
        <w:rPr>
          <w:spacing w:val="18"/>
        </w:rPr>
        <w:t> </w:t>
      </w:r>
      <w:r>
        <w:rPr>
          <w:spacing w:val="-1"/>
        </w:rPr>
        <w:t>Guidelines</w:t>
      </w:r>
      <w:r>
        <w:rPr>
          <w:spacing w:val="16"/>
        </w:rPr>
        <w:t> </w:t>
      </w:r>
      <w:r>
        <w:rPr>
          <w:spacing w:val="-1"/>
        </w:rPr>
        <w:t>(ERG)</w:t>
      </w:r>
      <w:r>
        <w:rPr>
          <w:spacing w:val="21"/>
        </w:rPr>
        <w:t> </w:t>
      </w:r>
      <w:r>
        <w:rPr>
          <w:spacing w:val="-2"/>
        </w:rPr>
        <w:t>document</w:t>
      </w:r>
      <w:r>
        <w:rPr>
          <w:spacing w:val="16"/>
        </w:rPr>
        <w:t> </w:t>
      </w:r>
      <w:r>
        <w:rPr>
          <w:spacing w:val="-2"/>
        </w:rPr>
        <w:t>for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hall.</w:t>
      </w:r>
      <w:r>
        <w:rPr/>
      </w:r>
    </w:p>
    <w:p>
      <w:pPr>
        <w:pStyle w:val="BodyText"/>
        <w:spacing w:line="240" w:lineRule="auto" w:before="5"/>
        <w:ind w:left="825" w:right="0" w:hanging="670"/>
        <w:jc w:val="left"/>
      </w:pPr>
      <w:r>
        <w:rPr>
          <w:spacing w:val="-2"/>
        </w:rPr>
        <w:t>For</w:t>
      </w:r>
      <w:r>
        <w:rPr>
          <w:spacing w:val="18"/>
        </w:rPr>
        <w:t> </w:t>
      </w:r>
      <w:r>
        <w:rPr>
          <w:spacing w:val="-2"/>
        </w:rPr>
        <w:t>this,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2"/>
        </w:rPr>
        <w:t>user</w:t>
      </w:r>
      <w:r>
        <w:rPr>
          <w:spacing w:val="18"/>
        </w:rPr>
        <w:t> </w:t>
      </w:r>
      <w:r>
        <w:rPr>
          <w:spacing w:val="-2"/>
        </w:rPr>
        <w:t>should</w:t>
      </w:r>
      <w:r>
        <w:rPr>
          <w:spacing w:val="19"/>
        </w:rPr>
        <w:t> </w:t>
      </w:r>
      <w:r>
        <w:rPr>
          <w:spacing w:val="-1"/>
        </w:rPr>
        <w:t>contact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person</w:t>
      </w:r>
      <w:r>
        <w:rPr>
          <w:spacing w:val="17"/>
        </w:rPr>
        <w:t> </w:t>
      </w:r>
      <w:r>
        <w:rPr>
          <w:spacing w:val="-1"/>
        </w:rPr>
        <w:t>responsible</w:t>
      </w:r>
      <w:r>
        <w:rPr>
          <w:spacing w:val="19"/>
        </w:rPr>
        <w:t> </w:t>
      </w:r>
      <w:r>
        <w:rPr>
          <w:spacing w:val="-1"/>
        </w:rPr>
        <w:t>for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training,</w:t>
      </w:r>
    </w:p>
    <w:p>
      <w:pPr>
        <w:spacing w:line="240" w:lineRule="auto" w:before="4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 w:before="0"/>
        <w:ind w:left="825" w:right="0"/>
        <w:jc w:val="left"/>
      </w:pPr>
      <w:r>
        <w:rPr/>
        <w:t>Hall</w:t>
      </w:r>
      <w:r>
        <w:rPr>
          <w:spacing w:val="-15"/>
        </w:rPr>
        <w:t> </w:t>
      </w:r>
      <w:r>
        <w:rPr>
          <w:spacing w:val="-1"/>
        </w:rPr>
        <w:t>B/SAF111</w:t>
      </w:r>
      <w:r>
        <w:rPr>
          <w:spacing w:val="23"/>
        </w:rPr>
        <w:t> </w:t>
      </w:r>
      <w:r>
        <w:rPr/>
        <w:t>-</w:t>
      </w:r>
      <w:r>
        <w:rPr>
          <w:rFonts w:ascii="Calibri" w:hAnsi="Calibri"/>
        </w:rPr>
        <w:t>­­</w:t>
      </w:r>
      <w:r>
        <w:rPr>
          <w:rFonts w:ascii="Calibri" w:hAnsi="Calibri"/>
          <w:spacing w:val="-13"/>
        </w:rPr>
        <w:t> </w:t>
      </w:r>
      <w:r>
        <w:rPr>
          <w:spacing w:val="-1"/>
        </w:rPr>
        <w:t>Stepan</w:t>
      </w:r>
      <w:r>
        <w:rPr>
          <w:spacing w:val="-13"/>
        </w:rPr>
        <w:t> </w:t>
      </w:r>
      <w:r>
        <w:rPr>
          <w:spacing w:val="-2"/>
        </w:rPr>
        <w:t>Stepanyan</w:t>
      </w:r>
      <w:r>
        <w:rPr>
          <w:spacing w:val="-12"/>
        </w:rPr>
        <w:t> </w:t>
      </w:r>
      <w:r>
        <w:rPr>
          <w:spacing w:val="-1"/>
        </w:rPr>
        <w:t>(x-</w:t>
      </w:r>
      <w:r>
        <w:rPr>
          <w:rFonts w:ascii="Calibri" w:hAnsi="Calibri"/>
          <w:spacing w:val="-1"/>
        </w:rPr>
        <w:t>­­</w:t>
      </w:r>
      <w:r>
        <w:rPr>
          <w:spacing w:val="-1"/>
        </w:rPr>
        <w:t>7196,</w:t>
      </w:r>
      <w:r>
        <w:rPr>
          <w:spacing w:val="-13"/>
        </w:rPr>
        <w:t> </w:t>
      </w:r>
      <w:r>
        <w:rPr>
          <w:color w:val="0000FF"/>
          <w:spacing w:val="-13"/>
        </w:rPr>
      </w:r>
      <w:r>
        <w:rPr>
          <w:color w:val="0000FF"/>
          <w:spacing w:val="-1"/>
          <w:u w:val="single" w:color="0000FF"/>
        </w:rPr>
        <w:t>stepanya@jlab.org</w:t>
      </w:r>
      <w:r>
        <w:rPr>
          <w:color w:val="0000FF"/>
        </w:rPr>
      </w:r>
      <w:r>
        <w:rPr>
          <w:spacing w:val="-1"/>
        </w:rPr>
        <w:t>)</w:t>
      </w:r>
    </w:p>
    <w:p>
      <w:pPr>
        <w:pStyle w:val="BodyText"/>
        <w:spacing w:line="240" w:lineRule="auto" w:before="56"/>
        <w:ind w:left="2265" w:right="0"/>
        <w:jc w:val="left"/>
      </w:pPr>
      <w:r>
        <w:rPr>
          <w:spacing w:val="-1"/>
        </w:rPr>
        <w:t>Doug</w:t>
      </w:r>
      <w:r>
        <w:rPr>
          <w:spacing w:val="-4"/>
        </w:rPr>
        <w:t> </w:t>
      </w:r>
      <w:r>
        <w:rPr>
          <w:spacing w:val="-1"/>
        </w:rPr>
        <w:t>Tilles</w:t>
      </w:r>
      <w:r>
        <w:rPr>
          <w:spacing w:val="-3"/>
        </w:rPr>
        <w:t> </w:t>
      </w:r>
      <w:r>
        <w:rPr>
          <w:spacing w:val="-1"/>
        </w:rPr>
        <w:t>(cell:757</w:t>
      </w:r>
      <w:r>
        <w:rPr>
          <w:spacing w:val="32"/>
        </w:rPr>
        <w:t> </w:t>
      </w:r>
      <w:r>
        <w:rPr>
          <w:spacing w:val="-1"/>
        </w:rPr>
        <w:t>810-</w:t>
      </w:r>
      <w:r>
        <w:rPr>
          <w:rFonts w:ascii="Calibri" w:hAnsi="Calibri"/>
          <w:spacing w:val="-1"/>
        </w:rPr>
        <w:t>­­</w:t>
      </w:r>
      <w:r>
        <w:rPr>
          <w:spacing w:val="-1"/>
        </w:rPr>
        <w:t>9576,</w:t>
      </w:r>
      <w:r>
        <w:rPr>
          <w:spacing w:val="-2"/>
        </w:rPr>
        <w:t> </w:t>
      </w:r>
      <w:r>
        <w:rPr>
          <w:color w:val="0000FF"/>
          <w:spacing w:val="-2"/>
        </w:rPr>
      </w:r>
      <w:r>
        <w:rPr>
          <w:color w:val="0000FF"/>
          <w:spacing w:val="-1"/>
          <w:u w:val="single" w:color="0000FF"/>
        </w:rPr>
        <w:t>mailto:tilles@jlab.org</w:t>
      </w:r>
      <w:r>
        <w:rPr>
          <w:color w:val="0000FF"/>
        </w:rPr>
      </w:r>
      <w:r>
        <w:rPr>
          <w:spacing w:val="-1"/>
        </w:rPr>
        <w:t>)</w:t>
      </w:r>
    </w:p>
    <w:p>
      <w:pPr>
        <w:spacing w:line="240" w:lineRule="auto" w:before="9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89" w:lineRule="auto" w:before="58"/>
        <w:ind w:right="319"/>
        <w:jc w:val="left"/>
      </w:pP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2"/>
        </w:rPr>
        <w:t>guided</w:t>
      </w:r>
      <w:r>
        <w:rPr>
          <w:spacing w:val="17"/>
        </w:rPr>
        <w:t> </w:t>
      </w:r>
      <w:r>
        <w:rPr>
          <w:spacing w:val="-1"/>
        </w:rPr>
        <w:t>training</w:t>
      </w:r>
      <w:r>
        <w:rPr>
          <w:spacing w:val="14"/>
        </w:rPr>
        <w:t> </w:t>
      </w:r>
      <w:r>
        <w:rPr>
          <w:spacing w:val="-1"/>
        </w:rPr>
        <w:t>will,</w:t>
      </w:r>
      <w:r>
        <w:rPr>
          <w:spacing w:val="14"/>
        </w:rPr>
        <w:t> </w:t>
      </w:r>
      <w:r>
        <w:rPr>
          <w:spacing w:val="-1"/>
        </w:rPr>
        <w:t>at</w:t>
      </w:r>
      <w:r>
        <w:rPr>
          <w:spacing w:val="13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minimum,</w:t>
      </w:r>
      <w:r>
        <w:rPr>
          <w:spacing w:val="15"/>
        </w:rPr>
        <w:t> </w:t>
      </w:r>
      <w:r>
        <w:rPr>
          <w:spacing w:val="-1"/>
        </w:rPr>
        <w:t>go</w:t>
      </w:r>
      <w:r>
        <w:rPr>
          <w:spacing w:val="16"/>
        </w:rPr>
        <w:t> </w:t>
      </w:r>
      <w:r>
        <w:rPr>
          <w:spacing w:val="-1"/>
        </w:rPr>
        <w:t>over</w:t>
      </w:r>
      <w:r>
        <w:rPr>
          <w:spacing w:val="16"/>
        </w:rPr>
        <w:t> </w:t>
      </w:r>
      <w:r>
        <w:rPr>
          <w:spacing w:val="-2"/>
        </w:rPr>
        <w:t>the</w:t>
      </w:r>
      <w:r>
        <w:rPr>
          <w:spacing w:val="17"/>
        </w:rPr>
        <w:t> </w:t>
      </w:r>
      <w:r>
        <w:rPr>
          <w:spacing w:val="-1"/>
        </w:rPr>
        <w:t>likely</w:t>
      </w:r>
      <w:r>
        <w:rPr>
          <w:spacing w:val="17"/>
        </w:rPr>
        <w:t> </w:t>
      </w:r>
      <w:r>
        <w:rPr>
          <w:spacing w:val="-1"/>
        </w:rPr>
        <w:t>hazards</w:t>
      </w:r>
      <w:r>
        <w:rPr>
          <w:spacing w:val="13"/>
        </w:rPr>
        <w:t> </w:t>
      </w:r>
      <w:r>
        <w:rPr>
          <w:spacing w:val="-1"/>
        </w:rPr>
        <w:t>as</w:t>
      </w:r>
      <w:r>
        <w:rPr>
          <w:spacing w:val="14"/>
        </w:rPr>
        <w:t> </w:t>
      </w:r>
      <w:r>
        <w:rPr>
          <w:spacing w:val="-1"/>
        </w:rPr>
        <w:t>well</w:t>
      </w:r>
      <w:r>
        <w:rPr>
          <w:spacing w:val="14"/>
        </w:rPr>
        <w:t> </w:t>
      </w:r>
      <w:r>
        <w:rPr>
          <w:spacing w:val="-1"/>
        </w:rPr>
        <w:t>as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2"/>
        </w:rPr>
        <w:t>protection</w:t>
      </w:r>
      <w:r>
        <w:rPr>
          <w:spacing w:val="16"/>
        </w:rPr>
        <w:t> </w:t>
      </w:r>
      <w:r>
        <w:rPr/>
        <w:t>&amp;</w:t>
      </w:r>
      <w:r>
        <w:rPr>
          <w:spacing w:val="61"/>
        </w:rPr>
        <w:t> </w:t>
      </w:r>
      <w:r>
        <w:rPr>
          <w:spacing w:val="-1"/>
        </w:rPr>
        <w:t>emergency</w:t>
      </w:r>
      <w:r>
        <w:rPr>
          <w:spacing w:val="17"/>
        </w:rPr>
        <w:t> </w:t>
      </w:r>
      <w:r>
        <w:rPr>
          <w:spacing w:val="-2"/>
        </w:rPr>
        <w:t>systems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1"/>
        </w:rPr>
        <w:t>procedures</w:t>
      </w:r>
      <w:r>
        <w:rPr>
          <w:spacing w:val="17"/>
        </w:rPr>
        <w:t> </w:t>
      </w:r>
      <w:r>
        <w:rPr>
          <w:spacing w:val="-1"/>
        </w:rPr>
        <w:t>outlined</w:t>
      </w:r>
      <w:r>
        <w:rPr>
          <w:spacing w:val="17"/>
        </w:rPr>
        <w:t> </w:t>
      </w:r>
      <w:r>
        <w:rPr>
          <w:spacing w:val="-1"/>
        </w:rPr>
        <w:t>in</w:t>
      </w:r>
      <w:r>
        <w:rPr>
          <w:spacing w:val="16"/>
        </w:rPr>
        <w:t> </w:t>
      </w:r>
      <w:r>
        <w:rPr>
          <w:spacing w:val="-1"/>
        </w:rPr>
        <w:t>Appendix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of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2"/>
        </w:rPr>
        <w:t>ERG</w:t>
      </w:r>
      <w:r>
        <w:rPr>
          <w:spacing w:val="21"/>
        </w:rPr>
        <w:t> </w:t>
      </w:r>
      <w:r>
        <w:rPr>
          <w:spacing w:val="-1"/>
        </w:rPr>
        <w:t>that</w:t>
      </w:r>
      <w:r>
        <w:rPr>
          <w:spacing w:val="16"/>
        </w:rPr>
        <w:t> </w:t>
      </w:r>
      <w:r>
        <w:rPr>
          <w:spacing w:val="-1"/>
        </w:rPr>
        <w:t>one</w:t>
      </w:r>
      <w:r>
        <w:rPr>
          <w:spacing w:val="17"/>
        </w:rPr>
        <w:t> </w:t>
      </w:r>
      <w:r>
        <w:rPr>
          <w:spacing w:val="-2"/>
        </w:rPr>
        <w:t>finds</w:t>
      </w:r>
      <w:r>
        <w:rPr>
          <w:spacing w:val="15"/>
        </w:rPr>
        <w:t> </w:t>
      </w:r>
      <w:r>
        <w:rPr>
          <w:spacing w:val="-1"/>
        </w:rPr>
        <w:t>in</w:t>
      </w:r>
      <w:r>
        <w:rPr>
          <w:spacing w:val="19"/>
        </w:rPr>
        <w:t> </w:t>
      </w:r>
      <w:r>
        <w:rPr>
          <w:spacing w:val="-2"/>
        </w:rPr>
        <w:t>the</w:t>
      </w:r>
      <w:r>
        <w:rPr>
          <w:spacing w:val="46"/>
        </w:rPr>
        <w:t> </w:t>
      </w:r>
      <w:r>
        <w:rPr>
          <w:spacing w:val="-2"/>
        </w:rPr>
        <w:t>Counting</w:t>
      </w:r>
      <w:r>
        <w:rPr>
          <w:spacing w:val="21"/>
        </w:rPr>
        <w:t> </w:t>
      </w:r>
      <w:r>
        <w:rPr>
          <w:spacing w:val="-1"/>
        </w:rPr>
        <w:t>House,</w:t>
      </w:r>
      <w:r>
        <w:rPr>
          <w:spacing w:val="22"/>
        </w:rPr>
        <w:t> </w:t>
      </w:r>
      <w:r>
        <w:rPr>
          <w:spacing w:val="-2"/>
        </w:rPr>
        <w:t>personnel</w:t>
      </w:r>
      <w:r>
        <w:rPr>
          <w:spacing w:val="20"/>
        </w:rPr>
        <w:t> </w:t>
      </w:r>
      <w:r>
        <w:rPr>
          <w:spacing w:val="-1"/>
        </w:rPr>
        <w:t>access</w:t>
      </w:r>
      <w:r>
        <w:rPr>
          <w:spacing w:val="21"/>
        </w:rPr>
        <w:t> </w:t>
      </w:r>
      <w:r>
        <w:rPr>
          <w:spacing w:val="-2"/>
        </w:rPr>
        <w:t>stairs/tunnel</w:t>
      </w:r>
      <w:r>
        <w:rPr>
          <w:spacing w:val="22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hall.</w:t>
      </w:r>
      <w:r>
        <w:rPr>
          <w:spacing w:val="22"/>
        </w:rPr>
        <w:t> </w:t>
      </w:r>
      <w:r>
        <w:rPr>
          <w:spacing w:val="-2"/>
        </w:rPr>
        <w:t>The</w:t>
      </w:r>
      <w:r>
        <w:rPr>
          <w:spacing w:val="22"/>
        </w:rPr>
        <w:t> </w:t>
      </w:r>
      <w:r>
        <w:rPr/>
        <w:t>JLab</w:t>
      </w:r>
      <w:r>
        <w:rPr>
          <w:spacing w:val="21"/>
        </w:rPr>
        <w:t> </w:t>
      </w:r>
      <w:r>
        <w:rPr>
          <w:spacing w:val="-1"/>
        </w:rPr>
        <w:t>Skill</w:t>
      </w:r>
      <w:r>
        <w:rPr>
          <w:spacing w:val="18"/>
        </w:rPr>
        <w:t> </w:t>
      </w:r>
      <w:r>
        <w:rPr>
          <w:spacing w:val="-1"/>
        </w:rPr>
        <w:t>Requirements</w:t>
      </w:r>
      <w:r>
        <w:rPr>
          <w:spacing w:val="21"/>
        </w:rPr>
        <w:t> </w:t>
      </w:r>
      <w:r>
        <w:rPr>
          <w:spacing w:val="-1"/>
        </w:rPr>
        <w:t>List</w:t>
      </w:r>
      <w:r>
        <w:rPr>
          <w:spacing w:val="81"/>
        </w:rPr>
        <w:t> </w:t>
      </w:r>
      <w:r>
        <w:rPr>
          <w:spacing w:val="-1"/>
        </w:rPr>
        <w:t>(SRL)</w:t>
      </w:r>
      <w:r>
        <w:rPr>
          <w:spacing w:val="16"/>
        </w:rPr>
        <w:t> </w:t>
      </w:r>
      <w:r>
        <w:rPr>
          <w:spacing w:val="-1"/>
        </w:rPr>
        <w:t>tracking</w:t>
      </w:r>
      <w:r>
        <w:rPr>
          <w:spacing w:val="16"/>
        </w:rPr>
        <w:t> </w:t>
      </w:r>
      <w:r>
        <w:rPr>
          <w:spacing w:val="-1"/>
        </w:rPr>
        <w:t>system</w:t>
      </w:r>
      <w:r>
        <w:rPr>
          <w:spacing w:val="15"/>
        </w:rPr>
        <w:t> </w:t>
      </w:r>
      <w:r>
        <w:rPr>
          <w:spacing w:val="-1"/>
        </w:rPr>
        <w:t>(i.e.</w:t>
      </w:r>
      <w:r>
        <w:rPr>
          <w:spacing w:val="15"/>
        </w:rPr>
        <w:t> </w:t>
      </w:r>
      <w:r>
        <w:rPr>
          <w:spacing w:val="-2"/>
        </w:rPr>
        <w:t>training)</w:t>
      </w:r>
      <w:r>
        <w:rPr>
          <w:spacing w:val="15"/>
        </w:rPr>
        <w:t> </w:t>
      </w:r>
      <w:r>
        <w:rPr>
          <w:spacing w:val="-1"/>
        </w:rPr>
        <w:t>will</w:t>
      </w:r>
      <w:r>
        <w:rPr>
          <w:spacing w:val="14"/>
        </w:rPr>
        <w:t> </w:t>
      </w:r>
      <w:r>
        <w:rPr>
          <w:spacing w:val="-1"/>
        </w:rPr>
        <w:t>be</w:t>
      </w:r>
      <w:r>
        <w:rPr>
          <w:spacing w:val="17"/>
        </w:rPr>
        <w:t> </w:t>
      </w:r>
      <w:r>
        <w:rPr>
          <w:spacing w:val="-2"/>
        </w:rPr>
        <w:t>used</w:t>
      </w:r>
      <w:r>
        <w:rPr>
          <w:spacing w:val="17"/>
        </w:rPr>
        <w:t> </w:t>
      </w:r>
      <w:r>
        <w:rPr>
          <w:spacing w:val="-1"/>
        </w:rPr>
        <w:t>to</w:t>
      </w:r>
      <w:r>
        <w:rPr>
          <w:spacing w:val="16"/>
        </w:rPr>
        <w:t> </w:t>
      </w:r>
      <w:r>
        <w:rPr>
          <w:spacing w:val="-1"/>
        </w:rPr>
        <w:t>track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training</w:t>
      </w:r>
      <w:r>
        <w:rPr>
          <w:spacing w:val="16"/>
        </w:rPr>
        <w:t> </w:t>
      </w:r>
      <w:r>
        <w:rPr>
          <w:spacing w:val="-2"/>
        </w:rPr>
        <w:t>status.</w:t>
      </w:r>
    </w:p>
    <w:p>
      <w:pPr>
        <w:pStyle w:val="BodyText"/>
        <w:spacing w:line="288" w:lineRule="auto" w:before="3"/>
        <w:ind w:right="319"/>
        <w:jc w:val="left"/>
      </w:pP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SAF111</w:t>
      </w:r>
      <w:r>
        <w:rPr>
          <w:spacing w:val="18"/>
        </w:rPr>
        <w:t> </w:t>
      </w:r>
      <w:r>
        <w:rPr>
          <w:spacing w:val="-1"/>
        </w:rPr>
        <w:t>training</w:t>
      </w:r>
      <w:r>
        <w:rPr>
          <w:spacing w:val="16"/>
        </w:rPr>
        <w:t> </w:t>
      </w:r>
      <w:r>
        <w:rPr>
          <w:spacing w:val="-1"/>
        </w:rPr>
        <w:t>does</w:t>
      </w:r>
      <w:r>
        <w:rPr>
          <w:spacing w:val="14"/>
        </w:rPr>
        <w:t> </w:t>
      </w:r>
      <w:r>
        <w:rPr>
          <w:spacing w:val="-2"/>
        </w:rPr>
        <w:t>not</w:t>
      </w:r>
      <w:r>
        <w:rPr>
          <w:spacing w:val="16"/>
        </w:rPr>
        <w:t> </w:t>
      </w:r>
      <w:r>
        <w:rPr>
          <w:spacing w:val="-1"/>
        </w:rPr>
        <w:t>have</w:t>
      </w:r>
      <w:r>
        <w:rPr>
          <w:spacing w:val="18"/>
        </w:rPr>
        <w:t> </w:t>
      </w:r>
      <w:r>
        <w:rPr>
          <w:spacing w:val="-1"/>
        </w:rPr>
        <w:t>an</w:t>
      </w:r>
      <w:r>
        <w:rPr>
          <w:spacing w:val="16"/>
        </w:rPr>
        <w:t> </w:t>
      </w:r>
      <w:r>
        <w:rPr>
          <w:spacing w:val="-1"/>
        </w:rPr>
        <w:t>expiration</w:t>
      </w:r>
      <w:r>
        <w:rPr>
          <w:spacing w:val="17"/>
        </w:rPr>
        <w:t> </w:t>
      </w:r>
      <w:r>
        <w:rPr>
          <w:spacing w:val="-1"/>
        </w:rPr>
        <w:t>date.</w:t>
      </w:r>
      <w:r>
        <w:rPr>
          <w:spacing w:val="14"/>
        </w:rPr>
        <w:t> </w:t>
      </w:r>
      <w:r>
        <w:rPr>
          <w:spacing w:val="-1"/>
        </w:rPr>
        <w:t>If</w:t>
      </w:r>
      <w:r>
        <w:rPr>
          <w:spacing w:val="17"/>
        </w:rPr>
        <w:t> </w:t>
      </w:r>
      <w:r>
        <w:rPr>
          <w:spacing w:val="-1"/>
        </w:rPr>
        <w:t>however,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conditions</w:t>
      </w:r>
      <w:r>
        <w:rPr>
          <w:spacing w:val="15"/>
        </w:rPr>
        <w:t> </w:t>
      </w:r>
      <w:r>
        <w:rPr>
          <w:spacing w:val="-1"/>
        </w:rPr>
        <w:t>of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hall</w:t>
      </w:r>
      <w:r>
        <w:rPr>
          <w:spacing w:val="17"/>
        </w:rPr>
        <w:t> </w:t>
      </w:r>
      <w:r>
        <w:rPr>
          <w:spacing w:val="-1"/>
        </w:rPr>
        <w:t>are</w:t>
      </w:r>
      <w:r>
        <w:rPr>
          <w:spacing w:val="39"/>
        </w:rPr>
        <w:t> </w:t>
      </w:r>
      <w:r>
        <w:rPr>
          <w:spacing w:val="-1"/>
        </w:rPr>
        <w:t>deemed</w:t>
      </w:r>
      <w:r>
        <w:rPr>
          <w:spacing w:val="19"/>
        </w:rPr>
        <w:t> </w:t>
      </w:r>
      <w:r>
        <w:rPr>
          <w:spacing w:val="-1"/>
        </w:rPr>
        <w:t>to</w:t>
      </w:r>
      <w:r>
        <w:rPr>
          <w:spacing w:val="21"/>
        </w:rPr>
        <w:t> </w:t>
      </w:r>
      <w:r>
        <w:rPr>
          <w:spacing w:val="-1"/>
        </w:rPr>
        <w:t>have</w:t>
      </w:r>
      <w:r>
        <w:rPr>
          <w:spacing w:val="20"/>
        </w:rPr>
        <w:t> </w:t>
      </w:r>
      <w:r>
        <w:rPr>
          <w:spacing w:val="-1"/>
        </w:rPr>
        <w:t>changed</w:t>
      </w:r>
      <w:r>
        <w:rPr>
          <w:spacing w:val="22"/>
        </w:rPr>
        <w:t> </w:t>
      </w:r>
      <w:r>
        <w:rPr>
          <w:spacing w:val="-1"/>
        </w:rPr>
        <w:t>sufficiently</w:t>
      </w:r>
      <w:r>
        <w:rPr>
          <w:spacing w:val="19"/>
        </w:rPr>
        <w:t> </w:t>
      </w:r>
      <w:r>
        <w:rPr>
          <w:spacing w:val="-1"/>
        </w:rPr>
        <w:t>by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2"/>
        </w:rPr>
        <w:t>Division</w:t>
      </w:r>
      <w:r>
        <w:rPr>
          <w:spacing w:val="19"/>
        </w:rPr>
        <w:t> </w:t>
      </w:r>
      <w:r>
        <w:rPr>
          <w:spacing w:val="-1"/>
        </w:rPr>
        <w:t>Safety</w:t>
      </w:r>
      <w:r>
        <w:rPr>
          <w:spacing w:val="22"/>
        </w:rPr>
        <w:t> </w:t>
      </w:r>
      <w:r>
        <w:rPr>
          <w:spacing w:val="-1"/>
        </w:rPr>
        <w:t>Officer,</w:t>
      </w:r>
      <w:r>
        <w:rPr>
          <w:spacing w:val="20"/>
        </w:rPr>
        <w:t> </w:t>
      </w:r>
      <w:r>
        <w:rPr>
          <w:spacing w:val="-2"/>
        </w:rPr>
        <w:t>the</w:t>
      </w:r>
      <w:r>
        <w:rPr>
          <w:spacing w:val="22"/>
        </w:rPr>
        <w:t> </w:t>
      </w:r>
      <w:r>
        <w:rPr>
          <w:spacing w:val="-2"/>
        </w:rPr>
        <w:t>SAF111</w:t>
      </w:r>
      <w:r>
        <w:rPr>
          <w:spacing w:val="20"/>
        </w:rPr>
        <w:t> </w:t>
      </w:r>
      <w:r>
        <w:rPr>
          <w:spacing w:val="-1"/>
        </w:rPr>
        <w:t>training</w:t>
      </w:r>
      <w:r>
        <w:rPr>
          <w:spacing w:val="20"/>
        </w:rPr>
        <w:t> </w:t>
      </w:r>
      <w:r>
        <w:rPr>
          <w:spacing w:val="-1"/>
        </w:rPr>
        <w:t>will</w:t>
      </w:r>
      <w:r>
        <w:rPr>
          <w:spacing w:val="19"/>
        </w:rPr>
        <w:t> </w:t>
      </w:r>
      <w:r>
        <w:rPr>
          <w:spacing w:val="-1"/>
        </w:rPr>
        <w:t>be</w:t>
      </w:r>
      <w:r>
        <w:rPr>
          <w:spacing w:val="44"/>
        </w:rPr>
        <w:t> </w:t>
      </w:r>
      <w:r>
        <w:rPr>
          <w:spacing w:val="-1"/>
        </w:rPr>
        <w:t>invalidated</w:t>
      </w:r>
      <w:r>
        <w:rPr>
          <w:spacing w:val="17"/>
        </w:rPr>
        <w:t> </w:t>
      </w:r>
      <w:r>
        <w:rPr>
          <w:spacing w:val="-1"/>
        </w:rPr>
        <w:t>(forced</w:t>
      </w:r>
      <w:r>
        <w:rPr>
          <w:spacing w:val="20"/>
        </w:rPr>
        <w:t> </w:t>
      </w:r>
      <w:r>
        <w:rPr>
          <w:spacing w:val="-1"/>
        </w:rPr>
        <w:t>to</w:t>
      </w:r>
      <w:r>
        <w:rPr>
          <w:spacing w:val="16"/>
        </w:rPr>
        <w:t> </w:t>
      </w:r>
      <w:r>
        <w:rPr>
          <w:spacing w:val="-1"/>
        </w:rPr>
        <w:t>expire).</w:t>
      </w:r>
      <w:r>
        <w:rPr>
          <w:spacing w:val="19"/>
        </w:rPr>
        <w:t> </w:t>
      </w:r>
      <w:r>
        <w:rPr>
          <w:spacing w:val="-2"/>
        </w:rPr>
        <w:t>The</w:t>
      </w:r>
      <w:r>
        <w:rPr>
          <w:spacing w:val="19"/>
        </w:rPr>
        <w:t> </w:t>
      </w:r>
      <w:r>
        <w:rPr>
          <w:spacing w:val="-1"/>
        </w:rPr>
        <w:t>training</w:t>
      </w:r>
      <w:r>
        <w:rPr>
          <w:spacing w:val="18"/>
        </w:rPr>
        <w:t> </w:t>
      </w:r>
      <w:r>
        <w:rPr>
          <w:spacing w:val="-1"/>
        </w:rPr>
        <w:t>tracking</w:t>
      </w:r>
      <w:r>
        <w:rPr>
          <w:spacing w:val="18"/>
        </w:rPr>
        <w:t> </w:t>
      </w:r>
      <w:r>
        <w:rPr>
          <w:spacing w:val="-2"/>
        </w:rPr>
        <w:t>system</w:t>
      </w:r>
      <w:r>
        <w:rPr>
          <w:spacing w:val="19"/>
        </w:rPr>
        <w:t> </w:t>
      </w:r>
      <w:r>
        <w:rPr>
          <w:spacing w:val="-1"/>
        </w:rPr>
        <w:t>will,</w:t>
      </w:r>
      <w:r>
        <w:rPr>
          <w:spacing w:val="16"/>
        </w:rPr>
        <w:t> </w:t>
      </w:r>
      <w:r>
        <w:rPr>
          <w:spacing w:val="-1"/>
        </w:rPr>
        <w:t>like</w:t>
      </w:r>
      <w:r>
        <w:rPr>
          <w:spacing w:val="18"/>
        </w:rPr>
        <w:t> </w:t>
      </w:r>
      <w:r>
        <w:rPr>
          <w:spacing w:val="-1"/>
        </w:rPr>
        <w:t>with</w:t>
      </w:r>
      <w:r>
        <w:rPr>
          <w:spacing w:val="19"/>
        </w:rPr>
        <w:t> </w:t>
      </w:r>
      <w:r>
        <w:rPr>
          <w:spacing w:val="-1"/>
        </w:rPr>
        <w:t>any</w:t>
      </w:r>
      <w:r>
        <w:rPr>
          <w:spacing w:val="17"/>
        </w:rPr>
        <w:t> </w:t>
      </w:r>
      <w:r>
        <w:rPr>
          <w:spacing w:val="-2"/>
        </w:rPr>
        <w:t>other</w:t>
      </w:r>
      <w:r>
        <w:rPr>
          <w:spacing w:val="20"/>
        </w:rPr>
        <w:t> </w:t>
      </w:r>
      <w:r>
        <w:rPr>
          <w:spacing w:val="-1"/>
        </w:rPr>
        <w:t>training,</w:t>
      </w:r>
      <w:r>
        <w:rPr>
          <w:spacing w:val="69"/>
        </w:rPr>
        <w:t> </w:t>
      </w:r>
      <w:r>
        <w:rPr>
          <w:spacing w:val="-1"/>
        </w:rPr>
        <w:t>notify</w:t>
      </w:r>
      <w:r>
        <w:rPr>
          <w:spacing w:val="19"/>
        </w:rPr>
        <w:t> </w:t>
      </w:r>
      <w:r>
        <w:rPr>
          <w:spacing w:val="-1"/>
        </w:rPr>
        <w:t>all</w:t>
      </w:r>
      <w:r>
        <w:rPr>
          <w:spacing w:val="16"/>
        </w:rPr>
        <w:t> </w:t>
      </w:r>
      <w:r>
        <w:rPr>
          <w:spacing w:val="-2"/>
        </w:rPr>
        <w:t>those</w:t>
      </w:r>
      <w:r>
        <w:rPr>
          <w:spacing w:val="17"/>
        </w:rPr>
        <w:t> </w:t>
      </w:r>
      <w:r>
        <w:rPr>
          <w:spacing w:val="-1"/>
        </w:rPr>
        <w:t>affected</w:t>
      </w:r>
      <w:r>
        <w:rPr>
          <w:spacing w:val="20"/>
        </w:rPr>
        <w:t> </w:t>
      </w:r>
      <w:r>
        <w:rPr>
          <w:spacing w:val="-1"/>
        </w:rPr>
        <w:t>so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6"/>
        </w:rPr>
        <w:t> </w:t>
      </w:r>
      <w:r>
        <w:rPr>
          <w:spacing w:val="-1"/>
        </w:rPr>
        <w:t>they</w:t>
      </w:r>
      <w:r>
        <w:rPr>
          <w:spacing w:val="20"/>
        </w:rPr>
        <w:t> </w:t>
      </w:r>
      <w:r>
        <w:rPr>
          <w:spacing w:val="-1"/>
        </w:rPr>
        <w:t>can</w:t>
      </w:r>
      <w:r>
        <w:rPr>
          <w:spacing w:val="19"/>
        </w:rPr>
        <w:t> </w:t>
      </w:r>
      <w:r>
        <w:rPr>
          <w:spacing w:val="-1"/>
        </w:rPr>
        <w:t>make</w:t>
      </w:r>
      <w:r>
        <w:rPr>
          <w:spacing w:val="18"/>
        </w:rPr>
        <w:t> </w:t>
      </w:r>
      <w:r>
        <w:rPr>
          <w:spacing w:val="-1"/>
        </w:rPr>
        <w:t>arrangements</w:t>
      </w:r>
      <w:r>
        <w:rPr>
          <w:spacing w:val="16"/>
        </w:rPr>
        <w:t> </w:t>
      </w:r>
      <w:r>
        <w:rPr>
          <w:spacing w:val="-1"/>
        </w:rPr>
        <w:t>to</w:t>
      </w:r>
      <w:r>
        <w:rPr>
          <w:spacing w:val="18"/>
        </w:rPr>
        <w:t> </w:t>
      </w:r>
      <w:r>
        <w:rPr>
          <w:spacing w:val="-1"/>
        </w:rPr>
        <w:t>take</w:t>
      </w:r>
      <w:r>
        <w:rPr>
          <w:spacing w:val="18"/>
        </w:rPr>
        <w:t> </w:t>
      </w:r>
      <w:r>
        <w:rPr>
          <w:spacing w:val="-1"/>
        </w:rPr>
        <w:t>again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2"/>
        </w:rPr>
        <w:t>guided</w:t>
      </w:r>
      <w:r>
        <w:rPr>
          <w:spacing w:val="19"/>
        </w:rPr>
        <w:t> </w:t>
      </w:r>
      <w:r>
        <w:rPr>
          <w:spacing w:val="-1"/>
        </w:rPr>
        <w:t>SAF111</w:t>
      </w:r>
      <w:r>
        <w:rPr>
          <w:spacing w:val="45"/>
        </w:rPr>
        <w:t> </w:t>
      </w:r>
      <w:r>
        <w:rPr>
          <w:spacing w:val="-1"/>
        </w:rPr>
        <w:t>training.</w:t>
      </w:r>
      <w:r>
        <w:rPr/>
      </w:r>
    </w:p>
    <w:p>
      <w:pPr>
        <w:pStyle w:val="BodyText"/>
        <w:spacing w:line="287" w:lineRule="auto" w:before="0"/>
        <w:ind w:right="319"/>
        <w:jc w:val="left"/>
      </w:pPr>
      <w:r>
        <w:rPr>
          <w:spacing w:val="-1"/>
        </w:rPr>
        <w:t>SAF111</w:t>
      </w:r>
      <w:r>
        <w:rPr>
          <w:spacing w:val="16"/>
        </w:rPr>
        <w:t> </w:t>
      </w:r>
      <w:r>
        <w:rPr>
          <w:spacing w:val="-1"/>
        </w:rPr>
        <w:t>training</w:t>
      </w:r>
      <w:r>
        <w:rPr>
          <w:spacing w:val="13"/>
        </w:rPr>
        <w:t> </w:t>
      </w:r>
      <w:r>
        <w:rPr>
          <w:spacing w:val="-1"/>
        </w:rPr>
        <w:t>is</w:t>
      </w:r>
      <w:r>
        <w:rPr>
          <w:spacing w:val="12"/>
        </w:rPr>
        <w:t> </w:t>
      </w:r>
      <w:r>
        <w:rPr>
          <w:spacing w:val="-1"/>
        </w:rPr>
        <w:t>required</w:t>
      </w:r>
      <w:r>
        <w:rPr>
          <w:spacing w:val="13"/>
        </w:rPr>
        <w:t> </w:t>
      </w:r>
      <w:r>
        <w:rPr>
          <w:spacing w:val="-1"/>
        </w:rPr>
        <w:t>for</w:t>
      </w:r>
      <w:r>
        <w:rPr>
          <w:spacing w:val="15"/>
        </w:rPr>
        <w:t> </w:t>
      </w:r>
      <w:r>
        <w:rPr>
          <w:spacing w:val="-1"/>
        </w:rPr>
        <w:t>unescorted</w:t>
      </w:r>
      <w:r>
        <w:rPr>
          <w:spacing w:val="15"/>
        </w:rPr>
        <w:t> </w:t>
      </w:r>
      <w:r>
        <w:rPr>
          <w:spacing w:val="-1"/>
        </w:rPr>
        <w:t>access</w:t>
      </w:r>
      <w:r>
        <w:rPr>
          <w:spacing w:val="13"/>
        </w:rPr>
        <w:t> </w:t>
      </w:r>
      <w:r>
        <w:rPr>
          <w:spacing w:val="-1"/>
        </w:rPr>
        <w:t>to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hall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to</w:t>
      </w:r>
      <w:r>
        <w:rPr>
          <w:spacing w:val="14"/>
        </w:rPr>
        <w:t> </w:t>
      </w:r>
      <w:r>
        <w:rPr>
          <w:spacing w:val="-1"/>
        </w:rPr>
        <w:t>be</w:t>
      </w:r>
      <w:r>
        <w:rPr>
          <w:spacing w:val="15"/>
        </w:rPr>
        <w:t> </w:t>
      </w:r>
      <w:r>
        <w:rPr>
          <w:spacing w:val="-1"/>
        </w:rPr>
        <w:t>able</w:t>
      </w:r>
      <w:r>
        <w:rPr>
          <w:spacing w:val="15"/>
        </w:rPr>
        <w:t> </w:t>
      </w:r>
      <w:r>
        <w:rPr>
          <w:spacing w:val="-1"/>
        </w:rPr>
        <w:t>to</w:t>
      </w:r>
      <w:r>
        <w:rPr>
          <w:spacing w:val="13"/>
        </w:rPr>
        <w:t> </w:t>
      </w:r>
      <w:r>
        <w:rPr>
          <w:spacing w:val="-1"/>
        </w:rPr>
        <w:t>take</w:t>
      </w:r>
      <w:r>
        <w:rPr>
          <w:spacing w:val="15"/>
        </w:rPr>
        <w:t> </w:t>
      </w:r>
      <w:r>
        <w:rPr>
          <w:spacing w:val="-1"/>
        </w:rPr>
        <w:t>shifts</w:t>
      </w:r>
      <w:r>
        <w:rPr>
          <w:spacing w:val="14"/>
        </w:rPr>
        <w:t> </w:t>
      </w:r>
      <w:r>
        <w:rPr>
          <w:spacing w:val="-1"/>
        </w:rPr>
        <w:t>in</w:t>
      </w:r>
      <w:r>
        <w:rPr>
          <w:spacing w:val="14"/>
        </w:rPr>
        <w:t> </w:t>
      </w:r>
      <w:r>
        <w:rPr>
          <w:spacing w:val="-2"/>
        </w:rPr>
        <w:t>the</w:t>
      </w:r>
      <w:r>
        <w:rPr>
          <w:spacing w:val="44"/>
        </w:rPr>
        <w:t> </w:t>
      </w:r>
      <w:r>
        <w:rPr>
          <w:spacing w:val="-2"/>
        </w:rPr>
        <w:t>Counting</w:t>
      </w:r>
      <w:r>
        <w:rPr>
          <w:spacing w:val="18"/>
        </w:rPr>
        <w:t> </w:t>
      </w:r>
      <w:r>
        <w:rPr>
          <w:spacing w:val="-1"/>
        </w:rPr>
        <w:t>House</w:t>
      </w:r>
      <w:r>
        <w:rPr>
          <w:spacing w:val="2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2"/>
        </w:rPr>
        <w:t>“escorting”</w:t>
      </w:r>
      <w:r>
        <w:rPr>
          <w:rFonts w:ascii="Calibri" w:hAnsi="Calibri" w:cs="Calibri" w:eastAsia="Calibri"/>
          <w:spacing w:val="20"/>
        </w:rPr>
        <w:t> </w:t>
      </w:r>
      <w:r>
        <w:rPr>
          <w:spacing w:val="-1"/>
        </w:rPr>
        <w:t>of</w:t>
      </w:r>
      <w:r>
        <w:rPr>
          <w:spacing w:val="20"/>
        </w:rPr>
        <w:t> </w:t>
      </w:r>
      <w:r>
        <w:rPr>
          <w:spacing w:val="-1"/>
        </w:rPr>
        <w:t>shift</w:t>
      </w:r>
      <w:r>
        <w:rPr>
          <w:spacing w:val="19"/>
        </w:rPr>
        <w:t> </w:t>
      </w:r>
      <w:r>
        <w:rPr>
          <w:spacing w:val="-2"/>
        </w:rPr>
        <w:t>personnel</w:t>
      </w:r>
      <w:r>
        <w:rPr>
          <w:spacing w:val="20"/>
        </w:rPr>
        <w:t> </w:t>
      </w:r>
      <w:r>
        <w:rPr>
          <w:spacing w:val="-1"/>
        </w:rPr>
        <w:t>is</w:t>
      </w:r>
      <w:r>
        <w:rPr>
          <w:spacing w:val="18"/>
        </w:rPr>
        <w:t> </w:t>
      </w:r>
      <w:r>
        <w:rPr>
          <w:spacing w:val="-1"/>
        </w:rPr>
        <w:t>not</w:t>
      </w:r>
      <w:r>
        <w:rPr>
          <w:spacing w:val="18"/>
        </w:rPr>
        <w:t> </w:t>
      </w:r>
      <w:r>
        <w:rPr>
          <w:spacing w:val="-1"/>
        </w:rPr>
        <w:t>allowed.</w:t>
      </w:r>
    </w:p>
    <w:p>
      <w:pPr>
        <w:spacing w:after="0" w:line="287" w:lineRule="auto"/>
        <w:jc w:val="left"/>
        <w:sectPr>
          <w:type w:val="continuous"/>
          <w:pgSz w:w="12240" w:h="15840"/>
          <w:pgMar w:top="1440" w:bottom="280" w:left="1700" w:right="1720"/>
        </w:sectPr>
      </w:pPr>
    </w:p>
    <w:p>
      <w:pPr>
        <w:pStyle w:val="Heading1"/>
        <w:spacing w:line="240" w:lineRule="auto"/>
        <w:ind w:left="1877" w:right="0"/>
        <w:jc w:val="left"/>
        <w:rPr>
          <w:b w:val="0"/>
          <w:bCs w:val="0"/>
        </w:rPr>
      </w:pPr>
      <w:r>
        <w:rPr>
          <w:spacing w:val="-1"/>
        </w:rPr>
        <w:t>Emergency</w:t>
      </w:r>
      <w:r>
        <w:rPr>
          <w:spacing w:val="21"/>
        </w:rPr>
        <w:t> </w:t>
      </w:r>
      <w:r>
        <w:rPr/>
        <w:t>Response</w:t>
      </w:r>
      <w:r>
        <w:rPr>
          <w:spacing w:val="25"/>
        </w:rPr>
        <w:t> </w:t>
      </w:r>
      <w:r>
        <w:rPr/>
        <w:t>Guidelines</w:t>
      </w:r>
      <w:r>
        <w:rPr>
          <w:spacing w:val="21"/>
        </w:rPr>
        <w:t> </w:t>
      </w:r>
      <w:r>
        <w:rPr>
          <w:spacing w:val="-1"/>
        </w:rPr>
        <w:t>(ERG)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pStyle w:val="BodyText"/>
        <w:spacing w:line="288" w:lineRule="auto" w:before="0"/>
        <w:ind w:right="223"/>
        <w:jc w:val="left"/>
      </w:pPr>
      <w:r>
        <w:rPr/>
        <w:t>As</w:t>
      </w:r>
      <w:r>
        <w:rPr>
          <w:spacing w:val="18"/>
        </w:rPr>
        <w:t> </w:t>
      </w:r>
      <w:r>
        <w:rPr>
          <w:spacing w:val="-1"/>
        </w:rPr>
        <w:t>part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Experiment</w:t>
      </w:r>
      <w:r>
        <w:rPr>
          <w:spacing w:val="19"/>
        </w:rPr>
        <w:t> </w:t>
      </w:r>
      <w:r>
        <w:rPr>
          <w:spacing w:val="-1"/>
        </w:rPr>
        <w:t>Readiness</w:t>
      </w:r>
      <w:r>
        <w:rPr>
          <w:spacing w:val="18"/>
        </w:rPr>
        <w:t> </w:t>
      </w:r>
      <w:r>
        <w:rPr>
          <w:spacing w:val="-1"/>
        </w:rPr>
        <w:t>Review</w:t>
      </w:r>
      <w:r>
        <w:rPr>
          <w:spacing w:val="24"/>
        </w:rPr>
        <w:t> </w:t>
      </w:r>
      <w:r>
        <w:rPr>
          <w:spacing w:val="-1"/>
        </w:rPr>
        <w:t>Process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Approval,</w:t>
      </w:r>
      <w:r>
        <w:rPr>
          <w:spacing w:val="20"/>
        </w:rPr>
        <w:t> </w:t>
      </w:r>
      <w:r>
        <w:rPr>
          <w:spacing w:val="-1"/>
        </w:rPr>
        <w:t>every</w:t>
      </w:r>
      <w:r>
        <w:rPr>
          <w:spacing w:val="20"/>
        </w:rPr>
        <w:t> </w:t>
      </w:r>
      <w:r>
        <w:rPr>
          <w:spacing w:val="-1"/>
        </w:rPr>
        <w:t>experiment</w:t>
      </w:r>
      <w:r>
        <w:rPr>
          <w:spacing w:val="18"/>
        </w:rPr>
        <w:t> </w:t>
      </w:r>
      <w:r>
        <w:rPr>
          <w:spacing w:val="-1"/>
        </w:rPr>
        <w:t>is</w:t>
      </w:r>
      <w:r>
        <w:rPr>
          <w:spacing w:val="18"/>
        </w:rPr>
        <w:t> </w:t>
      </w:r>
      <w:r>
        <w:rPr>
          <w:spacing w:val="-1"/>
        </w:rPr>
        <w:t>required</w:t>
      </w:r>
      <w:r>
        <w:rPr>
          <w:spacing w:val="45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submit,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addition</w:t>
      </w:r>
      <w:r>
        <w:rPr/>
        <w:t> </w:t>
      </w:r>
      <w:r>
        <w:rPr>
          <w:spacing w:val="-1"/>
        </w:rPr>
        <w:t>to the</w:t>
      </w:r>
      <w:r>
        <w:rPr>
          <w:spacing w:val="-2"/>
        </w:rPr>
        <w:t> </w:t>
      </w:r>
      <w:r>
        <w:rPr>
          <w:spacing w:val="-1"/>
        </w:rPr>
        <w:t>Conduct-</w:t>
      </w:r>
      <w:r>
        <w:rPr>
          <w:rFonts w:ascii="Calibri" w:hAnsi="Calibri" w:cs="Calibri" w:eastAsia="Calibri"/>
          <w:spacing w:val="-1"/>
        </w:rPr>
        <w:t>­­</w:t>
      </w:r>
      <w:r>
        <w:rPr>
          <w:spacing w:val="-1"/>
        </w:rPr>
        <w:t>of-</w:t>
      </w:r>
      <w:r>
        <w:rPr>
          <w:rFonts w:ascii="Calibri" w:hAnsi="Calibri" w:cs="Calibri" w:eastAsia="Calibri"/>
          <w:spacing w:val="-1"/>
        </w:rPr>
        <w:t>­­</w:t>
      </w:r>
      <w:r>
        <w:rPr>
          <w:spacing w:val="-1"/>
        </w:rPr>
        <w:t>Operations</w:t>
      </w:r>
      <w:r>
        <w:rPr>
          <w:spacing w:val="-3"/>
        </w:rPr>
        <w:t> </w:t>
      </w:r>
      <w:r>
        <w:rPr>
          <w:spacing w:val="-2"/>
        </w:rPr>
        <w:t>(COO), </w:t>
      </w:r>
      <w:r>
        <w:rPr>
          <w:spacing w:val="-1"/>
        </w:rPr>
        <w:t>Experiment</w:t>
      </w:r>
      <w:r>
        <w:rPr>
          <w:spacing w:val="-3"/>
        </w:rPr>
        <w:t> </w:t>
      </w:r>
      <w:r>
        <w:rPr>
          <w:spacing w:val="-1"/>
        </w:rPr>
        <w:t>Safety</w:t>
      </w:r>
      <w:r>
        <w:rPr>
          <w:spacing w:val="-2"/>
        </w:rPr>
        <w:t> </w:t>
      </w:r>
      <w:r>
        <w:rPr>
          <w:spacing w:val="-1"/>
        </w:rPr>
        <w:t>Assessment</w:t>
      </w:r>
      <w:r>
        <w:rPr>
          <w:spacing w:val="55"/>
        </w:rPr>
        <w:t> </w:t>
      </w:r>
      <w:r>
        <w:rPr>
          <w:spacing w:val="-1"/>
        </w:rPr>
        <w:t>Document</w:t>
      </w:r>
      <w:r>
        <w:rPr>
          <w:spacing w:val="23"/>
        </w:rPr>
        <w:t> </w:t>
      </w:r>
      <w:r>
        <w:rPr>
          <w:spacing w:val="-1"/>
        </w:rPr>
        <w:t>(ESAD)</w:t>
      </w:r>
      <w:r>
        <w:rPr>
          <w:spacing w:val="23"/>
        </w:rPr>
        <w:t> </w:t>
      </w:r>
      <w:r>
        <w:rPr>
          <w:spacing w:val="-1"/>
        </w:rPr>
        <w:t>and,</w:t>
      </w:r>
      <w:r>
        <w:rPr>
          <w:spacing w:val="21"/>
        </w:rPr>
        <w:t> </w:t>
      </w:r>
      <w:r>
        <w:rPr>
          <w:spacing w:val="-1"/>
        </w:rPr>
        <w:t>Radiation</w:t>
      </w:r>
      <w:r>
        <w:rPr>
          <w:spacing w:val="23"/>
        </w:rPr>
        <w:t> </w:t>
      </w:r>
      <w:r>
        <w:rPr>
          <w:spacing w:val="-1"/>
        </w:rPr>
        <w:t>Safety</w:t>
      </w:r>
      <w:r>
        <w:rPr>
          <w:spacing w:val="24"/>
        </w:rPr>
        <w:t> </w:t>
      </w:r>
      <w:r>
        <w:rPr>
          <w:spacing w:val="-1"/>
        </w:rPr>
        <w:t>Assessment</w:t>
      </w:r>
      <w:r>
        <w:rPr>
          <w:spacing w:val="23"/>
        </w:rPr>
        <w:t> </w:t>
      </w:r>
      <w:r>
        <w:rPr>
          <w:spacing w:val="-1"/>
        </w:rPr>
        <w:t>Document</w:t>
      </w:r>
      <w:r>
        <w:rPr>
          <w:spacing w:val="23"/>
        </w:rPr>
        <w:t> </w:t>
      </w:r>
      <w:r>
        <w:rPr>
          <w:spacing w:val="-1"/>
        </w:rPr>
        <w:t>(RSAD),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2"/>
        </w:rPr>
        <w:t>document</w:t>
      </w:r>
      <w:r>
        <w:rPr>
          <w:spacing w:val="23"/>
        </w:rPr>
        <w:t> </w:t>
      </w:r>
      <w:r>
        <w:rPr>
          <w:spacing w:val="-1"/>
        </w:rPr>
        <w:t>that</w:t>
      </w:r>
      <w:r>
        <w:rPr>
          <w:spacing w:val="51"/>
        </w:rPr>
        <w:t> </w:t>
      </w:r>
      <w:r>
        <w:rPr>
          <w:spacing w:val="-1"/>
        </w:rPr>
        <w:t>summarizes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location</w:t>
      </w:r>
      <w:r>
        <w:rPr>
          <w:spacing w:val="19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>
          <w:spacing w:val="-1"/>
        </w:rPr>
        <w:t>major</w:t>
      </w:r>
      <w:r>
        <w:rPr>
          <w:spacing w:val="18"/>
        </w:rPr>
        <w:t> </w:t>
      </w:r>
      <w:r>
        <w:rPr>
          <w:spacing w:val="-1"/>
        </w:rPr>
        <w:t>hazards</w:t>
      </w:r>
      <w:r>
        <w:rPr>
          <w:spacing w:val="16"/>
        </w:rPr>
        <w:t> </w:t>
      </w:r>
      <w:r>
        <w:rPr>
          <w:spacing w:val="-1"/>
        </w:rPr>
        <w:t>in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hall,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location</w:t>
      </w:r>
      <w:r>
        <w:rPr>
          <w:spacing w:val="19"/>
        </w:rPr>
        <w:t> </w:t>
      </w:r>
      <w:r>
        <w:rPr>
          <w:spacing w:val="-1"/>
        </w:rPr>
        <w:t>of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various</w:t>
      </w:r>
      <w:r>
        <w:rPr>
          <w:spacing w:val="15"/>
        </w:rPr>
        <w:t> </w:t>
      </w:r>
      <w:r>
        <w:rPr>
          <w:spacing w:val="-1"/>
        </w:rPr>
        <w:t>emergency</w:t>
      </w:r>
      <w:r>
        <w:rPr>
          <w:spacing w:val="35"/>
        </w:rPr>
        <w:t> </w:t>
      </w:r>
      <w:r>
        <w:rPr>
          <w:spacing w:val="-1"/>
        </w:rPr>
        <w:t>systems</w:t>
      </w:r>
      <w:r>
        <w:rPr>
          <w:spacing w:val="18"/>
        </w:rPr>
        <w:t> </w:t>
      </w:r>
      <w:r>
        <w:rPr>
          <w:spacing w:val="-1"/>
        </w:rPr>
        <w:t>as</w:t>
      </w:r>
      <w:r>
        <w:rPr>
          <w:spacing w:val="18"/>
        </w:rPr>
        <w:t> </w:t>
      </w:r>
      <w:r>
        <w:rPr/>
        <w:t>well</w:t>
      </w:r>
      <w:r>
        <w:rPr>
          <w:spacing w:val="19"/>
        </w:rPr>
        <w:t> </w:t>
      </w:r>
      <w:r>
        <w:rPr>
          <w:spacing w:val="-1"/>
        </w:rPr>
        <w:t>as</w:t>
      </w:r>
      <w:r>
        <w:rPr>
          <w:spacing w:val="19"/>
        </w:rPr>
        <w:t> </w:t>
      </w:r>
      <w:r>
        <w:rPr>
          <w:spacing w:val="-1"/>
        </w:rPr>
        <w:t>emergency</w:t>
      </w:r>
      <w:r>
        <w:rPr>
          <w:spacing w:val="19"/>
        </w:rPr>
        <w:t> </w:t>
      </w:r>
      <w:r>
        <w:rPr>
          <w:spacing w:val="-1"/>
        </w:rPr>
        <w:t>procedures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1"/>
        </w:rPr>
        <w:t>egress</w:t>
      </w:r>
      <w:r>
        <w:rPr>
          <w:spacing w:val="20"/>
        </w:rPr>
        <w:t> </w:t>
      </w:r>
      <w:r>
        <w:rPr>
          <w:spacing w:val="-1"/>
        </w:rPr>
        <w:t>routes</w:t>
      </w:r>
      <w:r>
        <w:rPr>
          <w:spacing w:val="19"/>
        </w:rPr>
        <w:t> </w:t>
      </w:r>
      <w:r>
        <w:rPr>
          <w:spacing w:val="-1"/>
        </w:rPr>
        <w:t>during</w:t>
      </w:r>
      <w:r>
        <w:rPr>
          <w:spacing w:val="22"/>
        </w:rPr>
        <w:t> </w:t>
      </w:r>
      <w:r>
        <w:rPr>
          <w:spacing w:val="-1"/>
        </w:rPr>
        <w:t>that</w:t>
      </w:r>
      <w:r>
        <w:rPr>
          <w:spacing w:val="18"/>
        </w:rPr>
        <w:t> </w:t>
      </w:r>
      <w:r>
        <w:rPr>
          <w:spacing w:val="-1"/>
        </w:rPr>
        <w:t>experiment:</w:t>
      </w:r>
      <w:r>
        <w:rPr>
          <w:spacing w:val="20"/>
        </w:rPr>
        <w:t> </w:t>
      </w:r>
      <w:r>
        <w:rPr>
          <w:spacing w:val="-2"/>
        </w:rPr>
        <w:t>the</w:t>
      </w:r>
      <w:r>
        <w:rPr>
          <w:spacing w:val="40"/>
        </w:rPr>
        <w:t> </w:t>
      </w:r>
      <w:r>
        <w:rPr>
          <w:spacing w:val="-1"/>
        </w:rPr>
        <w:t>Emergency</w:t>
      </w:r>
      <w:r>
        <w:rPr>
          <w:spacing w:val="19"/>
        </w:rPr>
        <w:t> </w:t>
      </w:r>
      <w:r>
        <w:rPr>
          <w:spacing w:val="-1"/>
        </w:rPr>
        <w:t>Response</w:t>
      </w:r>
      <w:r>
        <w:rPr>
          <w:spacing w:val="23"/>
        </w:rPr>
        <w:t> </w:t>
      </w:r>
      <w:r>
        <w:rPr>
          <w:spacing w:val="-2"/>
        </w:rPr>
        <w:t>Guidelines</w:t>
      </w:r>
      <w:r>
        <w:rPr>
          <w:spacing w:val="21"/>
        </w:rPr>
        <w:t> </w:t>
      </w:r>
      <w:r>
        <w:rPr>
          <w:spacing w:val="-1"/>
        </w:rPr>
        <w:t>(ERG)</w:t>
      </w:r>
      <w:r>
        <w:rPr>
          <w:spacing w:val="2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22"/>
        </w:rPr>
        <w:t> </w:t>
      </w:r>
      <w:r>
        <w:rPr>
          <w:spacing w:val="-1"/>
        </w:rPr>
        <w:t>this</w:t>
      </w:r>
      <w:r>
        <w:rPr>
          <w:spacing w:val="21"/>
        </w:rPr>
        <w:t> </w:t>
      </w:r>
      <w:r>
        <w:rPr>
          <w:spacing w:val="-2"/>
        </w:rPr>
        <w:t>document.</w:t>
      </w:r>
      <w:r>
        <w:rPr>
          <w:spacing w:val="21"/>
        </w:rPr>
        <w:t> </w:t>
      </w:r>
      <w:r>
        <w:rPr>
          <w:spacing w:val="-1"/>
        </w:rPr>
        <w:t>Shift</w:t>
      </w:r>
      <w:r>
        <w:rPr>
          <w:spacing w:val="21"/>
        </w:rPr>
        <w:t> </w:t>
      </w:r>
      <w:r>
        <w:rPr>
          <w:spacing w:val="-2"/>
        </w:rPr>
        <w:t>personnel</w:t>
      </w:r>
      <w:r>
        <w:rPr>
          <w:spacing w:val="23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anyone</w:t>
      </w:r>
      <w:r>
        <w:rPr>
          <w:spacing w:val="22"/>
        </w:rPr>
        <w:t> </w:t>
      </w:r>
      <w:r>
        <w:rPr>
          <w:spacing w:val="-1"/>
        </w:rPr>
        <w:t>else</w:t>
      </w:r>
      <w:r>
        <w:rPr>
          <w:spacing w:val="22"/>
        </w:rPr>
        <w:t> </w:t>
      </w:r>
      <w:r>
        <w:rPr>
          <w:spacing w:val="-1"/>
        </w:rPr>
        <w:t>wishing</w:t>
      </w:r>
      <w:r>
        <w:rPr>
          <w:spacing w:val="66"/>
        </w:rPr>
        <w:t> </w:t>
      </w:r>
      <w:r>
        <w:rPr>
          <w:spacing w:val="-1"/>
        </w:rPr>
        <w:t>access</w:t>
      </w:r>
      <w:r>
        <w:rPr>
          <w:spacing w:val="13"/>
        </w:rPr>
        <w:t> </w:t>
      </w:r>
      <w:r>
        <w:rPr>
          <w:spacing w:val="-1"/>
        </w:rPr>
        <w:t>to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hall</w:t>
      </w:r>
      <w:r>
        <w:rPr>
          <w:spacing w:val="15"/>
        </w:rPr>
        <w:t> </w:t>
      </w:r>
      <w:r>
        <w:rPr>
          <w:spacing w:val="-1"/>
        </w:rPr>
        <w:t>during</w:t>
      </w:r>
      <w:r>
        <w:rPr>
          <w:spacing w:val="16"/>
        </w:rPr>
        <w:t> </w:t>
      </w:r>
      <w:r>
        <w:rPr>
          <w:spacing w:val="-2"/>
        </w:rPr>
        <w:t>the</w:t>
      </w:r>
      <w:r>
        <w:rPr>
          <w:spacing w:val="17"/>
        </w:rPr>
        <w:t> </w:t>
      </w:r>
      <w:r>
        <w:rPr>
          <w:spacing w:val="-2"/>
        </w:rPr>
        <w:t>duration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2"/>
        </w:rPr>
        <w:t>experiment,</w:t>
      </w:r>
      <w:r>
        <w:rPr>
          <w:spacing w:val="17"/>
        </w:rPr>
        <w:t> </w:t>
      </w:r>
      <w:r>
        <w:rPr>
          <w:spacing w:val="-1"/>
        </w:rPr>
        <w:t>must</w:t>
      </w:r>
      <w:r>
        <w:rPr>
          <w:spacing w:val="13"/>
        </w:rPr>
        <w:t> </w:t>
      </w:r>
      <w:r>
        <w:rPr/>
        <w:t>read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sign</w:t>
      </w:r>
      <w:r>
        <w:rPr>
          <w:spacing w:val="16"/>
        </w:rPr>
        <w:t> </w:t>
      </w:r>
      <w:r>
        <w:rPr>
          <w:spacing w:val="-1"/>
        </w:rPr>
        <w:t>to</w:t>
      </w:r>
      <w:r>
        <w:rPr>
          <w:spacing w:val="16"/>
        </w:rPr>
        <w:t> </w:t>
      </w:r>
      <w:r>
        <w:rPr>
          <w:spacing w:val="-2"/>
        </w:rPr>
        <w:t>indicate</w:t>
      </w:r>
      <w:r>
        <w:rPr>
          <w:spacing w:val="17"/>
        </w:rPr>
        <w:t> </w:t>
      </w:r>
      <w:r>
        <w:rPr>
          <w:spacing w:val="-2"/>
        </w:rPr>
        <w:t>they</w:t>
      </w:r>
      <w:r>
        <w:rPr>
          <w:spacing w:val="-1"/>
        </w:rPr>
        <w:t> </w:t>
      </w:r>
      <w:r>
        <w:rPr>
          <w:spacing w:val="-1"/>
        </w:rPr>
      </w:r>
      <w:r>
        <w:rPr>
          <w:spacing w:val="-1"/>
        </w:rPr>
        <w:t>have</w:t>
      </w:r>
      <w:r>
        <w:rPr>
          <w:spacing w:val="95"/>
        </w:rPr>
        <w:t> </w:t>
      </w:r>
      <w:r>
        <w:rPr>
          <w:spacing w:val="-2"/>
        </w:rPr>
        <w:t>understood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COO,</w:t>
      </w:r>
      <w:r>
        <w:rPr>
          <w:spacing w:val="15"/>
        </w:rPr>
        <w:t> </w:t>
      </w:r>
      <w:r>
        <w:rPr>
          <w:spacing w:val="-1"/>
        </w:rPr>
        <w:t>ESAD,</w:t>
      </w:r>
      <w:r>
        <w:rPr>
          <w:spacing w:val="17"/>
        </w:rPr>
        <w:t> </w:t>
      </w:r>
      <w:r>
        <w:rPr/>
        <w:t>RSAD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>
          <w:spacing w:val="-1"/>
        </w:rPr>
        <w:t>ERG</w:t>
      </w:r>
      <w:r>
        <w:rPr>
          <w:spacing w:val="20"/>
        </w:rPr>
        <w:t> </w:t>
      </w:r>
      <w:r>
        <w:rPr>
          <w:spacing w:val="-2"/>
        </w:rPr>
        <w:t>of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experiment.</w:t>
      </w:r>
      <w:r>
        <w:rPr>
          <w:spacing w:val="17"/>
        </w:rPr>
        <w:t> </w:t>
      </w:r>
      <w:r>
        <w:rPr>
          <w:spacing w:val="-1"/>
        </w:rPr>
        <w:t>Anyone</w:t>
      </w:r>
      <w:r>
        <w:rPr>
          <w:spacing w:val="20"/>
        </w:rPr>
        <w:t> </w:t>
      </w:r>
      <w:r>
        <w:rPr>
          <w:spacing w:val="-2"/>
        </w:rPr>
        <w:t>feeling</w:t>
      </w:r>
      <w:r>
        <w:rPr>
          <w:spacing w:val="19"/>
        </w:rPr>
        <w:t> </w:t>
      </w:r>
      <w:r>
        <w:rPr>
          <w:spacing w:val="-1"/>
        </w:rPr>
        <w:t>in</w:t>
      </w:r>
      <w:r>
        <w:rPr>
          <w:spacing w:val="19"/>
        </w:rPr>
        <w:t> </w:t>
      </w:r>
      <w:r>
        <w:rPr>
          <w:spacing w:val="-1"/>
        </w:rPr>
        <w:t>doubt</w:t>
      </w:r>
      <w:r>
        <w:rPr>
          <w:spacing w:val="19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12"/>
        </w:rPr>
        <w:t>    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information</w:t>
      </w:r>
      <w:r>
        <w:rPr>
          <w:spacing w:val="21"/>
        </w:rPr>
        <w:t> </w:t>
      </w:r>
      <w:r>
        <w:rPr>
          <w:spacing w:val="-1"/>
        </w:rPr>
        <w:t>contained</w:t>
      </w:r>
      <w:r>
        <w:rPr>
          <w:spacing w:val="19"/>
        </w:rPr>
        <w:t> </w:t>
      </w:r>
      <w:r>
        <w:rPr>
          <w:spacing w:val="-2"/>
        </w:rPr>
        <w:t>in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ERG</w:t>
      </w:r>
      <w:r>
        <w:rPr>
          <w:spacing w:val="20"/>
        </w:rPr>
        <w:t> </w:t>
      </w:r>
      <w:r>
        <w:rPr>
          <w:spacing w:val="-2"/>
        </w:rPr>
        <w:t>should</w:t>
      </w:r>
      <w:r>
        <w:rPr>
          <w:spacing w:val="19"/>
        </w:rPr>
        <w:t> </w:t>
      </w:r>
      <w:r>
        <w:rPr>
          <w:spacing w:val="-1"/>
        </w:rPr>
        <w:t>contact</w:t>
      </w:r>
      <w:r>
        <w:rPr>
          <w:spacing w:val="18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2"/>
        </w:rPr>
        <w:t>person</w:t>
      </w:r>
      <w:r>
        <w:rPr>
          <w:spacing w:val="19"/>
        </w:rPr>
        <w:t> </w:t>
      </w:r>
      <w:r>
        <w:rPr>
          <w:spacing w:val="-1"/>
        </w:rPr>
        <w:t>responsible</w:t>
      </w:r>
      <w:r>
        <w:rPr>
          <w:spacing w:val="20"/>
        </w:rPr>
        <w:t> </w:t>
      </w:r>
      <w:r>
        <w:rPr>
          <w:spacing w:val="-1"/>
        </w:rPr>
        <w:t>for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/>
        <w:t>Hall</w:t>
      </w:r>
    </w:p>
    <w:p>
      <w:pPr>
        <w:pStyle w:val="BodyText"/>
        <w:spacing w:line="240" w:lineRule="auto" w:before="1"/>
        <w:ind w:right="0"/>
        <w:jc w:val="left"/>
      </w:pPr>
      <w:r>
        <w:rPr>
          <w:spacing w:val="-1"/>
        </w:rPr>
        <w:t>Worker</w:t>
      </w:r>
      <w:r>
        <w:rPr>
          <w:spacing w:val="27"/>
        </w:rPr>
        <w:t> </w:t>
      </w:r>
      <w:r>
        <w:rPr>
          <w:spacing w:val="-1"/>
        </w:rPr>
        <w:t>Awareness</w:t>
      </w:r>
      <w:r>
        <w:rPr>
          <w:spacing w:val="26"/>
        </w:rPr>
        <w:t> </w:t>
      </w:r>
      <w:r>
        <w:rPr>
          <w:spacing w:val="-1"/>
        </w:rPr>
        <w:t>Training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>
          <w:spacing w:val="-1"/>
        </w:rPr>
        <w:t>schedule</w:t>
      </w:r>
      <w:r>
        <w:rPr>
          <w:spacing w:val="31"/>
        </w:rPr>
        <w:t> </w:t>
      </w:r>
      <w:r>
        <w:rPr>
          <w:spacing w:val="-1"/>
        </w:rPr>
        <w:t>guided</w:t>
      </w:r>
      <w:r>
        <w:rPr>
          <w:spacing w:val="26"/>
        </w:rPr>
        <w:t> </w:t>
      </w:r>
      <w:r>
        <w:rPr>
          <w:spacing w:val="-2"/>
        </w:rPr>
        <w:t>refresher</w:t>
      </w:r>
      <w:r>
        <w:rPr>
          <w:spacing w:val="28"/>
        </w:rPr>
        <w:t> </w:t>
      </w:r>
      <w:r>
        <w:rPr>
          <w:spacing w:val="-1"/>
        </w:rPr>
        <w:t>training.</w:t>
      </w:r>
    </w:p>
    <w:p>
      <w:pPr>
        <w:spacing w:line="240" w:lineRule="auto" w:before="9"/>
        <w:rPr>
          <w:rFonts w:ascii="Calibri" w:hAnsi="Calibri" w:cs="Calibri" w:eastAsia="Calibri"/>
          <w:sz w:val="29"/>
          <w:szCs w:val="29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Purpose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Familiarize</w:t>
      </w:r>
      <w:r>
        <w:rPr>
          <w:spacing w:val="20"/>
        </w:rPr>
        <w:t> </w:t>
      </w:r>
      <w:r>
        <w:rPr>
          <w:spacing w:val="-1"/>
        </w:rPr>
        <w:t>users</w:t>
      </w:r>
      <w:r>
        <w:rPr>
          <w:spacing w:val="18"/>
        </w:rPr>
        <w:t> </w:t>
      </w:r>
      <w:r>
        <w:rPr>
          <w:spacing w:val="-1"/>
        </w:rPr>
        <w:t>with</w:t>
      </w:r>
      <w:r>
        <w:rPr>
          <w:spacing w:val="19"/>
        </w:rPr>
        <w:t> </w:t>
      </w:r>
      <w:r>
        <w:rPr>
          <w:spacing w:val="-2"/>
        </w:rPr>
        <w:t>safety</w:t>
      </w:r>
      <w:r>
        <w:rPr>
          <w:spacing w:val="20"/>
        </w:rPr>
        <w:t> </w:t>
      </w:r>
      <w:r>
        <w:rPr>
          <w:spacing w:val="-1"/>
        </w:rPr>
        <w:t>hazards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2"/>
        </w:rPr>
        <w:t>protection</w:t>
      </w:r>
      <w:r>
        <w:rPr>
          <w:spacing w:val="19"/>
        </w:rPr>
        <w:t> </w:t>
      </w:r>
      <w:r>
        <w:rPr>
          <w:spacing w:val="-1"/>
        </w:rPr>
        <w:t>systems</w:t>
      </w:r>
      <w:r>
        <w:rPr>
          <w:spacing w:val="18"/>
        </w:rPr>
        <w:t> </w:t>
      </w:r>
      <w:r>
        <w:rPr>
          <w:spacing w:val="-1"/>
        </w:rPr>
        <w:t>in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2"/>
        </w:rPr>
        <w:t>Counting</w:t>
      </w:r>
      <w:r>
        <w:rPr>
          <w:spacing w:val="16"/>
        </w:rPr>
        <w:t> </w:t>
      </w:r>
      <w:r>
        <w:rPr>
          <w:spacing w:val="-1"/>
        </w:rPr>
        <w:t>House</w:t>
      </w:r>
      <w:r>
        <w:rPr>
          <w:spacing w:val="20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1"/>
        </w:rPr>
        <w:t>Hall.</w:t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Prerequisites</w:t>
      </w:r>
      <w:r>
        <w:rPr>
          <w:i/>
          <w:spacing w:val="20"/>
        </w:rPr>
        <w:t> </w:t>
      </w:r>
      <w:r>
        <w:rPr>
          <w:i/>
        </w:rPr>
        <w:t>to</w:t>
      </w:r>
      <w:r>
        <w:rPr>
          <w:i/>
          <w:spacing w:val="23"/>
        </w:rPr>
        <w:t> </w:t>
      </w:r>
      <w:r>
        <w:rPr>
          <w:i/>
          <w:spacing w:val="-2"/>
        </w:rPr>
        <w:t>access</w:t>
      </w:r>
      <w:r>
        <w:rPr>
          <w:i/>
          <w:spacing w:val="21"/>
        </w:rPr>
        <w:t> </w:t>
      </w:r>
      <w:r>
        <w:rPr>
          <w:i/>
          <w:spacing w:val="-1"/>
        </w:rPr>
        <w:t>the</w:t>
      </w:r>
      <w:r>
        <w:rPr>
          <w:i/>
          <w:spacing w:val="19"/>
        </w:rPr>
        <w:t> </w:t>
      </w:r>
      <w:r>
        <w:rPr>
          <w:i/>
          <w:spacing w:val="-1"/>
        </w:rPr>
        <w:t>halls</w:t>
      </w:r>
      <w:r>
        <w:rPr>
          <w:i/>
          <w:spacing w:val="20"/>
        </w:rPr>
        <w:t> </w:t>
      </w:r>
      <w:r>
        <w:rPr>
          <w:i/>
          <w:spacing w:val="-1"/>
        </w:rPr>
        <w:t>without</w:t>
      </w:r>
      <w:r>
        <w:rPr>
          <w:i/>
          <w:spacing w:val="23"/>
        </w:rPr>
        <w:t> </w:t>
      </w:r>
      <w:r>
        <w:rPr>
          <w:i/>
          <w:spacing w:val="-2"/>
        </w:rPr>
        <w:t>escort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ES&amp;H</w:t>
      </w:r>
      <w:r>
        <w:rPr>
          <w:spacing w:val="38"/>
        </w:rPr>
        <w:t> </w:t>
      </w:r>
      <w:r>
        <w:rPr>
          <w:spacing w:val="-1"/>
        </w:rPr>
        <w:t>Orientation</w:t>
      </w:r>
      <w:r>
        <w:rPr>
          <w:spacing w:val="38"/>
        </w:rPr>
        <w:t> </w:t>
      </w:r>
      <w:r>
        <w:rPr>
          <w:spacing w:val="-2"/>
        </w:rPr>
        <w:t>(SAF100)</w:t>
      </w:r>
    </w:p>
    <w:p>
      <w:pPr>
        <w:pStyle w:val="BodyText"/>
        <w:spacing w:line="285" w:lineRule="auto"/>
        <w:ind w:right="1299"/>
        <w:jc w:val="left"/>
      </w:pPr>
      <w:r>
        <w:rPr/>
        <w:t>Rad</w:t>
      </w:r>
      <w:r>
        <w:rPr>
          <w:spacing w:val="19"/>
        </w:rPr>
        <w:t> </w:t>
      </w:r>
      <w:r>
        <w:rPr>
          <w:spacing w:val="-2"/>
        </w:rPr>
        <w:t>Worker</w:t>
      </w:r>
      <w:r>
        <w:rPr>
          <w:spacing w:val="18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Training</w:t>
      </w:r>
      <w:r>
        <w:rPr>
          <w:spacing w:val="16"/>
        </w:rPr>
        <w:t> </w:t>
      </w:r>
      <w:r>
        <w:rPr>
          <w:spacing w:val="-1"/>
        </w:rPr>
        <w:t>or</w:t>
      </w:r>
      <w:r>
        <w:rPr>
          <w:spacing w:val="18"/>
        </w:rPr>
        <w:t> </w:t>
      </w:r>
      <w:r>
        <w:rPr>
          <w:spacing w:val="-1"/>
        </w:rPr>
        <w:t>equivalent</w:t>
      </w:r>
      <w:r>
        <w:rPr>
          <w:spacing w:val="15"/>
        </w:rPr>
        <w:t> </w:t>
      </w:r>
      <w:r>
        <w:rPr>
          <w:spacing w:val="-1"/>
        </w:rPr>
        <w:t>(must</w:t>
      </w:r>
      <w:r>
        <w:rPr>
          <w:spacing w:val="16"/>
        </w:rPr>
        <w:t> </w:t>
      </w:r>
      <w:r>
        <w:rPr>
          <w:spacing w:val="-1"/>
        </w:rPr>
        <w:t>have</w:t>
      </w:r>
      <w:r>
        <w:rPr>
          <w:spacing w:val="17"/>
        </w:rPr>
        <w:t> </w:t>
      </w:r>
      <w:r>
        <w:rPr>
          <w:spacing w:val="-1"/>
        </w:rPr>
        <w:t>been</w:t>
      </w:r>
      <w:r>
        <w:rPr>
          <w:spacing w:val="19"/>
        </w:rPr>
        <w:t> </w:t>
      </w:r>
      <w:r>
        <w:rPr>
          <w:spacing w:val="-2"/>
        </w:rPr>
        <w:t>issued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2"/>
        </w:rPr>
        <w:t>dosimeter</w:t>
      </w:r>
      <w:r>
        <w:rPr>
          <w:spacing w:val="19"/>
        </w:rPr>
        <w:t> </w:t>
      </w:r>
      <w:r>
        <w:rPr>
          <w:spacing w:val="-2"/>
        </w:rPr>
        <w:t>by</w:t>
      </w:r>
      <w:r>
        <w:rPr>
          <w:spacing w:val="17"/>
        </w:rPr>
        <w:t> </w:t>
      </w:r>
      <w:r>
        <w:rPr>
          <w:spacing w:val="-1"/>
        </w:rPr>
        <w:t>JLab)</w:t>
      </w:r>
      <w:r>
        <w:rPr>
          <w:spacing w:val="55"/>
        </w:rPr>
        <w:t> </w:t>
      </w:r>
      <w:r>
        <w:rPr>
          <w:spacing w:val="-1"/>
        </w:rPr>
        <w:t>ODH</w:t>
      </w:r>
      <w:r>
        <w:rPr>
          <w:spacing w:val="29"/>
        </w:rPr>
        <w:t> </w:t>
      </w:r>
      <w:r>
        <w:rPr>
          <w:spacing w:val="-1"/>
        </w:rPr>
        <w:t>training</w:t>
      </w:r>
      <w:r>
        <w:rPr>
          <w:spacing w:val="27"/>
        </w:rPr>
        <w:t> </w:t>
      </w:r>
      <w:r>
        <w:rPr>
          <w:spacing w:val="-2"/>
        </w:rPr>
        <w:t>(SAF103)</w:t>
      </w:r>
    </w:p>
    <w:p>
      <w:pPr>
        <w:pStyle w:val="BodyText"/>
        <w:spacing w:line="292" w:lineRule="auto" w:before="2"/>
        <w:ind w:right="3200"/>
        <w:jc w:val="left"/>
      </w:pPr>
      <w:r>
        <w:rPr>
          <w:spacing w:val="-1"/>
        </w:rPr>
        <w:t>General</w:t>
      </w:r>
      <w:r>
        <w:rPr>
          <w:spacing w:val="23"/>
        </w:rPr>
        <w:t> </w:t>
      </w:r>
      <w:r>
        <w:rPr>
          <w:spacing w:val="-1"/>
        </w:rPr>
        <w:t>Access</w:t>
      </w:r>
      <w:r>
        <w:rPr>
          <w:spacing w:val="24"/>
        </w:rPr>
        <w:t> </w:t>
      </w:r>
      <w:r>
        <w:rPr>
          <w:spacing w:val="-1"/>
        </w:rPr>
        <w:t>Radiological</w:t>
      </w:r>
      <w:r>
        <w:rPr>
          <w:spacing w:val="29"/>
        </w:rPr>
        <w:t> </w:t>
      </w:r>
      <w:r>
        <w:rPr>
          <w:spacing w:val="-1"/>
        </w:rPr>
        <w:t>Work</w:t>
      </w:r>
      <w:r>
        <w:rPr>
          <w:spacing w:val="29"/>
        </w:rPr>
        <w:t> </w:t>
      </w:r>
      <w:r>
        <w:rPr>
          <w:spacing w:val="-1"/>
        </w:rPr>
        <w:t>Permit</w:t>
      </w:r>
      <w:r>
        <w:rPr>
          <w:spacing w:val="26"/>
        </w:rPr>
        <w:t> </w:t>
      </w:r>
      <w:r>
        <w:rPr>
          <w:spacing w:val="-1"/>
        </w:rPr>
        <w:t>[RWP]</w:t>
      </w:r>
      <w:r>
        <w:rPr>
          <w:spacing w:val="26"/>
        </w:rPr>
        <w:t> </w:t>
      </w:r>
      <w:r>
        <w:rPr>
          <w:spacing w:val="-1"/>
        </w:rPr>
        <w:t>(SAF801kd)</w:t>
      </w:r>
      <w:r>
        <w:rPr>
          <w:spacing w:val="41"/>
        </w:rPr>
        <w:t> </w:t>
      </w:r>
      <w:r>
        <w:rPr/>
        <w:t>Hall</w:t>
      </w:r>
      <w:r>
        <w:rPr>
          <w:spacing w:val="21"/>
        </w:rPr>
        <w:t> </w:t>
      </w:r>
      <w:r>
        <w:rPr/>
        <w:t>B</w:t>
      </w:r>
      <w:r>
        <w:rPr>
          <w:spacing w:val="24"/>
        </w:rPr>
        <w:t> </w:t>
      </w:r>
      <w:r>
        <w:rPr>
          <w:spacing w:val="-2"/>
        </w:rPr>
        <w:t>Worker</w:t>
      </w:r>
      <w:r>
        <w:rPr>
          <w:spacing w:val="25"/>
        </w:rPr>
        <w:t> </w:t>
      </w:r>
      <w:r>
        <w:rPr>
          <w:spacing w:val="-2"/>
        </w:rPr>
        <w:t>Safety</w:t>
      </w:r>
      <w:r>
        <w:rPr>
          <w:spacing w:val="23"/>
        </w:rPr>
        <w:t> </w:t>
      </w:r>
      <w:r>
        <w:rPr>
          <w:spacing w:val="-2"/>
        </w:rPr>
        <w:t>Awareness</w:t>
      </w:r>
      <w:r>
        <w:rPr>
          <w:spacing w:val="23"/>
        </w:rPr>
        <w:t> </w:t>
      </w:r>
      <w:r>
        <w:rPr>
          <w:spacing w:val="-1"/>
        </w:rPr>
        <w:t>Training</w:t>
      </w:r>
      <w:r>
        <w:rPr>
          <w:spacing w:val="23"/>
        </w:rPr>
        <w:t> </w:t>
      </w:r>
      <w:r>
        <w:rPr>
          <w:spacing w:val="-1"/>
        </w:rPr>
        <w:t>(SAF111)</w:t>
      </w:r>
    </w:p>
    <w:p>
      <w:pPr>
        <w:spacing w:line="240" w:lineRule="auto" w:before="9"/>
        <w:rPr>
          <w:rFonts w:ascii="Calibri" w:hAnsi="Calibri" w:cs="Calibri" w:eastAsia="Calibri"/>
          <w:sz w:val="24"/>
          <w:szCs w:val="24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spacing w:val="-2"/>
        </w:rPr>
        <w:t>Reminder</w:t>
      </w:r>
      <w:r>
        <w:rPr>
          <w:b w:val="0"/>
          <w:i w:val="0"/>
        </w:rPr>
      </w:r>
    </w:p>
    <w:p>
      <w:pPr>
        <w:numPr>
          <w:ilvl w:val="0"/>
          <w:numId w:val="1"/>
        </w:numPr>
        <w:tabs>
          <w:tab w:pos="826" w:val="left" w:leader="none"/>
        </w:tabs>
        <w:spacing w:before="54"/>
        <w:ind w:left="825" w:right="0" w:hanging="36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sz w:val="21"/>
          <w:u w:val="single" w:color="000000"/>
        </w:rPr>
        <w:t>No</w:t>
      </w:r>
      <w:r>
        <w:rPr>
          <w:rFonts w:ascii="Calibri"/>
          <w:b/>
          <w:spacing w:val="11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one</w:t>
      </w:r>
      <w:r>
        <w:rPr>
          <w:rFonts w:ascii="Calibri"/>
          <w:b/>
          <w:spacing w:val="13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under</w:t>
      </w:r>
      <w:r>
        <w:rPr>
          <w:rFonts w:ascii="Calibri"/>
          <w:b/>
          <w:spacing w:val="14"/>
          <w:sz w:val="21"/>
          <w:u w:val="single" w:color="000000"/>
        </w:rPr>
        <w:t> </w:t>
      </w:r>
      <w:r>
        <w:rPr>
          <w:rFonts w:ascii="Calibri"/>
          <w:b/>
          <w:sz w:val="21"/>
          <w:u w:val="single" w:color="000000"/>
        </w:rPr>
        <w:t>18</w:t>
      </w:r>
      <w:r>
        <w:rPr>
          <w:rFonts w:ascii="Calibri"/>
          <w:b/>
          <w:spacing w:val="12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years</w:t>
      </w:r>
      <w:r>
        <w:rPr>
          <w:rFonts w:ascii="Calibri"/>
          <w:b/>
          <w:spacing w:val="14"/>
          <w:sz w:val="21"/>
          <w:u w:val="single" w:color="000000"/>
        </w:rPr>
        <w:t> </w:t>
      </w:r>
      <w:r>
        <w:rPr>
          <w:rFonts w:ascii="Calibri"/>
          <w:b/>
          <w:spacing w:val="-2"/>
          <w:sz w:val="21"/>
          <w:u w:val="single" w:color="000000"/>
        </w:rPr>
        <w:t>may</w:t>
      </w:r>
      <w:r>
        <w:rPr>
          <w:rFonts w:ascii="Calibri"/>
          <w:b/>
          <w:spacing w:val="15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enter</w:t>
      </w:r>
      <w:r>
        <w:rPr>
          <w:rFonts w:ascii="Calibri"/>
          <w:b/>
          <w:spacing w:val="14"/>
          <w:sz w:val="21"/>
          <w:u w:val="single" w:color="000000"/>
        </w:rPr>
        <w:t> </w:t>
      </w:r>
      <w:r>
        <w:rPr>
          <w:rFonts w:ascii="Calibri"/>
          <w:b/>
          <w:sz w:val="21"/>
          <w:u w:val="single" w:color="000000"/>
        </w:rPr>
        <w:t>the</w:t>
      </w:r>
      <w:r>
        <w:rPr>
          <w:rFonts w:ascii="Calibri"/>
          <w:b/>
          <w:spacing w:val="13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halls</w:t>
      </w:r>
      <w:r>
        <w:rPr>
          <w:rFonts w:ascii="Calibri"/>
          <w:b/>
          <w:sz w:val="21"/>
        </w:rPr>
      </w:r>
      <w:r>
        <w:rPr>
          <w:rFonts w:ascii="Calibri"/>
          <w:sz w:val="21"/>
        </w:rPr>
      </w:r>
    </w:p>
    <w:p>
      <w:pPr>
        <w:numPr>
          <w:ilvl w:val="0"/>
          <w:numId w:val="1"/>
        </w:numPr>
        <w:tabs>
          <w:tab w:pos="826" w:val="left" w:leader="none"/>
        </w:tabs>
        <w:spacing w:before="49"/>
        <w:ind w:left="825" w:right="0" w:hanging="36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sz w:val="21"/>
          <w:u w:val="single" w:color="000000"/>
        </w:rPr>
        <w:t>No</w:t>
      </w:r>
      <w:r>
        <w:rPr>
          <w:rFonts w:ascii="Calibri"/>
          <w:b/>
          <w:spacing w:val="11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sandals</w:t>
      </w:r>
      <w:r>
        <w:rPr>
          <w:rFonts w:ascii="Calibri"/>
          <w:b/>
          <w:spacing w:val="15"/>
          <w:sz w:val="21"/>
          <w:u w:val="single" w:color="000000"/>
        </w:rPr>
        <w:t> </w:t>
      </w:r>
      <w:r>
        <w:rPr>
          <w:rFonts w:ascii="Calibri"/>
          <w:b/>
          <w:spacing w:val="15"/>
          <w:sz w:val="21"/>
        </w:rPr>
      </w:r>
      <w:r>
        <w:rPr>
          <w:rFonts w:ascii="Calibri"/>
          <w:b/>
          <w:spacing w:val="-1"/>
          <w:sz w:val="21"/>
        </w:rPr>
        <w:t>or</w:t>
      </w:r>
      <w:r>
        <w:rPr>
          <w:rFonts w:ascii="Calibri"/>
          <w:b/>
          <w:spacing w:val="14"/>
          <w:sz w:val="21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open</w:t>
      </w:r>
      <w:r>
        <w:rPr>
          <w:rFonts w:ascii="Calibri"/>
          <w:b/>
          <w:spacing w:val="14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toe</w:t>
      </w:r>
      <w:r>
        <w:rPr>
          <w:rFonts w:ascii="Calibri"/>
          <w:b/>
          <w:spacing w:val="11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shoes</w:t>
      </w:r>
      <w:r>
        <w:rPr>
          <w:rFonts w:ascii="Calibri"/>
          <w:b/>
          <w:spacing w:val="12"/>
          <w:sz w:val="21"/>
          <w:u w:val="single" w:color="000000"/>
        </w:rPr>
        <w:t> </w:t>
      </w:r>
      <w:r>
        <w:rPr>
          <w:rFonts w:ascii="Calibri"/>
          <w:b/>
          <w:spacing w:val="12"/>
          <w:sz w:val="21"/>
        </w:rPr>
      </w:r>
      <w:r>
        <w:rPr>
          <w:rFonts w:ascii="Calibri"/>
          <w:b/>
          <w:sz w:val="21"/>
        </w:rPr>
        <w:t>in</w:t>
      </w:r>
      <w:r>
        <w:rPr>
          <w:rFonts w:ascii="Calibri"/>
          <w:b/>
          <w:spacing w:val="16"/>
          <w:sz w:val="21"/>
        </w:rPr>
        <w:t> </w:t>
      </w:r>
      <w:r>
        <w:rPr>
          <w:rFonts w:ascii="Calibri"/>
          <w:b/>
          <w:spacing w:val="-2"/>
          <w:sz w:val="21"/>
        </w:rPr>
        <w:t>any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pacing w:val="-2"/>
          <w:sz w:val="21"/>
        </w:rPr>
        <w:t>hall</w:t>
      </w:r>
      <w:r>
        <w:rPr>
          <w:rFonts w:ascii="Calibri"/>
          <w:sz w:val="21"/>
        </w:rPr>
      </w:r>
    </w:p>
    <w:p>
      <w:pPr>
        <w:numPr>
          <w:ilvl w:val="0"/>
          <w:numId w:val="1"/>
        </w:numPr>
        <w:tabs>
          <w:tab w:pos="826" w:val="left" w:leader="none"/>
        </w:tabs>
        <w:spacing w:before="51"/>
        <w:ind w:left="825" w:right="0" w:hanging="36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sz w:val="21"/>
          <w:u w:val="single" w:color="000000"/>
        </w:rPr>
        <w:t>No</w:t>
      </w:r>
      <w:r>
        <w:rPr>
          <w:rFonts w:ascii="Calibri"/>
          <w:b/>
          <w:spacing w:val="11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shorts,</w:t>
      </w:r>
      <w:r>
        <w:rPr>
          <w:rFonts w:ascii="Calibri"/>
          <w:b/>
          <w:spacing w:val="16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long</w:t>
      </w:r>
      <w:r>
        <w:rPr>
          <w:rFonts w:ascii="Calibri"/>
          <w:b/>
          <w:spacing w:val="14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pants</w:t>
      </w:r>
      <w:r>
        <w:rPr>
          <w:rFonts w:ascii="Calibri"/>
          <w:b/>
          <w:spacing w:val="17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are</w:t>
      </w:r>
      <w:r>
        <w:rPr>
          <w:rFonts w:ascii="Calibri"/>
          <w:b/>
          <w:spacing w:val="13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required</w:t>
      </w:r>
      <w:r>
        <w:rPr>
          <w:rFonts w:ascii="Calibri"/>
          <w:b/>
          <w:spacing w:val="17"/>
          <w:sz w:val="21"/>
          <w:u w:val="single" w:color="000000"/>
        </w:rPr>
        <w:t> </w:t>
      </w:r>
      <w:r>
        <w:rPr>
          <w:rFonts w:ascii="Calibri"/>
          <w:b/>
          <w:sz w:val="21"/>
          <w:u w:val="single" w:color="000000"/>
        </w:rPr>
        <w:t>in</w:t>
      </w:r>
      <w:r>
        <w:rPr>
          <w:rFonts w:ascii="Calibri"/>
          <w:b/>
          <w:spacing w:val="13"/>
          <w:sz w:val="21"/>
          <w:u w:val="single" w:color="000000"/>
        </w:rPr>
        <w:t> </w:t>
      </w:r>
      <w:r>
        <w:rPr>
          <w:rFonts w:ascii="Calibri"/>
          <w:b/>
          <w:sz w:val="21"/>
          <w:u w:val="single" w:color="000000"/>
        </w:rPr>
        <w:t>the</w:t>
      </w:r>
      <w:r>
        <w:rPr>
          <w:rFonts w:ascii="Calibri"/>
          <w:b/>
          <w:spacing w:val="15"/>
          <w:sz w:val="21"/>
          <w:u w:val="single" w:color="000000"/>
        </w:rPr>
        <w:t> </w:t>
      </w:r>
      <w:r>
        <w:rPr>
          <w:rFonts w:ascii="Calibri"/>
          <w:b/>
          <w:spacing w:val="-2"/>
          <w:sz w:val="21"/>
          <w:u w:val="single" w:color="000000"/>
        </w:rPr>
        <w:t>hall</w:t>
      </w:r>
      <w:r>
        <w:rPr>
          <w:rFonts w:ascii="Calibri"/>
          <w:b/>
          <w:sz w:val="21"/>
        </w:rPr>
      </w:r>
      <w:r>
        <w:rPr>
          <w:rFonts w:ascii="Calibri"/>
          <w:sz w:val="21"/>
        </w:rPr>
      </w:r>
    </w:p>
    <w:p>
      <w:pPr>
        <w:numPr>
          <w:ilvl w:val="0"/>
          <w:numId w:val="1"/>
        </w:numPr>
        <w:tabs>
          <w:tab w:pos="826" w:val="left" w:leader="none"/>
        </w:tabs>
        <w:spacing w:before="54"/>
        <w:ind w:left="825" w:right="0" w:hanging="36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sz w:val="21"/>
          <w:u w:val="single" w:color="000000"/>
        </w:rPr>
        <w:t>No</w:t>
      </w:r>
      <w:r>
        <w:rPr>
          <w:rFonts w:ascii="Calibri"/>
          <w:b/>
          <w:spacing w:val="13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food</w:t>
      </w:r>
      <w:r>
        <w:rPr>
          <w:rFonts w:ascii="Calibri"/>
          <w:b/>
          <w:spacing w:val="18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or</w:t>
      </w:r>
      <w:r>
        <w:rPr>
          <w:rFonts w:ascii="Calibri"/>
          <w:b/>
          <w:spacing w:val="17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drinking</w:t>
      </w:r>
      <w:r>
        <w:rPr>
          <w:rFonts w:ascii="Calibri"/>
          <w:b/>
          <w:spacing w:val="15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inside</w:t>
      </w:r>
      <w:r>
        <w:rPr>
          <w:rFonts w:ascii="Calibri"/>
          <w:b/>
          <w:spacing w:val="13"/>
          <w:sz w:val="21"/>
          <w:u w:val="single" w:color="000000"/>
        </w:rPr>
        <w:t> </w:t>
      </w:r>
      <w:r>
        <w:rPr>
          <w:rFonts w:ascii="Calibri"/>
          <w:b/>
          <w:sz w:val="21"/>
          <w:u w:val="single" w:color="000000"/>
        </w:rPr>
        <w:t>the</w:t>
      </w:r>
      <w:r>
        <w:rPr>
          <w:rFonts w:ascii="Calibri"/>
          <w:b/>
          <w:spacing w:val="17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halls</w:t>
      </w:r>
      <w:r>
        <w:rPr>
          <w:rFonts w:ascii="Calibri"/>
          <w:b/>
          <w:sz w:val="21"/>
        </w:rPr>
      </w:r>
      <w:r>
        <w:rPr>
          <w:rFonts w:ascii="Calibri"/>
          <w:sz w:val="21"/>
        </w:rPr>
      </w:r>
    </w:p>
    <w:p>
      <w:pPr>
        <w:numPr>
          <w:ilvl w:val="0"/>
          <w:numId w:val="1"/>
        </w:numPr>
        <w:tabs>
          <w:tab w:pos="826" w:val="left" w:leader="none"/>
        </w:tabs>
        <w:spacing w:line="287" w:lineRule="auto" w:before="56"/>
        <w:ind w:left="825" w:right="403" w:hanging="36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spacing w:val="-1"/>
          <w:sz w:val="21"/>
          <w:u w:val="single" w:color="000000"/>
        </w:rPr>
        <w:t>Check</w:t>
      </w:r>
      <w:r>
        <w:rPr>
          <w:rFonts w:ascii="Calibri"/>
          <w:b/>
          <w:spacing w:val="17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postings</w:t>
      </w:r>
      <w:r>
        <w:rPr>
          <w:rFonts w:ascii="Calibri"/>
          <w:b/>
          <w:spacing w:val="20"/>
          <w:sz w:val="21"/>
          <w:u w:val="single" w:color="000000"/>
        </w:rPr>
        <w:t> </w:t>
      </w:r>
      <w:r>
        <w:rPr>
          <w:rFonts w:ascii="Calibri"/>
          <w:b/>
          <w:spacing w:val="-4"/>
          <w:sz w:val="21"/>
          <w:u w:val="single" w:color="000000"/>
        </w:rPr>
        <w:t>at</w:t>
      </w:r>
      <w:r>
        <w:rPr>
          <w:rFonts w:ascii="Calibri"/>
          <w:b/>
          <w:spacing w:val="21"/>
          <w:sz w:val="21"/>
          <w:u w:val="single" w:color="000000"/>
        </w:rPr>
        <w:t> </w:t>
      </w:r>
      <w:r>
        <w:rPr>
          <w:rFonts w:ascii="Calibri"/>
          <w:b/>
          <w:sz w:val="21"/>
          <w:u w:val="single" w:color="000000"/>
        </w:rPr>
        <w:t>the</w:t>
      </w:r>
      <w:r>
        <w:rPr>
          <w:rFonts w:ascii="Calibri"/>
          <w:b/>
          <w:spacing w:val="15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entrance</w:t>
      </w:r>
      <w:r>
        <w:rPr>
          <w:rFonts w:ascii="Calibri"/>
          <w:b/>
          <w:spacing w:val="18"/>
          <w:sz w:val="21"/>
          <w:u w:val="single" w:color="000000"/>
        </w:rPr>
        <w:t> </w:t>
      </w:r>
      <w:r>
        <w:rPr>
          <w:rFonts w:ascii="Calibri"/>
          <w:b/>
          <w:spacing w:val="1"/>
          <w:sz w:val="21"/>
          <w:u w:val="single" w:color="000000"/>
        </w:rPr>
        <w:t>to</w:t>
      </w:r>
      <w:r>
        <w:rPr>
          <w:rFonts w:ascii="Calibri"/>
          <w:b/>
          <w:spacing w:val="13"/>
          <w:sz w:val="21"/>
          <w:u w:val="single" w:color="000000"/>
        </w:rPr>
        <w:t> </w:t>
      </w:r>
      <w:r>
        <w:rPr>
          <w:rFonts w:ascii="Calibri"/>
          <w:b/>
          <w:sz w:val="21"/>
          <w:u w:val="single" w:color="000000"/>
        </w:rPr>
        <w:t>the</w:t>
      </w:r>
      <w:r>
        <w:rPr>
          <w:rFonts w:ascii="Calibri"/>
          <w:b/>
          <w:spacing w:val="17"/>
          <w:sz w:val="21"/>
          <w:u w:val="single" w:color="000000"/>
        </w:rPr>
        <w:t> </w:t>
      </w:r>
      <w:r>
        <w:rPr>
          <w:rFonts w:ascii="Calibri"/>
          <w:b/>
          <w:spacing w:val="-2"/>
          <w:sz w:val="21"/>
          <w:u w:val="single" w:color="000000"/>
        </w:rPr>
        <w:t>hall</w:t>
      </w:r>
      <w:r>
        <w:rPr>
          <w:rFonts w:ascii="Calibri"/>
          <w:b/>
          <w:spacing w:val="15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for</w:t>
      </w:r>
      <w:r>
        <w:rPr>
          <w:rFonts w:ascii="Calibri"/>
          <w:b/>
          <w:spacing w:val="19"/>
          <w:sz w:val="21"/>
          <w:u w:val="single" w:color="000000"/>
        </w:rPr>
        <w:t> </w:t>
      </w:r>
      <w:r>
        <w:rPr>
          <w:rFonts w:ascii="Calibri"/>
          <w:b/>
          <w:spacing w:val="-1"/>
          <w:sz w:val="21"/>
          <w:u w:val="single" w:color="000000"/>
        </w:rPr>
        <w:t>special</w:t>
      </w:r>
      <w:r>
        <w:rPr>
          <w:rFonts w:ascii="Calibri"/>
          <w:b/>
          <w:spacing w:val="18"/>
          <w:sz w:val="21"/>
          <w:u w:val="single" w:color="000000"/>
        </w:rPr>
        <w:t> </w:t>
      </w:r>
      <w:r>
        <w:rPr>
          <w:rFonts w:ascii="Calibri"/>
          <w:b/>
          <w:spacing w:val="-2"/>
          <w:sz w:val="21"/>
          <w:u w:val="single" w:color="000000"/>
        </w:rPr>
        <w:t>requirements</w:t>
      </w:r>
      <w:r>
        <w:rPr>
          <w:rFonts w:ascii="Calibri"/>
          <w:b/>
          <w:spacing w:val="20"/>
          <w:sz w:val="21"/>
          <w:u w:val="single" w:color="000000"/>
        </w:rPr>
        <w:t> </w:t>
      </w:r>
      <w:r>
        <w:rPr>
          <w:rFonts w:ascii="Calibri"/>
          <w:b/>
          <w:spacing w:val="20"/>
          <w:sz w:val="21"/>
        </w:rPr>
      </w:r>
      <w:r>
        <w:rPr>
          <w:rFonts w:ascii="Calibri"/>
          <w:spacing w:val="-1"/>
          <w:sz w:val="21"/>
        </w:rPr>
        <w:t>(e.g.</w:t>
      </w:r>
      <w:r>
        <w:rPr>
          <w:rFonts w:ascii="Calibri"/>
          <w:spacing w:val="19"/>
          <w:sz w:val="21"/>
        </w:rPr>
        <w:t> </w:t>
      </w:r>
      <w:r>
        <w:rPr>
          <w:rFonts w:ascii="Calibri"/>
          <w:spacing w:val="-2"/>
          <w:sz w:val="21"/>
        </w:rPr>
        <w:t>hardhats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z w:val="21"/>
        </w:rPr>
        <w:t>are</w:t>
      </w:r>
      <w:r>
        <w:rPr>
          <w:rFonts w:ascii="Calibri"/>
          <w:spacing w:val="53"/>
          <w:sz w:val="21"/>
        </w:rPr>
        <w:t> </w:t>
      </w:r>
      <w:r>
        <w:rPr>
          <w:rFonts w:ascii="Calibri"/>
          <w:spacing w:val="-1"/>
          <w:sz w:val="21"/>
        </w:rPr>
        <w:t>mandatory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pacing w:val="-1"/>
          <w:sz w:val="21"/>
        </w:rPr>
        <w:t>in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z w:val="21"/>
        </w:rPr>
        <w:t>Hall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z w:val="21"/>
        </w:rPr>
        <w:t>B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pacing w:val="-2"/>
          <w:sz w:val="21"/>
        </w:rPr>
        <w:t>often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pacing w:val="-1"/>
          <w:sz w:val="21"/>
        </w:rPr>
        <w:t>required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pacing w:val="-1"/>
          <w:sz w:val="21"/>
        </w:rPr>
        <w:t>in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pacing w:val="-1"/>
          <w:sz w:val="21"/>
        </w:rPr>
        <w:t>other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pacing w:val="-1"/>
          <w:sz w:val="21"/>
        </w:rPr>
        <w:t>halls).</w:t>
      </w:r>
      <w:r>
        <w:rPr>
          <w:rFonts w:ascii="Calibri"/>
          <w:spacing w:val="19"/>
          <w:sz w:val="21"/>
        </w:rPr>
        <w:t> </w:t>
      </w:r>
      <w:r>
        <w:rPr>
          <w:rFonts w:ascii="Calibri"/>
          <w:b/>
          <w:i/>
          <w:spacing w:val="-1"/>
          <w:sz w:val="21"/>
        </w:rPr>
        <w:t>If</w:t>
      </w:r>
      <w:r>
        <w:rPr>
          <w:rFonts w:ascii="Calibri"/>
          <w:b/>
          <w:i/>
          <w:spacing w:val="15"/>
          <w:sz w:val="21"/>
        </w:rPr>
        <w:t> </w:t>
      </w:r>
      <w:r>
        <w:rPr>
          <w:rFonts w:ascii="Calibri"/>
          <w:b/>
          <w:i/>
          <w:sz w:val="21"/>
        </w:rPr>
        <w:t>in</w:t>
      </w:r>
      <w:r>
        <w:rPr>
          <w:rFonts w:ascii="Calibri"/>
          <w:b/>
          <w:i/>
          <w:spacing w:val="13"/>
          <w:sz w:val="21"/>
        </w:rPr>
        <w:t> </w:t>
      </w:r>
      <w:r>
        <w:rPr>
          <w:rFonts w:ascii="Calibri"/>
          <w:b/>
          <w:i/>
          <w:spacing w:val="-1"/>
          <w:sz w:val="21"/>
        </w:rPr>
        <w:t>doubt,</w:t>
      </w:r>
      <w:r>
        <w:rPr>
          <w:rFonts w:ascii="Calibri"/>
          <w:b/>
          <w:i/>
          <w:spacing w:val="15"/>
          <w:sz w:val="21"/>
        </w:rPr>
        <w:t> </w:t>
      </w:r>
      <w:r>
        <w:rPr>
          <w:rFonts w:ascii="Calibri"/>
          <w:b/>
          <w:i/>
          <w:spacing w:val="-1"/>
          <w:sz w:val="21"/>
        </w:rPr>
        <w:t>please</w:t>
      </w:r>
      <w:r>
        <w:rPr>
          <w:rFonts w:ascii="Calibri"/>
          <w:b/>
          <w:i/>
          <w:spacing w:val="14"/>
          <w:sz w:val="21"/>
        </w:rPr>
        <w:t> </w:t>
      </w:r>
      <w:r>
        <w:rPr>
          <w:rFonts w:ascii="Calibri"/>
          <w:b/>
          <w:i/>
          <w:spacing w:val="-1"/>
          <w:sz w:val="21"/>
        </w:rPr>
        <w:t>contact</w:t>
      </w:r>
      <w:r>
        <w:rPr>
          <w:rFonts w:ascii="Calibri"/>
          <w:b/>
          <w:i/>
          <w:spacing w:val="29"/>
          <w:sz w:val="21"/>
        </w:rPr>
        <w:t> </w:t>
      </w:r>
      <w:r>
        <w:rPr>
          <w:rFonts w:ascii="Calibri"/>
          <w:b/>
          <w:i/>
          <w:spacing w:val="-1"/>
          <w:sz w:val="21"/>
        </w:rPr>
        <w:t>the</w:t>
      </w:r>
      <w:r>
        <w:rPr>
          <w:rFonts w:ascii="Calibri"/>
          <w:b/>
          <w:i/>
          <w:spacing w:val="21"/>
          <w:sz w:val="21"/>
        </w:rPr>
        <w:t> </w:t>
      </w:r>
      <w:r>
        <w:rPr>
          <w:rFonts w:ascii="Calibri"/>
          <w:b/>
          <w:i/>
          <w:spacing w:val="-1"/>
          <w:sz w:val="21"/>
        </w:rPr>
        <w:t>Hall</w:t>
      </w:r>
      <w:r>
        <w:rPr>
          <w:rFonts w:ascii="Calibri"/>
          <w:b/>
          <w:i/>
          <w:spacing w:val="23"/>
          <w:sz w:val="21"/>
        </w:rPr>
        <w:t> </w:t>
      </w:r>
      <w:r>
        <w:rPr>
          <w:rFonts w:ascii="Calibri"/>
          <w:b/>
          <w:i/>
          <w:spacing w:val="-1"/>
          <w:sz w:val="21"/>
        </w:rPr>
        <w:t>Work</w:t>
      </w:r>
      <w:r>
        <w:rPr>
          <w:rFonts w:ascii="Calibri"/>
          <w:b/>
          <w:i/>
          <w:spacing w:val="24"/>
          <w:sz w:val="21"/>
        </w:rPr>
        <w:t> </w:t>
      </w:r>
      <w:r>
        <w:rPr>
          <w:rFonts w:ascii="Calibri"/>
          <w:b/>
          <w:i/>
          <w:spacing w:val="-1"/>
          <w:sz w:val="21"/>
        </w:rPr>
        <w:t>Coordinator</w:t>
      </w:r>
      <w:r>
        <w:rPr>
          <w:rFonts w:ascii="Calibri"/>
          <w:b/>
          <w:i/>
          <w:spacing w:val="20"/>
          <w:sz w:val="21"/>
        </w:rPr>
        <w:t> </w:t>
      </w:r>
      <w:r>
        <w:rPr>
          <w:rFonts w:ascii="Calibri"/>
          <w:b/>
          <w:i/>
          <w:spacing w:val="-1"/>
          <w:sz w:val="21"/>
        </w:rPr>
        <w:t>or</w:t>
      </w:r>
      <w:r>
        <w:rPr>
          <w:rFonts w:ascii="Calibri"/>
          <w:b/>
          <w:i/>
          <w:spacing w:val="22"/>
          <w:sz w:val="21"/>
        </w:rPr>
        <w:t> </w:t>
      </w:r>
      <w:r>
        <w:rPr>
          <w:rFonts w:ascii="Calibri"/>
          <w:b/>
          <w:i/>
          <w:spacing w:val="-1"/>
          <w:sz w:val="21"/>
        </w:rPr>
        <w:t>his/her</w:t>
      </w:r>
      <w:r>
        <w:rPr>
          <w:rFonts w:ascii="Calibri"/>
          <w:b/>
          <w:i/>
          <w:spacing w:val="22"/>
          <w:sz w:val="21"/>
        </w:rPr>
        <w:t> </w:t>
      </w:r>
      <w:r>
        <w:rPr>
          <w:rFonts w:ascii="Calibri"/>
          <w:b/>
          <w:i/>
          <w:spacing w:val="-2"/>
          <w:sz w:val="21"/>
        </w:rPr>
        <w:t>designee,</w:t>
      </w:r>
      <w:r>
        <w:rPr>
          <w:rFonts w:ascii="Calibri"/>
          <w:sz w:val="21"/>
        </w:rPr>
      </w:r>
    </w:p>
    <w:p>
      <w:pPr>
        <w:pStyle w:val="BodyText"/>
        <w:spacing w:line="240" w:lineRule="auto" w:before="4"/>
        <w:ind w:left="1545" w:right="0"/>
        <w:jc w:val="left"/>
      </w:pPr>
      <w:r>
        <w:rPr/>
        <w:t>Hall</w:t>
      </w:r>
      <w:r>
        <w:rPr>
          <w:spacing w:val="-13"/>
        </w:rPr>
        <w:t> </w:t>
      </w:r>
      <w:r>
        <w:rPr/>
        <w:t>B</w:t>
      </w:r>
      <w:r>
        <w:rPr>
          <w:spacing w:val="20"/>
        </w:rPr>
        <w:t> </w:t>
      </w:r>
      <w:r>
        <w:rPr/>
        <w:t>-</w:t>
      </w:r>
      <w:r>
        <w:rPr>
          <w:rFonts w:ascii="Calibri" w:hAnsi="Calibri"/>
        </w:rPr>
        <w:t>­­</w:t>
      </w:r>
      <w:r>
        <w:rPr>
          <w:rFonts w:ascii="Calibri" w:hAnsi="Calibri"/>
          <w:spacing w:val="-12"/>
        </w:rPr>
        <w:t> </w:t>
      </w:r>
      <w:r>
        <w:rPr>
          <w:spacing w:val="-1"/>
        </w:rPr>
        <w:t>D.</w:t>
      </w:r>
      <w:r>
        <w:rPr>
          <w:spacing w:val="-16"/>
        </w:rPr>
        <w:t> </w:t>
      </w:r>
      <w:r>
        <w:rPr>
          <w:spacing w:val="-1"/>
        </w:rPr>
        <w:t>Tilles</w:t>
      </w:r>
      <w:r>
        <w:rPr>
          <w:spacing w:val="-13"/>
        </w:rPr>
        <w:t> </w:t>
      </w:r>
      <w:r>
        <w:rPr>
          <w:spacing w:val="-1"/>
        </w:rPr>
        <w:t>[cell</w:t>
      </w:r>
      <w:r>
        <w:rPr>
          <w:spacing w:val="-14"/>
        </w:rPr>
        <w:t> </w:t>
      </w:r>
      <w:r>
        <w:rPr>
          <w:spacing w:val="-2"/>
        </w:rPr>
        <w:t>(757)</w:t>
      </w:r>
      <w:r>
        <w:rPr>
          <w:spacing w:val="-13"/>
        </w:rPr>
        <w:t> </w:t>
      </w:r>
      <w:r>
        <w:rPr>
          <w:spacing w:val="-1"/>
        </w:rPr>
        <w:t>810-</w:t>
      </w:r>
      <w:r>
        <w:rPr>
          <w:rFonts w:ascii="Calibri" w:hAnsi="Calibri"/>
          <w:spacing w:val="-1"/>
        </w:rPr>
        <w:t>­­</w:t>
      </w:r>
      <w:r>
        <w:rPr>
          <w:spacing w:val="-1"/>
        </w:rPr>
        <w:t>9576,</w:t>
      </w:r>
      <w:r>
        <w:rPr>
          <w:spacing w:val="-12"/>
        </w:rPr>
        <w:t> </w:t>
      </w:r>
      <w:r>
        <w:rPr>
          <w:color w:val="0000FF"/>
          <w:spacing w:val="-12"/>
        </w:rPr>
      </w:r>
      <w:hyperlink r:id="rId5">
        <w:r>
          <w:rPr>
            <w:color w:val="0000FF"/>
            <w:spacing w:val="-1"/>
            <w:u w:val="single" w:color="0000FF"/>
          </w:rPr>
          <w:t>tilles@jlab.org</w:t>
        </w:r>
        <w:r>
          <w:rPr>
            <w:color w:val="0000FF"/>
          </w:rPr>
        </w:r>
      </w:hyperlink>
      <w:r>
        <w:rPr>
          <w:spacing w:val="-1"/>
        </w:rPr>
        <w:t>]</w:t>
      </w:r>
    </w:p>
    <w:p>
      <w:pPr>
        <w:numPr>
          <w:ilvl w:val="0"/>
          <w:numId w:val="1"/>
        </w:numPr>
        <w:tabs>
          <w:tab w:pos="826" w:val="left" w:leader="none"/>
        </w:tabs>
        <w:spacing w:line="288" w:lineRule="auto" w:before="47"/>
        <w:ind w:left="825" w:right="319" w:hanging="36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spacing w:val="-1"/>
          <w:sz w:val="21"/>
        </w:rPr>
        <w:t>Check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pacing w:val="-1"/>
          <w:sz w:val="21"/>
        </w:rPr>
        <w:t>that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pacing w:val="-1"/>
          <w:sz w:val="21"/>
        </w:rPr>
        <w:t>all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pacing w:val="-1"/>
          <w:sz w:val="21"/>
        </w:rPr>
        <w:t>work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pacing w:val="-2"/>
          <w:sz w:val="21"/>
        </w:rPr>
        <w:t>or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pacing w:val="-1"/>
          <w:sz w:val="21"/>
        </w:rPr>
        <w:t>test</w:t>
      </w:r>
      <w:r>
        <w:rPr>
          <w:rFonts w:ascii="Calibri"/>
          <w:spacing w:val="13"/>
          <w:sz w:val="21"/>
        </w:rPr>
        <w:t> </w:t>
      </w:r>
      <w:r>
        <w:rPr>
          <w:rFonts w:ascii="Calibri"/>
          <w:spacing w:val="-1"/>
          <w:sz w:val="21"/>
        </w:rPr>
        <w:t>set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pacing w:val="-1"/>
          <w:sz w:val="21"/>
        </w:rPr>
        <w:t>ups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pacing w:val="-1"/>
          <w:sz w:val="21"/>
        </w:rPr>
        <w:t>follow</w:t>
      </w:r>
      <w:r>
        <w:rPr>
          <w:rFonts w:ascii="Calibri"/>
          <w:spacing w:val="19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pacing w:val="-1"/>
          <w:sz w:val="21"/>
        </w:rPr>
        <w:t>work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pacing w:val="-2"/>
          <w:sz w:val="21"/>
        </w:rPr>
        <w:t>controls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pacing w:val="-1"/>
          <w:sz w:val="21"/>
        </w:rPr>
        <w:t>indicated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pacing w:val="-1"/>
          <w:sz w:val="21"/>
        </w:rPr>
        <w:t>in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pacing w:val="-2"/>
          <w:sz w:val="21"/>
        </w:rPr>
        <w:t>ESH&amp;Q</w:t>
      </w:r>
      <w:r>
        <w:rPr>
          <w:rFonts w:ascii="Calibri"/>
          <w:spacing w:val="55"/>
          <w:sz w:val="21"/>
        </w:rPr>
        <w:t> </w:t>
      </w:r>
      <w:r>
        <w:rPr>
          <w:rFonts w:ascii="Calibri"/>
          <w:spacing w:val="-1"/>
          <w:sz w:val="21"/>
        </w:rPr>
        <w:t>manual</w:t>
      </w:r>
      <w:r>
        <w:rPr>
          <w:rFonts w:ascii="Calibri"/>
          <w:spacing w:val="45"/>
          <w:sz w:val="21"/>
        </w:rPr>
        <w:t> </w:t>
      </w:r>
      <w:r>
        <w:rPr>
          <w:rFonts w:ascii="Calibri"/>
          <w:spacing w:val="-1"/>
          <w:sz w:val="21"/>
        </w:rPr>
        <w:t>(</w:t>
      </w:r>
      <w:r>
        <w:rPr>
          <w:rFonts w:ascii="Calibri"/>
          <w:color w:val="0000FF"/>
          <w:sz w:val="21"/>
        </w:rPr>
      </w:r>
      <w:hyperlink r:id="rId6">
        <w:r>
          <w:rPr>
            <w:rFonts w:ascii="Calibri"/>
            <w:color w:val="0000FF"/>
            <w:spacing w:val="-1"/>
            <w:sz w:val="21"/>
            <w:u w:val="single" w:color="0000FF"/>
          </w:rPr>
          <w:t>http://www.jlab.org/ehs/ehsmanual/index.html</w:t>
        </w:r>
        <w:r>
          <w:rPr>
            <w:rFonts w:ascii="Calibri"/>
            <w:color w:val="0000FF"/>
            <w:sz w:val="21"/>
          </w:rPr>
        </w:r>
        <w:r>
          <w:rPr>
            <w:rFonts w:ascii="Calibri"/>
            <w:spacing w:val="-1"/>
            <w:sz w:val="21"/>
          </w:rPr>
          <w:t>)</w:t>
        </w:r>
      </w:hyperlink>
      <w:r>
        <w:rPr>
          <w:rFonts w:ascii="Calibri"/>
          <w:spacing w:val="46"/>
          <w:sz w:val="21"/>
        </w:rPr>
        <w:t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46"/>
          <w:sz w:val="21"/>
        </w:rPr>
        <w:t> </w:t>
      </w:r>
      <w:r>
        <w:rPr>
          <w:rFonts w:ascii="Calibri"/>
          <w:spacing w:val="-1"/>
          <w:sz w:val="21"/>
        </w:rPr>
        <w:t>on</w:t>
      </w:r>
      <w:r>
        <w:rPr>
          <w:rFonts w:ascii="Calibri"/>
          <w:sz w:val="21"/>
        </w:rPr>
        <w:t> 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45"/>
          <w:sz w:val="21"/>
        </w:rPr>
        <w:t> </w:t>
      </w:r>
      <w:r>
        <w:rPr>
          <w:rFonts w:ascii="Calibri"/>
          <w:spacing w:val="-2"/>
          <w:sz w:val="21"/>
        </w:rPr>
        <w:t>supplemental</w:t>
      </w:r>
      <w:r>
        <w:rPr>
          <w:rFonts w:ascii="Calibri"/>
          <w:spacing w:val="33"/>
          <w:sz w:val="21"/>
        </w:rPr>
        <w:t> </w:t>
      </w:r>
      <w:r>
        <w:rPr>
          <w:rFonts w:ascii="Calibri"/>
          <w:color w:val="0000FF"/>
          <w:spacing w:val="-1"/>
          <w:sz w:val="21"/>
        </w:rPr>
        <w:t>Physics</w:t>
      </w:r>
      <w:r>
        <w:rPr>
          <w:rFonts w:ascii="Calibri"/>
          <w:color w:val="0000FF"/>
          <w:spacing w:val="25"/>
          <w:sz w:val="21"/>
        </w:rPr>
        <w:t> </w:t>
      </w:r>
      <w:r>
        <w:rPr>
          <w:rFonts w:ascii="Calibri"/>
          <w:color w:val="0000FF"/>
          <w:spacing w:val="-1"/>
          <w:sz w:val="21"/>
        </w:rPr>
        <w:t>Division</w:t>
      </w:r>
      <w:r>
        <w:rPr>
          <w:rFonts w:ascii="Calibri"/>
          <w:color w:val="0000FF"/>
          <w:spacing w:val="28"/>
          <w:sz w:val="21"/>
        </w:rPr>
        <w:t> </w:t>
      </w:r>
      <w:r>
        <w:rPr>
          <w:rFonts w:ascii="Calibri"/>
          <w:color w:val="0000FF"/>
          <w:spacing w:val="-1"/>
          <w:sz w:val="21"/>
        </w:rPr>
        <w:t>Work</w:t>
      </w:r>
      <w:r>
        <w:rPr>
          <w:rFonts w:ascii="Calibri"/>
          <w:color w:val="0000FF"/>
          <w:spacing w:val="27"/>
          <w:sz w:val="21"/>
        </w:rPr>
        <w:t> </w:t>
      </w:r>
      <w:r>
        <w:rPr>
          <w:rFonts w:ascii="Calibri"/>
          <w:color w:val="0000FF"/>
          <w:spacing w:val="-2"/>
          <w:sz w:val="21"/>
        </w:rPr>
        <w:t>Planning</w:t>
      </w:r>
      <w:r>
        <w:rPr>
          <w:rFonts w:ascii="Calibri"/>
          <w:color w:val="0000FF"/>
          <w:spacing w:val="27"/>
          <w:sz w:val="21"/>
        </w:rPr>
        <w:t> </w:t>
      </w:r>
      <w:r>
        <w:rPr>
          <w:rFonts w:ascii="Calibri"/>
          <w:color w:val="0000FF"/>
          <w:spacing w:val="-2"/>
          <w:sz w:val="21"/>
        </w:rPr>
        <w:t>Guidance</w:t>
      </w:r>
      <w:r>
        <w:rPr>
          <w:rFonts w:ascii="Calibri"/>
          <w:color w:val="0000FF"/>
          <w:spacing w:val="35"/>
          <w:sz w:val="21"/>
        </w:rPr>
        <w:t> </w:t>
      </w:r>
      <w:r>
        <w:rPr>
          <w:rFonts w:ascii="Calibri"/>
          <w:spacing w:val="-1"/>
          <w:sz w:val="21"/>
        </w:rPr>
        <w:t>(</w:t>
      </w:r>
      <w:hyperlink r:id="rId7">
        <w:r>
          <w:rPr>
            <w:rFonts w:ascii="Calibri"/>
            <w:color w:val="0000FF"/>
            <w:sz w:val="21"/>
          </w:rPr>
        </w:r>
        <w:r>
          <w:rPr>
            <w:rFonts w:ascii="Calibri"/>
            <w:color w:val="0000FF"/>
            <w:spacing w:val="-1"/>
            <w:sz w:val="21"/>
            <w:u w:val="single" w:color="0000FF"/>
          </w:rPr>
          <w:t>http://www.jlab.org/div_dept/physics_division//work_guidance_final.pdf</w:t>
        </w:r>
        <w:r>
          <w:rPr>
            <w:rFonts w:ascii="Calibri"/>
            <w:color w:val="0000FF"/>
            <w:sz w:val="21"/>
          </w:rPr>
        </w:r>
        <w:r>
          <w:rPr>
            <w:rFonts w:ascii="Calibri"/>
            <w:spacing w:val="-1"/>
            <w:sz w:val="21"/>
          </w:rPr>
          <w:t>).</w:t>
        </w:r>
      </w:hyperlink>
      <w:r>
        <w:rPr>
          <w:rFonts w:ascii="Calibri"/>
          <w:sz w:val="21"/>
        </w:rPr>
        <w:t> </w:t>
      </w:r>
      <w:r>
        <w:rPr>
          <w:rFonts w:ascii="Calibri"/>
          <w:spacing w:val="31"/>
          <w:sz w:val="21"/>
        </w:rPr>
        <w:t> </w:t>
      </w:r>
      <w:r>
        <w:rPr>
          <w:rFonts w:ascii="Calibri"/>
          <w:spacing w:val="31"/>
          <w:sz w:val="21"/>
        </w:rPr>
      </w:r>
      <w:r>
        <w:rPr>
          <w:rFonts w:ascii="Calibri"/>
          <w:b/>
          <w:spacing w:val="-1"/>
          <w:sz w:val="21"/>
        </w:rPr>
        <w:t>If</w:t>
      </w:r>
      <w:r>
        <w:rPr>
          <w:rFonts w:ascii="Calibri"/>
          <w:b/>
          <w:sz w:val="21"/>
        </w:rPr>
        <w:t> </w:t>
      </w:r>
      <w:r>
        <w:rPr>
          <w:rFonts w:ascii="Calibri"/>
          <w:b/>
          <w:spacing w:val="29"/>
          <w:sz w:val="21"/>
        </w:rPr>
        <w:t> </w:t>
      </w:r>
      <w:r>
        <w:rPr>
          <w:rFonts w:ascii="Calibri"/>
          <w:b/>
          <w:sz w:val="21"/>
        </w:rPr>
        <w:t>in </w:t>
      </w:r>
      <w:r>
        <w:rPr>
          <w:rFonts w:ascii="Calibri"/>
          <w:b/>
          <w:spacing w:val="34"/>
          <w:sz w:val="21"/>
        </w:rPr>
        <w:t> </w:t>
      </w:r>
      <w:r>
        <w:rPr>
          <w:rFonts w:ascii="Calibri"/>
          <w:b/>
          <w:spacing w:val="-1"/>
          <w:sz w:val="21"/>
        </w:rPr>
        <w:t>doubt,</w:t>
      </w:r>
      <w:r>
        <w:rPr>
          <w:rFonts w:ascii="Calibri"/>
          <w:b/>
          <w:spacing w:val="24"/>
          <w:sz w:val="21"/>
        </w:rPr>
        <w:t> </w:t>
      </w:r>
      <w:r>
        <w:rPr>
          <w:rFonts w:ascii="Calibri"/>
          <w:b/>
          <w:spacing w:val="-1"/>
          <w:sz w:val="21"/>
        </w:rPr>
        <w:t>consult</w:t>
      </w:r>
      <w:r>
        <w:rPr>
          <w:rFonts w:ascii="Calibri"/>
          <w:b/>
          <w:spacing w:val="15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14"/>
          <w:sz w:val="21"/>
        </w:rPr>
        <w:t> </w:t>
      </w:r>
      <w:r>
        <w:rPr>
          <w:rFonts w:ascii="Calibri"/>
          <w:b/>
          <w:spacing w:val="-1"/>
          <w:sz w:val="21"/>
        </w:rPr>
        <w:t>Safety</w:t>
      </w:r>
      <w:r>
        <w:rPr>
          <w:rFonts w:ascii="Calibri"/>
          <w:b/>
          <w:spacing w:val="16"/>
          <w:sz w:val="21"/>
        </w:rPr>
        <w:t> </w:t>
      </w:r>
      <w:r>
        <w:rPr>
          <w:rFonts w:ascii="Calibri"/>
          <w:b/>
          <w:spacing w:val="-1"/>
          <w:sz w:val="21"/>
        </w:rPr>
        <w:t>Warden</w:t>
      </w:r>
      <w:r>
        <w:rPr>
          <w:rFonts w:ascii="Calibri"/>
          <w:b/>
          <w:spacing w:val="14"/>
          <w:sz w:val="21"/>
        </w:rPr>
        <w:t> </w:t>
      </w:r>
      <w:r>
        <w:rPr>
          <w:rFonts w:ascii="Calibri"/>
          <w:b/>
          <w:spacing w:val="-1"/>
          <w:sz w:val="21"/>
        </w:rPr>
        <w:t>of</w:t>
      </w:r>
      <w:r>
        <w:rPr>
          <w:rFonts w:ascii="Calibri"/>
          <w:b/>
          <w:spacing w:val="15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16"/>
          <w:sz w:val="21"/>
        </w:rPr>
        <w:t> </w:t>
      </w:r>
      <w:r>
        <w:rPr>
          <w:rFonts w:ascii="Calibri"/>
          <w:b/>
          <w:spacing w:val="-1"/>
          <w:sz w:val="21"/>
        </w:rPr>
        <w:t>area</w:t>
      </w:r>
      <w:r>
        <w:rPr>
          <w:rFonts w:ascii="Calibri"/>
          <w:b/>
          <w:spacing w:val="16"/>
          <w:sz w:val="21"/>
        </w:rPr>
        <w:t> </w:t>
      </w:r>
      <w:r>
        <w:rPr>
          <w:rFonts w:ascii="Calibri"/>
          <w:b/>
          <w:sz w:val="21"/>
        </w:rPr>
        <w:t>in</w:t>
      </w:r>
      <w:r>
        <w:rPr>
          <w:rFonts w:ascii="Calibri"/>
          <w:b/>
          <w:spacing w:val="14"/>
          <w:sz w:val="21"/>
        </w:rPr>
        <w:t> </w:t>
      </w:r>
      <w:r>
        <w:rPr>
          <w:rFonts w:ascii="Calibri"/>
          <w:b/>
          <w:spacing w:val="-1"/>
          <w:sz w:val="21"/>
        </w:rPr>
        <w:t>which</w:t>
      </w:r>
      <w:r>
        <w:rPr>
          <w:rFonts w:ascii="Calibri"/>
          <w:b/>
          <w:spacing w:val="17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13"/>
          <w:sz w:val="21"/>
        </w:rPr>
        <w:t> </w:t>
      </w:r>
      <w:r>
        <w:rPr>
          <w:rFonts w:ascii="Calibri"/>
          <w:b/>
          <w:spacing w:val="-1"/>
          <w:sz w:val="21"/>
        </w:rPr>
        <w:t>work</w:t>
      </w:r>
      <w:r>
        <w:rPr>
          <w:rFonts w:ascii="Calibri"/>
          <w:b/>
          <w:spacing w:val="16"/>
          <w:sz w:val="21"/>
        </w:rPr>
        <w:t> </w:t>
      </w:r>
      <w:r>
        <w:rPr>
          <w:rFonts w:ascii="Calibri"/>
          <w:b/>
          <w:spacing w:val="-1"/>
          <w:sz w:val="21"/>
        </w:rPr>
        <w:t>will</w:t>
      </w:r>
      <w:r>
        <w:rPr>
          <w:rFonts w:ascii="Calibri"/>
          <w:b/>
          <w:spacing w:val="14"/>
          <w:sz w:val="21"/>
        </w:rPr>
        <w:t> </w:t>
      </w:r>
      <w:r>
        <w:rPr>
          <w:rFonts w:ascii="Calibri"/>
          <w:b/>
          <w:spacing w:val="-1"/>
          <w:sz w:val="21"/>
        </w:rPr>
        <w:t>take</w:t>
      </w:r>
      <w:r>
        <w:rPr>
          <w:rFonts w:ascii="Calibri"/>
          <w:b/>
          <w:spacing w:val="13"/>
          <w:sz w:val="21"/>
        </w:rPr>
        <w:t> </w:t>
      </w:r>
      <w:r>
        <w:rPr>
          <w:rFonts w:ascii="Calibri"/>
          <w:b/>
          <w:spacing w:val="-1"/>
          <w:sz w:val="21"/>
        </w:rPr>
        <w:t>place,</w:t>
      </w:r>
      <w:r>
        <w:rPr>
          <w:rFonts w:ascii="Calibri"/>
          <w:b/>
          <w:spacing w:val="13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16"/>
          <w:sz w:val="21"/>
        </w:rPr>
        <w:t> </w:t>
      </w:r>
      <w:r>
        <w:rPr>
          <w:rFonts w:ascii="Calibri"/>
          <w:b/>
          <w:spacing w:val="-1"/>
          <w:sz w:val="21"/>
        </w:rPr>
        <w:t>Physics</w:t>
      </w:r>
      <w:r>
        <w:rPr>
          <w:rFonts w:ascii="Calibri"/>
          <w:b/>
          <w:spacing w:val="29"/>
          <w:sz w:val="21"/>
        </w:rPr>
        <w:t> </w:t>
      </w:r>
      <w:r>
        <w:rPr>
          <w:rFonts w:ascii="Calibri"/>
          <w:b/>
          <w:spacing w:val="-1"/>
          <w:sz w:val="21"/>
        </w:rPr>
        <w:t>Division</w:t>
      </w:r>
      <w:r>
        <w:rPr>
          <w:rFonts w:ascii="Calibri"/>
          <w:b/>
          <w:spacing w:val="19"/>
          <w:sz w:val="21"/>
        </w:rPr>
        <w:t> </w:t>
      </w:r>
      <w:r>
        <w:rPr>
          <w:rFonts w:ascii="Calibri"/>
          <w:b/>
          <w:spacing w:val="-1"/>
          <w:sz w:val="21"/>
        </w:rPr>
        <w:t>ESH&amp;Q</w:t>
      </w:r>
      <w:r>
        <w:rPr>
          <w:rFonts w:ascii="Calibri"/>
          <w:b/>
          <w:spacing w:val="21"/>
          <w:sz w:val="21"/>
        </w:rPr>
        <w:t> </w:t>
      </w:r>
      <w:r>
        <w:rPr>
          <w:rFonts w:ascii="Calibri"/>
          <w:b/>
          <w:spacing w:val="-2"/>
          <w:sz w:val="21"/>
        </w:rPr>
        <w:t>coordinator</w:t>
      </w:r>
      <w:r>
        <w:rPr>
          <w:rFonts w:ascii="Calibri"/>
          <w:b/>
          <w:spacing w:val="19"/>
          <w:sz w:val="21"/>
        </w:rPr>
        <w:t> </w:t>
      </w:r>
      <w:r>
        <w:rPr>
          <w:rFonts w:ascii="Calibri"/>
          <w:b/>
          <w:spacing w:val="-1"/>
          <w:sz w:val="21"/>
        </w:rPr>
        <w:t>(B.</w:t>
      </w:r>
      <w:r>
        <w:rPr>
          <w:rFonts w:ascii="Calibri"/>
          <w:b/>
          <w:spacing w:val="20"/>
          <w:sz w:val="21"/>
        </w:rPr>
        <w:t> </w:t>
      </w:r>
      <w:r>
        <w:rPr>
          <w:rFonts w:ascii="Calibri"/>
          <w:b/>
          <w:spacing w:val="-1"/>
          <w:sz w:val="21"/>
        </w:rPr>
        <w:t>Manzlak)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pacing w:val="-1"/>
          <w:sz w:val="21"/>
        </w:rPr>
        <w:t>or</w:t>
      </w:r>
      <w:r>
        <w:rPr>
          <w:rFonts w:ascii="Calibri"/>
          <w:b/>
          <w:spacing w:val="19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pacing w:val="-1"/>
          <w:sz w:val="21"/>
        </w:rPr>
        <w:t>Physics</w:t>
      </w:r>
      <w:r>
        <w:rPr>
          <w:rFonts w:ascii="Calibri"/>
          <w:b/>
          <w:spacing w:val="22"/>
          <w:sz w:val="21"/>
        </w:rPr>
        <w:t> </w:t>
      </w:r>
      <w:r>
        <w:rPr>
          <w:rFonts w:ascii="Calibri"/>
          <w:b/>
          <w:spacing w:val="-1"/>
          <w:sz w:val="21"/>
        </w:rPr>
        <w:t>Division</w:t>
      </w:r>
      <w:r>
        <w:rPr>
          <w:rFonts w:ascii="Calibri"/>
          <w:b/>
          <w:spacing w:val="20"/>
          <w:sz w:val="21"/>
        </w:rPr>
        <w:t> </w:t>
      </w:r>
      <w:r>
        <w:rPr>
          <w:rFonts w:ascii="Calibri"/>
          <w:b/>
          <w:spacing w:val="-1"/>
          <w:sz w:val="21"/>
        </w:rPr>
        <w:t>Safety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pacing w:val="-1"/>
          <w:sz w:val="21"/>
        </w:rPr>
        <w:t>Officer</w:t>
      </w:r>
      <w:r>
        <w:rPr>
          <w:rFonts w:ascii="Calibri"/>
          <w:b/>
          <w:spacing w:val="19"/>
          <w:sz w:val="21"/>
        </w:rPr>
        <w:t> </w:t>
      </w:r>
      <w:r>
        <w:rPr>
          <w:rFonts w:ascii="Calibri"/>
          <w:b/>
          <w:spacing w:val="-2"/>
          <w:sz w:val="21"/>
        </w:rPr>
        <w:t>(P.</w:t>
      </w:r>
      <w:r>
        <w:rPr>
          <w:rFonts w:ascii="Calibri"/>
          <w:b/>
          <w:spacing w:val="48"/>
          <w:sz w:val="21"/>
        </w:rPr>
        <w:t> </w:t>
      </w:r>
      <w:r>
        <w:rPr>
          <w:rFonts w:ascii="Calibri"/>
          <w:b/>
          <w:spacing w:val="-1"/>
          <w:sz w:val="21"/>
        </w:rPr>
        <w:t>Rossi).</w:t>
      </w:r>
      <w:r>
        <w:rPr>
          <w:rFonts w:ascii="Calibri"/>
          <w:sz w:val="21"/>
        </w:rPr>
      </w:r>
    </w:p>
    <w:p>
      <w:pPr>
        <w:spacing w:after="0" w:line="288" w:lineRule="auto"/>
        <w:jc w:val="left"/>
        <w:rPr>
          <w:rFonts w:ascii="Calibri" w:hAnsi="Calibri" w:cs="Calibri" w:eastAsia="Calibri"/>
          <w:sz w:val="21"/>
          <w:szCs w:val="21"/>
        </w:rPr>
        <w:sectPr>
          <w:pgSz w:w="12240" w:h="15840"/>
          <w:pgMar w:top="1440" w:bottom="280" w:left="1700" w:right="1720"/>
        </w:sect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Heading6"/>
        <w:spacing w:line="240" w:lineRule="auto" w:before="58"/>
        <w:ind w:right="0"/>
        <w:jc w:val="left"/>
        <w:rPr>
          <w:rFonts w:ascii="Calibri" w:hAnsi="Calibri" w:cs="Calibri" w:eastAsia="Calibri"/>
          <w:b w:val="0"/>
          <w:bCs w:val="0"/>
          <w:i w:val="0"/>
        </w:rPr>
      </w:pPr>
      <w:r>
        <w:rPr>
          <w:i/>
          <w:spacing w:val="-1"/>
        </w:rPr>
        <w:t>The</w:t>
      </w:r>
      <w:r>
        <w:rPr>
          <w:i/>
          <w:spacing w:val="-8"/>
        </w:rPr>
        <w:t> </w:t>
      </w:r>
      <w:r>
        <w:rPr>
          <w:i/>
          <w:spacing w:val="-1"/>
        </w:rPr>
        <w:t>two-</w:t>
      </w:r>
      <w:r>
        <w:rPr>
          <w:rFonts w:ascii="Calibri" w:hAnsi="Calibri" w:cs="Calibri" w:eastAsia="Calibri"/>
          <w:i/>
          <w:spacing w:val="-1"/>
        </w:rPr>
        <w:t>­­</w:t>
      </w:r>
      <w:r>
        <w:rPr>
          <w:i/>
          <w:spacing w:val="-1"/>
        </w:rPr>
        <w:t>person</w:t>
      </w:r>
      <w:r>
        <w:rPr>
          <w:i/>
          <w:spacing w:val="-8"/>
        </w:rPr>
        <w:t> </w:t>
      </w:r>
      <w:r>
        <w:rPr>
          <w:i/>
          <w:spacing w:val="-1"/>
        </w:rPr>
        <w:t>rule</w:t>
      </w:r>
      <w:r>
        <w:rPr>
          <w:i/>
          <w:spacing w:val="-7"/>
        </w:rPr>
        <w:t> </w:t>
      </w:r>
      <w:r>
        <w:rPr>
          <w:rFonts w:ascii="Calibri" w:hAnsi="Calibri" w:cs="Calibri" w:eastAsia="Calibri"/>
          <w:i/>
          <w:spacing w:val="-2"/>
        </w:rPr>
        <w:t>(‘’Buddy</w:t>
      </w:r>
      <w:r>
        <w:rPr>
          <w:rFonts w:ascii="Calibri" w:hAnsi="Calibri" w:cs="Calibri" w:eastAsia="Calibri"/>
          <w:i/>
          <w:spacing w:val="-8"/>
        </w:rPr>
        <w:t> </w:t>
      </w:r>
      <w:r>
        <w:rPr>
          <w:rFonts w:ascii="Calibri" w:hAnsi="Calibri" w:cs="Calibri" w:eastAsia="Calibri"/>
          <w:i/>
          <w:spacing w:val="-1"/>
        </w:rPr>
        <w:t>Rule’’)</w:t>
      </w:r>
      <w:r>
        <w:rPr>
          <w:rFonts w:ascii="Calibri" w:hAnsi="Calibri" w:cs="Calibri" w:eastAsia="Calibri"/>
          <w:b w:val="0"/>
          <w:bCs w:val="0"/>
          <w:i w:val="0"/>
        </w:rPr>
      </w:r>
    </w:p>
    <w:p>
      <w:pPr>
        <w:spacing w:line="289" w:lineRule="auto" w:before="53"/>
        <w:ind w:left="105" w:right="218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spacing w:val="-1"/>
          <w:sz w:val="21"/>
        </w:rPr>
        <w:t>Accessing</w:t>
      </w:r>
      <w:r>
        <w:rPr>
          <w:rFonts w:ascii="Calibri" w:hAnsi="Calibri"/>
          <w:spacing w:val="16"/>
          <w:sz w:val="21"/>
        </w:rPr>
        <w:t> </w:t>
      </w:r>
      <w:r>
        <w:rPr>
          <w:rFonts w:ascii="Calibri" w:hAnsi="Calibri"/>
          <w:spacing w:val="-1"/>
          <w:sz w:val="21"/>
        </w:rPr>
        <w:t>the</w:t>
      </w:r>
      <w:r>
        <w:rPr>
          <w:rFonts w:ascii="Calibri" w:hAnsi="Calibri"/>
          <w:spacing w:val="19"/>
          <w:sz w:val="21"/>
        </w:rPr>
        <w:t> </w:t>
      </w:r>
      <w:r>
        <w:rPr>
          <w:rFonts w:ascii="Calibri" w:hAnsi="Calibri"/>
          <w:spacing w:val="-1"/>
          <w:sz w:val="21"/>
        </w:rPr>
        <w:t>halls</w:t>
      </w:r>
      <w:r>
        <w:rPr>
          <w:rFonts w:ascii="Calibri" w:hAnsi="Calibri"/>
          <w:spacing w:val="17"/>
          <w:sz w:val="21"/>
        </w:rPr>
        <w:t> </w:t>
      </w:r>
      <w:r>
        <w:rPr>
          <w:rFonts w:ascii="Calibri" w:hAnsi="Calibri"/>
          <w:spacing w:val="-1"/>
          <w:sz w:val="21"/>
        </w:rPr>
        <w:t>or</w:t>
      </w:r>
      <w:r>
        <w:rPr>
          <w:rFonts w:ascii="Calibri" w:hAnsi="Calibri"/>
          <w:spacing w:val="15"/>
          <w:sz w:val="21"/>
        </w:rPr>
        <w:t> </w:t>
      </w:r>
      <w:r>
        <w:rPr>
          <w:rFonts w:ascii="Calibri" w:hAnsi="Calibri"/>
          <w:spacing w:val="-2"/>
          <w:sz w:val="21"/>
        </w:rPr>
        <w:t>performing</w:t>
      </w:r>
      <w:r>
        <w:rPr>
          <w:rFonts w:ascii="Calibri" w:hAnsi="Calibri"/>
          <w:spacing w:val="17"/>
          <w:sz w:val="21"/>
        </w:rPr>
        <w:t> </w:t>
      </w:r>
      <w:r>
        <w:rPr>
          <w:rFonts w:ascii="Calibri" w:hAnsi="Calibri"/>
          <w:spacing w:val="-1"/>
          <w:sz w:val="21"/>
        </w:rPr>
        <w:t>work</w:t>
      </w:r>
      <w:r>
        <w:rPr>
          <w:rFonts w:ascii="Calibri" w:hAnsi="Calibri"/>
          <w:spacing w:val="15"/>
          <w:sz w:val="21"/>
        </w:rPr>
        <w:t> </w:t>
      </w:r>
      <w:r>
        <w:rPr>
          <w:rFonts w:ascii="Calibri" w:hAnsi="Calibri"/>
          <w:spacing w:val="-1"/>
          <w:sz w:val="21"/>
        </w:rPr>
        <w:t>in</w:t>
      </w:r>
      <w:r>
        <w:rPr>
          <w:rFonts w:ascii="Calibri" w:hAnsi="Calibri"/>
          <w:spacing w:val="19"/>
          <w:sz w:val="21"/>
        </w:rPr>
        <w:t> </w:t>
      </w:r>
      <w:r>
        <w:rPr>
          <w:rFonts w:ascii="Calibri" w:hAnsi="Calibri"/>
          <w:spacing w:val="-1"/>
          <w:sz w:val="21"/>
        </w:rPr>
        <w:t>the</w:t>
      </w:r>
      <w:r>
        <w:rPr>
          <w:rFonts w:ascii="Calibri" w:hAnsi="Calibri"/>
          <w:spacing w:val="17"/>
          <w:sz w:val="21"/>
        </w:rPr>
        <w:t> </w:t>
      </w:r>
      <w:r>
        <w:rPr>
          <w:rFonts w:ascii="Calibri" w:hAnsi="Calibri"/>
          <w:spacing w:val="-1"/>
          <w:sz w:val="21"/>
        </w:rPr>
        <w:t>halls</w:t>
      </w:r>
      <w:r>
        <w:rPr>
          <w:rFonts w:ascii="Calibri" w:hAnsi="Calibri"/>
          <w:spacing w:val="19"/>
          <w:sz w:val="21"/>
        </w:rPr>
        <w:t> </w:t>
      </w:r>
      <w:r>
        <w:rPr>
          <w:rFonts w:ascii="Calibri" w:hAnsi="Calibri"/>
          <w:spacing w:val="-2"/>
          <w:sz w:val="21"/>
        </w:rPr>
        <w:t>may</w:t>
      </w:r>
      <w:r>
        <w:rPr>
          <w:rFonts w:ascii="Calibri" w:hAnsi="Calibri"/>
          <w:spacing w:val="17"/>
          <w:sz w:val="21"/>
        </w:rPr>
        <w:t> </w:t>
      </w:r>
      <w:r>
        <w:rPr>
          <w:rFonts w:ascii="Calibri" w:hAnsi="Calibri"/>
          <w:spacing w:val="-1"/>
          <w:sz w:val="21"/>
        </w:rPr>
        <w:t>require</w:t>
      </w:r>
      <w:r>
        <w:rPr>
          <w:rFonts w:ascii="Calibri" w:hAnsi="Calibri"/>
          <w:spacing w:val="20"/>
          <w:sz w:val="21"/>
        </w:rPr>
        <w:t> </w:t>
      </w:r>
      <w:r>
        <w:rPr>
          <w:rFonts w:ascii="Calibri" w:hAnsi="Calibri"/>
          <w:spacing w:val="-1"/>
          <w:sz w:val="21"/>
        </w:rPr>
        <w:t>that</w:t>
      </w:r>
      <w:r>
        <w:rPr>
          <w:rFonts w:ascii="Calibri" w:hAnsi="Calibri"/>
          <w:spacing w:val="16"/>
          <w:sz w:val="21"/>
        </w:rPr>
        <w:t> </w:t>
      </w:r>
      <w:r>
        <w:rPr>
          <w:rFonts w:ascii="Calibri" w:hAnsi="Calibri"/>
          <w:spacing w:val="-2"/>
          <w:sz w:val="21"/>
        </w:rPr>
        <w:t>personnel</w:t>
      </w:r>
      <w:r>
        <w:rPr>
          <w:rFonts w:ascii="Calibri" w:hAnsi="Calibri"/>
          <w:spacing w:val="15"/>
          <w:sz w:val="21"/>
        </w:rPr>
        <w:t> </w:t>
      </w:r>
      <w:r>
        <w:rPr>
          <w:rFonts w:ascii="Calibri" w:hAnsi="Calibri"/>
          <w:spacing w:val="-1"/>
          <w:sz w:val="21"/>
        </w:rPr>
        <w:t>work</w:t>
      </w:r>
      <w:r>
        <w:rPr>
          <w:rFonts w:ascii="Calibri" w:hAnsi="Calibri"/>
          <w:spacing w:val="19"/>
          <w:sz w:val="21"/>
        </w:rPr>
        <w:t> </w:t>
      </w:r>
      <w:r>
        <w:rPr>
          <w:rFonts w:ascii="Calibri" w:hAnsi="Calibri"/>
          <w:spacing w:val="-1"/>
          <w:sz w:val="21"/>
        </w:rPr>
        <w:t>on</w:t>
      </w:r>
      <w:r>
        <w:rPr>
          <w:rFonts w:ascii="Calibri" w:hAnsi="Calibri"/>
          <w:spacing w:val="16"/>
          <w:sz w:val="21"/>
        </w:rPr>
        <w:t> </w:t>
      </w:r>
      <w:r>
        <w:rPr>
          <w:rFonts w:ascii="Calibri" w:hAnsi="Calibri"/>
          <w:spacing w:val="-1"/>
          <w:sz w:val="21"/>
        </w:rPr>
        <w:t>teams</w:t>
      </w:r>
      <w:r>
        <w:rPr>
          <w:rFonts w:ascii="Calibri" w:hAnsi="Calibri"/>
          <w:spacing w:val="16"/>
          <w:sz w:val="21"/>
        </w:rPr>
        <w:t> </w:t>
      </w:r>
      <w:r>
        <w:rPr>
          <w:rFonts w:ascii="Calibri" w:hAnsi="Calibri"/>
          <w:spacing w:val="-1"/>
          <w:sz w:val="21"/>
        </w:rPr>
        <w:t>of</w:t>
      </w:r>
      <w:r>
        <w:rPr>
          <w:rFonts w:ascii="Calibri" w:hAnsi="Calibri"/>
          <w:spacing w:val="66"/>
          <w:sz w:val="21"/>
        </w:rPr>
        <w:t> </w:t>
      </w:r>
      <w:r>
        <w:rPr>
          <w:rFonts w:ascii="Calibri" w:hAnsi="Calibri"/>
          <w:spacing w:val="-1"/>
          <w:sz w:val="21"/>
        </w:rPr>
        <w:t>at</w:t>
      </w:r>
      <w:r>
        <w:rPr>
          <w:rFonts w:ascii="Calibri" w:hAnsi="Calibri"/>
          <w:spacing w:val="6"/>
          <w:sz w:val="21"/>
        </w:rPr>
        <w:t> </w:t>
      </w:r>
      <w:r>
        <w:rPr>
          <w:rFonts w:ascii="Calibri" w:hAnsi="Calibri"/>
          <w:spacing w:val="-1"/>
          <w:sz w:val="21"/>
        </w:rPr>
        <w:t>least</w:t>
      </w:r>
      <w:r>
        <w:rPr>
          <w:rFonts w:ascii="Calibri" w:hAnsi="Calibri"/>
          <w:spacing w:val="6"/>
          <w:sz w:val="21"/>
        </w:rPr>
        <w:t> </w:t>
      </w:r>
      <w:r>
        <w:rPr>
          <w:rFonts w:ascii="Calibri" w:hAnsi="Calibri"/>
          <w:spacing w:val="-1"/>
          <w:sz w:val="21"/>
        </w:rPr>
        <w:t>two</w:t>
      </w:r>
      <w:r>
        <w:rPr>
          <w:rFonts w:ascii="Calibri" w:hAnsi="Calibri"/>
          <w:spacing w:val="9"/>
          <w:sz w:val="21"/>
        </w:rPr>
        <w:t> </w:t>
      </w:r>
      <w:r>
        <w:rPr>
          <w:rFonts w:ascii="Calibri" w:hAnsi="Calibri"/>
          <w:spacing w:val="-1"/>
          <w:sz w:val="21"/>
        </w:rPr>
        <w:t>people.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The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two-</w:t>
      </w:r>
      <w:r>
        <w:rPr>
          <w:rFonts w:ascii="Calibri" w:hAnsi="Calibri"/>
          <w:spacing w:val="-1"/>
          <w:sz w:val="21"/>
        </w:rPr>
        <w:t>­­</w:t>
      </w:r>
      <w:r>
        <w:rPr>
          <w:rFonts w:ascii="Calibri" w:hAnsi="Calibri"/>
          <w:spacing w:val="-1"/>
          <w:sz w:val="21"/>
        </w:rPr>
        <w:t>person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pacing w:val="-1"/>
          <w:sz w:val="21"/>
        </w:rPr>
        <w:t>rule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must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pacing w:val="-1"/>
          <w:sz w:val="21"/>
        </w:rPr>
        <w:t>be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pacing w:val="-1"/>
          <w:sz w:val="21"/>
        </w:rPr>
        <w:t>followed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z w:val="21"/>
        </w:rPr>
        <w:t>when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pacing w:val="-1"/>
          <w:sz w:val="21"/>
        </w:rPr>
        <w:t>entering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z w:val="21"/>
        </w:rPr>
        <w:t>Hall</w:t>
      </w:r>
      <w:r>
        <w:rPr>
          <w:rFonts w:ascii="Calibri" w:hAnsi="Calibri"/>
          <w:spacing w:val="6"/>
          <w:sz w:val="21"/>
        </w:rPr>
        <w:t> </w:t>
      </w:r>
      <w:r>
        <w:rPr>
          <w:rFonts w:ascii="Calibri" w:hAnsi="Calibri"/>
          <w:sz w:val="21"/>
        </w:rPr>
        <w:t>B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or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z w:val="21"/>
        </w:rPr>
        <w:t>when</w:t>
      </w:r>
      <w:r>
        <w:rPr>
          <w:rFonts w:ascii="Calibri" w:hAnsi="Calibri"/>
          <w:spacing w:val="39"/>
          <w:sz w:val="21"/>
        </w:rPr>
        <w:t> </w:t>
      </w:r>
      <w:r>
        <w:rPr>
          <w:rFonts w:ascii="Calibri" w:hAnsi="Calibri"/>
          <w:spacing w:val="-1"/>
          <w:sz w:val="21"/>
        </w:rPr>
        <w:t>performing</w:t>
      </w:r>
      <w:r>
        <w:rPr>
          <w:rFonts w:ascii="Calibri" w:hAnsi="Calibri"/>
          <w:spacing w:val="9"/>
          <w:sz w:val="21"/>
        </w:rPr>
        <w:t> </w:t>
      </w:r>
      <w:r>
        <w:rPr>
          <w:rFonts w:ascii="Calibri" w:hAnsi="Calibri"/>
          <w:sz w:val="21"/>
        </w:rPr>
        <w:t>a</w:t>
      </w:r>
      <w:r>
        <w:rPr>
          <w:rFonts w:ascii="Calibri" w:hAnsi="Calibri"/>
          <w:spacing w:val="9"/>
          <w:sz w:val="21"/>
        </w:rPr>
        <w:t> </w:t>
      </w:r>
      <w:r>
        <w:rPr>
          <w:rFonts w:ascii="Calibri" w:hAnsi="Calibri"/>
          <w:spacing w:val="-1"/>
          <w:sz w:val="21"/>
        </w:rPr>
        <w:t>task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in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pacing w:val="-1"/>
          <w:sz w:val="21"/>
        </w:rPr>
        <w:t>any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pacing w:val="-1"/>
          <w:sz w:val="21"/>
        </w:rPr>
        <w:t>of</w:t>
      </w:r>
      <w:r>
        <w:rPr>
          <w:rFonts w:ascii="Calibri" w:hAnsi="Calibri"/>
          <w:spacing w:val="5"/>
          <w:sz w:val="21"/>
        </w:rPr>
        <w:t> </w:t>
      </w:r>
      <w:r>
        <w:rPr>
          <w:rFonts w:ascii="Calibri" w:hAnsi="Calibri"/>
          <w:spacing w:val="-1"/>
          <w:sz w:val="21"/>
        </w:rPr>
        <w:t>the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pacing w:val="-1"/>
          <w:sz w:val="21"/>
        </w:rPr>
        <w:t>halls</w:t>
      </w:r>
      <w:r>
        <w:rPr>
          <w:rFonts w:ascii="Calibri" w:hAnsi="Calibri"/>
          <w:spacing w:val="9"/>
          <w:sz w:val="21"/>
        </w:rPr>
        <w:t> </w:t>
      </w:r>
      <w:r>
        <w:rPr>
          <w:rFonts w:ascii="Calibri" w:hAnsi="Calibri"/>
          <w:spacing w:val="-1"/>
          <w:sz w:val="21"/>
        </w:rPr>
        <w:t>that</w:t>
      </w:r>
      <w:r>
        <w:rPr>
          <w:rFonts w:ascii="Calibri" w:hAnsi="Calibri"/>
          <w:spacing w:val="6"/>
          <w:sz w:val="21"/>
        </w:rPr>
        <w:t> </w:t>
      </w:r>
      <w:r>
        <w:rPr>
          <w:rFonts w:ascii="Calibri" w:hAnsi="Calibri"/>
          <w:spacing w:val="-1"/>
          <w:sz w:val="21"/>
        </w:rPr>
        <w:t>requires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pacing w:val="-1"/>
          <w:sz w:val="21"/>
        </w:rPr>
        <w:t>two-</w:t>
      </w:r>
      <w:r>
        <w:rPr>
          <w:rFonts w:ascii="Calibri" w:hAnsi="Calibri"/>
          <w:spacing w:val="-1"/>
          <w:sz w:val="21"/>
        </w:rPr>
        <w:t>­­</w:t>
      </w:r>
      <w:r>
        <w:rPr>
          <w:rFonts w:ascii="Calibri" w:hAnsi="Calibri"/>
          <w:spacing w:val="-1"/>
          <w:sz w:val="21"/>
        </w:rPr>
        <w:t>persons</w:t>
      </w:r>
      <w:r>
        <w:rPr>
          <w:rFonts w:ascii="Calibri" w:hAnsi="Calibri"/>
          <w:spacing w:val="6"/>
          <w:sz w:val="21"/>
        </w:rPr>
        <w:t> </w:t>
      </w:r>
      <w:r>
        <w:rPr>
          <w:rFonts w:ascii="Calibri" w:hAnsi="Calibri"/>
          <w:spacing w:val="-1"/>
          <w:sz w:val="21"/>
        </w:rPr>
        <w:t>as</w:t>
      </w:r>
      <w:r>
        <w:rPr>
          <w:rFonts w:ascii="Calibri" w:hAnsi="Calibri"/>
          <w:spacing w:val="6"/>
          <w:sz w:val="21"/>
        </w:rPr>
        <w:t> </w:t>
      </w:r>
      <w:r>
        <w:rPr>
          <w:rFonts w:ascii="Calibri" w:hAnsi="Calibri"/>
          <w:spacing w:val="-1"/>
          <w:sz w:val="21"/>
        </w:rPr>
        <w:t>indicated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pacing w:val="-1"/>
          <w:sz w:val="21"/>
        </w:rPr>
        <w:t>by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the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pacing w:val="-1"/>
          <w:sz w:val="21"/>
        </w:rPr>
        <w:t>applicable</w:t>
      </w:r>
      <w:r>
        <w:rPr>
          <w:rFonts w:ascii="Calibri" w:hAnsi="Calibri"/>
          <w:spacing w:val="43"/>
          <w:sz w:val="21"/>
        </w:rPr>
        <w:t> </w:t>
      </w:r>
      <w:r>
        <w:rPr>
          <w:rFonts w:ascii="Calibri" w:hAnsi="Calibri"/>
          <w:spacing w:val="-1"/>
          <w:sz w:val="21"/>
        </w:rPr>
        <w:t>general</w:t>
      </w:r>
      <w:r>
        <w:rPr>
          <w:rFonts w:ascii="Calibri" w:hAnsi="Calibri"/>
          <w:spacing w:val="9"/>
          <w:sz w:val="21"/>
        </w:rPr>
        <w:t> </w:t>
      </w:r>
      <w:r>
        <w:rPr>
          <w:rFonts w:ascii="Calibri" w:hAnsi="Calibri"/>
          <w:spacing w:val="-2"/>
          <w:sz w:val="21"/>
        </w:rPr>
        <w:t>JLab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2"/>
          <w:sz w:val="21"/>
        </w:rPr>
        <w:t>safety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rules</w:t>
      </w:r>
      <w:r>
        <w:rPr>
          <w:rFonts w:ascii="Calibri" w:hAnsi="Calibri"/>
          <w:spacing w:val="9"/>
          <w:sz w:val="21"/>
        </w:rPr>
        <w:t> </w:t>
      </w:r>
      <w:r>
        <w:rPr>
          <w:rFonts w:ascii="Calibri" w:hAnsi="Calibri"/>
          <w:spacing w:val="-1"/>
          <w:sz w:val="21"/>
        </w:rPr>
        <w:t>or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task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pacing w:val="-2"/>
          <w:sz w:val="21"/>
        </w:rPr>
        <w:t>OSP/TOSP.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pacing w:val="-2"/>
          <w:sz w:val="21"/>
        </w:rPr>
        <w:t>Examples</w:t>
      </w:r>
      <w:r>
        <w:rPr>
          <w:rFonts w:ascii="Calibri" w:hAnsi="Calibri"/>
          <w:spacing w:val="9"/>
          <w:sz w:val="21"/>
        </w:rPr>
        <w:t> </w:t>
      </w:r>
      <w:r>
        <w:rPr>
          <w:rFonts w:ascii="Calibri" w:hAnsi="Calibri"/>
          <w:spacing w:val="-1"/>
          <w:sz w:val="21"/>
        </w:rPr>
        <w:t>of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tasks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that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require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pacing w:val="-1"/>
          <w:sz w:val="21"/>
        </w:rPr>
        <w:t>two-</w:t>
      </w:r>
      <w:r>
        <w:rPr>
          <w:rFonts w:ascii="Calibri" w:hAnsi="Calibri"/>
          <w:spacing w:val="-1"/>
          <w:sz w:val="21"/>
        </w:rPr>
        <w:t>­­</w:t>
      </w:r>
      <w:r>
        <w:rPr>
          <w:rFonts w:ascii="Calibri" w:hAnsi="Calibri"/>
          <w:spacing w:val="-1"/>
          <w:sz w:val="21"/>
        </w:rPr>
        <w:t>persons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would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pacing w:val="40"/>
          <w:sz w:val="21"/>
        </w:rPr>
        <w:t>  </w:t>
      </w:r>
      <w:r>
        <w:rPr>
          <w:rFonts w:ascii="Calibri" w:hAnsi="Calibri"/>
          <w:spacing w:val="-1"/>
          <w:sz w:val="21"/>
        </w:rPr>
        <w:t>be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pacing w:val="-1"/>
          <w:sz w:val="21"/>
        </w:rPr>
        <w:t>operation</w:t>
      </w:r>
      <w:r>
        <w:rPr>
          <w:rFonts w:ascii="Calibri" w:hAnsi="Calibri"/>
          <w:spacing w:val="9"/>
          <w:sz w:val="21"/>
        </w:rPr>
        <w:t> </w:t>
      </w:r>
      <w:r>
        <w:rPr>
          <w:rFonts w:ascii="Calibri" w:hAnsi="Calibri"/>
          <w:spacing w:val="-1"/>
          <w:sz w:val="21"/>
        </w:rPr>
        <w:t>of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the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pacing w:val="-1"/>
          <w:sz w:val="21"/>
        </w:rPr>
        <w:t>hall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pacing w:val="-1"/>
          <w:sz w:val="21"/>
        </w:rPr>
        <w:t>crane,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pacing w:val="-1"/>
          <w:sz w:val="21"/>
        </w:rPr>
        <w:t>use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of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z w:val="21"/>
        </w:rPr>
        <w:t>a</w:t>
      </w:r>
      <w:r>
        <w:rPr>
          <w:rFonts w:ascii="Calibri" w:hAnsi="Calibri"/>
          <w:spacing w:val="9"/>
          <w:sz w:val="21"/>
        </w:rPr>
        <w:t> </w:t>
      </w:r>
      <w:r>
        <w:rPr>
          <w:rFonts w:ascii="Calibri" w:hAnsi="Calibri"/>
          <w:spacing w:val="-1"/>
          <w:sz w:val="21"/>
        </w:rPr>
        <w:t>man-</w:t>
      </w:r>
      <w:r>
        <w:rPr>
          <w:rFonts w:ascii="Calibri" w:hAnsi="Calibri"/>
          <w:spacing w:val="-1"/>
          <w:sz w:val="21"/>
        </w:rPr>
        <w:t>­­lift,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pacing w:val="-2"/>
          <w:sz w:val="21"/>
        </w:rPr>
        <w:t>performing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cryogenic,</w:t>
      </w:r>
      <w:r>
        <w:rPr>
          <w:rFonts w:ascii="Calibri" w:hAnsi="Calibri"/>
          <w:spacing w:val="8"/>
          <w:sz w:val="21"/>
        </w:rPr>
        <w:t> </w:t>
      </w:r>
      <w:r>
        <w:rPr>
          <w:rFonts w:ascii="Calibri" w:hAnsi="Calibri"/>
          <w:spacing w:val="-1"/>
          <w:sz w:val="21"/>
        </w:rPr>
        <w:t>electrical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pacing w:val="-2"/>
          <w:sz w:val="21"/>
        </w:rPr>
        <w:t>or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pacing w:val="-1"/>
          <w:sz w:val="21"/>
        </w:rPr>
        <w:t>welding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sz w:val="21"/>
        </w:rPr>
      </w:r>
      <w:r>
        <w:rPr>
          <w:rFonts w:ascii="Calibri" w:hAnsi="Calibri"/>
          <w:spacing w:val="-1"/>
          <w:sz w:val="21"/>
        </w:rPr>
        <w:t>work</w:t>
      </w:r>
      <w:r>
        <w:rPr>
          <w:rFonts w:ascii="Calibri" w:hAnsi="Calibri"/>
          <w:b/>
          <w:spacing w:val="-1"/>
          <w:sz w:val="21"/>
        </w:rPr>
        <w:t>.</w:t>
      </w:r>
      <w:r>
        <w:rPr>
          <w:rFonts w:ascii="Calibri" w:hAnsi="Calibri"/>
          <w:b/>
          <w:spacing w:val="77"/>
          <w:sz w:val="21"/>
        </w:rPr>
        <w:t> </w:t>
      </w:r>
      <w:r>
        <w:rPr>
          <w:rFonts w:ascii="Calibri" w:hAnsi="Calibri"/>
          <w:b/>
          <w:spacing w:val="-1"/>
          <w:sz w:val="21"/>
        </w:rPr>
        <w:t>Check</w:t>
      </w:r>
      <w:r>
        <w:rPr>
          <w:rFonts w:ascii="Calibri" w:hAnsi="Calibri"/>
          <w:b/>
          <w:spacing w:val="19"/>
          <w:sz w:val="21"/>
        </w:rPr>
        <w:t> </w:t>
      </w:r>
      <w:r>
        <w:rPr>
          <w:rFonts w:ascii="Calibri" w:hAnsi="Calibri"/>
          <w:b/>
          <w:spacing w:val="-1"/>
          <w:sz w:val="21"/>
        </w:rPr>
        <w:t>postings</w:t>
      </w:r>
      <w:r>
        <w:rPr>
          <w:rFonts w:ascii="Calibri" w:hAnsi="Calibri"/>
          <w:b/>
          <w:spacing w:val="18"/>
          <w:sz w:val="21"/>
        </w:rPr>
        <w:t> </w:t>
      </w:r>
      <w:r>
        <w:rPr>
          <w:rFonts w:ascii="Calibri" w:hAnsi="Calibri"/>
          <w:b/>
          <w:spacing w:val="-1"/>
          <w:sz w:val="21"/>
        </w:rPr>
        <w:t>at</w:t>
      </w:r>
      <w:r>
        <w:rPr>
          <w:rFonts w:ascii="Calibri" w:hAnsi="Calibri"/>
          <w:b/>
          <w:spacing w:val="16"/>
          <w:sz w:val="21"/>
        </w:rPr>
        <w:t> </w:t>
      </w:r>
      <w:r>
        <w:rPr>
          <w:rFonts w:ascii="Calibri" w:hAnsi="Calibri"/>
          <w:b/>
          <w:spacing w:val="-1"/>
          <w:sz w:val="21"/>
        </w:rPr>
        <w:t>the</w:t>
      </w:r>
      <w:r>
        <w:rPr>
          <w:rFonts w:ascii="Calibri" w:hAnsi="Calibri"/>
          <w:b/>
          <w:spacing w:val="19"/>
          <w:sz w:val="21"/>
        </w:rPr>
        <w:t> </w:t>
      </w:r>
      <w:r>
        <w:rPr>
          <w:rFonts w:ascii="Calibri" w:hAnsi="Calibri"/>
          <w:b/>
          <w:spacing w:val="-1"/>
          <w:sz w:val="21"/>
        </w:rPr>
        <w:t>entrance</w:t>
      </w:r>
      <w:r>
        <w:rPr>
          <w:rFonts w:ascii="Calibri" w:hAnsi="Calibri"/>
          <w:b/>
          <w:spacing w:val="16"/>
          <w:sz w:val="21"/>
        </w:rPr>
        <w:t> </w:t>
      </w:r>
      <w:r>
        <w:rPr>
          <w:rFonts w:ascii="Calibri" w:hAnsi="Calibri"/>
          <w:b/>
          <w:sz w:val="21"/>
        </w:rPr>
        <w:t>to</w:t>
      </w:r>
      <w:r>
        <w:rPr>
          <w:rFonts w:ascii="Calibri" w:hAnsi="Calibri"/>
          <w:b/>
          <w:spacing w:val="19"/>
          <w:sz w:val="21"/>
        </w:rPr>
        <w:t> </w:t>
      </w:r>
      <w:r>
        <w:rPr>
          <w:rFonts w:ascii="Calibri" w:hAnsi="Calibri"/>
          <w:b/>
          <w:sz w:val="21"/>
        </w:rPr>
        <w:t>the</w:t>
      </w:r>
      <w:r>
        <w:rPr>
          <w:rFonts w:ascii="Calibri" w:hAnsi="Calibri"/>
          <w:b/>
          <w:spacing w:val="16"/>
          <w:sz w:val="21"/>
        </w:rPr>
        <w:t> </w:t>
      </w:r>
      <w:r>
        <w:rPr>
          <w:rFonts w:ascii="Calibri" w:hAnsi="Calibri"/>
          <w:b/>
          <w:spacing w:val="-1"/>
          <w:sz w:val="21"/>
        </w:rPr>
        <w:t>hall</w:t>
      </w:r>
      <w:r>
        <w:rPr>
          <w:rFonts w:ascii="Calibri" w:hAnsi="Calibri"/>
          <w:b/>
          <w:spacing w:val="18"/>
          <w:sz w:val="21"/>
        </w:rPr>
        <w:t> </w:t>
      </w:r>
      <w:r>
        <w:rPr>
          <w:rFonts w:ascii="Calibri" w:hAnsi="Calibri"/>
          <w:b/>
          <w:spacing w:val="-1"/>
          <w:sz w:val="21"/>
        </w:rPr>
        <w:t>for</w:t>
      </w:r>
      <w:r>
        <w:rPr>
          <w:rFonts w:ascii="Calibri" w:hAnsi="Calibri"/>
          <w:b/>
          <w:spacing w:val="18"/>
          <w:sz w:val="21"/>
        </w:rPr>
        <w:t> </w:t>
      </w:r>
      <w:r>
        <w:rPr>
          <w:rFonts w:ascii="Calibri" w:hAnsi="Calibri"/>
          <w:b/>
          <w:spacing w:val="-1"/>
          <w:sz w:val="21"/>
        </w:rPr>
        <w:t>special</w:t>
      </w:r>
      <w:r>
        <w:rPr>
          <w:rFonts w:ascii="Calibri" w:hAnsi="Calibri"/>
          <w:b/>
          <w:spacing w:val="18"/>
          <w:sz w:val="21"/>
        </w:rPr>
        <w:t> </w:t>
      </w:r>
      <w:r>
        <w:rPr>
          <w:rFonts w:ascii="Calibri" w:hAnsi="Calibri"/>
          <w:b/>
          <w:spacing w:val="-2"/>
          <w:sz w:val="21"/>
        </w:rPr>
        <w:t>requirements.</w:t>
      </w:r>
      <w:r>
        <w:rPr>
          <w:rFonts w:ascii="Calibri" w:hAnsi="Calibri"/>
          <w:b/>
          <w:spacing w:val="17"/>
          <w:sz w:val="21"/>
        </w:rPr>
        <w:t> </w:t>
      </w:r>
      <w:r>
        <w:rPr>
          <w:rFonts w:ascii="Calibri" w:hAnsi="Calibri"/>
          <w:b/>
          <w:i/>
          <w:spacing w:val="17"/>
          <w:sz w:val="21"/>
        </w:rPr>
      </w:r>
      <w:r>
        <w:rPr>
          <w:rFonts w:ascii="Calibri" w:hAnsi="Calibri"/>
          <w:b/>
          <w:i/>
          <w:spacing w:val="-2"/>
          <w:sz w:val="21"/>
          <w:u w:val="single" w:color="000000"/>
        </w:rPr>
        <w:t>If</w:t>
      </w:r>
      <w:r>
        <w:rPr>
          <w:rFonts w:ascii="Calibri" w:hAnsi="Calibri"/>
          <w:b/>
          <w:i/>
          <w:spacing w:val="16"/>
          <w:sz w:val="21"/>
          <w:u w:val="single" w:color="000000"/>
        </w:rPr>
        <w:t> </w:t>
      </w:r>
      <w:r>
        <w:rPr>
          <w:rFonts w:ascii="Calibri" w:hAnsi="Calibri"/>
          <w:b/>
          <w:i/>
          <w:sz w:val="21"/>
          <w:u w:val="single" w:color="000000"/>
        </w:rPr>
        <w:t>in</w:t>
      </w:r>
      <w:r>
        <w:rPr>
          <w:rFonts w:ascii="Calibri" w:hAnsi="Calibri"/>
          <w:b/>
          <w:i/>
          <w:spacing w:val="15"/>
          <w:sz w:val="21"/>
          <w:u w:val="single" w:color="000000"/>
        </w:rPr>
        <w:t> </w:t>
      </w:r>
      <w:r>
        <w:rPr>
          <w:rFonts w:ascii="Calibri" w:hAnsi="Calibri"/>
          <w:b/>
          <w:i/>
          <w:spacing w:val="-2"/>
          <w:sz w:val="21"/>
          <w:u w:val="single" w:color="000000"/>
        </w:rPr>
        <w:t>doubt,</w:t>
      </w:r>
      <w:r>
        <w:rPr>
          <w:rFonts w:ascii="Calibri" w:hAnsi="Calibri"/>
          <w:b/>
          <w:i/>
          <w:spacing w:val="17"/>
          <w:sz w:val="21"/>
          <w:u w:val="single" w:color="000000"/>
        </w:rPr>
        <w:t> </w:t>
      </w:r>
      <w:r>
        <w:rPr>
          <w:rFonts w:ascii="Calibri" w:hAnsi="Calibri"/>
          <w:b/>
          <w:i/>
          <w:spacing w:val="-1"/>
          <w:sz w:val="21"/>
          <w:u w:val="single" w:color="000000"/>
        </w:rPr>
        <w:t>please</w:t>
      </w:r>
      <w:r>
        <w:rPr>
          <w:rFonts w:ascii="Calibri" w:hAnsi="Calibri"/>
          <w:b/>
          <w:i/>
          <w:sz w:val="21"/>
        </w:rPr>
      </w:r>
      <w:r>
        <w:rPr>
          <w:rFonts w:ascii="Calibri" w:hAnsi="Calibri"/>
          <w:b/>
          <w:i/>
          <w:sz w:val="21"/>
        </w:rPr>
        <w:t> </w:t>
      </w:r>
      <w:r>
        <w:rPr>
          <w:rFonts w:ascii="Calibri" w:hAnsi="Calibri"/>
          <w:b/>
          <w:i/>
          <w:spacing w:val="12"/>
          <w:sz w:val="21"/>
        </w:rPr>
        <w:t>    </w:t>
      </w:r>
      <w:r>
        <w:rPr>
          <w:rFonts w:ascii="Calibri" w:hAnsi="Calibri"/>
          <w:b/>
          <w:i/>
          <w:spacing w:val="-1"/>
          <w:sz w:val="21"/>
          <w:u w:val="single" w:color="000000"/>
        </w:rPr>
        <w:t>contact</w:t>
      </w:r>
      <w:r>
        <w:rPr>
          <w:rFonts w:ascii="Calibri" w:hAnsi="Calibri"/>
          <w:b/>
          <w:i/>
          <w:spacing w:val="19"/>
          <w:sz w:val="21"/>
          <w:u w:val="single" w:color="000000"/>
        </w:rPr>
        <w:t> </w:t>
      </w:r>
      <w:r>
        <w:rPr>
          <w:rFonts w:ascii="Calibri" w:hAnsi="Calibri"/>
          <w:b/>
          <w:i/>
          <w:spacing w:val="-1"/>
          <w:sz w:val="21"/>
          <w:u w:val="single" w:color="000000"/>
        </w:rPr>
        <w:t>the</w:t>
      </w:r>
      <w:r>
        <w:rPr>
          <w:rFonts w:ascii="Calibri" w:hAnsi="Calibri"/>
          <w:b/>
          <w:i/>
          <w:spacing w:val="18"/>
          <w:sz w:val="21"/>
          <w:u w:val="single" w:color="000000"/>
        </w:rPr>
        <w:t> </w:t>
      </w:r>
      <w:r>
        <w:rPr>
          <w:rFonts w:ascii="Calibri" w:hAnsi="Calibri"/>
          <w:b/>
          <w:i/>
          <w:spacing w:val="-1"/>
          <w:sz w:val="21"/>
          <w:u w:val="single" w:color="000000"/>
        </w:rPr>
        <w:t>Hall</w:t>
      </w:r>
      <w:r>
        <w:rPr>
          <w:rFonts w:ascii="Calibri" w:hAnsi="Calibri"/>
          <w:b/>
          <w:i/>
          <w:spacing w:val="21"/>
          <w:sz w:val="21"/>
          <w:u w:val="single" w:color="000000"/>
        </w:rPr>
        <w:t> </w:t>
      </w:r>
      <w:r>
        <w:rPr>
          <w:rFonts w:ascii="Calibri" w:hAnsi="Calibri"/>
          <w:b/>
          <w:i/>
          <w:sz w:val="21"/>
          <w:u w:val="single" w:color="000000"/>
        </w:rPr>
        <w:t>Work</w:t>
      </w:r>
      <w:r>
        <w:rPr>
          <w:rFonts w:ascii="Calibri" w:hAnsi="Calibri"/>
          <w:b/>
          <w:i/>
          <w:spacing w:val="20"/>
          <w:sz w:val="21"/>
          <w:u w:val="single" w:color="000000"/>
        </w:rPr>
        <w:t> </w:t>
      </w:r>
      <w:r>
        <w:rPr>
          <w:rFonts w:ascii="Calibri" w:hAnsi="Calibri"/>
          <w:b/>
          <w:i/>
          <w:spacing w:val="-1"/>
          <w:sz w:val="21"/>
          <w:u w:val="single" w:color="000000"/>
        </w:rPr>
        <w:t>Coordinator</w:t>
      </w:r>
      <w:r>
        <w:rPr>
          <w:rFonts w:ascii="Calibri" w:hAnsi="Calibri"/>
          <w:b/>
          <w:i/>
          <w:spacing w:val="22"/>
          <w:sz w:val="21"/>
          <w:u w:val="single" w:color="000000"/>
        </w:rPr>
        <w:t> </w:t>
      </w:r>
      <w:r>
        <w:rPr>
          <w:rFonts w:ascii="Calibri" w:hAnsi="Calibri"/>
          <w:b/>
          <w:i/>
          <w:spacing w:val="-1"/>
          <w:sz w:val="21"/>
          <w:u w:val="single" w:color="000000"/>
        </w:rPr>
        <w:t>or</w:t>
      </w:r>
      <w:r>
        <w:rPr>
          <w:rFonts w:ascii="Calibri" w:hAnsi="Calibri"/>
          <w:b/>
          <w:i/>
          <w:spacing w:val="24"/>
          <w:sz w:val="21"/>
          <w:u w:val="single" w:color="000000"/>
        </w:rPr>
        <w:t> </w:t>
      </w:r>
      <w:r>
        <w:rPr>
          <w:rFonts w:ascii="Calibri" w:hAnsi="Calibri"/>
          <w:b/>
          <w:i/>
          <w:spacing w:val="-2"/>
          <w:sz w:val="21"/>
          <w:u w:val="single" w:color="000000"/>
        </w:rPr>
        <w:t>his/her</w:t>
      </w:r>
      <w:r>
        <w:rPr>
          <w:rFonts w:ascii="Calibri" w:hAnsi="Calibri"/>
          <w:b/>
          <w:i/>
          <w:spacing w:val="20"/>
          <w:sz w:val="21"/>
          <w:u w:val="single" w:color="000000"/>
        </w:rPr>
        <w:t> </w:t>
      </w:r>
      <w:r>
        <w:rPr>
          <w:rFonts w:ascii="Calibri" w:hAnsi="Calibri"/>
          <w:b/>
          <w:i/>
          <w:spacing w:val="-2"/>
          <w:sz w:val="21"/>
          <w:u w:val="single" w:color="000000"/>
        </w:rPr>
        <w:t>designee.</w:t>
      </w:r>
      <w:r>
        <w:rPr>
          <w:rFonts w:ascii="Calibri" w:hAnsi="Calibri"/>
          <w:b/>
          <w:i/>
          <w:sz w:val="21"/>
        </w:rPr>
      </w:r>
      <w:r>
        <w:rPr>
          <w:rFonts w:ascii="Calibri" w:hAns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i/>
          <w:sz w:val="25"/>
          <w:szCs w:val="25"/>
        </w:rPr>
      </w:pPr>
    </w:p>
    <w:p>
      <w:pPr>
        <w:pStyle w:val="Heading6"/>
        <w:spacing w:line="240" w:lineRule="auto" w:before="58"/>
        <w:ind w:right="0"/>
        <w:jc w:val="left"/>
        <w:rPr>
          <w:b w:val="0"/>
          <w:bCs w:val="0"/>
          <w:i w:val="0"/>
        </w:rPr>
      </w:pPr>
      <w:r>
        <w:rPr>
          <w:i/>
          <w:spacing w:val="-2"/>
        </w:rPr>
        <w:t>Undergraduate</w:t>
      </w:r>
      <w:r>
        <w:rPr>
          <w:i/>
          <w:spacing w:val="25"/>
        </w:rPr>
        <w:t> </w:t>
      </w:r>
      <w:r>
        <w:rPr>
          <w:i/>
          <w:spacing w:val="-1"/>
        </w:rPr>
        <w:t>Students</w:t>
      </w:r>
      <w:r>
        <w:rPr>
          <w:i/>
          <w:spacing w:val="25"/>
        </w:rPr>
        <w:t> </w:t>
      </w:r>
      <w:r>
        <w:rPr>
          <w:i/>
        </w:rPr>
        <w:t>in</w:t>
      </w:r>
      <w:r>
        <w:rPr>
          <w:i/>
          <w:spacing w:val="26"/>
        </w:rPr>
        <w:t> </w:t>
      </w:r>
      <w:r>
        <w:rPr>
          <w:i/>
          <w:spacing w:val="-1"/>
        </w:rPr>
        <w:t>the</w:t>
      </w:r>
      <w:r>
        <w:rPr>
          <w:i/>
          <w:spacing w:val="26"/>
        </w:rPr>
        <w:t> </w:t>
      </w:r>
      <w:r>
        <w:rPr>
          <w:i/>
          <w:spacing w:val="-2"/>
        </w:rPr>
        <w:t>Experimental</w:t>
      </w:r>
      <w:r>
        <w:rPr>
          <w:i/>
          <w:spacing w:val="26"/>
        </w:rPr>
        <w:t> </w:t>
      </w:r>
      <w:r>
        <w:rPr>
          <w:i/>
          <w:spacing w:val="-1"/>
        </w:rPr>
        <w:t>Halls</w:t>
      </w:r>
      <w:r>
        <w:rPr>
          <w:b w:val="0"/>
          <w:i w:val="0"/>
        </w:rPr>
      </w:r>
    </w:p>
    <w:p>
      <w:pPr>
        <w:pStyle w:val="BodyText"/>
        <w:spacing w:line="288" w:lineRule="auto" w:before="51"/>
        <w:ind w:right="319"/>
        <w:jc w:val="left"/>
      </w:pPr>
      <w:r>
        <w:rPr>
          <w:spacing w:val="-1"/>
        </w:rPr>
        <w:t>Regardless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>
          <w:spacing w:val="-1"/>
        </w:rPr>
        <w:t>hall</w:t>
      </w:r>
      <w:r>
        <w:rPr>
          <w:spacing w:val="10"/>
        </w:rPr>
        <w:t> </w:t>
      </w:r>
      <w:r>
        <w:rPr>
          <w:spacing w:val="-1"/>
        </w:rPr>
        <w:t>or</w:t>
      </w:r>
      <w:r>
        <w:rPr>
          <w:spacing w:val="8"/>
        </w:rPr>
        <w:t> </w:t>
      </w:r>
      <w:r>
        <w:rPr>
          <w:spacing w:val="-1"/>
        </w:rPr>
        <w:t>task,</w:t>
      </w:r>
      <w:r>
        <w:rPr>
          <w:spacing w:val="9"/>
        </w:rPr>
        <w:t> </w:t>
      </w:r>
      <w:r>
        <w:rPr>
          <w:spacing w:val="-2"/>
        </w:rPr>
        <w:t>undergraduate</w:t>
      </w:r>
      <w:r>
        <w:rPr>
          <w:spacing w:val="13"/>
        </w:rPr>
        <w:t> </w:t>
      </w:r>
      <w:r>
        <w:rPr>
          <w:spacing w:val="-2"/>
        </w:rPr>
        <w:t>students</w:t>
      </w:r>
      <w:r>
        <w:rPr>
          <w:spacing w:val="12"/>
        </w:rPr>
        <w:t> </w:t>
      </w:r>
      <w:r>
        <w:rPr>
          <w:spacing w:val="-2"/>
        </w:rPr>
        <w:t>must</w:t>
      </w:r>
      <w:r>
        <w:rPr>
          <w:spacing w:val="9"/>
        </w:rPr>
        <w:t> </w:t>
      </w:r>
      <w:r>
        <w:rPr>
          <w:spacing w:val="-1"/>
        </w:rPr>
        <w:t>follow</w:t>
      </w:r>
      <w:r>
        <w:rPr>
          <w:spacing w:val="12"/>
        </w:rPr>
        <w:t> </w:t>
      </w:r>
      <w:r>
        <w:rPr>
          <w:spacing w:val="-2"/>
        </w:rPr>
        <w:t>the</w:t>
      </w:r>
      <w:r>
        <w:rPr>
          <w:spacing w:val="13"/>
        </w:rPr>
        <w:t> </w:t>
      </w:r>
      <w:r>
        <w:rPr>
          <w:spacing w:val="-1"/>
        </w:rPr>
        <w:t>two-</w:t>
      </w:r>
      <w:r>
        <w:rPr>
          <w:rFonts w:ascii="Calibri" w:hAnsi="Calibri" w:cs="Calibri" w:eastAsia="Calibri"/>
          <w:spacing w:val="-1"/>
        </w:rPr>
        <w:t>­­</w:t>
      </w:r>
      <w:r>
        <w:rPr>
          <w:spacing w:val="-1"/>
        </w:rPr>
        <w:t>person</w:t>
      </w:r>
      <w:r>
        <w:rPr>
          <w:spacing w:val="9"/>
        </w:rPr>
        <w:t> </w:t>
      </w:r>
      <w:r>
        <w:rPr>
          <w:spacing w:val="-2"/>
        </w:rPr>
        <w:t>rule</w:t>
      </w:r>
      <w:r>
        <w:rPr>
          <w:spacing w:val="13"/>
        </w:rPr>
        <w:t> </w:t>
      </w:r>
      <w:r>
        <w:rPr>
          <w:spacing w:val="-2"/>
        </w:rPr>
        <w:t>during</w:t>
      </w:r>
      <w:r>
        <w:rPr>
          <w:spacing w:val="11"/>
        </w:rPr>
        <w:t> </w:t>
      </w:r>
      <w:r>
        <w:rPr>
          <w:spacing w:val="-2"/>
        </w:rPr>
        <w:t>their</w:t>
      </w:r>
      <w:r>
        <w:rPr>
          <w:spacing w:val="93"/>
        </w:rPr>
        <w:t> </w:t>
      </w:r>
      <w:r>
        <w:rPr>
          <w:spacing w:val="-1"/>
        </w:rPr>
        <w:t>first</w:t>
      </w:r>
      <w:r>
        <w:rPr>
          <w:spacing w:val="8"/>
        </w:rPr>
        <w:t> </w:t>
      </w:r>
      <w:r>
        <w:rPr>
          <w:spacing w:val="-1"/>
        </w:rPr>
        <w:t>three-</w:t>
      </w:r>
      <w:r>
        <w:rPr>
          <w:rFonts w:ascii="Calibri" w:hAnsi="Calibri" w:cs="Calibri" w:eastAsia="Calibri"/>
          <w:spacing w:val="-1"/>
        </w:rPr>
        <w:t>­­</w:t>
      </w:r>
      <w:r>
        <w:rPr>
          <w:spacing w:val="-1"/>
        </w:rPr>
        <w:t>months</w:t>
      </w:r>
      <w:r>
        <w:rPr>
          <w:spacing w:val="9"/>
        </w:rPr>
        <w:t> </w:t>
      </w:r>
      <w:r>
        <w:rPr>
          <w:spacing w:val="-1"/>
        </w:rPr>
        <w:t>at</w:t>
      </w:r>
      <w:r>
        <w:rPr>
          <w:spacing w:val="9"/>
        </w:rPr>
        <w:t> </w:t>
      </w:r>
      <w:r>
        <w:rPr>
          <w:spacing w:val="-1"/>
        </w:rPr>
        <w:t>JLab.</w:t>
      </w:r>
      <w:r>
        <w:rPr>
          <w:spacing w:val="7"/>
        </w:rPr>
        <w:t> </w:t>
      </w:r>
      <w:r>
        <w:rPr>
          <w:spacing w:val="-1"/>
        </w:rPr>
        <w:t>During</w:t>
      </w:r>
      <w:r>
        <w:rPr>
          <w:spacing w:val="9"/>
        </w:rPr>
        <w:t> </w:t>
      </w:r>
      <w:r>
        <w:rPr>
          <w:spacing w:val="-1"/>
        </w:rPr>
        <w:t>that</w:t>
      </w:r>
      <w:r>
        <w:rPr>
          <w:spacing w:val="8"/>
        </w:rPr>
        <w:t> </w:t>
      </w:r>
      <w:r>
        <w:rPr>
          <w:spacing w:val="-1"/>
        </w:rPr>
        <w:t>period,</w:t>
      </w:r>
      <w:r>
        <w:rPr>
          <w:spacing w:val="7"/>
        </w:rPr>
        <w:t> </w:t>
      </w:r>
      <w:r>
        <w:rPr>
          <w:spacing w:val="-2"/>
        </w:rPr>
        <w:t>undergraduate</w:t>
      </w:r>
      <w:r>
        <w:rPr>
          <w:spacing w:val="13"/>
        </w:rPr>
        <w:t> </w:t>
      </w:r>
      <w:r>
        <w:rPr>
          <w:spacing w:val="-2"/>
        </w:rPr>
        <w:t>students</w:t>
      </w:r>
      <w:r>
        <w:rPr>
          <w:spacing w:val="9"/>
        </w:rPr>
        <w:t> </w:t>
      </w:r>
      <w:r>
        <w:rPr>
          <w:spacing w:val="-1"/>
        </w:rPr>
        <w:t>are</w:t>
      </w:r>
      <w:r>
        <w:rPr>
          <w:spacing w:val="10"/>
        </w:rPr>
        <w:t> </w:t>
      </w:r>
      <w:r>
        <w:rPr>
          <w:spacing w:val="-1"/>
        </w:rPr>
        <w:t>allowed</w:t>
      </w:r>
      <w:r>
        <w:rPr>
          <w:spacing w:val="9"/>
        </w:rPr>
        <w:t> </w:t>
      </w:r>
      <w:r>
        <w:rPr>
          <w:spacing w:val="-1"/>
        </w:rPr>
        <w:t>to</w:t>
      </w:r>
      <w:r>
        <w:rPr>
          <w:spacing w:val="11"/>
        </w:rPr>
        <w:t> </w:t>
      </w:r>
      <w:r>
        <w:rPr>
          <w:spacing w:val="-1"/>
        </w:rPr>
        <w:t>work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76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hall</w:t>
      </w:r>
      <w:r>
        <w:rPr>
          <w:spacing w:val="9"/>
        </w:rPr>
        <w:t> </w:t>
      </w:r>
      <w:r>
        <w:rPr>
          <w:spacing w:val="-1"/>
        </w:rPr>
        <w:t>if</w:t>
      </w:r>
      <w:r>
        <w:rPr>
          <w:spacing w:val="8"/>
        </w:rPr>
        <w:t> </w:t>
      </w:r>
      <w:r>
        <w:rPr>
          <w:spacing w:val="-1"/>
        </w:rPr>
        <w:t>(a)</w:t>
      </w:r>
      <w:r>
        <w:rPr>
          <w:spacing w:val="8"/>
        </w:rPr>
        <w:t> </w:t>
      </w:r>
      <w:r>
        <w:rPr>
          <w:spacing w:val="-1"/>
        </w:rPr>
        <w:t>their</w:t>
      </w:r>
      <w:r>
        <w:rPr>
          <w:spacing w:val="9"/>
        </w:rPr>
        <w:t> </w:t>
      </w:r>
      <w:r>
        <w:rPr>
          <w:spacing w:val="-1"/>
        </w:rPr>
        <w:t>work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hall</w:t>
      </w:r>
      <w:r>
        <w:rPr>
          <w:spacing w:val="7"/>
        </w:rPr>
        <w:t> </w:t>
      </w:r>
      <w:r>
        <w:rPr>
          <w:spacing w:val="-1"/>
        </w:rPr>
        <w:t>is</w:t>
      </w:r>
      <w:r>
        <w:rPr>
          <w:spacing w:val="9"/>
        </w:rPr>
        <w:t> </w:t>
      </w:r>
      <w:r>
        <w:rPr>
          <w:spacing w:val="-1"/>
        </w:rPr>
        <w:t>always</w:t>
      </w:r>
      <w:r>
        <w:rPr>
          <w:spacing w:val="7"/>
        </w:rPr>
        <w:t> </w:t>
      </w:r>
      <w:r>
        <w:rPr>
          <w:spacing w:val="-2"/>
        </w:rPr>
        <w:t>under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supervision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hall-</w:t>
      </w:r>
      <w:r>
        <w:rPr>
          <w:rFonts w:ascii="Calibri" w:hAnsi="Calibri" w:cs="Calibri" w:eastAsia="Calibri"/>
          <w:spacing w:val="-1"/>
        </w:rPr>
        <w:t>­­</w:t>
      </w:r>
      <w:r>
        <w:rPr>
          <w:spacing w:val="-1"/>
        </w:rPr>
        <w:t>authorized</w:t>
      </w:r>
      <w:r>
        <w:rPr>
          <w:spacing w:val="9"/>
        </w:rPr>
        <w:t> </w:t>
      </w:r>
      <w:r>
        <w:rPr>
          <w:rFonts w:ascii="Calibri" w:hAnsi="Calibri" w:cs="Calibri" w:eastAsia="Calibri"/>
          <w:spacing w:val="-1"/>
        </w:rPr>
        <w:t>``buddy’’</w:t>
      </w:r>
      <w:r>
        <w:rPr>
          <w:rFonts w:ascii="Calibri" w:hAnsi="Calibri" w:cs="Calibri" w:eastAsia="Calibri"/>
          <w:spacing w:val="49"/>
        </w:rPr>
        <w:t> </w:t>
      </w:r>
      <w:r>
        <w:rPr>
          <w:spacing w:val="-1"/>
        </w:rPr>
        <w:t>(the</w:t>
      </w:r>
      <w:r>
        <w:rPr>
          <w:spacing w:val="19"/>
        </w:rPr>
        <w:t> </w:t>
      </w:r>
      <w:r>
        <w:rPr>
          <w:rFonts w:ascii="Calibri" w:hAnsi="Calibri" w:cs="Calibri" w:eastAsia="Calibri"/>
          <w:spacing w:val="-1"/>
        </w:rPr>
        <w:t>``buddy’’</w:t>
      </w:r>
      <w:r>
        <w:rPr>
          <w:rFonts w:ascii="Calibri" w:hAnsi="Calibri" w:cs="Calibri" w:eastAsia="Calibri"/>
          <w:spacing w:val="17"/>
        </w:rPr>
        <w:t> </w:t>
      </w:r>
      <w:r>
        <w:rPr>
          <w:spacing w:val="-1"/>
        </w:rPr>
        <w:t>can</w:t>
      </w:r>
      <w:r>
        <w:rPr>
          <w:spacing w:val="19"/>
        </w:rPr>
        <w:t> </w:t>
      </w:r>
      <w:r>
        <w:rPr>
          <w:spacing w:val="-1"/>
        </w:rPr>
        <w:t>not</w:t>
      </w:r>
      <w:r>
        <w:rPr>
          <w:spacing w:val="16"/>
        </w:rPr>
        <w:t> </w:t>
      </w:r>
      <w:r>
        <w:rPr>
          <w:spacing w:val="-1"/>
        </w:rPr>
        <w:t>be</w:t>
      </w:r>
      <w:r>
        <w:rPr>
          <w:spacing w:val="20"/>
        </w:rPr>
        <w:t> </w:t>
      </w:r>
      <w:r>
        <w:rPr>
          <w:spacing w:val="-2"/>
        </w:rPr>
        <w:t>another</w:t>
      </w:r>
      <w:r>
        <w:rPr>
          <w:spacing w:val="18"/>
        </w:rPr>
        <w:t> </w:t>
      </w:r>
      <w:r>
        <w:rPr>
          <w:spacing w:val="-2"/>
        </w:rPr>
        <w:t>undergraduate)</w:t>
      </w:r>
      <w:r>
        <w:rPr>
          <w:spacing w:val="19"/>
        </w:rPr>
        <w:t> </w:t>
      </w:r>
      <w:r>
        <w:rPr>
          <w:spacing w:val="-1"/>
        </w:rPr>
        <w:t>and,</w:t>
      </w:r>
      <w:r>
        <w:rPr>
          <w:spacing w:val="19"/>
        </w:rPr>
        <w:t> </w:t>
      </w:r>
      <w:r>
        <w:rPr>
          <w:spacing w:val="-1"/>
        </w:rPr>
        <w:t>(b)</w:t>
      </w:r>
      <w:r>
        <w:rPr>
          <w:spacing w:val="15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permanent</w:t>
      </w:r>
      <w:r>
        <w:rPr>
          <w:spacing w:val="16"/>
        </w:rPr>
        <w:t> </w:t>
      </w:r>
      <w:r>
        <w:rPr/>
        <w:t>JLab</w:t>
      </w:r>
      <w:r>
        <w:rPr>
          <w:spacing w:val="18"/>
        </w:rPr>
        <w:t> </w:t>
      </w:r>
      <w:r>
        <w:rPr>
          <w:spacing w:val="-1"/>
        </w:rPr>
        <w:t>staff</w:t>
      </w:r>
      <w:r>
        <w:rPr>
          <w:spacing w:val="12"/>
        </w:rPr>
        <w:t> </w:t>
      </w:r>
      <w:r>
        <w:rPr>
          <w:spacing w:val="-1"/>
        </w:rPr>
        <w:t>member</w:t>
      </w:r>
      <w:r>
        <w:rPr>
          <w:spacing w:val="21"/>
        </w:rPr>
        <w:t> </w:t>
      </w:r>
      <w:r>
        <w:rPr>
          <w:spacing w:val="-1"/>
        </w:rPr>
        <w:t>is</w:t>
      </w:r>
      <w:r>
        <w:rPr>
          <w:spacing w:val="62"/>
        </w:rPr>
        <w:t> </w:t>
      </w:r>
      <w:r>
        <w:rPr>
          <w:spacing w:val="-1"/>
        </w:rPr>
        <w:t>cognizant</w:t>
      </w:r>
      <w:r>
        <w:rPr>
          <w:spacing w:val="15"/>
        </w:rPr>
        <w:t> </w:t>
      </w:r>
      <w:r>
        <w:rPr>
          <w:spacing w:val="-1"/>
        </w:rPr>
        <w:t>of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work</w:t>
      </w:r>
      <w:r>
        <w:rPr>
          <w:spacing w:val="18"/>
        </w:rPr>
        <w:t> </w:t>
      </w:r>
      <w:r>
        <w:rPr>
          <w:spacing w:val="-1"/>
        </w:rPr>
        <w:t>to</w:t>
      </w:r>
      <w:r>
        <w:rPr>
          <w:spacing w:val="18"/>
        </w:rPr>
        <w:t> </w:t>
      </w:r>
      <w:r>
        <w:rPr>
          <w:spacing w:val="-2"/>
        </w:rPr>
        <w:t>be</w:t>
      </w:r>
      <w:r>
        <w:rPr>
          <w:spacing w:val="17"/>
        </w:rPr>
        <w:t> </w:t>
      </w:r>
      <w:r>
        <w:rPr>
          <w:spacing w:val="-1"/>
        </w:rPr>
        <w:t>done,</w:t>
      </w:r>
      <w:r>
        <w:rPr>
          <w:spacing w:val="17"/>
        </w:rPr>
        <w:t> </w:t>
      </w:r>
      <w:r>
        <w:rPr>
          <w:spacing w:val="-1"/>
        </w:rPr>
        <w:t>has</w:t>
      </w:r>
      <w:r>
        <w:rPr>
          <w:spacing w:val="16"/>
        </w:rPr>
        <w:t> </w:t>
      </w:r>
      <w:r>
        <w:rPr>
          <w:spacing w:val="-1"/>
        </w:rPr>
        <w:t>supervisory</w:t>
      </w:r>
      <w:r>
        <w:rPr>
          <w:spacing w:val="18"/>
        </w:rPr>
        <w:t> </w:t>
      </w:r>
      <w:r>
        <w:rPr>
          <w:spacing w:val="-2"/>
        </w:rPr>
        <w:t>responsibility</w:t>
      </w:r>
      <w:r>
        <w:rPr>
          <w:spacing w:val="19"/>
        </w:rPr>
        <w:t> </w:t>
      </w:r>
      <w:r>
        <w:rPr>
          <w:spacing w:val="-1"/>
        </w:rPr>
        <w:t>for</w:t>
      </w:r>
      <w:r>
        <w:rPr>
          <w:spacing w:val="18"/>
        </w:rPr>
        <w:t> </w:t>
      </w:r>
      <w:r>
        <w:rPr>
          <w:spacing w:val="-2"/>
        </w:rPr>
        <w:t>their</w:t>
      </w:r>
      <w:r>
        <w:rPr>
          <w:spacing w:val="17"/>
        </w:rPr>
        <w:t> </w:t>
      </w:r>
      <w:r>
        <w:rPr>
          <w:spacing w:val="-1"/>
        </w:rPr>
        <w:t>work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approves</w:t>
      </w:r>
      <w:r>
        <w:rPr>
          <w:spacing w:val="19"/>
        </w:rPr>
        <w:t> </w:t>
      </w:r>
      <w:r>
        <w:rPr>
          <w:spacing w:val="-2"/>
        </w:rPr>
        <w:t>the</w:t>
      </w:r>
      <w:r>
        <w:rPr/>
      </w:r>
    </w:p>
    <w:p>
      <w:pPr>
        <w:pStyle w:val="BodyText"/>
        <w:spacing w:line="240" w:lineRule="auto" w:before="1"/>
        <w:ind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``buddy’’.</w:t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pgSz w:w="12240" w:h="15840"/>
          <w:pgMar w:top="1500" w:bottom="280" w:left="1700" w:right="1720"/>
        </w:sectPr>
      </w:pPr>
    </w:p>
    <w:p>
      <w:pPr>
        <w:pStyle w:val="Heading1"/>
        <w:spacing w:line="240" w:lineRule="auto"/>
        <w:ind w:right="0"/>
        <w:jc w:val="center"/>
        <w:rPr>
          <w:b w:val="0"/>
          <w:bCs w:val="0"/>
        </w:rPr>
      </w:pPr>
      <w:r>
        <w:rPr>
          <w:spacing w:val="-1"/>
        </w:rPr>
        <w:t>Appendix</w:t>
      </w:r>
      <w:r>
        <w:rPr>
          <w:spacing w:val="15"/>
        </w:rPr>
        <w:t> </w:t>
      </w:r>
      <w:r>
        <w:rPr/>
        <w:t>A</w:t>
      </w:r>
      <w:r>
        <w:rPr>
          <w:b w:val="0"/>
        </w:rPr>
      </w:r>
    </w:p>
    <w:p>
      <w:pPr>
        <w:pStyle w:val="BodyText"/>
        <w:spacing w:line="285" w:lineRule="auto" w:before="74"/>
        <w:ind w:right="319"/>
        <w:jc w:val="left"/>
      </w:pPr>
      <w:r>
        <w:rPr>
          <w:spacing w:val="-1"/>
        </w:rPr>
        <w:t>This</w:t>
      </w:r>
      <w:r>
        <w:rPr>
          <w:spacing w:val="21"/>
        </w:rPr>
        <w:t> </w:t>
      </w:r>
      <w:r>
        <w:rPr>
          <w:spacing w:val="-1"/>
        </w:rPr>
        <w:t>appendix</w:t>
      </w:r>
      <w:r>
        <w:rPr>
          <w:spacing w:val="21"/>
        </w:rPr>
        <w:t> </w:t>
      </w:r>
      <w:r>
        <w:rPr>
          <w:spacing w:val="-1"/>
        </w:rPr>
        <w:t>lists</w:t>
      </w:r>
      <w:r>
        <w:rPr>
          <w:spacing w:val="21"/>
        </w:rPr>
        <w:t> </w:t>
      </w:r>
      <w:r>
        <w:rPr>
          <w:spacing w:val="-1"/>
        </w:rPr>
        <w:t>likely</w:t>
      </w:r>
      <w:r>
        <w:rPr>
          <w:spacing w:val="22"/>
        </w:rPr>
        <w:t> </w:t>
      </w:r>
      <w:r>
        <w:rPr>
          <w:spacing w:val="-1"/>
        </w:rPr>
        <w:t>hazards,</w:t>
      </w:r>
      <w:r>
        <w:rPr>
          <w:spacing w:val="22"/>
        </w:rPr>
        <w:t> </w:t>
      </w:r>
      <w:r>
        <w:rPr>
          <w:spacing w:val="-2"/>
        </w:rPr>
        <w:t>protection</w:t>
      </w:r>
      <w:r>
        <w:rPr>
          <w:spacing w:val="24"/>
        </w:rPr>
        <w:t> </w:t>
      </w:r>
      <w:r>
        <w:rPr/>
        <w:t>&amp;</w:t>
      </w:r>
      <w:r>
        <w:rPr>
          <w:spacing w:val="22"/>
        </w:rPr>
        <w:t> </w:t>
      </w:r>
      <w:r>
        <w:rPr>
          <w:spacing w:val="-2"/>
        </w:rPr>
        <w:t>emergency</w:t>
      </w:r>
      <w:r>
        <w:rPr>
          <w:spacing w:val="24"/>
        </w:rPr>
        <w:t> </w:t>
      </w:r>
      <w:r>
        <w:rPr>
          <w:spacing w:val="-1"/>
        </w:rPr>
        <w:t>systems</w:t>
      </w:r>
      <w:r>
        <w:rPr>
          <w:spacing w:val="20"/>
        </w:rPr>
        <w:t> </w:t>
      </w:r>
      <w:r>
        <w:rPr>
          <w:spacing w:val="-2"/>
        </w:rPr>
        <w:t>used</w:t>
      </w:r>
      <w:r>
        <w:rPr>
          <w:spacing w:val="22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emergency</w:t>
      </w:r>
      <w:r>
        <w:rPr>
          <w:spacing w:val="63"/>
        </w:rPr>
        <w:t> </w:t>
      </w:r>
      <w:r>
        <w:rPr>
          <w:spacing w:val="-1"/>
        </w:rPr>
        <w:t>procedures</w:t>
      </w:r>
      <w:r>
        <w:rPr>
          <w:spacing w:val="21"/>
        </w:rPr>
        <w:t> </w:t>
      </w:r>
      <w:r>
        <w:rPr>
          <w:spacing w:val="-1"/>
        </w:rPr>
        <w:t>to</w:t>
      </w:r>
      <w:r>
        <w:rPr>
          <w:spacing w:val="23"/>
        </w:rPr>
        <w:t> </w:t>
      </w:r>
      <w:r>
        <w:rPr>
          <w:spacing w:val="-2"/>
        </w:rPr>
        <w:t>be</w:t>
      </w:r>
      <w:r>
        <w:rPr>
          <w:spacing w:val="23"/>
        </w:rPr>
        <w:t> </w:t>
      </w:r>
      <w:r>
        <w:rPr>
          <w:spacing w:val="-1"/>
        </w:rPr>
        <w:t>reviewed</w:t>
      </w:r>
      <w:r>
        <w:rPr>
          <w:spacing w:val="20"/>
        </w:rPr>
        <w:t> </w:t>
      </w:r>
      <w:r>
        <w:rPr>
          <w:spacing w:val="-1"/>
        </w:rPr>
        <w:t>during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/>
        <w:t>Hall</w:t>
      </w:r>
      <w:r>
        <w:rPr>
          <w:spacing w:val="21"/>
        </w:rPr>
        <w:t> </w:t>
      </w:r>
      <w:r>
        <w:rPr>
          <w:spacing w:val="-2"/>
        </w:rPr>
        <w:t>Worker</w:t>
      </w:r>
      <w:r>
        <w:rPr>
          <w:spacing w:val="23"/>
        </w:rPr>
        <w:t> </w:t>
      </w:r>
      <w:r>
        <w:rPr>
          <w:spacing w:val="-2"/>
        </w:rPr>
        <w:t>Awareness</w:t>
      </w:r>
      <w:r>
        <w:rPr>
          <w:spacing w:val="20"/>
        </w:rPr>
        <w:t> </w:t>
      </w:r>
      <w:r>
        <w:rPr>
          <w:spacing w:val="-1"/>
        </w:rPr>
        <w:t>Training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5"/>
          <w:szCs w:val="25"/>
        </w:rPr>
      </w:pPr>
    </w:p>
    <w:p>
      <w:pPr>
        <w:pStyle w:val="Heading3"/>
        <w:spacing w:line="240" w:lineRule="auto" w:before="0"/>
        <w:ind w:left="105" w:right="0" w:firstLine="0"/>
        <w:jc w:val="left"/>
      </w:pPr>
      <w:r>
        <w:rPr>
          <w:color w:val="0000FF"/>
          <w:spacing w:val="-1"/>
        </w:rPr>
        <w:t>Hazards:</w:t>
      </w:r>
      <w:r>
        <w:rPr/>
      </w:r>
    </w:p>
    <w:p>
      <w:pPr>
        <w:numPr>
          <w:ilvl w:val="0"/>
          <w:numId w:val="2"/>
        </w:numPr>
        <w:tabs>
          <w:tab w:pos="826" w:val="left" w:leader="none"/>
        </w:tabs>
        <w:spacing w:before="42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Fire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(electrical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equipment,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breaker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panels,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paper,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trash,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2"/>
          <w:sz w:val="24"/>
        </w:rPr>
        <w:t>cables)</w:t>
      </w:r>
      <w:r>
        <w:rPr>
          <w:rFonts w:ascii="Calibri"/>
          <w:sz w:val="24"/>
        </w:rPr>
      </w:r>
    </w:p>
    <w:p>
      <w:pPr>
        <w:numPr>
          <w:ilvl w:val="0"/>
          <w:numId w:val="2"/>
        </w:numPr>
        <w:tabs>
          <w:tab w:pos="826" w:val="left" w:leader="none"/>
        </w:tabs>
        <w:spacing w:before="42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2"/>
          <w:sz w:val="24"/>
        </w:rPr>
        <w:t>Tripping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overhead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hazards</w:t>
      </w:r>
    </w:p>
    <w:p>
      <w:pPr>
        <w:numPr>
          <w:ilvl w:val="0"/>
          <w:numId w:val="2"/>
        </w:numPr>
        <w:tabs>
          <w:tab w:pos="826" w:val="left" w:leader="none"/>
        </w:tabs>
        <w:spacing w:before="42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Falling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hazards</w:t>
      </w:r>
    </w:p>
    <w:p>
      <w:pPr>
        <w:numPr>
          <w:ilvl w:val="0"/>
          <w:numId w:val="2"/>
        </w:numPr>
        <w:tabs>
          <w:tab w:pos="826" w:val="left" w:leader="none"/>
        </w:tabs>
        <w:spacing w:before="42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Elevated</w:t>
      </w:r>
      <w:r>
        <w:rPr>
          <w:rFonts w:ascii="Calibri"/>
          <w:spacing w:val="-15"/>
          <w:sz w:val="24"/>
        </w:rPr>
        <w:t> </w:t>
      </w:r>
      <w:r>
        <w:rPr>
          <w:rFonts w:ascii="Calibri"/>
          <w:spacing w:val="-1"/>
          <w:sz w:val="24"/>
        </w:rPr>
        <w:t>work</w:t>
      </w:r>
      <w:r>
        <w:rPr>
          <w:rFonts w:ascii="Calibri"/>
          <w:sz w:val="24"/>
        </w:rPr>
      </w:r>
    </w:p>
    <w:p>
      <w:pPr>
        <w:numPr>
          <w:ilvl w:val="0"/>
          <w:numId w:val="2"/>
        </w:numPr>
        <w:tabs>
          <w:tab w:pos="826" w:val="left" w:leader="none"/>
        </w:tabs>
        <w:spacing w:before="42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w w:val="95"/>
          <w:sz w:val="24"/>
        </w:rPr>
        <w:t>High-</w:t>
      </w:r>
      <w:r>
        <w:rPr>
          <w:rFonts w:ascii="Calibri" w:hAnsi="Calibri"/>
          <w:w w:val="95"/>
          <w:sz w:val="24"/>
        </w:rPr>
        <w:t>­­pressure</w:t>
      </w:r>
      <w:r>
        <w:rPr>
          <w:rFonts w:ascii="Calibri" w:hAnsi="Calibri"/>
          <w:spacing w:val="-6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systems</w:t>
      </w:r>
      <w:r>
        <w:rPr>
          <w:rFonts w:ascii="Calibri" w:hAnsi="Calibri"/>
          <w:spacing w:val="-7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including</w:t>
      </w:r>
      <w:r>
        <w:rPr>
          <w:rFonts w:ascii="Calibri" w:hAnsi="Calibri"/>
          <w:spacing w:val="-7"/>
          <w:w w:val="95"/>
          <w:sz w:val="24"/>
        </w:rPr>
        <w:t> </w:t>
      </w:r>
      <w:r>
        <w:rPr>
          <w:rFonts w:ascii="Calibri" w:hAnsi="Calibri"/>
          <w:spacing w:val="-2"/>
          <w:w w:val="95"/>
          <w:sz w:val="24"/>
        </w:rPr>
        <w:t>low-</w:t>
      </w:r>
      <w:r>
        <w:rPr>
          <w:rFonts w:ascii="Calibri" w:hAnsi="Calibri"/>
          <w:spacing w:val="-2"/>
          <w:w w:val="95"/>
          <w:sz w:val="24"/>
        </w:rPr>
        <w:t>­­</w:t>
      </w:r>
      <w:r>
        <w:rPr>
          <w:rFonts w:ascii="Calibri" w:hAnsi="Calibri"/>
          <w:spacing w:val="-2"/>
          <w:w w:val="95"/>
          <w:sz w:val="24"/>
        </w:rPr>
        <w:t>conductivity</w:t>
      </w:r>
      <w:r>
        <w:rPr>
          <w:rFonts w:ascii="Calibri" w:hAnsi="Calibri"/>
          <w:spacing w:val="-6"/>
          <w:w w:val="95"/>
          <w:sz w:val="24"/>
        </w:rPr>
        <w:t> </w:t>
      </w:r>
      <w:r>
        <w:rPr>
          <w:rFonts w:ascii="Calibri" w:hAnsi="Calibri"/>
          <w:spacing w:val="-1"/>
          <w:w w:val="95"/>
          <w:sz w:val="24"/>
        </w:rPr>
        <w:t>water</w:t>
      </w:r>
      <w:r>
        <w:rPr>
          <w:rFonts w:ascii="Calibri" w:hAnsi="Calibri"/>
          <w:spacing w:val="-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distribution</w:t>
      </w:r>
      <w:r>
        <w:rPr>
          <w:rFonts w:ascii="Calibri" w:hAnsi="Calibri"/>
          <w:sz w:val="24"/>
        </w:rPr>
      </w:r>
    </w:p>
    <w:p>
      <w:pPr>
        <w:numPr>
          <w:ilvl w:val="0"/>
          <w:numId w:val="2"/>
        </w:numPr>
        <w:tabs>
          <w:tab w:pos="826" w:val="left" w:leader="none"/>
        </w:tabs>
        <w:spacing w:before="45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sz w:val="24"/>
        </w:rPr>
        <w:t>R</w:t>
      </w:r>
      <w:r>
        <w:rPr>
          <w:rFonts w:ascii="Calibri" w:hAnsi="Calibri"/>
          <w:spacing w:val="-3"/>
          <w:sz w:val="24"/>
        </w:rPr>
        <w:t>a</w:t>
      </w:r>
      <w:r>
        <w:rPr>
          <w:rFonts w:ascii="Calibri" w:hAnsi="Calibri"/>
          <w:sz w:val="24"/>
        </w:rPr>
        <w:t>di</w:t>
      </w:r>
      <w:r>
        <w:rPr>
          <w:rFonts w:ascii="Calibri" w:hAnsi="Calibri"/>
          <w:spacing w:val="-3"/>
          <w:sz w:val="24"/>
        </w:rPr>
        <w:t>a</w:t>
      </w:r>
      <w:r>
        <w:rPr>
          <w:rFonts w:ascii="Calibri" w:hAnsi="Calibri"/>
          <w:spacing w:val="-2"/>
          <w:sz w:val="24"/>
        </w:rPr>
        <w:t>t</w:t>
      </w:r>
      <w:r>
        <w:rPr>
          <w:rFonts w:ascii="Calibri" w:hAnsi="Calibri"/>
          <w:spacing w:val="-3"/>
          <w:sz w:val="24"/>
        </w:rPr>
        <w:t>i</w:t>
      </w:r>
      <w:r>
        <w:rPr>
          <w:rFonts w:ascii="Calibri" w:hAnsi="Calibri"/>
          <w:sz w:val="24"/>
        </w:rPr>
        <w:t>o</w:t>
      </w:r>
      <w:r>
        <w:rPr>
          <w:rFonts w:ascii="Calibri" w:hAnsi="Calibri"/>
          <w:spacing w:val="23"/>
          <w:sz w:val="24"/>
        </w:rPr>
        <w:t>n</w:t>
      </w:r>
      <w:r>
        <w:rPr>
          <w:rFonts w:ascii="Calibri" w:hAnsi="Calibri"/>
          <w:sz w:val="24"/>
        </w:rPr>
        <w:t>ha</w:t>
      </w:r>
      <w:r>
        <w:rPr>
          <w:rFonts w:ascii="Calibri" w:hAnsi="Calibri"/>
          <w:spacing w:val="1"/>
          <w:sz w:val="24"/>
        </w:rPr>
        <w:t>z</w:t>
      </w:r>
      <w:r>
        <w:rPr>
          <w:rFonts w:ascii="Calibri" w:hAnsi="Calibri"/>
          <w:spacing w:val="-3"/>
          <w:sz w:val="24"/>
        </w:rPr>
        <w:t>a</w:t>
      </w:r>
      <w:r>
        <w:rPr>
          <w:rFonts w:ascii="Calibri" w:hAnsi="Calibri"/>
          <w:sz w:val="24"/>
        </w:rPr>
        <w:t>r</w:t>
      </w:r>
      <w:r>
        <w:rPr>
          <w:rFonts w:ascii="Calibri" w:hAnsi="Calibri"/>
          <w:spacing w:val="1"/>
          <w:sz w:val="24"/>
        </w:rPr>
        <w:t>d</w:t>
      </w:r>
      <w:r>
        <w:rPr>
          <w:rFonts w:ascii="Calibri" w:hAnsi="Calibri"/>
          <w:sz w:val="24"/>
        </w:rPr>
        <w:t>s</w:t>
      </w:r>
      <w:r>
        <w:rPr>
          <w:rFonts w:ascii="Calibri" w:hAnsi="Calibri"/>
          <w:spacing w:val="-32"/>
          <w:sz w:val="24"/>
        </w:rPr>
        <w:t> </w:t>
      </w:r>
      <w:r>
        <w:rPr>
          <w:rFonts w:ascii="Calibri" w:hAnsi="Calibri"/>
          <w:spacing w:val="-1"/>
          <w:sz w:val="24"/>
        </w:rPr>
        <w:t>(beam-</w:t>
      </w:r>
      <w:r>
        <w:rPr>
          <w:rFonts w:ascii="Calibri" w:hAnsi="Calibri"/>
          <w:spacing w:val="-1"/>
          <w:sz w:val="24"/>
        </w:rPr>
        <w:t>­­on,</w:t>
      </w:r>
      <w:r>
        <w:rPr>
          <w:rFonts w:ascii="Calibri" w:hAnsi="Calibri"/>
          <w:spacing w:val="-33"/>
          <w:sz w:val="24"/>
        </w:rPr>
        <w:t> </w:t>
      </w:r>
      <w:r>
        <w:rPr>
          <w:rFonts w:ascii="Calibri" w:hAnsi="Calibri"/>
          <w:spacing w:val="-1"/>
          <w:sz w:val="24"/>
        </w:rPr>
        <w:t>contaminated</w:t>
      </w:r>
      <w:r>
        <w:rPr>
          <w:rFonts w:ascii="Calibri" w:hAnsi="Calibri"/>
          <w:spacing w:val="-32"/>
          <w:sz w:val="24"/>
        </w:rPr>
        <w:t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2"/>
          <w:sz w:val="24"/>
        </w:rPr>
        <w:t> </w:t>
      </w:r>
      <w:r>
        <w:rPr>
          <w:rFonts w:ascii="Calibri" w:hAnsi="Calibri"/>
          <w:spacing w:val="-1"/>
          <w:sz w:val="24"/>
        </w:rPr>
        <w:t>activated</w:t>
      </w:r>
      <w:r>
        <w:rPr>
          <w:rFonts w:ascii="Calibri" w:hAnsi="Calibri"/>
          <w:spacing w:val="-32"/>
          <w:sz w:val="24"/>
        </w:rPr>
        <w:t> </w:t>
      </w:r>
      <w:r>
        <w:rPr>
          <w:rFonts w:ascii="Calibri" w:hAnsi="Calibri"/>
          <w:sz w:val="24"/>
        </w:rPr>
        <w:t>areas)</w:t>
      </w:r>
    </w:p>
    <w:p>
      <w:pPr>
        <w:numPr>
          <w:ilvl w:val="0"/>
          <w:numId w:val="2"/>
        </w:numPr>
        <w:tabs>
          <w:tab w:pos="826" w:val="left" w:leader="none"/>
        </w:tabs>
        <w:spacing w:before="44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Loud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noise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hazards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(thin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vacuum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windows)</w:t>
      </w:r>
      <w:r>
        <w:rPr>
          <w:rFonts w:ascii="Calibri"/>
          <w:sz w:val="24"/>
        </w:rPr>
      </w:r>
    </w:p>
    <w:p>
      <w:pPr>
        <w:numPr>
          <w:ilvl w:val="0"/>
          <w:numId w:val="2"/>
        </w:numPr>
        <w:tabs>
          <w:tab w:pos="826" w:val="left" w:leader="none"/>
        </w:tabs>
        <w:spacing w:before="42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Flammable</w:t>
      </w:r>
      <w:r>
        <w:rPr>
          <w:rFonts w:ascii="Calibri"/>
          <w:spacing w:val="-14"/>
          <w:sz w:val="24"/>
        </w:rPr>
        <w:t> </w:t>
      </w:r>
      <w:r>
        <w:rPr>
          <w:rFonts w:ascii="Calibri"/>
          <w:sz w:val="24"/>
        </w:rPr>
        <w:t>gasses</w:t>
      </w:r>
      <w:r>
        <w:rPr>
          <w:rFonts w:ascii="Calibri"/>
          <w:sz w:val="24"/>
        </w:rPr>
      </w:r>
    </w:p>
    <w:p>
      <w:pPr>
        <w:numPr>
          <w:ilvl w:val="0"/>
          <w:numId w:val="2"/>
        </w:numPr>
        <w:tabs>
          <w:tab w:pos="826" w:val="left" w:leader="none"/>
        </w:tabs>
        <w:spacing w:before="44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spacing w:val="-1"/>
          <w:w w:val="95"/>
          <w:sz w:val="24"/>
          <w:szCs w:val="24"/>
        </w:rPr>
        <w:t>Cryogenic</w:t>
      </w:r>
      <w:r>
        <w:rPr>
          <w:rFonts w:ascii="Calibri" w:hAnsi="Calibri" w:cs="Calibri" w:eastAsia="Calibri"/>
          <w:spacing w:val="-9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(ODH</w:t>
      </w:r>
      <w:r>
        <w:rPr>
          <w:rFonts w:ascii="Calibri" w:hAnsi="Calibri" w:cs="Calibri" w:eastAsia="Calibri"/>
          <w:spacing w:val="-7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and</w:t>
      </w:r>
      <w:r>
        <w:rPr>
          <w:rFonts w:ascii="Calibri" w:hAnsi="Calibri" w:cs="Calibri" w:eastAsia="Calibri"/>
          <w:spacing w:val="-6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“cold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-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­­bite”)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0"/>
          <w:numId w:val="2"/>
        </w:numPr>
        <w:tabs>
          <w:tab w:pos="826" w:val="left" w:leader="none"/>
        </w:tabs>
        <w:spacing w:before="42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Magnets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magnetic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fields</w:t>
      </w:r>
    </w:p>
    <w:p>
      <w:pPr>
        <w:numPr>
          <w:ilvl w:val="0"/>
          <w:numId w:val="2"/>
        </w:numPr>
        <w:tabs>
          <w:tab w:pos="826" w:val="left" w:leader="none"/>
        </w:tabs>
        <w:spacing w:before="42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Electrical</w:t>
      </w:r>
    </w:p>
    <w:p>
      <w:pPr>
        <w:numPr>
          <w:ilvl w:val="1"/>
          <w:numId w:val="2"/>
        </w:numPr>
        <w:tabs>
          <w:tab w:pos="1546" w:val="left" w:leader="none"/>
        </w:tabs>
        <w:spacing w:before="50"/>
        <w:ind w:left="154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AC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&amp;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DC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(various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voltages)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1546" w:val="left" w:leader="none"/>
        </w:tabs>
        <w:spacing w:before="26"/>
        <w:ind w:left="154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Magnet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power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supplies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their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current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distribution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systems</w:t>
      </w:r>
    </w:p>
    <w:p>
      <w:pPr>
        <w:numPr>
          <w:ilvl w:val="1"/>
          <w:numId w:val="2"/>
        </w:numPr>
        <w:tabs>
          <w:tab w:pos="1546" w:val="left" w:leader="none"/>
        </w:tabs>
        <w:spacing w:before="30"/>
        <w:ind w:left="154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w w:val="90"/>
          <w:sz w:val="24"/>
        </w:rPr>
        <w:t>High-</w:t>
      </w:r>
      <w:r>
        <w:rPr>
          <w:rFonts w:ascii="Calibri" w:hAnsi="Calibri"/>
          <w:w w:val="90"/>
          <w:sz w:val="24"/>
        </w:rPr>
        <w:t>­­Voltage</w:t>
      </w:r>
      <w:r>
        <w:rPr>
          <w:rFonts w:ascii="Calibri" w:hAnsi="Calibri"/>
          <w:spacing w:val="29"/>
          <w:w w:val="90"/>
          <w:sz w:val="24"/>
        </w:rPr>
        <w:t> </w:t>
      </w:r>
      <w:r>
        <w:rPr>
          <w:rFonts w:ascii="Calibri" w:hAnsi="Calibri"/>
          <w:w w:val="90"/>
          <w:sz w:val="24"/>
        </w:rPr>
        <w:t>supplies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sz w:val="33"/>
          <w:szCs w:val="33"/>
        </w:rPr>
      </w:pPr>
    </w:p>
    <w:p>
      <w:pPr>
        <w:spacing w:before="0"/>
        <w:ind w:left="105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0000FF"/>
          <w:spacing w:val="-1"/>
          <w:sz w:val="24"/>
        </w:rPr>
        <w:t>Protection</w:t>
      </w:r>
      <w:r>
        <w:rPr>
          <w:rFonts w:ascii="Calibri"/>
          <w:color w:val="0000FF"/>
          <w:spacing w:val="-10"/>
          <w:sz w:val="24"/>
        </w:rPr>
        <w:t> </w:t>
      </w:r>
      <w:r>
        <w:rPr>
          <w:rFonts w:ascii="Calibri"/>
          <w:color w:val="0000FF"/>
          <w:sz w:val="24"/>
        </w:rPr>
        <w:t>&amp;</w:t>
      </w:r>
      <w:r>
        <w:rPr>
          <w:rFonts w:ascii="Calibri"/>
          <w:color w:val="0000FF"/>
          <w:spacing w:val="-10"/>
          <w:sz w:val="24"/>
        </w:rPr>
        <w:t> </w:t>
      </w:r>
      <w:r>
        <w:rPr>
          <w:rFonts w:ascii="Calibri"/>
          <w:color w:val="0000FF"/>
          <w:spacing w:val="-1"/>
          <w:sz w:val="24"/>
        </w:rPr>
        <w:t>Emergency</w:t>
      </w:r>
      <w:r>
        <w:rPr>
          <w:rFonts w:ascii="Calibri"/>
          <w:color w:val="0000FF"/>
          <w:spacing w:val="-11"/>
          <w:sz w:val="24"/>
        </w:rPr>
        <w:t> </w:t>
      </w:r>
      <w:r>
        <w:rPr>
          <w:rFonts w:ascii="Calibri"/>
          <w:color w:val="0000FF"/>
          <w:spacing w:val="-1"/>
          <w:sz w:val="24"/>
        </w:rPr>
        <w:t>systems</w:t>
      </w:r>
      <w:r>
        <w:rPr>
          <w:rFonts w:ascii="Calibri"/>
          <w:color w:val="0000FF"/>
          <w:spacing w:val="-10"/>
          <w:sz w:val="24"/>
        </w:rPr>
        <w:t> </w:t>
      </w:r>
      <w:r>
        <w:rPr>
          <w:rFonts w:ascii="Calibri"/>
          <w:color w:val="0000FF"/>
          <w:spacing w:val="-1"/>
          <w:sz w:val="24"/>
        </w:rPr>
        <w:t>and</w:t>
      </w:r>
      <w:r>
        <w:rPr>
          <w:rFonts w:ascii="Calibri"/>
          <w:color w:val="0000FF"/>
          <w:spacing w:val="-11"/>
          <w:sz w:val="24"/>
        </w:rPr>
        <w:t> </w:t>
      </w:r>
      <w:r>
        <w:rPr>
          <w:rFonts w:ascii="Calibri"/>
          <w:color w:val="0000FF"/>
          <w:spacing w:val="-1"/>
          <w:sz w:val="24"/>
        </w:rPr>
        <w:t>procedures:</w:t>
      </w:r>
      <w:r>
        <w:rPr>
          <w:rFonts w:ascii="Calibri"/>
          <w:sz w:val="24"/>
        </w:rPr>
      </w:r>
    </w:p>
    <w:p>
      <w:pPr>
        <w:numPr>
          <w:ilvl w:val="0"/>
          <w:numId w:val="2"/>
        </w:numPr>
        <w:tabs>
          <w:tab w:pos="826" w:val="left" w:leader="none"/>
        </w:tabs>
        <w:spacing w:before="40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Signs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postings,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1546" w:val="left" w:leader="none"/>
        </w:tabs>
        <w:spacing w:before="48"/>
        <w:ind w:left="154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Radiation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areas</w:t>
      </w:r>
    </w:p>
    <w:p>
      <w:pPr>
        <w:numPr>
          <w:ilvl w:val="1"/>
          <w:numId w:val="2"/>
        </w:numPr>
        <w:tabs>
          <w:tab w:pos="1546" w:val="left" w:leader="none"/>
        </w:tabs>
        <w:spacing w:before="26"/>
        <w:ind w:left="154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Hearing</w:t>
      </w:r>
      <w:r>
        <w:rPr>
          <w:rFonts w:ascii="Calibri"/>
          <w:spacing w:val="-18"/>
          <w:sz w:val="24"/>
        </w:rPr>
        <w:t> </w:t>
      </w:r>
      <w:r>
        <w:rPr>
          <w:rFonts w:ascii="Calibri"/>
          <w:spacing w:val="-1"/>
          <w:sz w:val="24"/>
        </w:rPr>
        <w:t>protection</w:t>
      </w:r>
      <w:r>
        <w:rPr>
          <w:rFonts w:ascii="Calibri"/>
          <w:spacing w:val="-17"/>
          <w:sz w:val="24"/>
        </w:rPr>
        <w:t> </w:t>
      </w:r>
      <w:r>
        <w:rPr>
          <w:rFonts w:ascii="Calibri"/>
          <w:spacing w:val="-1"/>
          <w:sz w:val="24"/>
        </w:rPr>
        <w:t>requirements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1546" w:val="left" w:leader="none"/>
        </w:tabs>
        <w:spacing w:before="33"/>
        <w:ind w:left="154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Exit</w:t>
      </w:r>
      <w:r>
        <w:rPr>
          <w:rFonts w:ascii="Calibri"/>
          <w:sz w:val="24"/>
        </w:rPr>
        <w:t> </w:t>
      </w:r>
      <w:r>
        <w:rPr>
          <w:rFonts w:ascii="Calibri"/>
          <w:spacing w:val="-1"/>
          <w:sz w:val="24"/>
        </w:rPr>
        <w:t>signs</w:t>
      </w:r>
    </w:p>
    <w:p>
      <w:pPr>
        <w:numPr>
          <w:ilvl w:val="1"/>
          <w:numId w:val="2"/>
        </w:numPr>
        <w:tabs>
          <w:tab w:pos="1546" w:val="left" w:leader="none"/>
        </w:tabs>
        <w:spacing w:before="26"/>
        <w:ind w:left="154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Exit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routes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(evacuation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plans)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1546" w:val="left" w:leader="none"/>
        </w:tabs>
        <w:spacing w:before="28"/>
        <w:ind w:left="154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Oxygen</w:t>
      </w:r>
      <w:r>
        <w:rPr>
          <w:rFonts w:ascii="Calibri"/>
          <w:spacing w:val="-17"/>
          <w:sz w:val="24"/>
        </w:rPr>
        <w:t> </w:t>
      </w:r>
      <w:r>
        <w:rPr>
          <w:rFonts w:ascii="Calibri"/>
          <w:spacing w:val="-2"/>
          <w:sz w:val="24"/>
        </w:rPr>
        <w:t>Deficiency</w:t>
      </w:r>
      <w:r>
        <w:rPr>
          <w:rFonts w:ascii="Calibri"/>
          <w:spacing w:val="-13"/>
          <w:sz w:val="24"/>
        </w:rPr>
        <w:t> </w:t>
      </w:r>
      <w:r>
        <w:rPr>
          <w:rFonts w:ascii="Calibri"/>
          <w:spacing w:val="-1"/>
          <w:sz w:val="24"/>
        </w:rPr>
        <w:t>Hazards</w:t>
      </w:r>
    </w:p>
    <w:p>
      <w:pPr>
        <w:numPr>
          <w:ilvl w:val="0"/>
          <w:numId w:val="2"/>
        </w:numPr>
        <w:tabs>
          <w:tab w:pos="826" w:val="left" w:leader="none"/>
        </w:tabs>
        <w:spacing w:before="25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spacing w:val="-1"/>
          <w:sz w:val="24"/>
          <w:szCs w:val="24"/>
        </w:rPr>
        <w:t>Personnel</w:t>
      </w:r>
      <w:r>
        <w:rPr>
          <w:rFonts w:ascii="Calibri" w:hAnsi="Calibri" w:cs="Calibri" w:eastAsia="Calibri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Protection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Requirements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(e.g.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hardhat,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safety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glasses,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…)</w:t>
      </w:r>
    </w:p>
    <w:p>
      <w:pPr>
        <w:numPr>
          <w:ilvl w:val="0"/>
          <w:numId w:val="2"/>
        </w:numPr>
        <w:tabs>
          <w:tab w:pos="826" w:val="left" w:leader="none"/>
        </w:tabs>
        <w:spacing w:before="44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First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Aid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kit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Emergency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Defibrillator</w:t>
      </w:r>
      <w:r>
        <w:rPr>
          <w:rFonts w:ascii="Calibri"/>
          <w:sz w:val="24"/>
        </w:rPr>
      </w:r>
    </w:p>
    <w:p>
      <w:pPr>
        <w:numPr>
          <w:ilvl w:val="0"/>
          <w:numId w:val="2"/>
        </w:numPr>
        <w:tabs>
          <w:tab w:pos="826" w:val="left" w:leader="none"/>
        </w:tabs>
        <w:spacing w:before="43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Telephone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locations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with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emergency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numbers</w:t>
      </w:r>
      <w:r>
        <w:rPr>
          <w:rFonts w:ascii="Calibri"/>
          <w:sz w:val="24"/>
        </w:rPr>
      </w:r>
    </w:p>
    <w:p>
      <w:pPr>
        <w:numPr>
          <w:ilvl w:val="0"/>
          <w:numId w:val="2"/>
        </w:numPr>
        <w:tabs>
          <w:tab w:pos="826" w:val="left" w:leader="none"/>
        </w:tabs>
        <w:spacing w:before="44"/>
        <w:ind w:left="8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Fire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1546" w:val="left" w:leader="none"/>
        </w:tabs>
        <w:spacing w:line="260" w:lineRule="auto" w:before="50"/>
        <w:ind w:left="1545" w:right="829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Detection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systems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(e.g.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Very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Early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Smoke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Detection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Apparatus</w:t>
      </w:r>
      <w:r>
        <w:rPr>
          <w:rFonts w:ascii="Calibri"/>
          <w:spacing w:val="59"/>
          <w:sz w:val="24"/>
        </w:rPr>
        <w:t> </w:t>
      </w:r>
      <w:r>
        <w:rPr>
          <w:rFonts w:ascii="Calibri"/>
          <w:spacing w:val="-1"/>
          <w:sz w:val="24"/>
        </w:rPr>
        <w:t>[VESDA])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1546" w:val="left" w:leader="none"/>
        </w:tabs>
        <w:spacing w:before="15"/>
        <w:ind w:left="154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Alarm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2"/>
          <w:sz w:val="24"/>
        </w:rPr>
        <w:t>pull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boxes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1546" w:val="left" w:leader="none"/>
        </w:tabs>
        <w:spacing w:before="28"/>
        <w:ind w:left="154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Fire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alarm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bells</w:t>
      </w:r>
    </w:p>
    <w:p>
      <w:pPr>
        <w:numPr>
          <w:ilvl w:val="1"/>
          <w:numId w:val="2"/>
        </w:numPr>
        <w:tabs>
          <w:tab w:pos="1546" w:val="left" w:leader="none"/>
        </w:tabs>
        <w:spacing w:before="25"/>
        <w:ind w:left="154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Extinguishers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escape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equipment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(Hall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B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only)</w:t>
      </w:r>
    </w:p>
    <w:p>
      <w:pPr>
        <w:numPr>
          <w:ilvl w:val="1"/>
          <w:numId w:val="2"/>
        </w:numPr>
        <w:tabs>
          <w:tab w:pos="1546" w:val="left" w:leader="none"/>
        </w:tabs>
        <w:spacing w:before="28"/>
        <w:ind w:left="154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Evacuation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routes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muster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points</w:t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top="1440" w:bottom="280" w:left="1700" w:right="1720"/>
        </w:sectPr>
      </w:pPr>
    </w:p>
    <w:p>
      <w:pPr>
        <w:numPr>
          <w:ilvl w:val="0"/>
          <w:numId w:val="2"/>
        </w:numPr>
        <w:tabs>
          <w:tab w:pos="808" w:val="left" w:leader="none"/>
        </w:tabs>
        <w:spacing w:before="44"/>
        <w:ind w:left="80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Electrical</w:t>
      </w:r>
    </w:p>
    <w:p>
      <w:pPr>
        <w:numPr>
          <w:ilvl w:val="1"/>
          <w:numId w:val="2"/>
        </w:numPr>
        <w:tabs>
          <w:tab w:pos="1528" w:val="left" w:leader="none"/>
        </w:tabs>
        <w:spacing w:before="48"/>
        <w:ind w:left="152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Power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shutoff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switches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1528" w:val="left" w:leader="none"/>
        </w:tabs>
        <w:spacing w:before="26"/>
        <w:ind w:left="152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Circuit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breaker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panels</w:t>
      </w:r>
    </w:p>
    <w:p>
      <w:pPr>
        <w:numPr>
          <w:ilvl w:val="0"/>
          <w:numId w:val="2"/>
        </w:numPr>
        <w:tabs>
          <w:tab w:pos="808" w:val="left" w:leader="none"/>
        </w:tabs>
        <w:spacing w:before="25"/>
        <w:ind w:left="80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Weather</w:t>
      </w:r>
      <w:r>
        <w:rPr>
          <w:rFonts w:ascii="Calibri"/>
          <w:spacing w:val="-13"/>
          <w:sz w:val="24"/>
        </w:rPr>
        <w:t> </w:t>
      </w:r>
      <w:r>
        <w:rPr>
          <w:rFonts w:ascii="Calibri"/>
          <w:spacing w:val="-1"/>
          <w:sz w:val="24"/>
        </w:rPr>
        <w:t>related</w:t>
      </w:r>
      <w:r>
        <w:rPr>
          <w:rFonts w:ascii="Calibri"/>
          <w:spacing w:val="-13"/>
          <w:sz w:val="24"/>
        </w:rPr>
        <w:t> </w:t>
      </w:r>
      <w:r>
        <w:rPr>
          <w:rFonts w:ascii="Calibri"/>
          <w:sz w:val="24"/>
        </w:rPr>
        <w:t>hazards</w:t>
      </w:r>
    </w:p>
    <w:p>
      <w:pPr>
        <w:numPr>
          <w:ilvl w:val="1"/>
          <w:numId w:val="2"/>
        </w:numPr>
        <w:tabs>
          <w:tab w:pos="1528" w:val="left" w:leader="none"/>
        </w:tabs>
        <w:spacing w:before="50"/>
        <w:ind w:left="152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Tornado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pacing w:val="-1"/>
          <w:sz w:val="24"/>
        </w:rPr>
        <w:t>emergency</w:t>
      </w:r>
      <w:r>
        <w:rPr>
          <w:rFonts w:ascii="Calibri"/>
          <w:spacing w:val="-14"/>
          <w:sz w:val="24"/>
        </w:rPr>
        <w:t> </w:t>
      </w:r>
      <w:r>
        <w:rPr>
          <w:rFonts w:ascii="Calibri"/>
          <w:spacing w:val="-1"/>
          <w:sz w:val="24"/>
        </w:rPr>
        <w:t>response</w:t>
      </w:r>
      <w:r>
        <w:rPr>
          <w:rFonts w:ascii="Calibri"/>
          <w:sz w:val="24"/>
        </w:rPr>
      </w:r>
    </w:p>
    <w:p>
      <w:pPr>
        <w:numPr>
          <w:ilvl w:val="0"/>
          <w:numId w:val="2"/>
        </w:numPr>
        <w:tabs>
          <w:tab w:pos="808" w:val="left" w:leader="none"/>
        </w:tabs>
        <w:spacing w:before="22"/>
        <w:ind w:left="80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Emergency</w:t>
      </w:r>
      <w:r>
        <w:rPr>
          <w:rFonts w:ascii="Calibri"/>
          <w:spacing w:val="-16"/>
          <w:sz w:val="24"/>
        </w:rPr>
        <w:t> </w:t>
      </w:r>
      <w:r>
        <w:rPr>
          <w:rFonts w:ascii="Calibri"/>
          <w:spacing w:val="-1"/>
          <w:sz w:val="24"/>
        </w:rPr>
        <w:t>lights</w:t>
      </w:r>
    </w:p>
    <w:p>
      <w:pPr>
        <w:numPr>
          <w:ilvl w:val="0"/>
          <w:numId w:val="2"/>
        </w:numPr>
        <w:tabs>
          <w:tab w:pos="808" w:val="left" w:leader="none"/>
        </w:tabs>
        <w:spacing w:before="42"/>
        <w:ind w:left="80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Beam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status,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interlock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abort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1528" w:val="left" w:leader="none"/>
        </w:tabs>
        <w:spacing w:before="50"/>
        <w:ind w:left="152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Machine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State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Status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Indicators,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1528" w:val="left" w:leader="none"/>
        </w:tabs>
        <w:spacing w:before="26"/>
        <w:ind w:left="152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Magenta/purple</w:t>
      </w:r>
      <w:r>
        <w:rPr>
          <w:rFonts w:ascii="Calibri"/>
          <w:spacing w:val="-27"/>
          <w:sz w:val="24"/>
        </w:rPr>
        <w:t> </w:t>
      </w:r>
      <w:r>
        <w:rPr>
          <w:rFonts w:ascii="Calibri"/>
          <w:spacing w:val="-1"/>
          <w:sz w:val="24"/>
        </w:rPr>
        <w:t>beacons,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1528" w:val="left" w:leader="none"/>
        </w:tabs>
        <w:spacing w:before="28"/>
        <w:ind w:left="152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Access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doors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hall</w:t>
      </w:r>
    </w:p>
    <w:p>
      <w:pPr>
        <w:numPr>
          <w:ilvl w:val="1"/>
          <w:numId w:val="2"/>
        </w:numPr>
        <w:tabs>
          <w:tab w:pos="1528" w:val="left" w:leader="none"/>
        </w:tabs>
        <w:spacing w:before="31"/>
        <w:ind w:left="152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Key</w:t>
      </w:r>
      <w:r>
        <w:rPr>
          <w:rFonts w:ascii="Calibri"/>
          <w:spacing w:val="-17"/>
          <w:sz w:val="24"/>
        </w:rPr>
        <w:t> </w:t>
      </w:r>
      <w:r>
        <w:rPr>
          <w:rFonts w:ascii="Calibri"/>
          <w:spacing w:val="-1"/>
          <w:sz w:val="24"/>
        </w:rPr>
        <w:t>interlocks</w:t>
      </w:r>
    </w:p>
    <w:p>
      <w:pPr>
        <w:numPr>
          <w:ilvl w:val="1"/>
          <w:numId w:val="2"/>
        </w:numPr>
        <w:tabs>
          <w:tab w:pos="1528" w:val="left" w:leader="none"/>
        </w:tabs>
        <w:spacing w:before="28"/>
        <w:ind w:left="152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Run/Safe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boxes</w:t>
      </w:r>
      <w:r>
        <w:rPr>
          <w:rFonts w:ascii="Calibri"/>
          <w:sz w:val="24"/>
        </w:rPr>
      </w:r>
    </w:p>
    <w:p>
      <w:pPr>
        <w:numPr>
          <w:ilvl w:val="0"/>
          <w:numId w:val="2"/>
        </w:numPr>
        <w:tabs>
          <w:tab w:pos="808" w:val="left" w:leader="none"/>
        </w:tabs>
        <w:spacing w:before="25"/>
        <w:ind w:left="80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Oxygen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Deficiency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Hazard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condition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detection</w:t>
      </w:r>
    </w:p>
    <w:p>
      <w:pPr>
        <w:numPr>
          <w:ilvl w:val="1"/>
          <w:numId w:val="2"/>
        </w:numPr>
        <w:tabs>
          <w:tab w:pos="1581" w:val="left" w:leader="none"/>
        </w:tabs>
        <w:spacing w:before="50"/>
        <w:ind w:left="1580" w:right="0" w:hanging="413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Sensors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locations</w:t>
      </w:r>
    </w:p>
    <w:p>
      <w:pPr>
        <w:numPr>
          <w:ilvl w:val="1"/>
          <w:numId w:val="2"/>
        </w:numPr>
        <w:tabs>
          <w:tab w:pos="1528" w:val="left" w:leader="none"/>
        </w:tabs>
        <w:spacing w:before="26"/>
        <w:ind w:left="152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Blue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beacons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&amp;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alarms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locations</w:t>
      </w:r>
    </w:p>
    <w:p>
      <w:pPr>
        <w:numPr>
          <w:ilvl w:val="0"/>
          <w:numId w:val="2"/>
        </w:numPr>
        <w:tabs>
          <w:tab w:pos="808" w:val="left" w:leader="none"/>
        </w:tabs>
        <w:spacing w:before="22"/>
        <w:ind w:left="80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spacing w:val="-1"/>
          <w:sz w:val="24"/>
          <w:szCs w:val="24"/>
        </w:rPr>
        <w:t>Radiation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Monitors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(Controlled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Area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Radiation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Monitors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–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CARMs)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0"/>
          <w:numId w:val="2"/>
        </w:numPr>
        <w:tabs>
          <w:tab w:pos="808" w:val="left" w:leader="none"/>
        </w:tabs>
        <w:spacing w:before="44"/>
        <w:ind w:left="80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RadCon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staging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areas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equipment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be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removed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from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hall</w:t>
      </w:r>
    </w:p>
    <w:p>
      <w:pPr>
        <w:numPr>
          <w:ilvl w:val="0"/>
          <w:numId w:val="2"/>
        </w:numPr>
        <w:tabs>
          <w:tab w:pos="808" w:val="left" w:leader="none"/>
        </w:tabs>
        <w:spacing w:before="44"/>
        <w:ind w:left="80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Red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beacons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hazards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(e.g.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energized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magnets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cranes)</w:t>
      </w:r>
      <w:r>
        <w:rPr>
          <w:rFonts w:ascii="Calibri"/>
          <w:sz w:val="24"/>
        </w:rPr>
      </w:r>
    </w:p>
    <w:p>
      <w:pPr>
        <w:numPr>
          <w:ilvl w:val="0"/>
          <w:numId w:val="2"/>
        </w:numPr>
        <w:tabs>
          <w:tab w:pos="808" w:val="left" w:leader="none"/>
        </w:tabs>
        <w:spacing w:before="42"/>
        <w:ind w:left="80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Yellow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beacons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warning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caution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(e.g.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energized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2"/>
          <w:sz w:val="24"/>
        </w:rPr>
        <w:t>lasers,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forklifts)</w:t>
      </w:r>
      <w:r>
        <w:rPr>
          <w:rFonts w:ascii="Calibri"/>
          <w:sz w:val="24"/>
        </w:rPr>
      </w:r>
    </w:p>
    <w:p>
      <w:pPr>
        <w:numPr>
          <w:ilvl w:val="0"/>
          <w:numId w:val="2"/>
        </w:numPr>
        <w:tabs>
          <w:tab w:pos="808" w:val="left" w:leader="none"/>
        </w:tabs>
        <w:spacing w:before="44"/>
        <w:ind w:left="80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Cabinets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for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storing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flammable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materials</w:t>
      </w:r>
    </w:p>
    <w:p>
      <w:pPr>
        <w:numPr>
          <w:ilvl w:val="0"/>
          <w:numId w:val="2"/>
        </w:numPr>
        <w:tabs>
          <w:tab w:pos="808" w:val="left" w:leader="none"/>
        </w:tabs>
        <w:spacing w:before="42"/>
        <w:ind w:left="80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Lockout/Tagout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Stations</w:t>
      </w:r>
    </w:p>
    <w:p>
      <w:pPr>
        <w:numPr>
          <w:ilvl w:val="0"/>
          <w:numId w:val="2"/>
        </w:numPr>
        <w:tabs>
          <w:tab w:pos="808" w:val="left" w:leader="none"/>
        </w:tabs>
        <w:spacing w:before="42"/>
        <w:ind w:left="80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Eye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wash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stations</w:t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top="1400" w:bottom="280" w:left="1720" w:right="17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8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5.3pt;height:647pt;mso-position-horizontal-relative:char;mso-position-vertical-relative:line" coordorigin="0,0" coordsize="8306,12940">
            <v:group style="position:absolute;left:5964;top:6094;width:344;height:2" coordorigin="5964,6094" coordsize="344,2">
              <v:shape style="position:absolute;left:5964;top:6094;width:344;height:2" coordorigin="5964,6094" coordsize="344,0" path="m5964,6094l6308,6094e" filled="false" stroked="true" strokeweight="1.8718pt" strokecolor="#000000">
                <v:path arrowok="t"/>
              </v:shape>
            </v:group>
            <v:group style="position:absolute;left:5975;top:5449;width:2;height:582" coordorigin="5975,5449" coordsize="2,582">
              <v:shape style="position:absolute;left:5975;top:5449;width:2;height:582" coordorigin="5975,5449" coordsize="0,582" path="m5975,6031l5975,5449e" filled="false" stroked="true" strokeweight="1.073pt" strokecolor="#000000">
                <v:path arrowok="t"/>
              </v:shape>
            </v:group>
            <v:group style="position:absolute;left:6312;top:6128;width:5;height:2" coordorigin="6312,6128" coordsize="5,2">
              <v:shape style="position:absolute;left:6312;top:6128;width:5;height:2" coordorigin="6312,6128" coordsize="5,0" path="m6312,6128l6317,6128e" filled="false" stroked="true" strokeweight=".35748pt" strokecolor="#ffff00">
                <v:path arrowok="t"/>
              </v:shape>
            </v:group>
            <v:group style="position:absolute;left:6315;top:6172;width:290;height:2" coordorigin="6315,6172" coordsize="290,2">
              <v:shape style="position:absolute;left:6315;top:6172;width:290;height:2" coordorigin="6315,6172" coordsize="290,0" path="m6315,6172l6605,6172e" filled="false" stroked="true" strokeweight="1.48090pt" strokecolor="#ffff00">
                <v:path arrowok="t"/>
              </v:shape>
            </v:group>
            <v:group style="position:absolute;left:6315;top:6171;width:2;height:5" coordorigin="6315,6171" coordsize="2,5">
              <v:shape style="position:absolute;left:6315;top:6171;width:2;height:5" coordorigin="6315,6171" coordsize="2,5" path="m6317,6171l6315,6171,6315,6176,6317,6171xe" filled="true" fillcolor="#ffff00" stroked="false">
                <v:path arrowok="t"/>
                <v:fill type="solid"/>
              </v:shape>
            </v:group>
            <v:group style="position:absolute;left:6315;top:6171;width:2;height:5" coordorigin="6315,6171" coordsize="2,5">
              <v:shape style="position:absolute;left:6315;top:6171;width:2;height:5" coordorigin="6315,6171" coordsize="2,5" path="m6317,6171l6315,6176,6317,6176,6317,6171xe" filled="true" fillcolor="#ffff00" stroked="false">
                <v:path arrowok="t"/>
                <v:fill type="solid"/>
              </v:shape>
            </v:group>
            <v:group style="position:absolute;left:980;top:4562;width:128;height:128" coordorigin="980,4562" coordsize="128,128">
              <v:shape style="position:absolute;left:980;top:4562;width:128;height:128" coordorigin="980,4562" coordsize="128,128" path="m1108,4562l980,4625,1108,4690,1108,4562xe" filled="true" fillcolor="#00ff00" stroked="false">
                <v:path arrowok="t"/>
                <v:fill type="solid"/>
              </v:shape>
            </v:group>
            <v:group style="position:absolute;left:1108;top:4593;width:1129;height:65" coordorigin="1108,4593" coordsize="1129,65">
              <v:shape style="position:absolute;left:1108;top:4593;width:1129;height:65" coordorigin="1108,4593" coordsize="1129,65" path="m2237,4593l1108,4593,1108,4658,2237,4593xe" filled="true" fillcolor="#00ff00" stroked="false">
                <v:path arrowok="t"/>
                <v:fill type="solid"/>
              </v:shape>
            </v:group>
            <v:group style="position:absolute;left:1108;top:4593;width:1129;height:65" coordorigin="1108,4593" coordsize="1129,65">
              <v:shape style="position:absolute;left:1108;top:4593;width:1129;height:65" coordorigin="1108,4593" coordsize="1129,65" path="m2237,4593l1108,4658,2237,4658,2237,4593xe" filled="true" fillcolor="#00ff00" stroked="false">
                <v:path arrowok="t"/>
                <v:fill type="solid"/>
              </v:shape>
            </v:group>
            <v:group style="position:absolute;left:980;top:4562;width:1257;height:128" coordorigin="980,4562" coordsize="1257,128">
              <v:shape style="position:absolute;left:980;top:4562;width:1257;height:128" coordorigin="980,4562" coordsize="1257,128" path="m2237,4593l2237,4658,1108,4658,1108,4690,980,4625,1108,4562,1108,4593,2237,4593xe" filled="false" stroked="true" strokeweight="1.073pt" strokecolor="#00ff00">
                <v:path arrowok="t"/>
              </v:shape>
            </v:group>
            <v:group style="position:absolute;left:621;top:2510;width:128;height:129" coordorigin="621,2510" coordsize="128,129">
              <v:shape style="position:absolute;left:621;top:2510;width:128;height:129" coordorigin="621,2510" coordsize="128,129" path="m749,2510l621,2574,749,2639,749,2510xe" filled="true" fillcolor="#00ff00" stroked="false">
                <v:path arrowok="t"/>
                <v:fill type="solid"/>
              </v:shape>
            </v:group>
            <v:group style="position:absolute;left:749;top:2542;width:1474;height:65" coordorigin="749,2542" coordsize="1474,65">
              <v:shape style="position:absolute;left:749;top:2542;width:1474;height:65" coordorigin="749,2542" coordsize="1474,65" path="m2223,2542l749,2542,749,2607,2223,2542xe" filled="true" fillcolor="#00ff00" stroked="false">
                <v:path arrowok="t"/>
                <v:fill type="solid"/>
              </v:shape>
            </v:group>
            <v:group style="position:absolute;left:749;top:2542;width:1474;height:65" coordorigin="749,2542" coordsize="1474,65">
              <v:shape style="position:absolute;left:749;top:2542;width:1474;height:65" coordorigin="749,2542" coordsize="1474,65" path="m2223,2542l749,2607,2223,2607,2223,2542xe" filled="true" fillcolor="#00ff00" stroked="false">
                <v:path arrowok="t"/>
                <v:fill type="solid"/>
              </v:shape>
            </v:group>
            <v:group style="position:absolute;left:621;top:2510;width:1602;height:129" coordorigin="621,2510" coordsize="1602,129">
              <v:shape style="position:absolute;left:621;top:2510;width:1602;height:129" coordorigin="621,2510" coordsize="1602,129" path="m2223,2542l2223,2607,749,2607,749,2639,621,2574,749,2510,749,2542,2223,2542xe" filled="false" stroked="true" strokeweight="1.073pt" strokecolor="#00ff00">
                <v:path arrowok="t"/>
              </v:shape>
            </v:group>
            <v:group style="position:absolute;left:621;top:6832;width:128;height:128" coordorigin="621,6832" coordsize="128,128">
              <v:shape style="position:absolute;left:621;top:6832;width:128;height:128" coordorigin="621,6832" coordsize="128,128" path="m749,6832l621,6897,749,6960,749,6832xe" filled="true" fillcolor="#00ff00" stroked="false">
                <v:path arrowok="t"/>
                <v:fill type="solid"/>
              </v:shape>
            </v:group>
            <v:group style="position:absolute;left:749;top:6864;width:1402;height:64" coordorigin="749,6864" coordsize="1402,64">
              <v:shape style="position:absolute;left:749;top:6864;width:1402;height:64" coordorigin="749,6864" coordsize="1402,64" path="m2151,6864l749,6864,749,6928,2151,6864xe" filled="true" fillcolor="#00ff00" stroked="false">
                <v:path arrowok="t"/>
                <v:fill type="solid"/>
              </v:shape>
            </v:group>
            <v:group style="position:absolute;left:749;top:6864;width:1402;height:64" coordorigin="749,6864" coordsize="1402,64">
              <v:shape style="position:absolute;left:749;top:6864;width:1402;height:64" coordorigin="749,6864" coordsize="1402,64" path="m2151,6864l749,6928,2151,6928,2151,6864xe" filled="true" fillcolor="#00ff00" stroked="false">
                <v:path arrowok="t"/>
                <v:fill type="solid"/>
              </v:shape>
            </v:group>
            <v:group style="position:absolute;left:621;top:6832;width:1530;height:128" coordorigin="621,6832" coordsize="1530,128">
              <v:shape style="position:absolute;left:621;top:6832;width:1530;height:128" coordorigin="621,6832" coordsize="1530,128" path="m2151,6864l2151,6928,749,6928,749,6960,621,6897,749,6832,749,6864,2151,6864xe" filled="false" stroked="true" strokeweight="1.073pt" strokecolor="#00ff00">
                <v:path arrowok="t"/>
              </v:shape>
            </v:group>
            <v:group style="position:absolute;left:621;top:7561;width:128;height:128" coordorigin="621,7561" coordsize="128,128">
              <v:shape style="position:absolute;left:621;top:7561;width:128;height:128" coordorigin="621,7561" coordsize="128,128" path="m749,7561l621,7625,749,7689,749,7561xe" filled="true" fillcolor="#00ff00" stroked="false">
                <v:path arrowok="t"/>
                <v:fill type="solid"/>
              </v:shape>
            </v:group>
            <v:group style="position:absolute;left:749;top:7593;width:1421;height:65" coordorigin="749,7593" coordsize="1421,65">
              <v:shape style="position:absolute;left:749;top:7593;width:1421;height:65" coordorigin="749,7593" coordsize="1421,65" path="m2170,7593l749,7593,749,7658,2170,7593xe" filled="true" fillcolor="#00ff00" stroked="false">
                <v:path arrowok="t"/>
                <v:fill type="solid"/>
              </v:shape>
            </v:group>
            <v:group style="position:absolute;left:749;top:7593;width:1421;height:65" coordorigin="749,7593" coordsize="1421,65">
              <v:shape style="position:absolute;left:749;top:7593;width:1421;height:65" coordorigin="749,7593" coordsize="1421,65" path="m2170,7593l749,7658,2170,7658,2170,7593xe" filled="true" fillcolor="#00ff00" stroked="false">
                <v:path arrowok="t"/>
                <v:fill type="solid"/>
              </v:shape>
            </v:group>
            <v:group style="position:absolute;left:621;top:7561;width:1549;height:128" coordorigin="621,7561" coordsize="1549,128">
              <v:shape style="position:absolute;left:621;top:7561;width:1549;height:128" coordorigin="621,7561" coordsize="1549,128" path="m2170,7593l2170,7658,749,7658,749,7689,621,7625,749,7561,749,7593,2170,7593xe" filled="false" stroked="true" strokeweight="1.073pt" strokecolor="#00ff00">
                <v:path arrowok="t"/>
              </v:shape>
            </v:group>
            <v:group style="position:absolute;left:3200;top:4562;width:128;height:128" coordorigin="3200,4562" coordsize="128,128">
              <v:shape style="position:absolute;left:3200;top:4562;width:128;height:128" coordorigin="3200,4562" coordsize="128,128" path="m3328,4562l3200,4625,3328,4690,3328,4562xe" filled="true" fillcolor="#00ff00" stroked="false">
                <v:path arrowok="t"/>
                <v:fill type="solid"/>
              </v:shape>
            </v:group>
            <v:group style="position:absolute;left:3328;top:4593;width:1697;height:65" coordorigin="3328,4593" coordsize="1697,65">
              <v:shape style="position:absolute;left:3328;top:4593;width:1697;height:65" coordorigin="3328,4593" coordsize="1697,65" path="m5025,4593l3328,4593,3328,4658,5025,4593xe" filled="true" fillcolor="#00ff00" stroked="false">
                <v:path arrowok="t"/>
                <v:fill type="solid"/>
              </v:shape>
            </v:group>
            <v:group style="position:absolute;left:3328;top:4593;width:1697;height:65" coordorigin="3328,4593" coordsize="1697,65">
              <v:shape style="position:absolute;left:3328;top:4593;width:1697;height:65" coordorigin="3328,4593" coordsize="1697,65" path="m5025,4593l3328,4658,5025,4658,5025,4593xe" filled="true" fillcolor="#00ff00" stroked="false">
                <v:path arrowok="t"/>
                <v:fill type="solid"/>
              </v:shape>
            </v:group>
            <v:group style="position:absolute;left:3200;top:4562;width:1825;height:128" coordorigin="3200,4562" coordsize="1825,128">
              <v:shape style="position:absolute;left:3200;top:4562;width:1825;height:128" coordorigin="3200,4562" coordsize="1825,128" path="m5025,4593l5025,4658,3328,4658,3328,4690,3200,4625,3328,4562,3328,4593,5025,4593xe" filled="false" stroked="true" strokeweight="1.073pt" strokecolor="#00ff00">
                <v:path arrowok="t"/>
              </v:shape>
            </v:group>
            <v:group style="position:absolute;left:5607;top:3792;width:31;height:65" coordorigin="5607,3792" coordsize="31,65">
              <v:shape style="position:absolute;left:5607;top:3792;width:31;height:65" coordorigin="5607,3792" coordsize="31,65" path="m5638,3792l5607,3792,5607,3857,5638,3792xe" filled="true" fillcolor="#00ff00" stroked="false">
                <v:path arrowok="t"/>
                <v:fill type="solid"/>
              </v:shape>
            </v:group>
            <v:group style="position:absolute;left:5591;top:3322;width:2;height:599" coordorigin="5591,3322" coordsize="2,599">
              <v:shape style="position:absolute;left:5591;top:3322;width:2;height:599" coordorigin="5591,3322" coordsize="0,599" path="m5591,3322l5591,3921e" filled="false" stroked="true" strokeweight="1.85pt" strokecolor="#00ff00">
                <v:path arrowok="t"/>
              </v:shape>
            </v:group>
            <v:group style="position:absolute;left:5510;top:3792;width:32;height:65" coordorigin="5510,3792" coordsize="32,65">
              <v:shape style="position:absolute;left:5510;top:3792;width:32;height:65" coordorigin="5510,3792" coordsize="32,65" path="m5542,3792l5510,3792,5542,3857,5542,3792xe" filled="true" fillcolor="#00ff00" stroked="false">
                <v:path arrowok="t"/>
                <v:fill type="solid"/>
              </v:shape>
            </v:group>
            <v:group style="position:absolute;left:5558;top:3322;width:2;height:599" coordorigin="5558,3322" coordsize="2,599">
              <v:shape style="position:absolute;left:5558;top:3322;width:2;height:599" coordorigin="5558,3322" coordsize="0,599" path="m5558,3322l5558,3921e" filled="false" stroked="true" strokeweight="1.8pt" strokecolor="#00ff00">
                <v:path arrowok="t"/>
              </v:shape>
            </v:group>
            <v:group style="position:absolute;left:5510;top:3322;width:128;height:599" coordorigin="5510,3322" coordsize="128,599">
              <v:shape style="position:absolute;left:5510;top:3322;width:128;height:599" coordorigin="5510,3322" coordsize="128,599" path="m5542,3322l5607,3322,5607,3792,5638,3792,5574,3921,5510,3792,5542,3792,5542,3322xe" filled="false" stroked="true" strokeweight="1.073pt" strokecolor="#00ff00">
                <v:path arrowok="t"/>
              </v:shape>
            </v:group>
            <v:group style="position:absolute;left:6278;top:4022;width:127;height:127" coordorigin="6278,4022" coordsize="127,127">
              <v:shape style="position:absolute;left:6278;top:4022;width:127;height:127" coordorigin="6278,4022" coordsize="127,127" path="m6278,4022l6278,4149,6405,4085,6278,4022xe" filled="true" fillcolor="#00ff00" stroked="false">
                <v:path arrowok="t"/>
                <v:fill type="solid"/>
              </v:shape>
            </v:group>
            <v:group style="position:absolute;left:5690;top:4054;width:588;height:63" coordorigin="5690,4054" coordsize="588,63">
              <v:shape style="position:absolute;left:5690;top:4054;width:588;height:63" coordorigin="5690,4054" coordsize="588,63" path="m6278,4054l5690,4054,5690,4117,6278,4054xe" filled="true" fillcolor="#00ff00" stroked="false">
                <v:path arrowok="t"/>
                <v:fill type="solid"/>
              </v:shape>
            </v:group>
            <v:group style="position:absolute;left:5690;top:4054;width:588;height:63" coordorigin="5690,4054" coordsize="588,63">
              <v:shape style="position:absolute;left:5690;top:4054;width:588;height:63" coordorigin="5690,4054" coordsize="588,63" path="m6278,4054l5690,4117,6278,4117,6278,4054xe" filled="true" fillcolor="#00ff00" stroked="false">
                <v:path arrowok="t"/>
                <v:fill type="solid"/>
              </v:shape>
            </v:group>
            <v:group style="position:absolute;left:5690;top:4022;width:715;height:127" coordorigin="5690,4022" coordsize="715,127">
              <v:shape style="position:absolute;left:5690;top:4022;width:715;height:127" coordorigin="5690,4022" coordsize="715,127" path="m5690,4117l5690,4054,6278,4054,6278,4022,6405,4085,6278,4149,6278,4117,5690,4117xe" filled="false" stroked="true" strokeweight="1.073pt" strokecolor="#00ff00">
                <v:path arrowok="t"/>
              </v:shape>
            </v:group>
            <v:group style="position:absolute;left:7572;top:3915;width:128;height:128" coordorigin="7572,3915" coordsize="128,128">
              <v:shape style="position:absolute;left:7572;top:3915;width:128;height:128" coordorigin="7572,3915" coordsize="128,128" path="m7572,3915l7572,4043,7700,3979,7572,3915xe" filled="true" fillcolor="#00ff00" stroked="false">
                <v:path arrowok="t"/>
                <v:fill type="solid"/>
              </v:shape>
            </v:group>
            <v:group style="position:absolute;left:7355;top:3947;width:217;height:64" coordorigin="7355,3947" coordsize="217,64">
              <v:shape style="position:absolute;left:7355;top:3947;width:217;height:64" coordorigin="7355,3947" coordsize="217,64" path="m7572,3947l7355,3947,7355,4011,7572,3947xe" filled="true" fillcolor="#00ff00" stroked="false">
                <v:path arrowok="t"/>
                <v:fill type="solid"/>
              </v:shape>
            </v:group>
            <v:group style="position:absolute;left:7355;top:3947;width:217;height:64" coordorigin="7355,3947" coordsize="217,64">
              <v:shape style="position:absolute;left:7355;top:3947;width:217;height:64" coordorigin="7355,3947" coordsize="217,64" path="m7572,3947l7355,4011,7572,4011,7572,3947xe" filled="true" fillcolor="#00ff00" stroked="false">
                <v:path arrowok="t"/>
                <v:fill type="solid"/>
              </v:shape>
            </v:group>
            <v:group style="position:absolute;left:7355;top:3915;width:345;height:128" coordorigin="7355,3915" coordsize="345,128">
              <v:shape style="position:absolute;left:7355;top:3915;width:345;height:128" coordorigin="7355,3915" coordsize="345,128" path="m7355,4011l7355,3947,7572,3947,7572,3915,7700,3979,7572,4043,7572,4011,7355,4011xe" filled="false" stroked="true" strokeweight="1.073pt" strokecolor="#00ff00">
                <v:path arrowok="t"/>
              </v:shape>
            </v:group>
            <v:group style="position:absolute;left:7207;top:3735;width:100;height:201" coordorigin="7207,3735" coordsize="100,201">
              <v:shape style="position:absolute;left:7207;top:3735;width:100;height:201" coordorigin="7207,3735" coordsize="100,201" path="m7207,3735l7207,3936,7307,3836,7207,3735xe" filled="true" fillcolor="#0000ff" stroked="false">
                <v:path arrowok="t"/>
                <v:fill type="solid"/>
              </v:shape>
            </v:group>
            <v:group style="position:absolute;left:7206;top:3836;width:2;height:102" coordorigin="7206,3836" coordsize="2,102">
              <v:shape style="position:absolute;left:7206;top:3836;width:2;height:102" coordorigin="7206,3836" coordsize="0,102" path="m7206,3836l7206,3938e" filled="false" stroked="true" strokeweight=".19pt" strokecolor="#0000ff">
                <v:path arrowok="t"/>
              </v:shape>
            </v:group>
            <v:group style="position:absolute;left:7203;top:3847;width:2;height:95" coordorigin="7203,3847" coordsize="2,95">
              <v:shape style="position:absolute;left:7203;top:3847;width:2;height:95" coordorigin="7203,3847" coordsize="0,95" path="m7203,3847l7203,3942e" filled="false" stroked="true" strokeweight=".32543pt" strokecolor="#0000ff">
                <v:path arrowok="t"/>
              </v:shape>
            </v:group>
            <v:group style="position:absolute;left:7196;top:3858;width:2;height:92" coordorigin="7196,3858" coordsize="2,92">
              <v:shape style="position:absolute;left:7196;top:3858;width:2;height:92" coordorigin="7196,3858" coordsize="0,92" path="m7196,3858l7196,3950e" filled="false" stroked="true" strokeweight=".505040pt" strokecolor="#0000ff">
                <v:path arrowok="t"/>
              </v:shape>
            </v:group>
            <v:group style="position:absolute;left:7191;top:3813;width:2;height:2" coordorigin="7191,3813" coordsize="2,2">
              <v:shape style="position:absolute;left:7191;top:3813;width:2;height:2" coordorigin="7191,3813" coordsize="0,0" path="m7191,3813l7191,3813e" filled="false" stroked="true" strokeweight="1.073pt" strokecolor="#0000ff">
                <v:path arrowok="t"/>
              </v:shape>
            </v:group>
            <v:group style="position:absolute;left:7188;top:3803;width:2;height:21" coordorigin="7188,3803" coordsize="2,21">
              <v:shape style="position:absolute;left:7188;top:3803;width:2;height:21" coordorigin="7188,3803" coordsize="0,21" path="m7188,3803l7188,3824e" filled="false" stroked="true" strokeweight=".22528pt" strokecolor="#0000ff">
                <v:path arrowok="t"/>
              </v:shape>
            </v:group>
            <v:group style="position:absolute;left:7184;top:3803;width:2;height:21" coordorigin="7184,3803" coordsize="2,21">
              <v:shape style="position:absolute;left:7184;top:3803;width:2;height:21" coordorigin="7184,3803" coordsize="0,21" path="m7184,3803l7184,3824e" filled="false" stroked="true" strokeweight=".22535pt" strokecolor="#0000ff">
                <v:path arrowok="t"/>
              </v:shape>
            </v:group>
            <v:group style="position:absolute;left:7180;top:3813;width:2;height:2" coordorigin="7180,3813" coordsize="2,2">
              <v:shape style="position:absolute;left:7180;top:3813;width:2;height:2" coordorigin="7180,3813" coordsize="0,0" path="m7180,3813l7180,3813e" filled="false" stroked="true" strokeweight="1.073pt" strokecolor="#0000ff">
                <v:path arrowok="t"/>
              </v:shape>
            </v:group>
            <v:group style="position:absolute;left:7182;top:3866;width:10;height:95" coordorigin="7182,3866" coordsize="10,95">
              <v:shape style="position:absolute;left:7182;top:3866;width:10;height:95" coordorigin="7182,3866" coordsize="10,95" path="m7192,3866l7182,3871,7182,3961,7192,3866xe" filled="true" fillcolor="#0000ff" stroked="false">
                <v:path arrowok="t"/>
                <v:fill type="solid"/>
              </v:shape>
            </v:group>
            <v:group style="position:absolute;left:7182;top:3866;width:10;height:95" coordorigin="7182,3866" coordsize="10,95">
              <v:shape style="position:absolute;left:7182;top:3866;width:10;height:95" coordorigin="7182,3866" coordsize="10,95" path="m7192,3866l7182,3961,7192,3950,7192,3866xe" filled="true" fillcolor="#0000ff" stroked="false">
                <v:path arrowok="t"/>
                <v:fill type="solid"/>
              </v:shape>
            </v:group>
            <v:group style="position:absolute;left:7175;top:3803;width:2;height:21" coordorigin="7175,3803" coordsize="2,21">
              <v:shape style="position:absolute;left:7175;top:3803;width:2;height:21" coordorigin="7175,3803" coordsize="0,21" path="m7175,3803l7175,3824e" filled="false" stroked="true" strokeweight=".40559pt" strokecolor="#0000ff">
                <v:path arrowok="t"/>
              </v:shape>
            </v:group>
            <v:group style="position:absolute;left:7166;top:3803;width:2;height:21" coordorigin="7166,3803" coordsize="2,21">
              <v:shape style="position:absolute;left:7166;top:3803;width:2;height:21" coordorigin="7166,3803" coordsize="0,21" path="m7166,3803l7166,3824e" filled="false" stroked="true" strokeweight=".45063pt" strokecolor="#0000ff">
                <v:path arrowok="t"/>
              </v:shape>
            </v:group>
            <v:group style="position:absolute;left:7171;top:3871;width:11;height:101" coordorigin="7171,3871" coordsize="11,101">
              <v:shape style="position:absolute;left:7171;top:3871;width:11;height:101" coordorigin="7171,3871" coordsize="11,101" path="m7182,3871l7171,3873,7171,3972,7182,3871xe" filled="true" fillcolor="#0000ff" stroked="false">
                <v:path arrowok="t"/>
                <v:fill type="solid"/>
              </v:shape>
            </v:group>
            <v:group style="position:absolute;left:7171;top:3871;width:11;height:101" coordorigin="7171,3871" coordsize="11,101">
              <v:shape style="position:absolute;left:7171;top:3871;width:11;height:101" coordorigin="7171,3871" coordsize="11,101" path="m7182,3871l7171,3972,7182,3961,7182,3871xe" filled="true" fillcolor="#0000ff" stroked="false">
                <v:path arrowok="t"/>
                <v:fill type="solid"/>
              </v:shape>
            </v:group>
            <v:group style="position:absolute;left:7160;top:3813;width:2;height:2" coordorigin="7160,3813" coordsize="2,2">
              <v:shape style="position:absolute;left:7160;top:3813;width:2;height:2" coordorigin="7160,3813" coordsize="0,0" path="m7160,3813l7160,3813e" filled="false" stroked="true" strokeweight="1.073pt" strokecolor="#0000ff">
                <v:path arrowok="t"/>
              </v:shape>
            </v:group>
            <v:group style="position:absolute;left:7157;top:3803;width:2;height:21" coordorigin="7157,3803" coordsize="2,21">
              <v:shape style="position:absolute;left:7157;top:3803;width:2;height:21" coordorigin="7157,3803" coordsize="0,21" path="m7157,3803l7157,3824e" filled="false" stroked="true" strokeweight=".18024pt" strokecolor="#0000ff">
                <v:path arrowok="t"/>
              </v:shape>
            </v:group>
            <v:group style="position:absolute;left:7159;top:3871;width:12;height:113" coordorigin="7159,3871" coordsize="12,113">
              <v:shape style="position:absolute;left:7159;top:3871;width:12;height:113" coordorigin="7159,3871" coordsize="12,113" path="m7159,3871l7159,3984,7171,3873,7159,3871xe" filled="true" fillcolor="#0000ff" stroked="false">
                <v:path arrowok="t"/>
                <v:fill type="solid"/>
              </v:shape>
            </v:group>
            <v:group style="position:absolute;left:7159;top:3873;width:12;height:111" coordorigin="7159,3873" coordsize="12,111">
              <v:shape style="position:absolute;left:7159;top:3873;width:12;height:111" coordorigin="7159,3873" coordsize="12,111" path="m7171,3873l7159,3984,7171,3972,7171,3873xe" filled="true" fillcolor="#0000ff" stroked="false">
                <v:path arrowok="t"/>
                <v:fill type="solid"/>
              </v:shape>
            </v:group>
            <v:group style="position:absolute;left:7154;top:3803;width:2;height:191" coordorigin="7154,3803" coordsize="2,191">
              <v:shape style="position:absolute;left:7154;top:3803;width:2;height:191" coordorigin="7154,3803" coordsize="0,191" path="m7154,3803l7154,3994e" filled="false" stroked="true" strokeweight=".59567pt" strokecolor="#0000ff">
                <v:path arrowok="t"/>
              </v:shape>
            </v:group>
            <v:group style="position:absolute;left:7150;top:3813;width:2;height:2" coordorigin="7150,3813" coordsize="2,2">
              <v:shape style="position:absolute;left:7150;top:3813;width:2;height:2" coordorigin="7150,3813" coordsize="0,0" path="m7150,3813l7150,3813e" filled="false" stroked="true" strokeweight="1.073pt" strokecolor="#0000ff">
                <v:path arrowok="t"/>
              </v:shape>
            </v:group>
            <v:group style="position:absolute;left:7148;top:3863;width:2;height:133" coordorigin="7148,3863" coordsize="2,133">
              <v:shape style="position:absolute;left:7148;top:3863;width:2;height:133" coordorigin="7148,3863" coordsize="0,133" path="m7148,3863l7148,3996e" filled="false" stroked="true" strokeweight=".23512pt" strokecolor="#0000ff">
                <v:path arrowok="t"/>
              </v:shape>
            </v:group>
            <v:group style="position:absolute;left:7146;top:3675;width:61;height:125" coordorigin="7146,3675" coordsize="61,125">
              <v:shape style="position:absolute;left:7146;top:3675;width:61;height:125" coordorigin="7146,3675" coordsize="61,125" path="m7146,3675l7146,3800,7207,3735,7146,3675xe" filled="true" fillcolor="#0000ff" stroked="false">
                <v:path arrowok="t"/>
                <v:fill type="solid"/>
              </v:shape>
            </v:group>
            <v:group style="position:absolute;left:7146;top:3735;width:61;height:65" coordorigin="7146,3735" coordsize="61,65">
              <v:shape style="position:absolute;left:7146;top:3735;width:61;height:65" coordorigin="7146,3735" coordsize="61,65" path="m7207,3735l7146,3800,7207,3800,7207,3735xe" filled="true" fillcolor="#0000ff" stroked="false">
                <v:path arrowok="t"/>
                <v:fill type="solid"/>
              </v:shape>
            </v:group>
            <v:group style="position:absolute;left:7144;top:3858;width:2;height:138" coordorigin="7144,3858" coordsize="2,138">
              <v:shape style="position:absolute;left:7144;top:3858;width:2;height:138" coordorigin="7144,3858" coordsize="0,138" path="m7144,3858l7144,3996e" filled="false" stroked="true" strokeweight=".36992pt" strokecolor="#0000ff">
                <v:path arrowok="t"/>
              </v:shape>
            </v:group>
            <v:group style="position:absolute;left:7138;top:3847;width:2;height:144" coordorigin="7138,3847" coordsize="2,144">
              <v:shape style="position:absolute;left:7138;top:3847;width:2;height:144" coordorigin="7138,3847" coordsize="0,144" path="m7138,3847l7138,3991e" filled="false" stroked="true" strokeweight=".37087pt" strokecolor="#0000ff">
                <v:path arrowok="t"/>
              </v:shape>
            </v:group>
            <v:group style="position:absolute;left:7135;top:3836;width:2;height:150" coordorigin="7135,3836" coordsize="2,150">
              <v:shape style="position:absolute;left:7135;top:3836;width:2;height:150" coordorigin="7135,3836" coordsize="0,150" path="m7135,3836l7135,3986e" filled="false" stroked="true" strokeweight=".18969pt" strokecolor="#0000ff">
                <v:path arrowok="t"/>
              </v:shape>
            </v:group>
            <v:group style="position:absolute;left:6985;top:3735;width:101;height:201" coordorigin="6985,3735" coordsize="101,201">
              <v:shape style="position:absolute;left:6985;top:3735;width:101;height:201" coordorigin="6985,3735" coordsize="101,201" path="m7086,3735l6985,3836,7086,3936,7086,3735xe" filled="true" fillcolor="#0000ff" stroked="false">
                <v:path arrowok="t"/>
                <v:fill type="solid"/>
              </v:shape>
            </v:group>
            <v:group style="position:absolute;left:7086;top:3813;width:48;height:123" coordorigin="7086,3813" coordsize="48,123">
              <v:shape style="position:absolute;left:7086;top:3813;width:48;height:123" coordorigin="7086,3813" coordsize="48,123" path="m7134,3813l7086,3813,7086,3936,7134,3813xe" filled="true" fillcolor="#0000ff" stroked="false">
                <v:path arrowok="t"/>
                <v:fill type="solid"/>
              </v:shape>
            </v:group>
            <v:group style="position:absolute;left:7086;top:3813;width:48;height:172" coordorigin="7086,3813" coordsize="48,172">
              <v:shape style="position:absolute;left:7086;top:3813;width:48;height:172" coordorigin="7086,3813" coordsize="48,172" path="m7134,3813l7086,3936,7134,3985,7134,3813xe" filled="true" fillcolor="#0000ff" stroked="false">
                <v:path arrowok="t"/>
                <v:fill type="solid"/>
              </v:shape>
            </v:group>
            <v:group style="position:absolute;left:7086;top:3675;width:60;height:125" coordorigin="7086,3675" coordsize="60,125">
              <v:shape style="position:absolute;left:7086;top:3675;width:60;height:125" coordorigin="7086,3675" coordsize="60,125" path="m7146,3675l7086,3735,7086,3800,7146,3675xe" filled="true" fillcolor="#0000ff" stroked="false">
                <v:path arrowok="t"/>
                <v:fill type="solid"/>
              </v:shape>
            </v:group>
            <v:group style="position:absolute;left:7086;top:3675;width:60;height:125" coordorigin="7086,3675" coordsize="60,125">
              <v:shape style="position:absolute;left:7086;top:3675;width:60;height:125" coordorigin="7086,3675" coordsize="60,125" path="m7146,3675l7086,3800,7146,3800,7146,3675xe" filled="true" fillcolor="#0000ff" stroked="false">
                <v:path arrowok="t"/>
                <v:fill type="solid"/>
              </v:shape>
            </v:group>
            <v:group style="position:absolute;left:6985;top:3675;width:322;height:321" coordorigin="6985,3675" coordsize="322,321">
              <v:shape style="position:absolute;left:6985;top:3675;width:322;height:321" coordorigin="6985,3675" coordsize="322,321" path="m7146,3675l7307,3836,7146,3996,6985,3836,7146,3675xe" filled="false" stroked="true" strokeweight="1.073pt" strokecolor="#0000ff">
                <v:path arrowok="t"/>
              </v:shape>
            </v:group>
            <v:group style="position:absolute;left:7136;top:3833;width:71;height:2" coordorigin="7136,3833" coordsize="71,2">
              <v:shape style="position:absolute;left:7136;top:3833;width:71;height:2" coordorigin="7136,3833" coordsize="71,0" path="m7136,3833l7207,3833e" filled="false" stroked="true" strokeweight="3.3897pt" strokecolor="#f9f9f9">
                <v:path arrowok="t"/>
              </v:shape>
            </v:group>
            <v:group style="position:absolute;left:7191;top:3800;width:9;height:66" coordorigin="7191,3800" coordsize="9,66">
              <v:shape style="position:absolute;left:7191;top:3800;width:9;height:66" coordorigin="7191,3800" coordsize="9,66" path="m7200,3800l7191,3800,7191,3866,7200,3800xe" filled="true" fillcolor="#f9f9f9" stroked="false">
                <v:path arrowok="t"/>
                <v:fill type="solid"/>
              </v:shape>
            </v:group>
            <v:group style="position:absolute;left:7191;top:3800;width:9;height:66" coordorigin="7191,3800" coordsize="9,66">
              <v:shape style="position:absolute;left:7191;top:3800;width:9;height:66" coordorigin="7191,3800" coordsize="9,66" path="m7200,3800l7191,3866,7200,3859,7200,3800xe" filled="true" fillcolor="#f9f9f9" stroked="false">
                <v:path arrowok="t"/>
                <v:fill type="solid"/>
              </v:shape>
            </v:group>
            <v:group style="position:absolute;left:7134;top:3833;width:57;height:2" coordorigin="7134,3833" coordsize="57,2">
              <v:shape style="position:absolute;left:7134;top:3833;width:57;height:2" coordorigin="7134,3833" coordsize="57,0" path="m7134,3833l7191,3833e" filled="false" stroked="true" strokeweight="3.4348pt" strokecolor="#f9f9f9">
                <v:path arrowok="t"/>
              </v:shape>
            </v:group>
            <v:group style="position:absolute;left:7186;top:3846;width:5;height:23" coordorigin="7186,3846" coordsize="5,23">
              <v:shape style="position:absolute;left:7186;top:3846;width:5;height:23" coordorigin="7186,3846" coordsize="5,23" path="m7191,3846l7186,3853,7186,3869,7191,3846xe" filled="true" fillcolor="#f9f9f9" stroked="false">
                <v:path arrowok="t"/>
                <v:fill type="solid"/>
              </v:shape>
            </v:group>
            <v:group style="position:absolute;left:7186;top:3846;width:5;height:23" coordorigin="7186,3846" coordsize="5,23">
              <v:shape style="position:absolute;left:7186;top:3846;width:5;height:23" coordorigin="7186,3846" coordsize="5,23" path="m7191,3846l7186,3869,7191,3867,7191,3846xe" filled="true" fillcolor="#f9f9f9" stroked="false">
                <v:path arrowok="t"/>
                <v:fill type="solid"/>
              </v:shape>
            </v:group>
            <v:group style="position:absolute;left:7182;top:3853;width:4;height:18" coordorigin="7182,3853" coordsize="4,18">
              <v:shape style="position:absolute;left:7182;top:3853;width:4;height:18" coordorigin="7182,3853" coordsize="4,18" path="m7186,3853l7182,3856,7182,3871,7186,3853xe" filled="true" fillcolor="#f9f9f9" stroked="false">
                <v:path arrowok="t"/>
                <v:fill type="solid"/>
              </v:shape>
            </v:group>
            <v:group style="position:absolute;left:7182;top:3853;width:4;height:18" coordorigin="7182,3853" coordsize="4,18">
              <v:shape style="position:absolute;left:7182;top:3853;width:4;height:18" coordorigin="7182,3853" coordsize="4,18" path="m7186,3853l7182,3871,7186,3869,7186,3853xe" filled="true" fillcolor="#f9f9f9" stroked="false">
                <v:path arrowok="t"/>
                <v:fill type="solid"/>
              </v:shape>
            </v:group>
            <v:group style="position:absolute;left:7179;top:3856;width:3;height:15" coordorigin="7179,3856" coordsize="3,15">
              <v:shape style="position:absolute;left:7179;top:3856;width:3;height:15" coordorigin="7179,3856" coordsize="3,15" path="m7182,3856l7179,3858,7179,3871,7182,3856xe" filled="true" fillcolor="#f9f9f9" stroked="false">
                <v:path arrowok="t"/>
                <v:fill type="solid"/>
              </v:shape>
            </v:group>
            <v:group style="position:absolute;left:7179;top:3856;width:3;height:15" coordorigin="7179,3856" coordsize="3,15">
              <v:shape style="position:absolute;left:7179;top:3856;width:3;height:15" coordorigin="7179,3856" coordsize="3,15" path="m7182,3856l7179,3871,7182,3871,7182,3856xe" filled="true" fillcolor="#f9f9f9" stroked="false">
                <v:path arrowok="t"/>
                <v:fill type="solid"/>
              </v:shape>
            </v:group>
            <v:group style="position:absolute;left:7171;top:3858;width:8;height:15" coordorigin="7171,3858" coordsize="8,15">
              <v:shape style="position:absolute;left:7171;top:3858;width:8;height:15" coordorigin="7171,3858" coordsize="8,15" path="m7179,3858l7171,3859,7171,3873,7179,3858xe" filled="true" fillcolor="#f9f9f9" stroked="false">
                <v:path arrowok="t"/>
                <v:fill type="solid"/>
              </v:shape>
            </v:group>
            <v:group style="position:absolute;left:7171;top:3858;width:8;height:15" coordorigin="7171,3858" coordsize="8,15">
              <v:shape style="position:absolute;left:7171;top:3858;width:8;height:15" coordorigin="7171,3858" coordsize="8,15" path="m7179,3858l7171,3873,7179,3871,7179,3858xe" filled="true" fillcolor="#f9f9f9" stroked="false">
                <v:path arrowok="t"/>
                <v:fill type="solid"/>
              </v:shape>
            </v:group>
            <v:group style="position:absolute;left:7162;top:3858;width:9;height:13" coordorigin="7162,3858" coordsize="9,13">
              <v:shape style="position:absolute;left:7162;top:3858;width:9;height:13" coordorigin="7162,3858" coordsize="9,13" path="m7162,3858l7162,3871,7171,3859,7162,3858xe" filled="true" fillcolor="#f9f9f9" stroked="false">
                <v:path arrowok="t"/>
                <v:fill type="solid"/>
              </v:shape>
            </v:group>
            <v:group style="position:absolute;left:7162;top:3859;width:9;height:14" coordorigin="7162,3859" coordsize="9,14">
              <v:shape style="position:absolute;left:7162;top:3859;width:9;height:14" coordorigin="7162,3859" coordsize="9,14" path="m7171,3859l7162,3871,7171,3873,7171,3859xe" filled="true" fillcolor="#f9f9f9" stroked="false">
                <v:path arrowok="t"/>
                <v:fill type="solid"/>
              </v:shape>
            </v:group>
            <v:group style="position:absolute;left:7159;top:3856;width:3;height:15" coordorigin="7159,3856" coordsize="3,15">
              <v:shape style="position:absolute;left:7159;top:3856;width:3;height:15" coordorigin="7159,3856" coordsize="3,15" path="m7159,3856l7159,3871,7162,3858,7159,3856xe" filled="true" fillcolor="#f9f9f9" stroked="false">
                <v:path arrowok="t"/>
                <v:fill type="solid"/>
              </v:shape>
            </v:group>
            <v:group style="position:absolute;left:7159;top:3858;width:3;height:13" coordorigin="7159,3858" coordsize="3,13">
              <v:shape style="position:absolute;left:7159;top:3858;width:3;height:13" coordorigin="7159,3858" coordsize="3,13" path="m7162,3858l7159,3871,7162,3871,7162,3858xe" filled="true" fillcolor="#f9f9f9" stroked="false">
                <v:path arrowok="t"/>
                <v:fill type="solid"/>
              </v:shape>
            </v:group>
            <v:group style="position:absolute;left:7155;top:3853;width:4;height:16" coordorigin="7155,3853" coordsize="4,16">
              <v:shape style="position:absolute;left:7155;top:3853;width:4;height:16" coordorigin="7155,3853" coordsize="4,16" path="m7155,3853l7155,3869,7159,3856,7155,3853xe" filled="true" fillcolor="#f9f9f9" stroked="false">
                <v:path arrowok="t"/>
                <v:fill type="solid"/>
              </v:shape>
            </v:group>
            <v:group style="position:absolute;left:7155;top:3856;width:4;height:15" coordorigin="7155,3856" coordsize="4,15">
              <v:shape style="position:absolute;left:7155;top:3856;width:4;height:15" coordorigin="7155,3856" coordsize="4,15" path="m7159,3856l7155,3869,7159,3871,7159,3856xe" filled="true" fillcolor="#f9f9f9" stroked="false">
                <v:path arrowok="t"/>
                <v:fill type="solid"/>
              </v:shape>
            </v:group>
            <v:group style="position:absolute;left:7151;top:3846;width:4;height:21" coordorigin="7151,3846" coordsize="4,21">
              <v:shape style="position:absolute;left:7151;top:3846;width:4;height:21" coordorigin="7151,3846" coordsize="4,21" path="m7151,3846l7151,3867,7155,3853,7151,3846xe" filled="true" fillcolor="#f9f9f9" stroked="false">
                <v:path arrowok="t"/>
                <v:fill type="solid"/>
              </v:shape>
            </v:group>
            <v:group style="position:absolute;left:7151;top:3853;width:4;height:16" coordorigin="7151,3853" coordsize="4,16">
              <v:shape style="position:absolute;left:7151;top:3853;width:4;height:16" coordorigin="7151,3853" coordsize="4,16" path="m7155,3853l7151,3867,7155,3869,7155,3853xe" filled="true" fillcolor="#f9f9f9" stroked="false">
                <v:path arrowok="t"/>
                <v:fill type="solid"/>
              </v:shape>
            </v:group>
            <v:group style="position:absolute;left:7149;top:3800;width:42;height:13" coordorigin="7149,3800" coordsize="42,13">
              <v:shape style="position:absolute;left:7149;top:3800;width:42;height:13" coordorigin="7149,3800" coordsize="42,13" path="m7191,3800l7149,3800,7149,3813,7191,3800xe" filled="true" fillcolor="#f9f9f9" stroked="false">
                <v:path arrowok="t"/>
                <v:fill type="solid"/>
              </v:shape>
            </v:group>
            <v:group style="position:absolute;left:7149;top:3800;width:42;height:13" coordorigin="7149,3800" coordsize="42,13">
              <v:shape style="position:absolute;left:7149;top:3800;width:42;height:13" coordorigin="7149,3800" coordsize="42,13" path="m7191,3800l7149,3813,7191,3813,7191,3800xe" filled="true" fillcolor="#f9f9f9" stroked="false">
                <v:path arrowok="t"/>
                <v:fill type="solid"/>
              </v:shape>
            </v:group>
            <v:group style="position:absolute;left:7141;top:3800;width:8;height:59" coordorigin="7141,3800" coordsize="8,59">
              <v:shape style="position:absolute;left:7141;top:3800;width:8;height:59" coordorigin="7141,3800" coordsize="8,59" path="m7149,3800l7141,3800,7141,3859,7149,3800xe" filled="true" fillcolor="#f9f9f9" stroked="false">
                <v:path arrowok="t"/>
                <v:fill type="solid"/>
              </v:shape>
            </v:group>
            <v:group style="position:absolute;left:7141;top:3800;width:8;height:66" coordorigin="7141,3800" coordsize="8,66">
              <v:shape style="position:absolute;left:7141;top:3800;width:8;height:66" coordorigin="7141,3800" coordsize="8,66" path="m7149,3800l7141,3859,7149,3866,7149,3800xe" filled="true" fillcolor="#f9f9f9" stroked="false">
                <v:path arrowok="t"/>
                <v:fill type="solid"/>
              </v:shape>
            </v:group>
            <v:group style="position:absolute;left:7136;top:3800;width:5;height:49" coordorigin="7136,3800" coordsize="5,49">
              <v:shape style="position:absolute;left:7136;top:3800;width:5;height:49" coordorigin="7136,3800" coordsize="5,49" path="m7141,3800l7136,3800,7136,3849,7141,3800xe" filled="true" fillcolor="#f9f9f9" stroked="false">
                <v:path arrowok="t"/>
                <v:fill type="solid"/>
              </v:shape>
            </v:group>
            <v:group style="position:absolute;left:7135;top:3799;width:2;height:51" coordorigin="7135,3799" coordsize="2,51">
              <v:shape style="position:absolute;left:7135;top:3799;width:2;height:51" coordorigin="7135,3799" coordsize="0,51" path="m7135,3799l7135,3850e" filled="false" stroked="true" strokeweight=".1pt" strokecolor="#f9f9f9">
                <v:path arrowok="t"/>
              </v:shape>
            </v:group>
            <v:group style="position:absolute;left:7086;top:3800;width:48;height:13" coordorigin="7086,3800" coordsize="48,13">
              <v:shape style="position:absolute;left:7086;top:3800;width:48;height:13" coordorigin="7086,3800" coordsize="48,13" path="m7134,3800l7086,3800,7086,3813,7134,3800xe" filled="true" fillcolor="#f9f9f9" stroked="false">
                <v:path arrowok="t"/>
                <v:fill type="solid"/>
              </v:shape>
            </v:group>
            <v:group style="position:absolute;left:7086;top:3800;width:48;height:13" coordorigin="7086,3800" coordsize="48,13">
              <v:shape style="position:absolute;left:7086;top:3800;width:48;height:13" coordorigin="7086,3800" coordsize="48,13" path="m7134,3800l7086,3813,7134,3813,7134,3800xe" filled="true" fillcolor="#f9f9f9" stroked="false">
                <v:path arrowok="t"/>
                <v:fill type="solid"/>
              </v:shape>
            </v:group>
            <v:group style="position:absolute;left:7086;top:3800;width:121;height:73" coordorigin="7086,3800" coordsize="121,73">
              <v:shape style="position:absolute;left:7086;top:3800;width:121;height:73" coordorigin="7086,3800" coordsize="121,73" path="m7134,3813l7159,3871,7171,3873,7182,3871,7191,3866,7200,3859,7205,3849,7207,3837,7207,3800,7086,3800,7086,3813,7134,3813xe" filled="false" stroked="true" strokeweight="1.073pt" strokecolor="#f9f9f9">
                <v:path arrowok="t"/>
              </v:shape>
            </v:group>
            <v:group style="position:absolute;left:7191;top:3830;width:2;height:2" coordorigin="7191,3830" coordsize="2,2">
              <v:shape style="position:absolute;left:7191;top:3830;width:2;height:2" coordorigin="7191,3830" coordsize="0,0" path="m7191,3830l7191,3830e" filled="false" stroked="true" strokeweight="1.7223pt" strokecolor="#0000ff">
                <v:path arrowok="t"/>
              </v:shape>
            </v:group>
            <v:group style="position:absolute;left:7186;top:3813;width:5;height:40" coordorigin="7186,3813" coordsize="5,40">
              <v:shape style="position:absolute;left:7186;top:3813;width:5;height:40" coordorigin="7186,3813" coordsize="5,40" path="m7191,3813l7186,3813,7186,3853,7191,3813xe" filled="true" fillcolor="#0000ff" stroked="false">
                <v:path arrowok="t"/>
                <v:fill type="solid"/>
              </v:shape>
            </v:group>
            <v:group style="position:absolute;left:7186;top:3813;width:5;height:40" coordorigin="7186,3813" coordsize="5,40">
              <v:shape style="position:absolute;left:7186;top:3813;width:5;height:40" coordorigin="7186,3813" coordsize="5,40" path="m7191,3813l7186,3853,7191,3846,7191,3813xe" filled="true" fillcolor="#0000ff" stroked="false">
                <v:path arrowok="t"/>
                <v:fill type="solid"/>
              </v:shape>
            </v:group>
            <v:group style="position:absolute;left:7179;top:3813;width:7;height:45" coordorigin="7179,3813" coordsize="7,45">
              <v:shape style="position:absolute;left:7179;top:3813;width:7;height:45" coordorigin="7179,3813" coordsize="7,45" path="m7186,3813l7179,3813,7179,3858,7186,3813xe" filled="true" fillcolor="#0000ff" stroked="false">
                <v:path arrowok="t"/>
                <v:fill type="solid"/>
              </v:shape>
            </v:group>
            <v:group style="position:absolute;left:7179;top:3813;width:7;height:45" coordorigin="7179,3813" coordsize="7,45">
              <v:shape style="position:absolute;left:7179;top:3813;width:7;height:45" coordorigin="7179,3813" coordsize="7,45" path="m7186,3813l7179,3858,7186,3853,7186,3813xe" filled="true" fillcolor="#0000ff" stroked="false">
                <v:path arrowok="t"/>
                <v:fill type="solid"/>
              </v:shape>
            </v:group>
            <v:group style="position:absolute;left:7171;top:3813;width:8;height:46" coordorigin="7171,3813" coordsize="8,46">
              <v:shape style="position:absolute;left:7171;top:3813;width:8;height:46" coordorigin="7171,3813" coordsize="8,46" path="m7179,3813l7171,3813,7171,3859,7179,3813xe" filled="true" fillcolor="#0000ff" stroked="false">
                <v:path arrowok="t"/>
                <v:fill type="solid"/>
              </v:shape>
            </v:group>
            <v:group style="position:absolute;left:7171;top:3813;width:8;height:46" coordorigin="7171,3813" coordsize="8,46">
              <v:shape style="position:absolute;left:7171;top:3813;width:8;height:46" coordorigin="7171,3813" coordsize="8,46" path="m7179,3813l7171,3859,7179,3858,7179,3813xe" filled="true" fillcolor="#0000ff" stroked="false">
                <v:path arrowok="t"/>
                <v:fill type="solid"/>
              </v:shape>
            </v:group>
            <v:group style="position:absolute;left:7162;top:3813;width:9;height:45" coordorigin="7162,3813" coordsize="9,45">
              <v:shape style="position:absolute;left:7162;top:3813;width:9;height:45" coordorigin="7162,3813" coordsize="9,45" path="m7171,3813l7162,3813,7162,3858,7171,3813xe" filled="true" fillcolor="#0000ff" stroked="false">
                <v:path arrowok="t"/>
                <v:fill type="solid"/>
              </v:shape>
            </v:group>
            <v:group style="position:absolute;left:7162;top:3813;width:9;height:46" coordorigin="7162,3813" coordsize="9,46">
              <v:shape style="position:absolute;left:7162;top:3813;width:9;height:46" coordorigin="7162,3813" coordsize="9,46" path="m7171,3813l7162,3858,7171,3859,7171,3813xe" filled="true" fillcolor="#0000ff" stroked="false">
                <v:path arrowok="t"/>
                <v:fill type="solid"/>
              </v:shape>
            </v:group>
            <v:group style="position:absolute;left:7155;top:3813;width:7;height:40" coordorigin="7155,3813" coordsize="7,40">
              <v:shape style="position:absolute;left:7155;top:3813;width:7;height:40" coordorigin="7155,3813" coordsize="7,40" path="m7162,3813l7155,3813,7155,3853,7162,3813xe" filled="true" fillcolor="#0000ff" stroked="false">
                <v:path arrowok="t"/>
                <v:fill type="solid"/>
              </v:shape>
            </v:group>
            <v:group style="position:absolute;left:7155;top:3813;width:7;height:45" coordorigin="7155,3813" coordsize="7,45">
              <v:shape style="position:absolute;left:7155;top:3813;width:7;height:45" coordorigin="7155,3813" coordsize="7,45" path="m7162,3813l7155,3853,7162,3858,7162,3813xe" filled="true" fillcolor="#0000ff" stroked="false">
                <v:path arrowok="t"/>
                <v:fill type="solid"/>
              </v:shape>
            </v:group>
            <v:group style="position:absolute;left:7151;top:3813;width:4;height:33" coordorigin="7151,3813" coordsize="4,33">
              <v:shape style="position:absolute;left:7151;top:3813;width:4;height:33" coordorigin="7151,3813" coordsize="4,33" path="m7155,3813l7151,3813,7151,3846,7155,3813xe" filled="true" fillcolor="#0000ff" stroked="false">
                <v:path arrowok="t"/>
                <v:fill type="solid"/>
              </v:shape>
            </v:group>
            <v:group style="position:absolute;left:7151;top:3813;width:4;height:40" coordorigin="7151,3813" coordsize="4,40">
              <v:shape style="position:absolute;left:7151;top:3813;width:4;height:40" coordorigin="7151,3813" coordsize="4,40" path="m7155,3813l7151,3846,7155,3853,7155,3813xe" filled="true" fillcolor="#0000ff" stroked="false">
                <v:path arrowok="t"/>
                <v:fill type="solid"/>
              </v:shape>
            </v:group>
            <v:group style="position:absolute;left:7150;top:3813;width:2;height:35" coordorigin="7150,3813" coordsize="2,35">
              <v:shape style="position:absolute;left:7150;top:3813;width:2;height:35" coordorigin="7150,3813" coordsize="0,35" path="m7150,3813l7150,3848e" filled="false" stroked="true" strokeweight=".1pt" strokecolor="#0000ff">
                <v:path arrowok="t"/>
              </v:shape>
            </v:group>
            <v:group style="position:absolute;left:7149;top:3813;width:42;height:46" coordorigin="7149,3813" coordsize="42,46">
              <v:shape style="position:absolute;left:7149;top:3813;width:42;height:46" coordorigin="7149,3813" coordsize="42,46" path="m7191,3813l7149,3813,7149,3837,7151,3846,7155,3853,7162,3858,7171,3859,7179,3858,7186,3853,7191,3846,7191,3837,7191,3813xe" filled="false" stroked="true" strokeweight="1.073pt" strokecolor="#dbdbdb">
                <v:path arrowok="t"/>
              </v:shape>
            </v:group>
            <v:group style="position:absolute;left:7425;top:2234;width:2;height:711" coordorigin="7425,2234" coordsize="2,711">
              <v:shape style="position:absolute;left:7425;top:2234;width:2;height:711" coordorigin="7425,2234" coordsize="0,711" path="m7425,2234l7425,2945e" filled="false" stroked="true" strokeweight="1.073pt" strokecolor="#000000">
                <v:path arrowok="t"/>
              </v:shape>
            </v:group>
            <v:group style="position:absolute;left:7489;top:2169;width:2;height:1652" coordorigin="7489,2169" coordsize="2,1652">
              <v:shape style="position:absolute;left:7489;top:2169;width:2;height:1652" coordorigin="7489,2169" coordsize="0,1652" path="m7489,3821l7489,2169e" filled="false" stroked="true" strokeweight="1.073pt" strokecolor="#000000">
                <v:path arrowok="t"/>
              </v:shape>
            </v:group>
            <v:group style="position:absolute;left:7414;top:2303;width:21;height:2" coordorigin="7414,2303" coordsize="21,2">
              <v:shape style="position:absolute;left:7414;top:2303;width:21;height:2" coordorigin="7414,2303" coordsize="21,0" path="m7414,2303l7435,2303e" filled="false" stroked="true" strokeweight="1.03pt" strokecolor="#b8b85c">
                <v:path arrowok="t"/>
              </v:shape>
            </v:group>
            <v:group style="position:absolute;left:7414;top:2649;width:21;height:2" coordorigin="7414,2649" coordsize="21,2">
              <v:shape style="position:absolute;left:7414;top:2649;width:21;height:2" coordorigin="7414,2649" coordsize="21,0" path="m7414,2649l7435,2649e" filled="false" stroked="true" strokeweight="1.6738pt" strokecolor="#b8b85c">
                <v:path arrowok="t"/>
              </v:shape>
            </v:group>
            <v:group style="position:absolute;left:2928;top:2277;width:100;height:200" coordorigin="2928,2277" coordsize="100,200">
              <v:shape style="position:absolute;left:2928;top:2277;width:100;height:200" coordorigin="2928,2277" coordsize="100,200" path="m2928,2277l2928,2477,3028,2377,2928,2277xe" filled="true" fillcolor="#0000ff" stroked="false">
                <v:path arrowok="t"/>
                <v:fill type="solid"/>
              </v:shape>
            </v:group>
            <v:group style="position:absolute;left:2927;top:2377;width:2;height:102" coordorigin="2927,2377" coordsize="2,102">
              <v:shape style="position:absolute;left:2927;top:2377;width:2;height:102" coordorigin="2927,2377" coordsize="0,102" path="m2927,2377l2927,2479e" filled="false" stroked="true" strokeweight=".19008pt" strokecolor="#0000ff">
                <v:path arrowok="t"/>
              </v:shape>
            </v:group>
            <v:group style="position:absolute;left:2918;top:2356;width:2;height:138" coordorigin="2918,2356" coordsize="2,138">
              <v:shape style="position:absolute;left:2918;top:2356;width:2;height:138" coordorigin="2918,2356" coordsize="0,138" path="m2918,2356l2918,2493e" filled="false" stroked="true" strokeweight=".50551pt" strokecolor="#0000ff">
                <v:path arrowok="t"/>
              </v:shape>
            </v:group>
            <v:group style="position:absolute;left:2912;top:2356;width:2;height:2" coordorigin="2912,2356" coordsize="2,2">
              <v:shape style="position:absolute;left:2912;top:2356;width:2;height:2" coordorigin="2912,2356" coordsize="0,0" path="m2912,2356l2912,2356e" filled="false" stroked="true" strokeweight="1.073pt" strokecolor="#0000ff">
                <v:path arrowok="t"/>
              </v:shape>
            </v:group>
            <v:group style="position:absolute;left:2910;top:2345;width:2;height:21" coordorigin="2910,2345" coordsize="2,21">
              <v:shape style="position:absolute;left:2910;top:2345;width:2;height:21" coordorigin="2910,2345" coordsize="0,21" path="m2910,2345l2910,2366e" filled="false" stroked="true" strokeweight=".22535pt" strokecolor="#0000ff">
                <v:path arrowok="t"/>
              </v:shape>
            </v:group>
            <v:group style="position:absolute;left:2905;top:2345;width:2;height:21" coordorigin="2905,2345" coordsize="2,21">
              <v:shape style="position:absolute;left:2905;top:2345;width:2;height:21" coordorigin="2905,2345" coordsize="0,21" path="m2905,2345l2905,2366e" filled="false" stroked="true" strokeweight=".22535pt" strokecolor="#0000ff">
                <v:path arrowok="t"/>
              </v:shape>
            </v:group>
            <v:group style="position:absolute;left:2902;top:2356;width:2;height:2" coordorigin="2902,2356" coordsize="2,2">
              <v:shape style="position:absolute;left:2902;top:2356;width:2;height:2" coordorigin="2902,2356" coordsize="0,0" path="m2902,2356l2902,2356e" filled="false" stroked="true" strokeweight="1.073pt" strokecolor="#0000ff">
                <v:path arrowok="t"/>
              </v:shape>
            </v:group>
            <v:group style="position:absolute;left:2903;top:2407;width:11;height:96" coordorigin="2903,2407" coordsize="11,96">
              <v:shape style="position:absolute;left:2903;top:2407;width:11;height:96" coordorigin="2903,2407" coordsize="11,96" path="m2914,2407l2903,2413,2903,2503,2914,2407xe" filled="true" fillcolor="#0000ff" stroked="false">
                <v:path arrowok="t"/>
                <v:fill type="solid"/>
              </v:shape>
            </v:group>
            <v:group style="position:absolute;left:2903;top:2407;width:11;height:96" coordorigin="2903,2407" coordsize="11,96">
              <v:shape style="position:absolute;left:2903;top:2407;width:11;height:96" coordorigin="2903,2407" coordsize="11,96" path="m2914,2407l2903,2503,2914,2493,2914,2407xe" filled="true" fillcolor="#0000ff" stroked="false">
                <v:path arrowok="t"/>
                <v:fill type="solid"/>
              </v:shape>
            </v:group>
            <v:group style="position:absolute;left:2896;top:2345;width:2;height:21" coordorigin="2896,2345" coordsize="2,21">
              <v:shape style="position:absolute;left:2896;top:2345;width:2;height:21" coordorigin="2896,2345" coordsize="0,21" path="m2896,2345l2896,2366e" filled="false" stroked="true" strokeweight=".40559pt" strokecolor="#0000ff">
                <v:path arrowok="t"/>
              </v:shape>
            </v:group>
            <v:group style="position:absolute;left:2888;top:2345;width:2;height:21" coordorigin="2888,2345" coordsize="2,21">
              <v:shape style="position:absolute;left:2888;top:2345;width:2;height:21" coordorigin="2888,2345" coordsize="0,21" path="m2888,2345l2888,2366e" filled="false" stroked="true" strokeweight=".40559pt" strokecolor="#0000ff">
                <v:path arrowok="t"/>
              </v:shape>
            </v:group>
            <v:group style="position:absolute;left:2892;top:2413;width:11;height:101" coordorigin="2892,2413" coordsize="11,101">
              <v:shape style="position:absolute;left:2892;top:2413;width:11;height:101" coordorigin="2892,2413" coordsize="11,101" path="m2903,2413l2892,2414,2892,2514,2903,2413xe" filled="true" fillcolor="#0000ff" stroked="false">
                <v:path arrowok="t"/>
                <v:fill type="solid"/>
              </v:shape>
            </v:group>
            <v:group style="position:absolute;left:2892;top:2413;width:11;height:101" coordorigin="2892,2413" coordsize="11,101">
              <v:shape style="position:absolute;left:2892;top:2413;width:11;height:101" coordorigin="2892,2413" coordsize="11,101" path="m2903,2413l2892,2514,2903,2503,2903,2413xe" filled="true" fillcolor="#0000ff" stroked="false">
                <v:path arrowok="t"/>
                <v:fill type="solid"/>
              </v:shape>
            </v:group>
            <v:group style="position:absolute;left:2882;top:2345;width:2;height:21" coordorigin="2882,2345" coordsize="2,21">
              <v:shape style="position:absolute;left:2882;top:2345;width:2;height:21" coordorigin="2882,2345" coordsize="0,21" path="m2882,2345l2882,2366e" filled="false" stroked="true" strokeweight=".18024pt" strokecolor="#0000ff">
                <v:path arrowok="t"/>
              </v:shape>
            </v:group>
            <v:group style="position:absolute;left:2879;top:2345;width:2;height:21" coordorigin="2879,2345" coordsize="2,21">
              <v:shape style="position:absolute;left:2879;top:2345;width:2;height:21" coordorigin="2879,2345" coordsize="0,21" path="m2879,2345l2879,2366e" filled="false" stroked="true" strokeweight=".18024pt" strokecolor="#0000ff">
                <v:path arrowok="t"/>
              </v:shape>
            </v:group>
            <v:group style="position:absolute;left:2880;top:2413;width:12;height:112" coordorigin="2880,2413" coordsize="12,112">
              <v:shape style="position:absolute;left:2880;top:2413;width:12;height:112" coordorigin="2880,2413" coordsize="12,112" path="m2880,2413l2880,2525,2892,2414,2880,2413xe" filled="true" fillcolor="#0000ff" stroked="false">
                <v:path arrowok="t"/>
                <v:fill type="solid"/>
              </v:shape>
            </v:group>
            <v:group style="position:absolute;left:2880;top:2414;width:12;height:111" coordorigin="2880,2414" coordsize="12,111">
              <v:shape style="position:absolute;left:2880;top:2414;width:12;height:111" coordorigin="2880,2414" coordsize="12,111" path="m2892,2414l2880,2525,2892,2514,2892,2414xe" filled="true" fillcolor="#0000ff" stroked="false">
                <v:path arrowok="t"/>
                <v:fill type="solid"/>
              </v:shape>
            </v:group>
            <v:group style="position:absolute;left:2875;top:2345;width:2;height:191" coordorigin="2875,2345" coordsize="2,191">
              <v:shape style="position:absolute;left:2875;top:2345;width:2;height:191" coordorigin="2875,2345" coordsize="0,191" path="m2875,2345l2875,2536e" filled="false" stroked="true" strokeweight=".59567pt" strokecolor="#0000ff">
                <v:path arrowok="t"/>
              </v:shape>
            </v:group>
            <v:group style="position:absolute;left:2871;top:2356;width:2;height:2" coordorigin="2871,2356" coordsize="2,2">
              <v:shape style="position:absolute;left:2871;top:2356;width:2;height:2" coordorigin="2871,2356" coordsize="0,0" path="m2871,2356l2871,2356e" filled="false" stroked="true" strokeweight="1.073pt" strokecolor="#0000ff">
                <v:path arrowok="t"/>
              </v:shape>
            </v:group>
            <v:group style="position:absolute;left:2869;top:2404;width:2;height:135" coordorigin="2869,2404" coordsize="2,135">
              <v:shape style="position:absolute;left:2869;top:2404;width:2;height:135" coordorigin="2869,2404" coordsize="0,135" path="m2869,2404l2869,2539e" filled="false" stroked="true" strokeweight=".2352pt" strokecolor="#0000ff">
                <v:path arrowok="t"/>
              </v:shape>
            </v:group>
            <v:group style="position:absolute;left:2868;top:2216;width:60;height:125" coordorigin="2868,2216" coordsize="60,125">
              <v:shape style="position:absolute;left:2868;top:2216;width:60;height:125" coordorigin="2868,2216" coordsize="60,125" path="m2868,2216l2868,2341,2928,2277,2868,2216xe" filled="true" fillcolor="#0000ff" stroked="false">
                <v:path arrowok="t"/>
                <v:fill type="solid"/>
              </v:shape>
            </v:group>
            <v:group style="position:absolute;left:2868;top:2277;width:60;height:64" coordorigin="2868,2277" coordsize="60,64">
              <v:shape style="position:absolute;left:2868;top:2277;width:60;height:64" coordorigin="2868,2277" coordsize="60,64" path="m2928,2277l2868,2341,2928,2341,2928,2277xe" filled="true" fillcolor="#0000ff" stroked="false">
                <v:path arrowok="t"/>
                <v:fill type="solid"/>
              </v:shape>
            </v:group>
            <v:group style="position:absolute;left:2865;top:2399;width:2;height:140" coordorigin="2865,2399" coordsize="2,140">
              <v:shape style="position:absolute;left:2865;top:2399;width:2;height:140" coordorigin="2865,2399" coordsize="0,140" path="m2865,2399l2865,2539e" filled="false" stroked="true" strokeweight=".37039pt" strokecolor="#0000ff">
                <v:path arrowok="t"/>
              </v:shape>
            </v:group>
            <v:group style="position:absolute;left:2860;top:2389;width:2;height:144" coordorigin="2860,2389" coordsize="2,144">
              <v:shape style="position:absolute;left:2860;top:2389;width:2;height:144" coordorigin="2860,2389" coordsize="0,144" path="m2860,2389l2860,2533e" filled="false" stroked="true" strokeweight=".37039pt" strokecolor="#0000ff">
                <v:path arrowok="t"/>
              </v:shape>
            </v:group>
            <v:group style="position:absolute;left:2856;top:2377;width:2;height:151" coordorigin="2856,2377" coordsize="2,151">
              <v:shape style="position:absolute;left:2856;top:2377;width:2;height:151" coordorigin="2856,2377" coordsize="0,151" path="m2856,2377l2856,2528e" filled="false" stroked="true" strokeweight=".19008pt" strokecolor="#0000ff">
                <v:path arrowok="t"/>
              </v:shape>
            </v:group>
            <v:group style="position:absolute;left:2706;top:2276;width:101;height:202" coordorigin="2706,2276" coordsize="101,202">
              <v:shape style="position:absolute;left:2706;top:2276;width:101;height:202" coordorigin="2706,2276" coordsize="101,202" path="m2807,2276l2706,2377,2807,2478,2807,2276xe" filled="true" fillcolor="#0000ff" stroked="false">
                <v:path arrowok="t"/>
                <v:fill type="solid"/>
              </v:shape>
            </v:group>
            <v:group style="position:absolute;left:2807;top:2356;width:48;height:122" coordorigin="2807,2356" coordsize="48,122">
              <v:shape style="position:absolute;left:2807;top:2356;width:48;height:122" coordorigin="2807,2356" coordsize="48,122" path="m2855,2356l2807,2356,2807,2478,2855,2356xe" filled="true" fillcolor="#0000ff" stroked="false">
                <v:path arrowok="t"/>
                <v:fill type="solid"/>
              </v:shape>
            </v:group>
            <v:group style="position:absolute;left:2807;top:2356;width:48;height:170" coordorigin="2807,2356" coordsize="48,170">
              <v:shape style="position:absolute;left:2807;top:2356;width:48;height:170" coordorigin="2807,2356" coordsize="48,170" path="m2855,2356l2807,2478,2855,2526,2855,2356xe" filled="true" fillcolor="#0000ff" stroked="false">
                <v:path arrowok="t"/>
                <v:fill type="solid"/>
              </v:shape>
            </v:group>
            <v:group style="position:absolute;left:2807;top:2216;width:61;height:125" coordorigin="2807,2216" coordsize="61,125">
              <v:shape style="position:absolute;left:2807;top:2216;width:61;height:125" coordorigin="2807,2216" coordsize="61,125" path="m2868,2216l2807,2276,2807,2341,2868,2216xe" filled="true" fillcolor="#0000ff" stroked="false">
                <v:path arrowok="t"/>
                <v:fill type="solid"/>
              </v:shape>
            </v:group>
            <v:group style="position:absolute;left:2807;top:2216;width:61;height:125" coordorigin="2807,2216" coordsize="61,125">
              <v:shape style="position:absolute;left:2807;top:2216;width:61;height:125" coordorigin="2807,2216" coordsize="61,125" path="m2868,2216l2807,2341,2868,2341,2868,2216xe" filled="true" fillcolor="#0000ff" stroked="false">
                <v:path arrowok="t"/>
                <v:fill type="solid"/>
              </v:shape>
            </v:group>
            <v:group style="position:absolute;left:2706;top:2216;width:322;height:323" coordorigin="2706,2216" coordsize="322,323">
              <v:shape style="position:absolute;left:2706;top:2216;width:322;height:323" coordorigin="2706,2216" coordsize="322,323" path="m2868,2216l3028,2377,2868,2539,2706,2377,2868,2216xe" filled="false" stroked="true" strokeweight="1.073pt" strokecolor="#0000ff">
                <v:path arrowok="t"/>
              </v:shape>
            </v:group>
            <v:group style="position:absolute;left:2858;top:2375;width:70;height:2" coordorigin="2858,2375" coordsize="70,2">
              <v:shape style="position:absolute;left:2858;top:2375;width:70;height:2" coordorigin="2858,2375" coordsize="70,0" path="m2858,2375l2928,2375e" filled="false" stroked="true" strokeweight="3.4347pt" strokecolor="#f9f9f9">
                <v:path arrowok="t"/>
              </v:shape>
            </v:group>
            <v:group style="position:absolute;left:2913;top:2341;width:8;height:67" coordorigin="2913,2341" coordsize="8,67">
              <v:shape style="position:absolute;left:2913;top:2341;width:8;height:67" coordorigin="2913,2341" coordsize="8,67" path="m2921,2341l2913,2341,2913,2408,2921,2341xe" filled="true" fillcolor="#f9f9f9" stroked="false">
                <v:path arrowok="t"/>
                <v:fill type="solid"/>
              </v:shape>
            </v:group>
            <v:group style="position:absolute;left:2913;top:2341;width:8;height:67" coordorigin="2913,2341" coordsize="8,67">
              <v:shape style="position:absolute;left:2913;top:2341;width:8;height:67" coordorigin="2913,2341" coordsize="8,67" path="m2921,2341l2913,2408,2921,2400,2921,2341xe" filled="true" fillcolor="#f9f9f9" stroked="false">
                <v:path arrowok="t"/>
                <v:fill type="solid"/>
              </v:shape>
            </v:group>
            <v:group style="position:absolute;left:2855;top:2375;width:58;height:2" coordorigin="2855,2375" coordsize="58,2">
              <v:shape style="position:absolute;left:2855;top:2375;width:58;height:2" coordorigin="2855,2375" coordsize="58,0" path="m2855,2375l2913,2375e" filled="false" stroked="true" strokeweight="3.4347pt" strokecolor="#f9f9f9">
                <v:path arrowok="t"/>
              </v:shape>
            </v:group>
            <v:group style="position:absolute;left:2907;top:2387;width:5;height:24" coordorigin="2907,2387" coordsize="5,24">
              <v:shape style="position:absolute;left:2907;top:2387;width:5;height:24" coordorigin="2907,2387" coordsize="5,24" path="m2912,2387l2907,2395,2907,2411,2912,2387xe" filled="true" fillcolor="#f9f9f9" stroked="false">
                <v:path arrowok="t"/>
                <v:fill type="solid"/>
              </v:shape>
            </v:group>
            <v:group style="position:absolute;left:2907;top:2387;width:5;height:24" coordorigin="2907,2387" coordsize="5,24">
              <v:shape style="position:absolute;left:2907;top:2387;width:5;height:24" coordorigin="2907,2387" coordsize="5,24" path="m2912,2387l2907,2411,2912,2408,2912,2387xe" filled="true" fillcolor="#f9f9f9" stroked="false">
                <v:path arrowok="t"/>
                <v:fill type="solid"/>
              </v:shape>
            </v:group>
            <v:group style="position:absolute;left:2903;top:2395;width:4;height:18" coordorigin="2903,2395" coordsize="4,18">
              <v:shape style="position:absolute;left:2903;top:2395;width:4;height:18" coordorigin="2903,2395" coordsize="4,18" path="m2907,2395l2903,2397,2903,2413,2907,2395xe" filled="true" fillcolor="#f9f9f9" stroked="false">
                <v:path arrowok="t"/>
                <v:fill type="solid"/>
              </v:shape>
            </v:group>
            <v:group style="position:absolute;left:2903;top:2395;width:4;height:18" coordorigin="2903,2395" coordsize="4,18">
              <v:shape style="position:absolute;left:2903;top:2395;width:4;height:18" coordorigin="2903,2395" coordsize="4,18" path="m2907,2395l2903,2413,2907,2411,2907,2395xe" filled="true" fillcolor="#f9f9f9" stroked="false">
                <v:path arrowok="t"/>
                <v:fill type="solid"/>
              </v:shape>
            </v:group>
            <v:group style="position:absolute;left:2900;top:2397;width:3;height:16" coordorigin="2900,2397" coordsize="3,16">
              <v:shape style="position:absolute;left:2900;top:2397;width:3;height:16" coordorigin="2900,2397" coordsize="3,16" path="m2903,2397l2900,2399,2900,2413,2903,2397xe" filled="true" fillcolor="#f9f9f9" stroked="false">
                <v:path arrowok="t"/>
                <v:fill type="solid"/>
              </v:shape>
            </v:group>
            <v:group style="position:absolute;left:2900;top:2397;width:3;height:16" coordorigin="2900,2397" coordsize="3,16">
              <v:shape style="position:absolute;left:2900;top:2397;width:3;height:16" coordorigin="2900,2397" coordsize="3,16" path="m2903,2397l2900,2413,2903,2413,2903,2397xe" filled="true" fillcolor="#f9f9f9" stroked="false">
                <v:path arrowok="t"/>
                <v:fill type="solid"/>
              </v:shape>
            </v:group>
            <v:group style="position:absolute;left:2892;top:2399;width:8;height:15" coordorigin="2892,2399" coordsize="8,15">
              <v:shape style="position:absolute;left:2892;top:2399;width:8;height:15" coordorigin="2892,2399" coordsize="8,15" path="m2900,2399l2892,2401,2892,2414,2900,2399xe" filled="true" fillcolor="#f9f9f9" stroked="false">
                <v:path arrowok="t"/>
                <v:fill type="solid"/>
              </v:shape>
            </v:group>
            <v:group style="position:absolute;left:2892;top:2399;width:8;height:15" coordorigin="2892,2399" coordsize="8,15">
              <v:shape style="position:absolute;left:2892;top:2399;width:8;height:15" coordorigin="2892,2399" coordsize="8,15" path="m2900,2399l2892,2414,2900,2413,2900,2399xe" filled="true" fillcolor="#f9f9f9" stroked="false">
                <v:path arrowok="t"/>
                <v:fill type="solid"/>
              </v:shape>
            </v:group>
            <v:group style="position:absolute;left:2884;top:2399;width:8;height:14" coordorigin="2884,2399" coordsize="8,14">
              <v:shape style="position:absolute;left:2884;top:2399;width:8;height:14" coordorigin="2884,2399" coordsize="8,14" path="m2884,2399l2884,2413,2892,2401,2884,2399xe" filled="true" fillcolor="#f9f9f9" stroked="false">
                <v:path arrowok="t"/>
                <v:fill type="solid"/>
              </v:shape>
            </v:group>
            <v:group style="position:absolute;left:2884;top:2401;width:8;height:13" coordorigin="2884,2401" coordsize="8,13">
              <v:shape style="position:absolute;left:2884;top:2401;width:8;height:13" coordorigin="2884,2401" coordsize="8,13" path="m2892,2401l2884,2413,2892,2414,2892,2401xe" filled="true" fillcolor="#f9f9f9" stroked="false">
                <v:path arrowok="t"/>
                <v:fill type="solid"/>
              </v:shape>
            </v:group>
            <v:group style="position:absolute;left:2880;top:2397;width:4;height:16" coordorigin="2880,2397" coordsize="4,16">
              <v:shape style="position:absolute;left:2880;top:2397;width:4;height:16" coordorigin="2880,2397" coordsize="4,16" path="m2880,2397l2880,2413,2884,2399,2880,2397xe" filled="true" fillcolor="#f9f9f9" stroked="false">
                <v:path arrowok="t"/>
                <v:fill type="solid"/>
              </v:shape>
            </v:group>
            <v:group style="position:absolute;left:2880;top:2399;width:4;height:14" coordorigin="2880,2399" coordsize="4,14">
              <v:shape style="position:absolute;left:2880;top:2399;width:4;height:14" coordorigin="2880,2399" coordsize="4,14" path="m2884,2399l2880,2413,2884,2413,2884,2399xe" filled="true" fillcolor="#f9f9f9" stroked="false">
                <v:path arrowok="t"/>
                <v:fill type="solid"/>
              </v:shape>
            </v:group>
            <v:group style="position:absolute;left:2877;top:2395;width:3;height:16" coordorigin="2877,2395" coordsize="3,16">
              <v:shape style="position:absolute;left:2877;top:2395;width:3;height:16" coordorigin="2877,2395" coordsize="3,16" path="m2877,2395l2877,2411,2880,2397,2877,2395xe" filled="true" fillcolor="#f9f9f9" stroked="false">
                <v:path arrowok="t"/>
                <v:fill type="solid"/>
              </v:shape>
            </v:group>
            <v:group style="position:absolute;left:2877;top:2397;width:3;height:16" coordorigin="2877,2397" coordsize="3,16">
              <v:shape style="position:absolute;left:2877;top:2397;width:3;height:16" coordorigin="2877,2397" coordsize="3,16" path="m2880,2397l2877,2411,2880,2413,2880,2397xe" filled="true" fillcolor="#f9f9f9" stroked="false">
                <v:path arrowok="t"/>
                <v:fill type="solid"/>
              </v:shape>
            </v:group>
            <v:group style="position:absolute;left:2872;top:2387;width:5;height:21" coordorigin="2872,2387" coordsize="5,21">
              <v:shape style="position:absolute;left:2872;top:2387;width:5;height:21" coordorigin="2872,2387" coordsize="5,21" path="m2872,2387l2872,2408,2877,2395,2872,2387xe" filled="true" fillcolor="#f9f9f9" stroked="false">
                <v:path arrowok="t"/>
                <v:fill type="solid"/>
              </v:shape>
            </v:group>
            <v:group style="position:absolute;left:2872;top:2395;width:5;height:16" coordorigin="2872,2395" coordsize="5,16">
              <v:shape style="position:absolute;left:2872;top:2395;width:5;height:16" coordorigin="2872,2395" coordsize="5,16" path="m2877,2395l2872,2408,2877,2411,2877,2395xe" filled="true" fillcolor="#f9f9f9" stroked="false">
                <v:path arrowok="t"/>
                <v:fill type="solid"/>
              </v:shape>
            </v:group>
            <v:group style="position:absolute;left:2871;top:2341;width:42;height:15" coordorigin="2871,2341" coordsize="42,15">
              <v:shape style="position:absolute;left:2871;top:2341;width:42;height:15" coordorigin="2871,2341" coordsize="42,15" path="m2913,2341l2871,2341,2871,2356,2913,2341xe" filled="true" fillcolor="#f9f9f9" stroked="false">
                <v:path arrowok="t"/>
                <v:fill type="solid"/>
              </v:shape>
            </v:group>
            <v:group style="position:absolute;left:2871;top:2341;width:42;height:15" coordorigin="2871,2341" coordsize="42,15">
              <v:shape style="position:absolute;left:2871;top:2341;width:42;height:15" coordorigin="2871,2341" coordsize="42,15" path="m2913,2341l2871,2356,2913,2356,2913,2341xe" filled="true" fillcolor="#f9f9f9" stroked="false">
                <v:path arrowok="t"/>
                <v:fill type="solid"/>
              </v:shape>
            </v:group>
            <v:group style="position:absolute;left:2862;top:2341;width:9;height:59" coordorigin="2862,2341" coordsize="9,59">
              <v:shape style="position:absolute;left:2862;top:2341;width:9;height:59" coordorigin="2862,2341" coordsize="9,59" path="m2871,2341l2862,2341,2862,2400,2871,2341xe" filled="true" fillcolor="#f9f9f9" stroked="false">
                <v:path arrowok="t"/>
                <v:fill type="solid"/>
              </v:shape>
            </v:group>
            <v:group style="position:absolute;left:2862;top:2341;width:9;height:67" coordorigin="2862,2341" coordsize="9,67">
              <v:shape style="position:absolute;left:2862;top:2341;width:9;height:67" coordorigin="2862,2341" coordsize="9,67" path="m2871,2341l2862,2400,2871,2408,2871,2341xe" filled="true" fillcolor="#f9f9f9" stroked="false">
                <v:path arrowok="t"/>
                <v:fill type="solid"/>
              </v:shape>
            </v:group>
            <v:group style="position:absolute;left:2857;top:2341;width:2;height:51" coordorigin="2857,2341" coordsize="2,51">
              <v:shape style="position:absolute;left:2857;top:2341;width:2;height:51" coordorigin="2857,2341" coordsize="0,51" path="m2857,2341l2857,2392e" filled="false" stroked="true" strokeweight=".15pt" strokecolor="#f9f9f9">
                <v:path arrowok="t"/>
              </v:shape>
            </v:group>
            <v:group style="position:absolute;left:2807;top:2341;width:48;height:15" coordorigin="2807,2341" coordsize="48,15">
              <v:shape style="position:absolute;left:2807;top:2341;width:48;height:15" coordorigin="2807,2341" coordsize="48,15" path="m2855,2341l2807,2341,2807,2356,2855,2341xe" filled="true" fillcolor="#f9f9f9" stroked="false">
                <v:path arrowok="t"/>
                <v:fill type="solid"/>
              </v:shape>
            </v:group>
            <v:group style="position:absolute;left:2807;top:2341;width:48;height:15" coordorigin="2807,2341" coordsize="48,15">
              <v:shape style="position:absolute;left:2807;top:2341;width:48;height:15" coordorigin="2807,2341" coordsize="48,15" path="m2855,2341l2807,2356,2855,2356,2855,2341xe" filled="true" fillcolor="#f9f9f9" stroked="false">
                <v:path arrowok="t"/>
                <v:fill type="solid"/>
              </v:shape>
            </v:group>
            <v:group style="position:absolute;left:2807;top:2341;width:121;height:73" coordorigin="2807,2341" coordsize="121,73">
              <v:shape style="position:absolute;left:2807;top:2341;width:121;height:73" coordorigin="2807,2341" coordsize="121,73" path="m2855,2356l2880,2413,2892,2414,2903,2413,2913,2408,2921,2400,2926,2390,2928,2378,2928,2341,2807,2341,2807,2356,2855,2356xe" filled="false" stroked="true" strokeweight="1.073pt" strokecolor="#f9f9f9">
                <v:path arrowok="t"/>
              </v:shape>
            </v:group>
            <v:group style="position:absolute;left:2907;top:2356;width:5;height:39" coordorigin="2907,2356" coordsize="5,39">
              <v:shape style="position:absolute;left:2907;top:2356;width:5;height:39" coordorigin="2907,2356" coordsize="5,39" path="m2912,2356l2907,2356,2907,2395,2912,2356xe" filled="true" fillcolor="#0000ff" stroked="false">
                <v:path arrowok="t"/>
                <v:fill type="solid"/>
              </v:shape>
            </v:group>
            <v:group style="position:absolute;left:2907;top:2356;width:5;height:39" coordorigin="2907,2356" coordsize="5,39">
              <v:shape style="position:absolute;left:2907;top:2356;width:5;height:39" coordorigin="2907,2356" coordsize="5,39" path="m2912,2356l2907,2395,2912,2387,2912,2356xe" filled="true" fillcolor="#0000ff" stroked="false">
                <v:path arrowok="t"/>
                <v:fill type="solid"/>
              </v:shape>
            </v:group>
            <v:group style="position:absolute;left:2900;top:2356;width:7;height:43" coordorigin="2900,2356" coordsize="7,43">
              <v:shape style="position:absolute;left:2900;top:2356;width:7;height:43" coordorigin="2900,2356" coordsize="7,43" path="m2907,2356l2900,2356,2900,2399,2907,2356xe" filled="true" fillcolor="#0000ff" stroked="false">
                <v:path arrowok="t"/>
                <v:fill type="solid"/>
              </v:shape>
            </v:group>
            <v:group style="position:absolute;left:2900;top:2356;width:7;height:43" coordorigin="2900,2356" coordsize="7,43">
              <v:shape style="position:absolute;left:2900;top:2356;width:7;height:43" coordorigin="2900,2356" coordsize="7,43" path="m2907,2356l2900,2399,2907,2395,2907,2356xe" filled="true" fillcolor="#0000ff" stroked="false">
                <v:path arrowok="t"/>
                <v:fill type="solid"/>
              </v:shape>
            </v:group>
            <v:group style="position:absolute;left:2892;top:2356;width:8;height:45" coordorigin="2892,2356" coordsize="8,45">
              <v:shape style="position:absolute;left:2892;top:2356;width:8;height:45" coordorigin="2892,2356" coordsize="8,45" path="m2900,2356l2892,2356,2892,2401,2900,2356xe" filled="true" fillcolor="#0000ff" stroked="false">
                <v:path arrowok="t"/>
                <v:fill type="solid"/>
              </v:shape>
            </v:group>
            <v:group style="position:absolute;left:2892;top:2356;width:8;height:45" coordorigin="2892,2356" coordsize="8,45">
              <v:shape style="position:absolute;left:2892;top:2356;width:8;height:45" coordorigin="2892,2356" coordsize="8,45" path="m2900,2356l2892,2401,2900,2399,2900,2356xe" filled="true" fillcolor="#0000ff" stroked="false">
                <v:path arrowok="t"/>
                <v:fill type="solid"/>
              </v:shape>
            </v:group>
            <v:group style="position:absolute;left:2884;top:2356;width:8;height:43" coordorigin="2884,2356" coordsize="8,43">
              <v:shape style="position:absolute;left:2884;top:2356;width:8;height:43" coordorigin="2884,2356" coordsize="8,43" path="m2892,2356l2884,2356,2884,2399,2892,2356xe" filled="true" fillcolor="#0000ff" stroked="false">
                <v:path arrowok="t"/>
                <v:fill type="solid"/>
              </v:shape>
            </v:group>
            <v:group style="position:absolute;left:2884;top:2356;width:8;height:45" coordorigin="2884,2356" coordsize="8,45">
              <v:shape style="position:absolute;left:2884;top:2356;width:8;height:45" coordorigin="2884,2356" coordsize="8,45" path="m2892,2356l2884,2399,2892,2401,2892,2356xe" filled="true" fillcolor="#0000ff" stroked="false">
                <v:path arrowok="t"/>
                <v:fill type="solid"/>
              </v:shape>
            </v:group>
            <v:group style="position:absolute;left:2877;top:2356;width:7;height:39" coordorigin="2877,2356" coordsize="7,39">
              <v:shape style="position:absolute;left:2877;top:2356;width:7;height:39" coordorigin="2877,2356" coordsize="7,39" path="m2884,2356l2877,2356,2877,2395,2884,2356xe" filled="true" fillcolor="#0000ff" stroked="false">
                <v:path arrowok="t"/>
                <v:fill type="solid"/>
              </v:shape>
            </v:group>
            <v:group style="position:absolute;left:2877;top:2356;width:7;height:43" coordorigin="2877,2356" coordsize="7,43">
              <v:shape style="position:absolute;left:2877;top:2356;width:7;height:43" coordorigin="2877,2356" coordsize="7,43" path="m2884,2356l2877,2395,2884,2399,2884,2356xe" filled="true" fillcolor="#0000ff" stroked="false">
                <v:path arrowok="t"/>
                <v:fill type="solid"/>
              </v:shape>
            </v:group>
            <v:group style="position:absolute;left:2872;top:2356;width:5;height:31" coordorigin="2872,2356" coordsize="5,31">
              <v:shape style="position:absolute;left:2872;top:2356;width:5;height:31" coordorigin="2872,2356" coordsize="5,31" path="m2877,2356l2872,2356,2872,2387,2877,2356xe" filled="true" fillcolor="#0000ff" stroked="false">
                <v:path arrowok="t"/>
                <v:fill type="solid"/>
              </v:shape>
            </v:group>
            <v:group style="position:absolute;left:2872;top:2356;width:5;height:39" coordorigin="2872,2356" coordsize="5,39">
              <v:shape style="position:absolute;left:2872;top:2356;width:5;height:39" coordorigin="2872,2356" coordsize="5,39" path="m2877,2356l2872,2387,2877,2395,2877,2356xe" filled="true" fillcolor="#0000ff" stroked="false">
                <v:path arrowok="t"/>
                <v:fill type="solid"/>
              </v:shape>
            </v:group>
            <v:group style="position:absolute;left:2872;top:2356;width:2;height:34" coordorigin="2872,2356" coordsize="2,34">
              <v:shape style="position:absolute;left:2872;top:2356;width:2;height:34" coordorigin="2872,2356" coordsize="0,34" path="m2872,2356l2872,2389e" filled="false" stroked="true" strokeweight=".05pt" strokecolor="#0000ff">
                <v:path arrowok="t"/>
              </v:shape>
            </v:group>
            <v:group style="position:absolute;left:2871;top:2356;width:42;height:45" coordorigin="2871,2356" coordsize="42,45">
              <v:shape style="position:absolute;left:2871;top:2356;width:42;height:45" coordorigin="2871,2356" coordsize="42,45" path="m2913,2356l2871,2356,2871,2378,2872,2387,2877,2395,2884,2399,2892,2401,2900,2399,2907,2395,2912,2387,2913,2378,2913,2356xe" filled="false" stroked="true" strokeweight="1.073pt" strokecolor="#dbdbdb">
                <v:path arrowok="t"/>
              </v:shape>
            </v:group>
            <v:group style="position:absolute;left:2004;top:2229;width:2;height:84" coordorigin="2004,2229" coordsize="2,84">
              <v:shape style="position:absolute;left:2004;top:2229;width:2;height:84" coordorigin="2004,2229" coordsize="0,84" path="m2004,2313l2004,2229e" filled="false" stroked="true" strokeweight="1.073pt" strokecolor="#000000">
                <v:path arrowok="t"/>
              </v:shape>
            </v:group>
            <v:group style="position:absolute;left:1940;top:1817;width:64;height:518" coordorigin="1940,1817" coordsize="64,518">
              <v:shape style="position:absolute;left:1940;top:1817;width:64;height:518" coordorigin="1940,1817" coordsize="64,518" path="m2004,2165l2004,1817,1940,1817,1940,2335,2004,2335e" filled="false" stroked="true" strokeweight="1.073pt" strokecolor="#000000">
                <v:path arrowok="t"/>
              </v:shape>
            </v:group>
            <v:group style="position:absolute;left:2004;top:2232;width:5421;height:2" coordorigin="2004,2232" coordsize="5421,2">
              <v:shape style="position:absolute;left:2004;top:2232;width:5421;height:2" coordorigin="2004,2232" coordsize="5421,0" path="m2004,2232l7425,2232e" filled="false" stroked="true" strokeweight="1.3305pt" strokecolor="#000000">
                <v:path arrowok="t"/>
              </v:shape>
            </v:group>
            <v:group style="position:absolute;left:4699;top:2169;width:2790;height:2" coordorigin="4699,2169" coordsize="2790,2">
              <v:shape style="position:absolute;left:4699;top:2169;width:2790;height:2" coordorigin="4699,2169" coordsize="2790,0" path="m7489,2169l4699,2169e" filled="false" stroked="true" strokeweight="1.073pt" strokecolor="#000000">
                <v:path arrowok="t"/>
              </v:shape>
            </v:group>
            <v:group style="position:absolute;left:4688;top:2232;width:22;height:2" coordorigin="4688,2232" coordsize="22,2">
              <v:shape style="position:absolute;left:4688;top:2232;width:22;height:2" coordorigin="4688,2232" coordsize="22,0" path="m4688,2232l4710,2232e" filled="false" stroked="true" strokeweight=".25748pt" strokecolor="#000000">
                <v:path arrowok="t"/>
              </v:shape>
            </v:group>
            <v:group style="position:absolute;left:2004;top:2874;width:2;height:1417" coordorigin="2004,2874" coordsize="2,1417">
              <v:shape style="position:absolute;left:2004;top:2874;width:2;height:1417" coordorigin="2004,2874" coordsize="0,1417" path="m2004,4291l2004,2874e" filled="false" stroked="true" strokeweight="1.073pt" strokecolor="#000000">
                <v:path arrowok="t"/>
              </v:shape>
            </v:group>
            <v:group style="position:absolute;left:1940;top:2935;width:2;height:180" coordorigin="1940,2935" coordsize="2,180">
              <v:shape style="position:absolute;left:1940;top:2935;width:2;height:180" coordorigin="1940,2935" coordsize="0,180" path="m1940,2935l1940,3115e" filled="false" stroked="true" strokeweight="1.073pt" strokecolor="#000000">
                <v:path arrowok="t"/>
              </v:shape>
            </v:group>
            <v:group style="position:absolute;left:1940;top:3812;width:2;height:544" coordorigin="1940,3812" coordsize="2,544">
              <v:shape style="position:absolute;left:1940;top:3812;width:2;height:544" coordorigin="1940,3812" coordsize="0,544" path="m1940,3812l1940,4356e" filled="false" stroked="true" strokeweight="1.073pt" strokecolor="#000000">
                <v:path arrowok="t"/>
              </v:shape>
            </v:group>
            <v:group style="position:absolute;left:6906;top:9894;width:31;height:64" coordorigin="6906,9894" coordsize="31,64">
              <v:shape style="position:absolute;left:6906;top:9894;width:31;height:64" coordorigin="6906,9894" coordsize="31,64" path="m6937,9894l6906,9894,6906,9958,6937,9894xe" filled="true" fillcolor="#00ff00" stroked="false">
                <v:path arrowok="t"/>
                <v:fill type="solid"/>
              </v:shape>
            </v:group>
            <v:group style="position:absolute;left:6890;top:9210;width:2;height:812" coordorigin="6890,9210" coordsize="2,812">
              <v:shape style="position:absolute;left:6890;top:9210;width:2;height:812" coordorigin="6890,9210" coordsize="0,812" path="m6890,9210l6890,10022e" filled="false" stroked="true" strokeweight="1.8pt" strokecolor="#00ff00">
                <v:path arrowok="t"/>
              </v:shape>
            </v:group>
            <v:group style="position:absolute;left:6809;top:9894;width:32;height:64" coordorigin="6809,9894" coordsize="32,64">
              <v:shape style="position:absolute;left:6809;top:9894;width:32;height:64" coordorigin="6809,9894" coordsize="32,64" path="m6841,9894l6809,9894,6841,9958,6841,9894xe" filled="true" fillcolor="#00ff00" stroked="false">
                <v:path arrowok="t"/>
                <v:fill type="solid"/>
              </v:shape>
            </v:group>
            <v:group style="position:absolute;left:6858;top:9210;width:2;height:812" coordorigin="6858,9210" coordsize="2,812">
              <v:shape style="position:absolute;left:6858;top:9210;width:2;height:812" coordorigin="6858,9210" coordsize="0,812" path="m6858,9210l6858,10022e" filled="false" stroked="true" strokeweight="1.85pt" strokecolor="#00ff00">
                <v:path arrowok="t"/>
              </v:shape>
            </v:group>
            <v:group style="position:absolute;left:6809;top:9210;width:128;height:812" coordorigin="6809,9210" coordsize="128,812">
              <v:shape style="position:absolute;left:6809;top:9210;width:128;height:812" coordorigin="6809,9210" coordsize="128,812" path="m6841,9210l6906,9210,6906,9894,6937,9894,6874,10022,6809,9894,6841,9894,6841,9210xe" filled="false" stroked="true" strokeweight="1.073pt" strokecolor="#00ff00">
                <v:path arrowok="t"/>
              </v:shape>
            </v:group>
            <v:group style="position:absolute;left:621;top:10067;width:128;height:128" coordorigin="621,10067" coordsize="128,128">
              <v:shape style="position:absolute;left:621;top:10067;width:128;height:128" coordorigin="621,10067" coordsize="128,128" path="m749,10067l621,10131,749,10195,749,10067xe" filled="true" fillcolor="#00ff00" stroked="false">
                <v:path arrowok="t"/>
                <v:fill type="solid"/>
              </v:shape>
            </v:group>
            <v:group style="position:absolute;left:749;top:10099;width:5997;height:64" coordorigin="749,10099" coordsize="5997,64">
              <v:shape style="position:absolute;left:749;top:10099;width:5997;height:64" coordorigin="749,10099" coordsize="5997,64" path="m6746,10099l749,10099,749,10163,6746,10099xe" filled="true" fillcolor="#00ff00" stroked="false">
                <v:path arrowok="t"/>
                <v:fill type="solid"/>
              </v:shape>
            </v:group>
            <v:group style="position:absolute;left:749;top:10099;width:5997;height:64" coordorigin="749,10099" coordsize="5997,64">
              <v:shape style="position:absolute;left:749;top:10099;width:5997;height:64" coordorigin="749,10099" coordsize="5997,64" path="m6746,10099l749,10163,6746,10163,6746,10099xe" filled="true" fillcolor="#00ff00" stroked="false">
                <v:path arrowok="t"/>
                <v:fill type="solid"/>
              </v:shape>
            </v:group>
            <v:group style="position:absolute;left:621;top:10067;width:6125;height:128" coordorigin="621,10067" coordsize="6125,128">
              <v:shape style="position:absolute;left:621;top:10067;width:6125;height:128" coordorigin="621,10067" coordsize="6125,128" path="m6746,10099l6746,10163,749,10163,749,10195,621,10131,749,10067,749,10099,6746,10099xe" filled="false" stroked="true" strokeweight="1.073pt" strokecolor="#00ff00">
                <v:path arrowok="t"/>
              </v:shape>
            </v:group>
            <v:group style="position:absolute;left:2004;top:7940;width:2;height:1349" coordorigin="2004,7940" coordsize="2,1349">
              <v:shape style="position:absolute;left:2004;top:7940;width:2;height:1349" coordorigin="2004,7940" coordsize="0,1349" path="m2004,7940l2004,9289e" filled="false" stroked="true" strokeweight="1.073pt" strokecolor="#000000">
                <v:path arrowok="t"/>
              </v:shape>
            </v:group>
            <v:group style="position:absolute;left:1940;top:8001;width:2;height:179" coordorigin="1940,8001" coordsize="2,179">
              <v:shape style="position:absolute;left:1940;top:8001;width:2;height:179" coordorigin="1940,8001" coordsize="0,179" path="m1940,8001l1940,8180e" filled="false" stroked="true" strokeweight="1.073pt" strokecolor="#000000">
                <v:path arrowok="t"/>
              </v:shape>
            </v:group>
            <v:group style="position:absolute;left:1940;top:8877;width:2;height:478" coordorigin="1940,8877" coordsize="2,478">
              <v:shape style="position:absolute;left:1940;top:8877;width:2;height:478" coordorigin="1940,8877" coordsize="0,478" path="m1940,8877l1940,9355e" filled="false" stroked="true" strokeweight="1.073pt" strokecolor="#000000">
                <v:path arrowok="t"/>
              </v:shape>
            </v:group>
            <v:group style="position:absolute;left:1993;top:9199;width:22;height:2" coordorigin="1993,9199" coordsize="22,2">
              <v:shape style="position:absolute;left:1993;top:9199;width:22;height:2" coordorigin="1993,9199" coordsize="22,0" path="m1993,9199l2015,9199e" filled="false" stroked="true" strokeweight="1.0944pt" strokecolor="#b8b85c">
                <v:path arrowok="t"/>
              </v:shape>
            </v:group>
            <v:group style="position:absolute;left:4699;top:9866;width:767;height:2" coordorigin="4699,9866" coordsize="767,2">
              <v:shape style="position:absolute;left:4699;top:9866;width:767;height:2" coordorigin="4699,9866" coordsize="767,0" path="m5466,9866l4699,9866e" filled="false" stroked="true" strokeweight="1.073pt" strokecolor="#000000">
                <v:path arrowok="t"/>
              </v:shape>
            </v:group>
            <v:group style="position:absolute;left:4614;top:9951;width:937;height:2" coordorigin="4614,9951" coordsize="937,2">
              <v:shape style="position:absolute;left:4614;top:9951;width:937;height:2" coordorigin="4614,9951" coordsize="937,0" path="m4614,9951l5551,9951e" filled="false" stroked="true" strokeweight="1.073pt" strokecolor="#000000">
                <v:path arrowok="t"/>
              </v:shape>
            </v:group>
            <v:group style="position:absolute;left:6906;top:8648;width:31;height:64" coordorigin="6906,8648" coordsize="31,64">
              <v:shape style="position:absolute;left:6906;top:8648;width:31;height:64" coordorigin="6906,8648" coordsize="31,64" path="m6937,8648l6906,8648,6906,8712,6937,8648xe" filled="true" fillcolor="#00ff00" stroked="false">
                <v:path arrowok="t"/>
                <v:fill type="solid"/>
              </v:shape>
            </v:group>
            <v:group style="position:absolute;left:6890;top:8179;width:2;height:596" coordorigin="6890,8179" coordsize="2,596">
              <v:shape style="position:absolute;left:6890;top:8179;width:2;height:596" coordorigin="6890,8179" coordsize="0,596" path="m6890,8179l6890,8775e" filled="false" stroked="true" strokeweight="1.8pt" strokecolor="#00ff00">
                <v:path arrowok="t"/>
              </v:shape>
            </v:group>
            <v:group style="position:absolute;left:6809;top:8648;width:32;height:64" coordorigin="6809,8648" coordsize="32,64">
              <v:shape style="position:absolute;left:6809;top:8648;width:32;height:64" coordorigin="6809,8648" coordsize="32,64" path="m6841,8648l6809,8648,6841,8712,6841,8648xe" filled="true" fillcolor="#00ff00" stroked="false">
                <v:path arrowok="t"/>
                <v:fill type="solid"/>
              </v:shape>
            </v:group>
            <v:group style="position:absolute;left:6858;top:8179;width:2;height:596" coordorigin="6858,8179" coordsize="2,596">
              <v:shape style="position:absolute;left:6858;top:8179;width:2;height:596" coordorigin="6858,8179" coordsize="0,596" path="m6858,8179l6858,8775e" filled="false" stroked="true" strokeweight="1.85pt" strokecolor="#00ff00">
                <v:path arrowok="t"/>
              </v:shape>
            </v:group>
            <v:group style="position:absolute;left:6809;top:8179;width:128;height:596" coordorigin="6809,8179" coordsize="128,596">
              <v:shape style="position:absolute;left:6809;top:8179;width:128;height:596" coordorigin="6809,8179" coordsize="128,596" path="m6841,8179l6906,8179,6906,8648,6937,8648,6874,8775,6809,8648,6841,8648,6841,8179xe" filled="false" stroked="true" strokeweight="1.073pt" strokecolor="#00ff00">
                <v:path arrowok="t"/>
              </v:shape>
            </v:group>
            <v:group style="position:absolute;left:5607;top:6214;width:31;height:65" coordorigin="5607,6214" coordsize="31,65">
              <v:shape style="position:absolute;left:5607;top:6214;width:31;height:65" coordorigin="5607,6214" coordsize="31,65" path="m5607,6214l5607,6279,5638,6279,5607,6214xe" filled="true" fillcolor="#00ff00" stroked="false">
                <v:path arrowok="t"/>
                <v:fill type="solid"/>
              </v:shape>
            </v:group>
            <v:group style="position:absolute;left:5591;top:6151;width:2;height:1311" coordorigin="5591,6151" coordsize="2,1311">
              <v:shape style="position:absolute;left:5591;top:6151;width:2;height:1311" coordorigin="5591,6151" coordsize="0,1311" path="m5591,6151l5591,7462e" filled="false" stroked="true" strokeweight="1.85pt" strokecolor="#00ff00">
                <v:path arrowok="t"/>
              </v:shape>
            </v:group>
            <v:group style="position:absolute;left:5510;top:6214;width:32;height:65" coordorigin="5510,6214" coordsize="32,65">
              <v:shape style="position:absolute;left:5510;top:6214;width:32;height:65" coordorigin="5510,6214" coordsize="32,65" path="m5542,6214l5510,6279,5542,6279,5542,6214xe" filled="true" fillcolor="#00ff00" stroked="false">
                <v:path arrowok="t"/>
                <v:fill type="solid"/>
              </v:shape>
            </v:group>
            <v:group style="position:absolute;left:5558;top:6151;width:2;height:1311" coordorigin="5558,6151" coordsize="2,1311">
              <v:shape style="position:absolute;left:5558;top:6151;width:2;height:1311" coordorigin="5558,6151" coordsize="0,1311" path="m5558,6151l5558,7462e" filled="false" stroked="true" strokeweight="1.8pt" strokecolor="#00ff00">
                <v:path arrowok="t"/>
              </v:shape>
            </v:group>
            <v:group style="position:absolute;left:5510;top:6151;width:128;height:1311" coordorigin="5510,6151" coordsize="128,1311">
              <v:shape style="position:absolute;left:5510;top:6151;width:128;height:1311" coordorigin="5510,6151" coordsize="128,1311" path="m5542,7462l5607,7462,5607,6279,5638,6279,5574,6151,5510,6279,5542,6279,5542,7462xe" filled="false" stroked="true" strokeweight="1.073pt" strokecolor="#00ff00">
                <v:path arrowok="t"/>
              </v:shape>
            </v:group>
            <v:group style="position:absolute;left:5607;top:4296;width:31;height:63" coordorigin="5607,4296" coordsize="31,63">
              <v:shape style="position:absolute;left:5607;top:4296;width:31;height:63" coordorigin="5607,4296" coordsize="31,63" path="m5607,4296l5607,4359,5638,4359,5607,4296xe" filled="true" fillcolor="#00ff00" stroked="false">
                <v:path arrowok="t"/>
                <v:fill type="solid"/>
              </v:shape>
            </v:group>
            <v:group style="position:absolute;left:5591;top:4231;width:2;height:1418" coordorigin="5591,4231" coordsize="2,1418">
              <v:shape style="position:absolute;left:5591;top:4231;width:2;height:1418" coordorigin="5591,4231" coordsize="0,1418" path="m5591,4231l5591,5649e" filled="false" stroked="true" strokeweight="1.85pt" strokecolor="#00ff00">
                <v:path arrowok="t"/>
              </v:shape>
            </v:group>
            <v:group style="position:absolute;left:5510;top:4296;width:32;height:63" coordorigin="5510,4296" coordsize="32,63">
              <v:shape style="position:absolute;left:5510;top:4296;width:32;height:63" coordorigin="5510,4296" coordsize="32,63" path="m5542,4296l5510,4359,5542,4359,5542,4296xe" filled="true" fillcolor="#00ff00" stroked="false">
                <v:path arrowok="t"/>
                <v:fill type="solid"/>
              </v:shape>
            </v:group>
            <v:group style="position:absolute;left:5558;top:4231;width:2;height:1418" coordorigin="5558,4231" coordsize="2,1418">
              <v:shape style="position:absolute;left:5558;top:4231;width:2;height:1418" coordorigin="5558,4231" coordsize="0,1418" path="m5558,4231l5558,5649e" filled="false" stroked="true" strokeweight="1.8pt" strokecolor="#00ff00">
                <v:path arrowok="t"/>
              </v:shape>
            </v:group>
            <v:group style="position:absolute;left:5510;top:4231;width:128;height:1418" coordorigin="5510,4231" coordsize="128,1418">
              <v:shape style="position:absolute;left:5510;top:4231;width:128;height:1418" coordorigin="5510,4231" coordsize="128,1418" path="m5542,5649l5607,5649,5607,4359,5638,4359,5574,4231,5510,4359,5542,4359,5542,5649xe" filled="false" stroked="true" strokeweight="1.073pt" strokecolor="#00ff00">
                <v:path arrowok="t"/>
              </v:shape>
            </v:group>
            <v:group style="position:absolute;left:7911;top:888;width:33;height:63" coordorigin="7911,888" coordsize="33,63">
              <v:shape style="position:absolute;left:7911;top:888;width:33;height:63" coordorigin="7911,888" coordsize="33,63" path="m7911,888l7911,951,7944,951,7911,888xe" filled="true" fillcolor="#00ff00" stroked="false">
                <v:path arrowok="t"/>
                <v:fill type="solid"/>
              </v:shape>
            </v:group>
            <v:group style="position:absolute;left:7895;top:823;width:2;height:2918" coordorigin="7895,823" coordsize="2,2918">
              <v:shape style="position:absolute;left:7895;top:823;width:2;height:2918" coordorigin="7895,823" coordsize="0,2918" path="m7895,823l7895,3741e" filled="false" stroked="true" strokeweight="1.8pt" strokecolor="#00ff00">
                <v:path arrowok="t"/>
              </v:shape>
            </v:group>
            <v:group style="position:absolute;left:7815;top:888;width:32;height:63" coordorigin="7815,888" coordsize="32,63">
              <v:shape style="position:absolute;left:7815;top:888;width:32;height:63" coordorigin="7815,888" coordsize="32,63" path="m7847,888l7815,951,7847,951,7847,888xe" filled="true" fillcolor="#00ff00" stroked="false">
                <v:path arrowok="t"/>
                <v:fill type="solid"/>
              </v:shape>
            </v:group>
            <v:group style="position:absolute;left:7863;top:823;width:2;height:2918" coordorigin="7863,823" coordsize="2,2918">
              <v:shape style="position:absolute;left:7863;top:823;width:2;height:2918" coordorigin="7863,823" coordsize="0,2918" path="m7863,823l7863,3741e" filled="false" stroked="true" strokeweight="1.8pt" strokecolor="#00ff00">
                <v:path arrowok="t"/>
              </v:shape>
            </v:group>
            <v:group style="position:absolute;left:7815;top:823;width:129;height:2918" coordorigin="7815,823" coordsize="129,2918">
              <v:shape style="position:absolute;left:7815;top:823;width:129;height:2918" coordorigin="7815,823" coordsize="129,2918" path="m7847,3741l7911,3741,7911,951,7944,951,7879,823,7815,951,7847,951,7847,3741xe" filled="false" stroked="true" strokeweight=".38630pt" strokecolor="#00ff00">
                <v:path arrowok="t"/>
              </v:shape>
            </v:group>
            <v:group style="position:absolute;left:2821;top:6993;width:100;height:200" coordorigin="2821,6993" coordsize="100,200">
              <v:shape style="position:absolute;left:2821;top:6993;width:100;height:200" coordorigin="2821,6993" coordsize="100,200" path="m2821,6993l2821,7193,2921,7093,2821,6993xe" filled="true" fillcolor="#0000ff" stroked="false">
                <v:path arrowok="t"/>
                <v:fill type="solid"/>
              </v:shape>
            </v:group>
            <v:group style="position:absolute;left:2820;top:7093;width:2;height:102" coordorigin="2820,7093" coordsize="2,102">
              <v:shape style="position:absolute;left:2820;top:7093;width:2;height:102" coordorigin="2820,7093" coordsize="0,102" path="m2820,7093l2820,7195e" filled="false" stroked="true" strokeweight=".19008pt" strokecolor="#0000ff">
                <v:path arrowok="t"/>
              </v:shape>
            </v:group>
            <v:group style="position:absolute;left:2811;top:7071;width:2;height:139" coordorigin="2811,7071" coordsize="2,139">
              <v:shape style="position:absolute;left:2811;top:7071;width:2;height:139" coordorigin="2811,7071" coordsize="0,139" path="m2811,7071l2811,7209e" filled="false" stroked="true" strokeweight=".50551pt" strokecolor="#0000ff">
                <v:path arrowok="t"/>
              </v:shape>
            </v:group>
            <v:group style="position:absolute;left:2805;top:7072;width:2;height:2" coordorigin="2805,7072" coordsize="2,2">
              <v:shape style="position:absolute;left:2805;top:7072;width:2;height:2" coordorigin="2805,7072" coordsize="0,0" path="m2805,7072l2805,7072e" filled="false" stroked="true" strokeweight="1.073pt" strokecolor="#0000ff">
                <v:path arrowok="t"/>
              </v:shape>
            </v:group>
            <v:group style="position:absolute;left:2802;top:7061;width:2;height:21" coordorigin="2802,7061" coordsize="2,21">
              <v:shape style="position:absolute;left:2802;top:7061;width:2;height:21" coordorigin="2802,7061" coordsize="0,21" path="m2802,7061l2802,7082e" filled="false" stroked="true" strokeweight=".22535pt" strokecolor="#0000ff">
                <v:path arrowok="t"/>
              </v:shape>
            </v:group>
            <v:group style="position:absolute;left:2798;top:7061;width:2;height:21" coordorigin="2798,7061" coordsize="2,21">
              <v:shape style="position:absolute;left:2798;top:7061;width:2;height:21" coordorigin="2798,7061" coordsize="0,21" path="m2798,7061l2798,7082e" filled="false" stroked="true" strokeweight=".22535pt" strokecolor="#0000ff">
                <v:path arrowok="t"/>
              </v:shape>
            </v:group>
            <v:group style="position:absolute;left:2794;top:7072;width:2;height:2" coordorigin="2794,7072" coordsize="2,2">
              <v:shape style="position:absolute;left:2794;top:7072;width:2;height:2" coordorigin="2794,7072" coordsize="0,0" path="m2794,7072l2794,7072e" filled="false" stroked="true" strokeweight="1.073pt" strokecolor="#0000ff">
                <v:path arrowok="t"/>
              </v:shape>
            </v:group>
            <v:group style="position:absolute;left:2796;top:7124;width:10;height:95" coordorigin="2796,7124" coordsize="10,95">
              <v:shape style="position:absolute;left:2796;top:7124;width:10;height:95" coordorigin="2796,7124" coordsize="10,95" path="m2806,7124l2796,7128,2796,7219,2806,7124xe" filled="true" fillcolor="#0000ff" stroked="false">
                <v:path arrowok="t"/>
                <v:fill type="solid"/>
              </v:shape>
            </v:group>
            <v:group style="position:absolute;left:2796;top:7124;width:10;height:95" coordorigin="2796,7124" coordsize="10,95">
              <v:shape style="position:absolute;left:2796;top:7124;width:10;height:95" coordorigin="2796,7124" coordsize="10,95" path="m2806,7124l2796,7219,2806,7209,2806,7124xe" filled="true" fillcolor="#0000ff" stroked="false">
                <v:path arrowok="t"/>
                <v:fill type="solid"/>
              </v:shape>
            </v:group>
            <v:group style="position:absolute;left:2789;top:7061;width:2;height:21" coordorigin="2789,7061" coordsize="2,21">
              <v:shape style="position:absolute;left:2789;top:7061;width:2;height:21" coordorigin="2789,7061" coordsize="0,21" path="m2789,7061l2789,7082e" filled="false" stroked="true" strokeweight=".40559pt" strokecolor="#0000ff">
                <v:path arrowok="t"/>
              </v:shape>
            </v:group>
            <v:group style="position:absolute;left:2781;top:7061;width:2;height:21" coordorigin="2781,7061" coordsize="2,21">
              <v:shape style="position:absolute;left:2781;top:7061;width:2;height:21" coordorigin="2781,7061" coordsize="0,21" path="m2781,7061l2781,7082e" filled="false" stroked="true" strokeweight=".40559pt" strokecolor="#0000ff">
                <v:path arrowok="t"/>
              </v:shape>
            </v:group>
            <v:group style="position:absolute;left:2785;top:7128;width:11;height:102" coordorigin="2785,7128" coordsize="11,102">
              <v:shape style="position:absolute;left:2785;top:7128;width:11;height:102" coordorigin="2785,7128" coordsize="11,102" path="m2796,7128l2785,7130,2785,7230,2796,7128xe" filled="true" fillcolor="#0000ff" stroked="false">
                <v:path arrowok="t"/>
                <v:fill type="solid"/>
              </v:shape>
            </v:group>
            <v:group style="position:absolute;left:2785;top:7128;width:11;height:102" coordorigin="2785,7128" coordsize="11,102">
              <v:shape style="position:absolute;left:2785;top:7128;width:11;height:102" coordorigin="2785,7128" coordsize="11,102" path="m2796,7128l2785,7230,2796,7219,2796,7128xe" filled="true" fillcolor="#0000ff" stroked="false">
                <v:path arrowok="t"/>
                <v:fill type="solid"/>
              </v:shape>
            </v:group>
            <v:group style="position:absolute;left:2775;top:7061;width:2;height:21" coordorigin="2775,7061" coordsize="2,21">
              <v:shape style="position:absolute;left:2775;top:7061;width:2;height:21" coordorigin="2775,7061" coordsize="0,21" path="m2775,7061l2775,7082e" filled="false" stroked="true" strokeweight=".18024pt" strokecolor="#0000ff">
                <v:path arrowok="t"/>
              </v:shape>
            </v:group>
            <v:group style="position:absolute;left:2771;top:7061;width:2;height:21" coordorigin="2771,7061" coordsize="2,21">
              <v:shape style="position:absolute;left:2771;top:7061;width:2;height:21" coordorigin="2771,7061" coordsize="0,21" path="m2771,7061l2771,7082e" filled="false" stroked="true" strokeweight=".18024pt" strokecolor="#0000ff">
                <v:path arrowok="t"/>
              </v:shape>
            </v:group>
            <v:group style="position:absolute;left:2773;top:7128;width:12;height:113" coordorigin="2773,7128" coordsize="12,113">
              <v:shape style="position:absolute;left:2773;top:7128;width:12;height:113" coordorigin="2773,7128" coordsize="12,113" path="m2773,7128l2773,7241,2785,7130,2773,7128xe" filled="true" fillcolor="#0000ff" stroked="false">
                <v:path arrowok="t"/>
                <v:fill type="solid"/>
              </v:shape>
            </v:group>
            <v:group style="position:absolute;left:2773;top:7130;width:12;height:111" coordorigin="2773,7130" coordsize="12,111">
              <v:shape style="position:absolute;left:2773;top:7130;width:12;height:111" coordorigin="2773,7130" coordsize="12,111" path="m2785,7130l2773,7241,2785,7230,2785,7130xe" filled="true" fillcolor="#0000ff" stroked="false">
                <v:path arrowok="t"/>
                <v:fill type="solid"/>
              </v:shape>
            </v:group>
            <v:group style="position:absolute;left:2768;top:7061;width:2;height:191" coordorigin="2768,7061" coordsize="2,191">
              <v:shape style="position:absolute;left:2768;top:7061;width:2;height:191" coordorigin="2768,7061" coordsize="0,191" path="m2768,7061l2768,7252e" filled="false" stroked="true" strokeweight=".59567pt" strokecolor="#0000ff">
                <v:path arrowok="t"/>
              </v:shape>
            </v:group>
            <v:group style="position:absolute;left:2764;top:7072;width:2;height:2" coordorigin="2764,7072" coordsize="2,2">
              <v:shape style="position:absolute;left:2764;top:7072;width:2;height:2" coordorigin="2764,7072" coordsize="0,0" path="m2764,7072l2764,7072e" filled="false" stroked="true" strokeweight="1.073pt" strokecolor="#0000ff">
                <v:path arrowok="t"/>
              </v:shape>
            </v:group>
            <v:group style="position:absolute;left:2762;top:7120;width:2;height:135" coordorigin="2762,7120" coordsize="2,135">
              <v:shape style="position:absolute;left:2762;top:7120;width:2;height:135" coordorigin="2762,7120" coordsize="0,135" path="m2762,7120l2762,7255e" filled="false" stroked="true" strokeweight=".2352pt" strokecolor="#0000ff">
                <v:path arrowok="t"/>
              </v:shape>
            </v:group>
            <v:group style="position:absolute;left:2761;top:6932;width:60;height:125" coordorigin="2761,6932" coordsize="60,125">
              <v:shape style="position:absolute;left:2761;top:6932;width:60;height:125" coordorigin="2761,6932" coordsize="60,125" path="m2761,6932l2761,7057,2821,6993,2761,6932xe" filled="true" fillcolor="#0000ff" stroked="false">
                <v:path arrowok="t"/>
                <v:fill type="solid"/>
              </v:shape>
            </v:group>
            <v:group style="position:absolute;left:2761;top:6993;width:60;height:64" coordorigin="2761,6993" coordsize="60,64">
              <v:shape style="position:absolute;left:2761;top:6993;width:60;height:64" coordorigin="2761,6993" coordsize="60,64" path="m2821,6993l2761,7057,2821,7057,2821,6993xe" filled="true" fillcolor="#0000ff" stroked="false">
                <v:path arrowok="t"/>
                <v:fill type="solid"/>
              </v:shape>
            </v:group>
            <v:group style="position:absolute;left:2758;top:7115;width:2;height:140" coordorigin="2758,7115" coordsize="2,140">
              <v:shape style="position:absolute;left:2758;top:7115;width:2;height:140" coordorigin="2758,7115" coordsize="0,140" path="m2758,7115l2758,7255e" filled="false" stroked="true" strokeweight=".37039pt" strokecolor="#0000ff">
                <v:path arrowok="t"/>
              </v:shape>
            </v:group>
            <v:group style="position:absolute;left:2752;top:7105;width:2;height:144" coordorigin="2752,7105" coordsize="2,144">
              <v:shape style="position:absolute;left:2752;top:7105;width:2;height:144" coordorigin="2752,7105" coordsize="0,144" path="m2752,7105l2752,7249e" filled="false" stroked="true" strokeweight=".37039pt" strokecolor="#0000ff">
                <v:path arrowok="t"/>
              </v:shape>
            </v:group>
            <v:group style="position:absolute;left:2749;top:7093;width:2;height:151" coordorigin="2749,7093" coordsize="2,151">
              <v:shape style="position:absolute;left:2749;top:7093;width:2;height:151" coordorigin="2749,7093" coordsize="0,151" path="m2749,7093l2749,7244e" filled="false" stroked="true" strokeweight=".19008pt" strokecolor="#0000ff">
                <v:path arrowok="t"/>
              </v:shape>
            </v:group>
            <v:group style="position:absolute;left:2599;top:6992;width:101;height:202" coordorigin="2599,6992" coordsize="101,202">
              <v:shape style="position:absolute;left:2599;top:6992;width:101;height:202" coordorigin="2599,6992" coordsize="101,202" path="m2700,6992l2599,7093,2700,7194,2700,6992xe" filled="true" fillcolor="#0000ff" stroked="false">
                <v:path arrowok="t"/>
                <v:fill type="solid"/>
              </v:shape>
            </v:group>
            <v:group style="position:absolute;left:2700;top:7072;width:48;height:122" coordorigin="2700,7072" coordsize="48,122">
              <v:shape style="position:absolute;left:2700;top:7072;width:48;height:122" coordorigin="2700,7072" coordsize="48,122" path="m2748,7072l2700,7072,2700,7194,2748,7072xe" filled="true" fillcolor="#0000ff" stroked="false">
                <v:path arrowok="t"/>
                <v:fill type="solid"/>
              </v:shape>
            </v:group>
            <v:group style="position:absolute;left:2700;top:7072;width:48;height:170" coordorigin="2700,7072" coordsize="48,170">
              <v:shape style="position:absolute;left:2700;top:7072;width:48;height:170" coordorigin="2700,7072" coordsize="48,170" path="m2748,7072l2700,7194,2748,7242,2748,7072xe" filled="true" fillcolor="#0000ff" stroked="false">
                <v:path arrowok="t"/>
                <v:fill type="solid"/>
              </v:shape>
            </v:group>
            <v:group style="position:absolute;left:2700;top:6932;width:61;height:125" coordorigin="2700,6932" coordsize="61,125">
              <v:shape style="position:absolute;left:2700;top:6932;width:61;height:125" coordorigin="2700,6932" coordsize="61,125" path="m2761,6932l2700,6992,2700,7057,2761,6932xe" filled="true" fillcolor="#0000ff" stroked="false">
                <v:path arrowok="t"/>
                <v:fill type="solid"/>
              </v:shape>
            </v:group>
            <v:group style="position:absolute;left:2700;top:6932;width:61;height:125" coordorigin="2700,6932" coordsize="61,125">
              <v:shape style="position:absolute;left:2700;top:6932;width:61;height:125" coordorigin="2700,6932" coordsize="61,125" path="m2761,6932l2700,7057,2761,7057,2761,6932xe" filled="true" fillcolor="#0000ff" stroked="false">
                <v:path arrowok="t"/>
                <v:fill type="solid"/>
              </v:shape>
            </v:group>
            <v:group style="position:absolute;left:2599;top:6932;width:322;height:323" coordorigin="2599,6932" coordsize="322,323">
              <v:shape style="position:absolute;left:2599;top:6932;width:322;height:323" coordorigin="2599,6932" coordsize="322,323" path="m2761,6932l2921,7093,2761,7255,2599,7093,2761,6932xe" filled="false" stroked="true" strokeweight="1.073pt" strokecolor="#0000ff">
                <v:path arrowok="t"/>
              </v:shape>
            </v:group>
            <v:group style="position:absolute;left:2751;top:7091;width:70;height:2" coordorigin="2751,7091" coordsize="70,2">
              <v:shape style="position:absolute;left:2751;top:7091;width:70;height:2" coordorigin="2751,7091" coordsize="70,0" path="m2751,7091l2821,7091e" filled="false" stroked="true" strokeweight="3.4347pt" strokecolor="#f9f9f9">
                <v:path arrowok="t"/>
              </v:shape>
            </v:group>
            <v:group style="position:absolute;left:2806;top:7057;width:8;height:67" coordorigin="2806,7057" coordsize="8,67">
              <v:shape style="position:absolute;left:2806;top:7057;width:8;height:67" coordorigin="2806,7057" coordsize="8,67" path="m2814,7057l2806,7057,2806,7124,2814,7057xe" filled="true" fillcolor="#f9f9f9" stroked="false">
                <v:path arrowok="t"/>
                <v:fill type="solid"/>
              </v:shape>
            </v:group>
            <v:group style="position:absolute;left:2806;top:7057;width:8;height:67" coordorigin="2806,7057" coordsize="8,67">
              <v:shape style="position:absolute;left:2806;top:7057;width:8;height:67" coordorigin="2806,7057" coordsize="8,67" path="m2814,7057l2806,7124,2814,7116,2814,7057xe" filled="true" fillcolor="#f9f9f9" stroked="false">
                <v:path arrowok="t"/>
                <v:fill type="solid"/>
              </v:shape>
            </v:group>
            <v:group style="position:absolute;left:2748;top:7091;width:58;height:2" coordorigin="2748,7091" coordsize="58,2">
              <v:shape style="position:absolute;left:2748;top:7091;width:58;height:2" coordorigin="2748,7091" coordsize="58,0" path="m2748,7091l2806,7091e" filled="false" stroked="true" strokeweight="3.4798pt" strokecolor="#f9f9f9">
                <v:path arrowok="t"/>
              </v:shape>
            </v:group>
            <v:group style="position:absolute;left:2800;top:7103;width:5;height:24" coordorigin="2800,7103" coordsize="5,24">
              <v:shape style="position:absolute;left:2800;top:7103;width:5;height:24" coordorigin="2800,7103" coordsize="5,24" path="m2805,7103l2800,7110,2800,7127,2805,7103xe" filled="true" fillcolor="#f9f9f9" stroked="false">
                <v:path arrowok="t"/>
                <v:fill type="solid"/>
              </v:shape>
            </v:group>
            <v:group style="position:absolute;left:2800;top:7103;width:5;height:24" coordorigin="2800,7103" coordsize="5,24">
              <v:shape style="position:absolute;left:2800;top:7103;width:5;height:24" coordorigin="2800,7103" coordsize="5,24" path="m2805,7103l2800,7127,2805,7125,2805,7103xe" filled="true" fillcolor="#f9f9f9" stroked="false">
                <v:path arrowok="t"/>
                <v:fill type="solid"/>
              </v:shape>
            </v:group>
            <v:group style="position:absolute;left:2796;top:7110;width:4;height:18" coordorigin="2796,7110" coordsize="4,18">
              <v:shape style="position:absolute;left:2796;top:7110;width:4;height:18" coordorigin="2796,7110" coordsize="4,18" path="m2800,7110l2796,7113,2796,7128,2800,7110xe" filled="true" fillcolor="#f9f9f9" stroked="false">
                <v:path arrowok="t"/>
                <v:fill type="solid"/>
              </v:shape>
            </v:group>
            <v:group style="position:absolute;left:2796;top:7110;width:4;height:18" coordorigin="2796,7110" coordsize="4,18">
              <v:shape style="position:absolute;left:2796;top:7110;width:4;height:18" coordorigin="2796,7110" coordsize="4,18" path="m2800,7110l2796,7128,2800,7127,2800,7110xe" filled="true" fillcolor="#f9f9f9" stroked="false">
                <v:path arrowok="t"/>
                <v:fill type="solid"/>
              </v:shape>
            </v:group>
            <v:group style="position:absolute;left:2793;top:7113;width:3;height:16" coordorigin="2793,7113" coordsize="3,16">
              <v:shape style="position:absolute;left:2793;top:7113;width:3;height:16" coordorigin="2793,7113" coordsize="3,16" path="m2796,7113l2793,7115,2793,7129,2796,7113xe" filled="true" fillcolor="#f9f9f9" stroked="false">
                <v:path arrowok="t"/>
                <v:fill type="solid"/>
              </v:shape>
            </v:group>
            <v:group style="position:absolute;left:2793;top:7113;width:3;height:16" coordorigin="2793,7113" coordsize="3,16">
              <v:shape style="position:absolute;left:2793;top:7113;width:3;height:16" coordorigin="2793,7113" coordsize="3,16" path="m2796,7113l2793,7129,2796,7128,2796,7113xe" filled="true" fillcolor="#f9f9f9" stroked="false">
                <v:path arrowok="t"/>
                <v:fill type="solid"/>
              </v:shape>
            </v:group>
            <v:group style="position:absolute;left:2785;top:7115;width:8;height:15" coordorigin="2785,7115" coordsize="8,15">
              <v:shape style="position:absolute;left:2785;top:7115;width:8;height:15" coordorigin="2785,7115" coordsize="8,15" path="m2793,7115l2785,7117,2785,7130,2793,7115xe" filled="true" fillcolor="#f9f9f9" stroked="false">
                <v:path arrowok="t"/>
                <v:fill type="solid"/>
              </v:shape>
            </v:group>
            <v:group style="position:absolute;left:2785;top:7115;width:8;height:15" coordorigin="2785,7115" coordsize="8,15">
              <v:shape style="position:absolute;left:2785;top:7115;width:8;height:15" coordorigin="2785,7115" coordsize="8,15" path="m2793,7115l2785,7130,2793,7129,2793,7115xe" filled="true" fillcolor="#f9f9f9" stroked="false">
                <v:path arrowok="t"/>
                <v:fill type="solid"/>
              </v:shape>
            </v:group>
            <v:group style="position:absolute;left:2777;top:7115;width:8;height:14" coordorigin="2777,7115" coordsize="8,14">
              <v:shape style="position:absolute;left:2777;top:7115;width:8;height:14" coordorigin="2777,7115" coordsize="8,14" path="m2777,7115l2777,7129,2785,7117,2777,7115xe" filled="true" fillcolor="#f9f9f9" stroked="false">
                <v:path arrowok="t"/>
                <v:fill type="solid"/>
              </v:shape>
            </v:group>
            <v:group style="position:absolute;left:2777;top:7117;width:8;height:13" coordorigin="2777,7117" coordsize="8,13">
              <v:shape style="position:absolute;left:2777;top:7117;width:8;height:13" coordorigin="2777,7117" coordsize="8,13" path="m2785,7117l2777,7129,2785,7130,2785,7117xe" filled="true" fillcolor="#f9f9f9" stroked="false">
                <v:path arrowok="t"/>
                <v:fill type="solid"/>
              </v:shape>
            </v:group>
            <v:group style="position:absolute;left:2773;top:7113;width:4;height:15" coordorigin="2773,7113" coordsize="4,15">
              <v:shape style="position:absolute;left:2773;top:7113;width:4;height:15" coordorigin="2773,7113" coordsize="4,15" path="m2773,7113l2773,7128,2777,7115,2773,7113xe" filled="true" fillcolor="#f9f9f9" stroked="false">
                <v:path arrowok="t"/>
                <v:fill type="solid"/>
              </v:shape>
            </v:group>
            <v:group style="position:absolute;left:2773;top:7115;width:4;height:14" coordorigin="2773,7115" coordsize="4,14">
              <v:shape style="position:absolute;left:2773;top:7115;width:4;height:14" coordorigin="2773,7115" coordsize="4,14" path="m2777,7115l2773,7128,2777,7129,2777,7115xe" filled="true" fillcolor="#f9f9f9" stroked="false">
                <v:path arrowok="t"/>
                <v:fill type="solid"/>
              </v:shape>
            </v:group>
            <v:group style="position:absolute;left:2770;top:7110;width:3;height:17" coordorigin="2770,7110" coordsize="3,17">
              <v:shape style="position:absolute;left:2770;top:7110;width:3;height:17" coordorigin="2770,7110" coordsize="3,17" path="m2770,7110l2770,7127,2773,7113,2770,7110xe" filled="true" fillcolor="#f9f9f9" stroked="false">
                <v:path arrowok="t"/>
                <v:fill type="solid"/>
              </v:shape>
            </v:group>
            <v:group style="position:absolute;left:2770;top:7113;width:3;height:15" coordorigin="2770,7113" coordsize="3,15">
              <v:shape style="position:absolute;left:2770;top:7113;width:3;height:15" coordorigin="2770,7113" coordsize="3,15" path="m2773,7113l2770,7127,2773,7128,2773,7113xe" filled="true" fillcolor="#f9f9f9" stroked="false">
                <v:path arrowok="t"/>
                <v:fill type="solid"/>
              </v:shape>
            </v:group>
            <v:group style="position:absolute;left:2765;top:7103;width:5;height:22" coordorigin="2765,7103" coordsize="5,22">
              <v:shape style="position:absolute;left:2765;top:7103;width:5;height:22" coordorigin="2765,7103" coordsize="5,22" path="m2765,7103l2765,7125,2770,7110,2765,7103xe" filled="true" fillcolor="#f9f9f9" stroked="false">
                <v:path arrowok="t"/>
                <v:fill type="solid"/>
              </v:shape>
            </v:group>
            <v:group style="position:absolute;left:2765;top:7110;width:5;height:17" coordorigin="2765,7110" coordsize="5,17">
              <v:shape style="position:absolute;left:2765;top:7110;width:5;height:17" coordorigin="2765,7110" coordsize="5,17" path="m2770,7110l2765,7125,2770,7127,2770,7110xe" filled="true" fillcolor="#f9f9f9" stroked="false">
                <v:path arrowok="t"/>
                <v:fill type="solid"/>
              </v:shape>
            </v:group>
            <v:group style="position:absolute;left:2763;top:7057;width:43;height:15" coordorigin="2763,7057" coordsize="43,15">
              <v:shape style="position:absolute;left:2763;top:7057;width:43;height:15" coordorigin="2763,7057" coordsize="43,15" path="m2806,7057l2763,7057,2763,7072,2806,7057xe" filled="true" fillcolor="#f9f9f9" stroked="false">
                <v:path arrowok="t"/>
                <v:fill type="solid"/>
              </v:shape>
            </v:group>
            <v:group style="position:absolute;left:2763;top:7057;width:43;height:15" coordorigin="2763,7057" coordsize="43,15">
              <v:shape style="position:absolute;left:2763;top:7057;width:43;height:15" coordorigin="2763,7057" coordsize="43,15" path="m2806,7057l2763,7072,2806,7072,2806,7057xe" filled="true" fillcolor="#f9f9f9" stroked="false">
                <v:path arrowok="t"/>
                <v:fill type="solid"/>
              </v:shape>
            </v:group>
            <v:group style="position:absolute;left:2755;top:7057;width:8;height:59" coordorigin="2755,7057" coordsize="8,59">
              <v:shape style="position:absolute;left:2755;top:7057;width:8;height:59" coordorigin="2755,7057" coordsize="8,59" path="m2763,7057l2755,7057,2755,7116,2763,7057xe" filled="true" fillcolor="#f9f9f9" stroked="false">
                <v:path arrowok="t"/>
                <v:fill type="solid"/>
              </v:shape>
            </v:group>
            <v:group style="position:absolute;left:2755;top:7057;width:8;height:67" coordorigin="2755,7057" coordsize="8,67">
              <v:shape style="position:absolute;left:2755;top:7057;width:8;height:67" coordorigin="2755,7057" coordsize="8,67" path="m2763,7057l2755,7116,2763,7124,2763,7057xe" filled="true" fillcolor="#f9f9f9" stroked="false">
                <v:path arrowok="t"/>
                <v:fill type="solid"/>
              </v:shape>
            </v:group>
            <v:group style="position:absolute;left:2750;top:7057;width:2;height:51" coordorigin="2750,7057" coordsize="2,51">
              <v:shape style="position:absolute;left:2750;top:7057;width:2;height:51" coordorigin="2750,7057" coordsize="0,51" path="m2750,7057l2750,7108e" filled="false" stroked="true" strokeweight=".15pt" strokecolor="#f9f9f9">
                <v:path arrowok="t"/>
              </v:shape>
            </v:group>
            <v:group style="position:absolute;left:2700;top:7057;width:48;height:15" coordorigin="2700,7057" coordsize="48,15">
              <v:shape style="position:absolute;left:2700;top:7057;width:48;height:15" coordorigin="2700,7057" coordsize="48,15" path="m2748,7057l2700,7057,2700,7072,2748,7057xe" filled="true" fillcolor="#f9f9f9" stroked="false">
                <v:path arrowok="t"/>
                <v:fill type="solid"/>
              </v:shape>
            </v:group>
            <v:group style="position:absolute;left:2700;top:7057;width:48;height:15" coordorigin="2700,7057" coordsize="48,15">
              <v:shape style="position:absolute;left:2700;top:7057;width:48;height:15" coordorigin="2700,7057" coordsize="48,15" path="m2748,7057l2700,7072,2748,7072,2748,7057xe" filled="true" fillcolor="#f9f9f9" stroked="false">
                <v:path arrowok="t"/>
                <v:fill type="solid"/>
              </v:shape>
            </v:group>
            <v:group style="position:absolute;left:2700;top:7057;width:121;height:73" coordorigin="2700,7057" coordsize="121,73">
              <v:shape style="position:absolute;left:2700;top:7057;width:121;height:73" coordorigin="2700,7057" coordsize="121,73" path="m2748,7072l2773,7128,2785,7130,2796,7128,2806,7124,2814,7116,2819,7106,2821,7095,2821,7057,2700,7057,2700,7072,2748,7072xe" filled="false" stroked="true" strokeweight="1.073pt" strokecolor="#f9f9f9">
                <v:path arrowok="t"/>
              </v:shape>
            </v:group>
            <v:group style="position:absolute;left:2800;top:7072;width:5;height:38" coordorigin="2800,7072" coordsize="5,38">
              <v:shape style="position:absolute;left:2800;top:7072;width:5;height:38" coordorigin="2800,7072" coordsize="5,38" path="m2805,7072l2800,7072,2800,7110,2805,7072xe" filled="true" fillcolor="#0000ff" stroked="false">
                <v:path arrowok="t"/>
                <v:fill type="solid"/>
              </v:shape>
            </v:group>
            <v:group style="position:absolute;left:2800;top:7072;width:5;height:38" coordorigin="2800,7072" coordsize="5,38">
              <v:shape style="position:absolute;left:2800;top:7072;width:5;height:38" coordorigin="2800,7072" coordsize="5,38" path="m2805,7072l2800,7110,2805,7103,2805,7072xe" filled="true" fillcolor="#0000ff" stroked="false">
                <v:path arrowok="t"/>
                <v:fill type="solid"/>
              </v:shape>
            </v:group>
            <v:group style="position:absolute;left:2793;top:7072;width:7;height:43" coordorigin="2793,7072" coordsize="7,43">
              <v:shape style="position:absolute;left:2793;top:7072;width:7;height:43" coordorigin="2793,7072" coordsize="7,43" path="m2800,7072l2793,7072,2793,7115,2800,7072xe" filled="true" fillcolor="#0000ff" stroked="false">
                <v:path arrowok="t"/>
                <v:fill type="solid"/>
              </v:shape>
            </v:group>
            <v:group style="position:absolute;left:2793;top:7072;width:7;height:43" coordorigin="2793,7072" coordsize="7,43">
              <v:shape style="position:absolute;left:2793;top:7072;width:7;height:43" coordorigin="2793,7072" coordsize="7,43" path="m2800,7072l2793,7115,2800,7110,2800,7072xe" filled="true" fillcolor="#0000ff" stroked="false">
                <v:path arrowok="t"/>
                <v:fill type="solid"/>
              </v:shape>
            </v:group>
            <v:group style="position:absolute;left:2785;top:7072;width:8;height:45" coordorigin="2785,7072" coordsize="8,45">
              <v:shape style="position:absolute;left:2785;top:7072;width:8;height:45" coordorigin="2785,7072" coordsize="8,45" path="m2793,7072l2785,7072,2785,7117,2793,7072xe" filled="true" fillcolor="#0000ff" stroked="false">
                <v:path arrowok="t"/>
                <v:fill type="solid"/>
              </v:shape>
            </v:group>
            <v:group style="position:absolute;left:2785;top:7072;width:8;height:45" coordorigin="2785,7072" coordsize="8,45">
              <v:shape style="position:absolute;left:2785;top:7072;width:8;height:45" coordorigin="2785,7072" coordsize="8,45" path="m2793,7072l2785,7117,2793,7115,2793,7072xe" filled="true" fillcolor="#0000ff" stroked="false">
                <v:path arrowok="t"/>
                <v:fill type="solid"/>
              </v:shape>
            </v:group>
            <v:group style="position:absolute;left:2777;top:7072;width:8;height:43" coordorigin="2777,7072" coordsize="8,43">
              <v:shape style="position:absolute;left:2777;top:7072;width:8;height:43" coordorigin="2777,7072" coordsize="8,43" path="m2785,7072l2777,7072,2777,7115,2785,7072xe" filled="true" fillcolor="#0000ff" stroked="false">
                <v:path arrowok="t"/>
                <v:fill type="solid"/>
              </v:shape>
            </v:group>
            <v:group style="position:absolute;left:2777;top:7072;width:8;height:45" coordorigin="2777,7072" coordsize="8,45">
              <v:shape style="position:absolute;left:2777;top:7072;width:8;height:45" coordorigin="2777,7072" coordsize="8,45" path="m2785,7072l2777,7115,2785,7117,2785,7072xe" filled="true" fillcolor="#0000ff" stroked="false">
                <v:path arrowok="t"/>
                <v:fill type="solid"/>
              </v:shape>
            </v:group>
            <v:group style="position:absolute;left:2770;top:7072;width:7;height:38" coordorigin="2770,7072" coordsize="7,38">
              <v:shape style="position:absolute;left:2770;top:7072;width:7;height:38" coordorigin="2770,7072" coordsize="7,38" path="m2777,7072l2770,7072,2770,7110,2777,7072xe" filled="true" fillcolor="#0000ff" stroked="false">
                <v:path arrowok="t"/>
                <v:fill type="solid"/>
              </v:shape>
            </v:group>
            <v:group style="position:absolute;left:2770;top:7072;width:7;height:43" coordorigin="2770,7072" coordsize="7,43">
              <v:shape style="position:absolute;left:2770;top:7072;width:7;height:43" coordorigin="2770,7072" coordsize="7,43" path="m2777,7072l2770,7110,2777,7115,2777,7072xe" filled="true" fillcolor="#0000ff" stroked="false">
                <v:path arrowok="t"/>
                <v:fill type="solid"/>
              </v:shape>
            </v:group>
            <v:group style="position:absolute;left:2765;top:7072;width:5;height:31" coordorigin="2765,7072" coordsize="5,31">
              <v:shape style="position:absolute;left:2765;top:7072;width:5;height:31" coordorigin="2765,7072" coordsize="5,31" path="m2770,7072l2765,7072,2765,7103,2770,7072xe" filled="true" fillcolor="#0000ff" stroked="false">
                <v:path arrowok="t"/>
                <v:fill type="solid"/>
              </v:shape>
            </v:group>
            <v:group style="position:absolute;left:2765;top:7072;width:5;height:38" coordorigin="2765,7072" coordsize="5,38">
              <v:shape style="position:absolute;left:2765;top:7072;width:5;height:38" coordorigin="2765,7072" coordsize="5,38" path="m2770,7072l2765,7103,2770,7110,2770,7072xe" filled="true" fillcolor="#0000ff" stroked="false">
                <v:path arrowok="t"/>
                <v:fill type="solid"/>
              </v:shape>
            </v:group>
            <v:group style="position:absolute;left:2764;top:7071;width:2;height:34" coordorigin="2764,7071" coordsize="2,34">
              <v:shape style="position:absolute;left:2764;top:7071;width:2;height:34" coordorigin="2764,7071" coordsize="0,34" path="m2764,7071l2764,7104e" filled="false" stroked="true" strokeweight=".1pt" strokecolor="#0000ff">
                <v:path arrowok="t"/>
              </v:shape>
            </v:group>
            <v:group style="position:absolute;left:2763;top:7072;width:43;height:45" coordorigin="2763,7072" coordsize="43,45">
              <v:shape style="position:absolute;left:2763;top:7072;width:43;height:45" coordorigin="2763,7072" coordsize="43,45" path="m2806,7072l2763,7072,2763,7095,2765,7103,2770,7110,2777,7115,2785,7117,2793,7115,2800,7110,2805,7103,2806,7095,2806,7072xe" filled="false" stroked="true" strokeweight="1.073pt" strokecolor="#dbdbdb">
                <v:path arrowok="t"/>
              </v:shape>
            </v:group>
            <v:group style="position:absolute;left:2821;top:7383;width:100;height:200" coordorigin="2821,7383" coordsize="100,200">
              <v:shape style="position:absolute;left:2821;top:7383;width:100;height:200" coordorigin="2821,7383" coordsize="100,200" path="m2821,7383l2821,7583,2921,7483,2821,7383xe" filled="true" fillcolor="#0000ff" stroked="false">
                <v:path arrowok="t"/>
                <v:fill type="solid"/>
              </v:shape>
            </v:group>
            <v:group style="position:absolute;left:2820;top:7483;width:2;height:102" coordorigin="2820,7483" coordsize="2,102">
              <v:shape style="position:absolute;left:2820;top:7483;width:2;height:102" coordorigin="2820,7483" coordsize="0,102" path="m2820,7483l2820,7585e" filled="false" stroked="true" strokeweight=".19008pt" strokecolor="#0000ff">
                <v:path arrowok="t"/>
              </v:shape>
            </v:group>
            <v:group style="position:absolute;left:2811;top:7462;width:2;height:138" coordorigin="2811,7462" coordsize="2,138">
              <v:shape style="position:absolute;left:2811;top:7462;width:2;height:138" coordorigin="2811,7462" coordsize="0,138" path="m2811,7462l2811,7599e" filled="false" stroked="true" strokeweight=".50551pt" strokecolor="#0000ff">
                <v:path arrowok="t"/>
              </v:shape>
            </v:group>
            <v:group style="position:absolute;left:2805;top:7462;width:2;height:2" coordorigin="2805,7462" coordsize="2,2">
              <v:shape style="position:absolute;left:2805;top:7462;width:2;height:2" coordorigin="2805,7462" coordsize="0,0" path="m2805,7462l2805,7462e" filled="false" stroked="true" strokeweight="1.073pt" strokecolor="#0000ff">
                <v:path arrowok="t"/>
              </v:shape>
            </v:group>
            <v:group style="position:absolute;left:2802;top:7451;width:2;height:21" coordorigin="2802,7451" coordsize="2,21">
              <v:shape style="position:absolute;left:2802;top:7451;width:2;height:21" coordorigin="2802,7451" coordsize="0,21" path="m2802,7451l2802,7472e" filled="false" stroked="true" strokeweight=".22535pt" strokecolor="#0000ff">
                <v:path arrowok="t"/>
              </v:shape>
            </v:group>
            <v:group style="position:absolute;left:2798;top:7451;width:2;height:21" coordorigin="2798,7451" coordsize="2,21">
              <v:shape style="position:absolute;left:2798;top:7451;width:2;height:21" coordorigin="2798,7451" coordsize="0,21" path="m2798,7451l2798,7472e" filled="false" stroked="true" strokeweight=".22535pt" strokecolor="#0000ff">
                <v:path arrowok="t"/>
              </v:shape>
            </v:group>
            <v:group style="position:absolute;left:2794;top:7462;width:2;height:2" coordorigin="2794,7462" coordsize="2,2">
              <v:shape style="position:absolute;left:2794;top:7462;width:2;height:2" coordorigin="2794,7462" coordsize="0,0" path="m2794,7462l2794,7462e" filled="false" stroked="true" strokeweight="1.073pt" strokecolor="#0000ff">
                <v:path arrowok="t"/>
              </v:shape>
            </v:group>
            <v:group style="position:absolute;left:2796;top:7514;width:10;height:95" coordorigin="2796,7514" coordsize="10,95">
              <v:shape style="position:absolute;left:2796;top:7514;width:10;height:95" coordorigin="2796,7514" coordsize="10,95" path="m2806,7514l2796,7519,2796,7609,2806,7514xe" filled="true" fillcolor="#0000ff" stroked="false">
                <v:path arrowok="t"/>
                <v:fill type="solid"/>
              </v:shape>
            </v:group>
            <v:group style="position:absolute;left:2796;top:7514;width:10;height:95" coordorigin="2796,7514" coordsize="10,95">
              <v:shape style="position:absolute;left:2796;top:7514;width:10;height:95" coordorigin="2796,7514" coordsize="10,95" path="m2806,7514l2796,7609,2806,7599,2806,7514xe" filled="true" fillcolor="#0000ff" stroked="false">
                <v:path arrowok="t"/>
                <v:fill type="solid"/>
              </v:shape>
            </v:group>
            <v:group style="position:absolute;left:2789;top:7451;width:2;height:21" coordorigin="2789,7451" coordsize="2,21">
              <v:shape style="position:absolute;left:2789;top:7451;width:2;height:21" coordorigin="2789,7451" coordsize="0,21" path="m2789,7451l2789,7472e" filled="false" stroked="true" strokeweight=".40559pt" strokecolor="#0000ff">
                <v:path arrowok="t"/>
              </v:shape>
            </v:group>
            <v:group style="position:absolute;left:2781;top:7451;width:2;height:21" coordorigin="2781,7451" coordsize="2,21">
              <v:shape style="position:absolute;left:2781;top:7451;width:2;height:21" coordorigin="2781,7451" coordsize="0,21" path="m2781,7451l2781,7472e" filled="false" stroked="true" strokeweight=".40559pt" strokecolor="#0000ff">
                <v:path arrowok="t"/>
              </v:shape>
            </v:group>
            <v:group style="position:absolute;left:2785;top:7519;width:11;height:101" coordorigin="2785,7519" coordsize="11,101">
              <v:shape style="position:absolute;left:2785;top:7519;width:11;height:101" coordorigin="2785,7519" coordsize="11,101" path="m2796,7519l2785,7520,2785,7620,2796,7519xe" filled="true" fillcolor="#0000ff" stroked="false">
                <v:path arrowok="t"/>
                <v:fill type="solid"/>
              </v:shape>
            </v:group>
            <v:group style="position:absolute;left:2785;top:7519;width:11;height:101" coordorigin="2785,7519" coordsize="11,101">
              <v:shape style="position:absolute;left:2785;top:7519;width:11;height:101" coordorigin="2785,7519" coordsize="11,101" path="m2796,7519l2785,7620,2796,7609,2796,7519xe" filled="true" fillcolor="#0000ff" stroked="false">
                <v:path arrowok="t"/>
                <v:fill type="solid"/>
              </v:shape>
            </v:group>
            <v:group style="position:absolute;left:2775;top:7451;width:2;height:21" coordorigin="2775,7451" coordsize="2,21">
              <v:shape style="position:absolute;left:2775;top:7451;width:2;height:21" coordorigin="2775,7451" coordsize="0,21" path="m2775,7451l2775,7472e" filled="false" stroked="true" strokeweight=".18024pt" strokecolor="#0000ff">
                <v:path arrowok="t"/>
              </v:shape>
            </v:group>
            <v:group style="position:absolute;left:2771;top:7451;width:2;height:21" coordorigin="2771,7451" coordsize="2,21">
              <v:shape style="position:absolute;left:2771;top:7451;width:2;height:21" coordorigin="2771,7451" coordsize="0,21" path="m2771,7451l2771,7472e" filled="false" stroked="true" strokeweight=".18024pt" strokecolor="#0000ff">
                <v:path arrowok="t"/>
              </v:shape>
            </v:group>
            <v:group style="position:absolute;left:2773;top:7519;width:12;height:112" coordorigin="2773,7519" coordsize="12,112">
              <v:shape style="position:absolute;left:2773;top:7519;width:12;height:112" coordorigin="2773,7519" coordsize="12,112" path="m2773,7519l2773,7631,2785,7520,2773,7519xe" filled="true" fillcolor="#0000ff" stroked="false">
                <v:path arrowok="t"/>
                <v:fill type="solid"/>
              </v:shape>
            </v:group>
            <v:group style="position:absolute;left:2773;top:7520;width:12;height:111" coordorigin="2773,7520" coordsize="12,111">
              <v:shape style="position:absolute;left:2773;top:7520;width:12;height:111" coordorigin="2773,7520" coordsize="12,111" path="m2785,7520l2773,7631,2785,7620,2785,7520xe" filled="true" fillcolor="#0000ff" stroked="false">
                <v:path arrowok="t"/>
                <v:fill type="solid"/>
              </v:shape>
            </v:group>
            <v:group style="position:absolute;left:2768;top:7451;width:2;height:191" coordorigin="2768,7451" coordsize="2,191">
              <v:shape style="position:absolute;left:2768;top:7451;width:2;height:191" coordorigin="2768,7451" coordsize="0,191" path="m2768,7451l2768,7642e" filled="false" stroked="true" strokeweight=".59567pt" strokecolor="#0000ff">
                <v:path arrowok="t"/>
              </v:shape>
            </v:group>
            <v:group style="position:absolute;left:2764;top:7462;width:2;height:2" coordorigin="2764,7462" coordsize="2,2">
              <v:shape style="position:absolute;left:2764;top:7462;width:2;height:2" coordorigin="2764,7462" coordsize="0,0" path="m2764,7462l2764,7462e" filled="false" stroked="true" strokeweight="1.073pt" strokecolor="#0000ff">
                <v:path arrowok="t"/>
              </v:shape>
            </v:group>
            <v:group style="position:absolute;left:2762;top:7511;width:2;height:134" coordorigin="2762,7511" coordsize="2,134">
              <v:shape style="position:absolute;left:2762;top:7511;width:2;height:134" coordorigin="2762,7511" coordsize="0,134" path="m2762,7511l2762,7645e" filled="false" stroked="true" strokeweight=".2352pt" strokecolor="#0000ff">
                <v:path arrowok="t"/>
              </v:shape>
            </v:group>
            <v:group style="position:absolute;left:2761;top:7322;width:60;height:125" coordorigin="2761,7322" coordsize="60,125">
              <v:shape style="position:absolute;left:2761;top:7322;width:60;height:125" coordorigin="2761,7322" coordsize="60,125" path="m2761,7322l2761,7447,2821,7383,2761,7322xe" filled="true" fillcolor="#0000ff" stroked="false">
                <v:path arrowok="t"/>
                <v:fill type="solid"/>
              </v:shape>
            </v:group>
            <v:group style="position:absolute;left:2761;top:7383;width:60;height:64" coordorigin="2761,7383" coordsize="60,64">
              <v:shape style="position:absolute;left:2761;top:7383;width:60;height:64" coordorigin="2761,7383" coordsize="60,64" path="m2821,7383l2761,7447,2821,7447,2821,7383xe" filled="true" fillcolor="#0000ff" stroked="false">
                <v:path arrowok="t"/>
                <v:fill type="solid"/>
              </v:shape>
            </v:group>
            <v:group style="position:absolute;left:2758;top:7506;width:2;height:139" coordorigin="2758,7506" coordsize="2,139">
              <v:shape style="position:absolute;left:2758;top:7506;width:2;height:139" coordorigin="2758,7506" coordsize="0,139" path="m2758,7506l2758,7645e" filled="false" stroked="true" strokeweight=".37039pt" strokecolor="#0000ff">
                <v:path arrowok="t"/>
              </v:shape>
            </v:group>
            <v:group style="position:absolute;left:2752;top:7495;width:2;height:144" coordorigin="2752,7495" coordsize="2,144">
              <v:shape style="position:absolute;left:2752;top:7495;width:2;height:144" coordorigin="2752,7495" coordsize="0,144" path="m2752,7495l2752,7639e" filled="false" stroked="true" strokeweight=".37039pt" strokecolor="#0000ff">
                <v:path arrowok="t"/>
              </v:shape>
            </v:group>
            <v:group style="position:absolute;left:2749;top:7483;width:2;height:151" coordorigin="2749,7483" coordsize="2,151">
              <v:shape style="position:absolute;left:2749;top:7483;width:2;height:151" coordorigin="2749,7483" coordsize="0,151" path="m2749,7483l2749,7634e" filled="false" stroked="true" strokeweight=".19008pt" strokecolor="#0000ff">
                <v:path arrowok="t"/>
              </v:shape>
            </v:group>
            <v:group style="position:absolute;left:2599;top:7382;width:101;height:202" coordorigin="2599,7382" coordsize="101,202">
              <v:shape style="position:absolute;left:2599;top:7382;width:101;height:202" coordorigin="2599,7382" coordsize="101,202" path="m2700,7382l2599,7483,2700,7584,2700,7382xe" filled="true" fillcolor="#0000ff" stroked="false">
                <v:path arrowok="t"/>
                <v:fill type="solid"/>
              </v:shape>
            </v:group>
            <v:group style="position:absolute;left:2700;top:7462;width:48;height:122" coordorigin="2700,7462" coordsize="48,122">
              <v:shape style="position:absolute;left:2700;top:7462;width:48;height:122" coordorigin="2700,7462" coordsize="48,122" path="m2748,7462l2700,7462,2700,7584,2748,7462xe" filled="true" fillcolor="#0000ff" stroked="false">
                <v:path arrowok="t"/>
                <v:fill type="solid"/>
              </v:shape>
            </v:group>
            <v:group style="position:absolute;left:2700;top:7462;width:48;height:170" coordorigin="2700,7462" coordsize="48,170">
              <v:shape style="position:absolute;left:2700;top:7462;width:48;height:170" coordorigin="2700,7462" coordsize="48,170" path="m2748,7462l2700,7584,2748,7632,2748,7462xe" filled="true" fillcolor="#0000ff" stroked="false">
                <v:path arrowok="t"/>
                <v:fill type="solid"/>
              </v:shape>
            </v:group>
            <v:group style="position:absolute;left:2700;top:7322;width:61;height:125" coordorigin="2700,7322" coordsize="61,125">
              <v:shape style="position:absolute;left:2700;top:7322;width:61;height:125" coordorigin="2700,7322" coordsize="61,125" path="m2761,7322l2700,7382,2700,7447,2761,7322xe" filled="true" fillcolor="#0000ff" stroked="false">
                <v:path arrowok="t"/>
                <v:fill type="solid"/>
              </v:shape>
            </v:group>
            <v:group style="position:absolute;left:2700;top:7322;width:61;height:125" coordorigin="2700,7322" coordsize="61,125">
              <v:shape style="position:absolute;left:2700;top:7322;width:61;height:125" coordorigin="2700,7322" coordsize="61,125" path="m2761,7322l2700,7447,2761,7447,2761,7322xe" filled="true" fillcolor="#0000ff" stroked="false">
                <v:path arrowok="t"/>
                <v:fill type="solid"/>
              </v:shape>
            </v:group>
            <v:group style="position:absolute;left:2599;top:7322;width:322;height:323" coordorigin="2599,7322" coordsize="322,323">
              <v:shape style="position:absolute;left:2599;top:7322;width:322;height:323" coordorigin="2599,7322" coordsize="322,323" path="m2761,7322l2921,7483,2761,7645,2599,7483,2761,7322xe" filled="false" stroked="true" strokeweight="1.073pt" strokecolor="#0000ff">
                <v:path arrowok="t"/>
              </v:shape>
            </v:group>
            <v:group style="position:absolute;left:2751;top:7481;width:70;height:2" coordorigin="2751,7481" coordsize="70,2">
              <v:shape style="position:absolute;left:2751;top:7481;width:70;height:2" coordorigin="2751,7481" coordsize="70,0" path="m2751,7481l2821,7481e" filled="false" stroked="true" strokeweight="3.4353pt" strokecolor="#f9f9f9">
                <v:path arrowok="t"/>
              </v:shape>
            </v:group>
            <v:group style="position:absolute;left:2806;top:7447;width:8;height:67" coordorigin="2806,7447" coordsize="8,67">
              <v:shape style="position:absolute;left:2806;top:7447;width:8;height:67" coordorigin="2806,7447" coordsize="8,67" path="m2814,7447l2806,7447,2806,7514,2814,7447xe" filled="true" fillcolor="#f9f9f9" stroked="false">
                <v:path arrowok="t"/>
                <v:fill type="solid"/>
              </v:shape>
            </v:group>
            <v:group style="position:absolute;left:2806;top:7447;width:8;height:67" coordorigin="2806,7447" coordsize="8,67">
              <v:shape style="position:absolute;left:2806;top:7447;width:8;height:67" coordorigin="2806,7447" coordsize="8,67" path="m2814,7447l2806,7514,2814,7506,2814,7447xe" filled="true" fillcolor="#f9f9f9" stroked="false">
                <v:path arrowok="t"/>
                <v:fill type="solid"/>
              </v:shape>
            </v:group>
            <v:group style="position:absolute;left:2748;top:7481;width:58;height:2" coordorigin="2748,7481" coordsize="58,2">
              <v:shape style="position:absolute;left:2748;top:7481;width:58;height:2" coordorigin="2748,7481" coordsize="58,0" path="m2748,7481l2806,7481e" filled="false" stroked="true" strokeweight="3.4804pt" strokecolor="#f9f9f9">
                <v:path arrowok="t"/>
              </v:shape>
            </v:group>
            <v:group style="position:absolute;left:2800;top:7493;width:5;height:24" coordorigin="2800,7493" coordsize="5,24">
              <v:shape style="position:absolute;left:2800;top:7493;width:5;height:24" coordorigin="2800,7493" coordsize="5,24" path="m2805,7493l2800,7500,2800,7517,2805,7493xe" filled="true" fillcolor="#f9f9f9" stroked="false">
                <v:path arrowok="t"/>
                <v:fill type="solid"/>
              </v:shape>
            </v:group>
            <v:group style="position:absolute;left:2800;top:7493;width:5;height:24" coordorigin="2800,7493" coordsize="5,24">
              <v:shape style="position:absolute;left:2800;top:7493;width:5;height:24" coordorigin="2800,7493" coordsize="5,24" path="m2805,7493l2800,7517,2805,7515,2805,7493xe" filled="true" fillcolor="#f9f9f9" stroked="false">
                <v:path arrowok="t"/>
                <v:fill type="solid"/>
              </v:shape>
            </v:group>
            <v:group style="position:absolute;left:2796;top:7500;width:4;height:19" coordorigin="2796,7500" coordsize="4,19">
              <v:shape style="position:absolute;left:2796;top:7500;width:4;height:19" coordorigin="2796,7500" coordsize="4,19" path="m2800,7500l2796,7503,2796,7519,2800,7500xe" filled="true" fillcolor="#f9f9f9" stroked="false">
                <v:path arrowok="t"/>
                <v:fill type="solid"/>
              </v:shape>
            </v:group>
            <v:group style="position:absolute;left:2796;top:7500;width:4;height:19" coordorigin="2796,7500" coordsize="4,19">
              <v:shape style="position:absolute;left:2796;top:7500;width:4;height:19" coordorigin="2796,7500" coordsize="4,19" path="m2800,7500l2796,7519,2800,7517,2800,7500xe" filled="true" fillcolor="#f9f9f9" stroked="false">
                <v:path arrowok="t"/>
                <v:fill type="solid"/>
              </v:shape>
            </v:group>
            <v:group style="position:absolute;left:2793;top:7503;width:3;height:16" coordorigin="2793,7503" coordsize="3,16">
              <v:shape style="position:absolute;left:2793;top:7503;width:3;height:16" coordorigin="2793,7503" coordsize="3,16" path="m2796,7503l2793,7505,2793,7519,2796,7503xe" filled="true" fillcolor="#f9f9f9" stroked="false">
                <v:path arrowok="t"/>
                <v:fill type="solid"/>
              </v:shape>
            </v:group>
            <v:group style="position:absolute;left:2793;top:7503;width:3;height:16" coordorigin="2793,7503" coordsize="3,16">
              <v:shape style="position:absolute;left:2793;top:7503;width:3;height:16" coordorigin="2793,7503" coordsize="3,16" path="m2796,7503l2793,7519,2796,7519,2796,7503xe" filled="true" fillcolor="#f9f9f9" stroked="false">
                <v:path arrowok="t"/>
                <v:fill type="solid"/>
              </v:shape>
            </v:group>
            <v:group style="position:absolute;left:2785;top:7505;width:8;height:15" coordorigin="2785,7505" coordsize="8,15">
              <v:shape style="position:absolute;left:2785;top:7505;width:8;height:15" coordorigin="2785,7505" coordsize="8,15" path="m2793,7505l2785,7507,2785,7520,2793,7505xe" filled="true" fillcolor="#f9f9f9" stroked="false">
                <v:path arrowok="t"/>
                <v:fill type="solid"/>
              </v:shape>
            </v:group>
            <v:group style="position:absolute;left:2785;top:7505;width:8;height:15" coordorigin="2785,7505" coordsize="8,15">
              <v:shape style="position:absolute;left:2785;top:7505;width:8;height:15" coordorigin="2785,7505" coordsize="8,15" path="m2793,7505l2785,7520,2793,7519,2793,7505xe" filled="true" fillcolor="#f9f9f9" stroked="false">
                <v:path arrowok="t"/>
                <v:fill type="solid"/>
              </v:shape>
            </v:group>
            <v:group style="position:absolute;left:2777;top:7505;width:8;height:14" coordorigin="2777,7505" coordsize="8,14">
              <v:shape style="position:absolute;left:2777;top:7505;width:8;height:14" coordorigin="2777,7505" coordsize="8,14" path="m2777,7505l2777,7519,2785,7507,2777,7505xe" filled="true" fillcolor="#f9f9f9" stroked="false">
                <v:path arrowok="t"/>
                <v:fill type="solid"/>
              </v:shape>
            </v:group>
            <v:group style="position:absolute;left:2777;top:7507;width:8;height:13" coordorigin="2777,7507" coordsize="8,13">
              <v:shape style="position:absolute;left:2777;top:7507;width:8;height:13" coordorigin="2777,7507" coordsize="8,13" path="m2785,7507l2777,7519,2785,7520,2785,7507xe" filled="true" fillcolor="#f9f9f9" stroked="false">
                <v:path arrowok="t"/>
                <v:fill type="solid"/>
              </v:shape>
            </v:group>
            <v:group style="position:absolute;left:2773;top:7503;width:4;height:16" coordorigin="2773,7503" coordsize="4,16">
              <v:shape style="position:absolute;left:2773;top:7503;width:4;height:16" coordorigin="2773,7503" coordsize="4,16" path="m2773,7503l2773,7519,2777,7505,2773,7503xe" filled="true" fillcolor="#f9f9f9" stroked="false">
                <v:path arrowok="t"/>
                <v:fill type="solid"/>
              </v:shape>
            </v:group>
            <v:group style="position:absolute;left:2773;top:7505;width:4;height:14" coordorigin="2773,7505" coordsize="4,14">
              <v:shape style="position:absolute;left:2773;top:7505;width:4;height:14" coordorigin="2773,7505" coordsize="4,14" path="m2777,7505l2773,7519,2777,7519,2777,7505xe" filled="true" fillcolor="#f9f9f9" stroked="false">
                <v:path arrowok="t"/>
                <v:fill type="solid"/>
              </v:shape>
            </v:group>
            <v:group style="position:absolute;left:2770;top:7500;width:3;height:17" coordorigin="2770,7500" coordsize="3,17">
              <v:shape style="position:absolute;left:2770;top:7500;width:3;height:17" coordorigin="2770,7500" coordsize="3,17" path="m2770,7500l2770,7517,2773,7503,2770,7500xe" filled="true" fillcolor="#f9f9f9" stroked="false">
                <v:path arrowok="t"/>
                <v:fill type="solid"/>
              </v:shape>
            </v:group>
            <v:group style="position:absolute;left:2770;top:7503;width:3;height:16" coordorigin="2770,7503" coordsize="3,16">
              <v:shape style="position:absolute;left:2770;top:7503;width:3;height:16" coordorigin="2770,7503" coordsize="3,16" path="m2773,7503l2770,7517,2773,7519,2773,7503xe" filled="true" fillcolor="#f9f9f9" stroked="false">
                <v:path arrowok="t"/>
                <v:fill type="solid"/>
              </v:shape>
            </v:group>
            <v:group style="position:absolute;left:2765;top:7493;width:5;height:22" coordorigin="2765,7493" coordsize="5,22">
              <v:shape style="position:absolute;left:2765;top:7493;width:5;height:22" coordorigin="2765,7493" coordsize="5,22" path="m2765,7493l2765,7515,2770,7500,2765,7493xe" filled="true" fillcolor="#f9f9f9" stroked="false">
                <v:path arrowok="t"/>
                <v:fill type="solid"/>
              </v:shape>
            </v:group>
            <v:group style="position:absolute;left:2765;top:7500;width:5;height:17" coordorigin="2765,7500" coordsize="5,17">
              <v:shape style="position:absolute;left:2765;top:7500;width:5;height:17" coordorigin="2765,7500" coordsize="5,17" path="m2770,7500l2765,7515,2770,7517,2770,7500xe" filled="true" fillcolor="#f9f9f9" stroked="false">
                <v:path arrowok="t"/>
                <v:fill type="solid"/>
              </v:shape>
            </v:group>
            <v:group style="position:absolute;left:2763;top:7447;width:43;height:15" coordorigin="2763,7447" coordsize="43,15">
              <v:shape style="position:absolute;left:2763;top:7447;width:43;height:15" coordorigin="2763,7447" coordsize="43,15" path="m2806,7447l2763,7447,2763,7462,2806,7447xe" filled="true" fillcolor="#f9f9f9" stroked="false">
                <v:path arrowok="t"/>
                <v:fill type="solid"/>
              </v:shape>
            </v:group>
            <v:group style="position:absolute;left:2763;top:7447;width:43;height:15" coordorigin="2763,7447" coordsize="43,15">
              <v:shape style="position:absolute;left:2763;top:7447;width:43;height:15" coordorigin="2763,7447" coordsize="43,15" path="m2806,7447l2763,7462,2806,7462,2806,7447xe" filled="true" fillcolor="#f9f9f9" stroked="false">
                <v:path arrowok="t"/>
                <v:fill type="solid"/>
              </v:shape>
            </v:group>
            <v:group style="position:absolute;left:2755;top:7447;width:8;height:59" coordorigin="2755,7447" coordsize="8,59">
              <v:shape style="position:absolute;left:2755;top:7447;width:8;height:59" coordorigin="2755,7447" coordsize="8,59" path="m2763,7447l2755,7447,2755,7506,2763,7447xe" filled="true" fillcolor="#f9f9f9" stroked="false">
                <v:path arrowok="t"/>
                <v:fill type="solid"/>
              </v:shape>
            </v:group>
            <v:group style="position:absolute;left:2755;top:7447;width:8;height:67" coordorigin="2755,7447" coordsize="8,67">
              <v:shape style="position:absolute;left:2755;top:7447;width:8;height:67" coordorigin="2755,7447" coordsize="8,67" path="m2763,7447l2755,7506,2763,7514,2763,7447xe" filled="true" fillcolor="#f9f9f9" stroked="false">
                <v:path arrowok="t"/>
                <v:fill type="solid"/>
              </v:shape>
            </v:group>
            <v:group style="position:absolute;left:2750;top:7447;width:2;height:51" coordorigin="2750,7447" coordsize="2,51">
              <v:shape style="position:absolute;left:2750;top:7447;width:2;height:51" coordorigin="2750,7447" coordsize="0,51" path="m2750,7447l2750,7498e" filled="false" stroked="true" strokeweight=".15pt" strokecolor="#f9f9f9">
                <v:path arrowok="t"/>
              </v:shape>
            </v:group>
            <v:group style="position:absolute;left:2700;top:7447;width:48;height:15" coordorigin="2700,7447" coordsize="48,15">
              <v:shape style="position:absolute;left:2700;top:7447;width:48;height:15" coordorigin="2700,7447" coordsize="48,15" path="m2748,7447l2700,7447,2700,7462,2748,7447xe" filled="true" fillcolor="#f9f9f9" stroked="false">
                <v:path arrowok="t"/>
                <v:fill type="solid"/>
              </v:shape>
            </v:group>
            <v:group style="position:absolute;left:2700;top:7447;width:48;height:15" coordorigin="2700,7447" coordsize="48,15">
              <v:shape style="position:absolute;left:2700;top:7447;width:48;height:15" coordorigin="2700,7447" coordsize="48,15" path="m2748,7447l2700,7462,2748,7462,2748,7447xe" filled="true" fillcolor="#f9f9f9" stroked="false">
                <v:path arrowok="t"/>
                <v:fill type="solid"/>
              </v:shape>
            </v:group>
            <v:group style="position:absolute;left:2700;top:7447;width:121;height:73" coordorigin="2700,7447" coordsize="121,73">
              <v:shape style="position:absolute;left:2700;top:7447;width:121;height:73" coordorigin="2700,7447" coordsize="121,73" path="m2748,7462l2773,7519,2785,7520,2796,7519,2806,7514,2814,7506,2819,7496,2821,7485,2821,7447,2700,7447,2700,7462,2748,7462xe" filled="false" stroked="true" strokeweight="1.073pt" strokecolor="#f9f9f9">
                <v:path arrowok="t"/>
              </v:shape>
            </v:group>
            <v:group style="position:absolute;left:2800;top:7462;width:5;height:38" coordorigin="2800,7462" coordsize="5,38">
              <v:shape style="position:absolute;left:2800;top:7462;width:5;height:38" coordorigin="2800,7462" coordsize="5,38" path="m2805,7462l2800,7462,2800,7500,2805,7462xe" filled="true" fillcolor="#0000ff" stroked="false">
                <v:path arrowok="t"/>
                <v:fill type="solid"/>
              </v:shape>
            </v:group>
            <v:group style="position:absolute;left:2800;top:7462;width:5;height:38" coordorigin="2800,7462" coordsize="5,38">
              <v:shape style="position:absolute;left:2800;top:7462;width:5;height:38" coordorigin="2800,7462" coordsize="5,38" path="m2805,7462l2800,7500,2805,7493,2805,7462xe" filled="true" fillcolor="#0000ff" stroked="false">
                <v:path arrowok="t"/>
                <v:fill type="solid"/>
              </v:shape>
            </v:group>
            <v:group style="position:absolute;left:2793;top:7462;width:7;height:43" coordorigin="2793,7462" coordsize="7,43">
              <v:shape style="position:absolute;left:2793;top:7462;width:7;height:43" coordorigin="2793,7462" coordsize="7,43" path="m2800,7462l2793,7462,2793,7505,2800,7462xe" filled="true" fillcolor="#0000ff" stroked="false">
                <v:path arrowok="t"/>
                <v:fill type="solid"/>
              </v:shape>
            </v:group>
            <v:group style="position:absolute;left:2793;top:7462;width:7;height:43" coordorigin="2793,7462" coordsize="7,43">
              <v:shape style="position:absolute;left:2793;top:7462;width:7;height:43" coordorigin="2793,7462" coordsize="7,43" path="m2800,7462l2793,7505,2800,7500,2800,7462xe" filled="true" fillcolor="#0000ff" stroked="false">
                <v:path arrowok="t"/>
                <v:fill type="solid"/>
              </v:shape>
            </v:group>
            <v:group style="position:absolute;left:2785;top:7462;width:8;height:45" coordorigin="2785,7462" coordsize="8,45">
              <v:shape style="position:absolute;left:2785;top:7462;width:8;height:45" coordorigin="2785,7462" coordsize="8,45" path="m2793,7462l2785,7462,2785,7507,2793,7462xe" filled="true" fillcolor="#0000ff" stroked="false">
                <v:path arrowok="t"/>
                <v:fill type="solid"/>
              </v:shape>
            </v:group>
            <v:group style="position:absolute;left:2785;top:7462;width:8;height:45" coordorigin="2785,7462" coordsize="8,45">
              <v:shape style="position:absolute;left:2785;top:7462;width:8;height:45" coordorigin="2785,7462" coordsize="8,45" path="m2793,7462l2785,7507,2793,7505,2793,7462xe" filled="true" fillcolor="#0000ff" stroked="false">
                <v:path arrowok="t"/>
                <v:fill type="solid"/>
              </v:shape>
            </v:group>
            <v:group style="position:absolute;left:2777;top:7462;width:8;height:43" coordorigin="2777,7462" coordsize="8,43">
              <v:shape style="position:absolute;left:2777;top:7462;width:8;height:43" coordorigin="2777,7462" coordsize="8,43" path="m2785,7462l2777,7462,2777,7505,2785,7462xe" filled="true" fillcolor="#0000ff" stroked="false">
                <v:path arrowok="t"/>
                <v:fill type="solid"/>
              </v:shape>
            </v:group>
            <v:group style="position:absolute;left:2777;top:7462;width:8;height:45" coordorigin="2777,7462" coordsize="8,45">
              <v:shape style="position:absolute;left:2777;top:7462;width:8;height:45" coordorigin="2777,7462" coordsize="8,45" path="m2785,7462l2777,7505,2785,7507,2785,7462xe" filled="true" fillcolor="#0000ff" stroked="false">
                <v:path arrowok="t"/>
                <v:fill type="solid"/>
              </v:shape>
            </v:group>
            <v:group style="position:absolute;left:2770;top:7462;width:7;height:38" coordorigin="2770,7462" coordsize="7,38">
              <v:shape style="position:absolute;left:2770;top:7462;width:7;height:38" coordorigin="2770,7462" coordsize="7,38" path="m2777,7462l2770,7462,2770,7500,2777,7462xe" filled="true" fillcolor="#0000ff" stroked="false">
                <v:path arrowok="t"/>
                <v:fill type="solid"/>
              </v:shape>
            </v:group>
            <v:group style="position:absolute;left:2770;top:7462;width:7;height:43" coordorigin="2770,7462" coordsize="7,43">
              <v:shape style="position:absolute;left:2770;top:7462;width:7;height:43" coordorigin="2770,7462" coordsize="7,43" path="m2777,7462l2770,7500,2777,7505,2777,7462xe" filled="true" fillcolor="#0000ff" stroked="false">
                <v:path arrowok="t"/>
                <v:fill type="solid"/>
              </v:shape>
            </v:group>
            <v:group style="position:absolute;left:2765;top:7462;width:5;height:31" coordorigin="2765,7462" coordsize="5,31">
              <v:shape style="position:absolute;left:2765;top:7462;width:5;height:31" coordorigin="2765,7462" coordsize="5,31" path="m2770,7462l2765,7462,2765,7493,2770,7462xe" filled="true" fillcolor="#0000ff" stroked="false">
                <v:path arrowok="t"/>
                <v:fill type="solid"/>
              </v:shape>
            </v:group>
            <v:group style="position:absolute;left:2765;top:7462;width:5;height:38" coordorigin="2765,7462" coordsize="5,38">
              <v:shape style="position:absolute;left:2765;top:7462;width:5;height:38" coordorigin="2765,7462" coordsize="5,38" path="m2770,7462l2765,7493,2770,7500,2770,7462xe" filled="true" fillcolor="#0000ff" stroked="false">
                <v:path arrowok="t"/>
                <v:fill type="solid"/>
              </v:shape>
            </v:group>
            <v:group style="position:absolute;left:2764;top:7462;width:2;height:34" coordorigin="2764,7462" coordsize="2,34">
              <v:shape style="position:absolute;left:2764;top:7462;width:2;height:34" coordorigin="2764,7462" coordsize="0,34" path="m2764,7462l2764,7495e" filled="false" stroked="true" strokeweight=".1pt" strokecolor="#0000ff">
                <v:path arrowok="t"/>
              </v:shape>
            </v:group>
            <v:group style="position:absolute;left:2763;top:7462;width:43;height:45" coordorigin="2763,7462" coordsize="43,45">
              <v:shape style="position:absolute;left:2763;top:7462;width:43;height:45" coordorigin="2763,7462" coordsize="43,45" path="m2806,7462l2763,7462,2763,7485,2765,7493,2770,7500,2777,7505,2785,7507,2793,7505,2800,7500,2805,7493,2806,7485,2806,7462xe" filled="false" stroked="true" strokeweight="1.073pt" strokecolor="#dbdbdb">
                <v:path arrowok="t"/>
              </v:shape>
            </v:group>
            <v:group style="position:absolute;left:2928;top:4410;width:100;height:201" coordorigin="2928,4410" coordsize="100,201">
              <v:shape style="position:absolute;left:2928;top:4410;width:100;height:201" coordorigin="2928,4410" coordsize="100,201" path="m2928,4410l2928,4611,3028,4511,2928,4410xe" filled="true" fillcolor="#0000ff" stroked="false">
                <v:path arrowok="t"/>
                <v:fill type="solid"/>
              </v:shape>
            </v:group>
            <v:group style="position:absolute;left:2927;top:4511;width:2;height:102" coordorigin="2927,4511" coordsize="2,102">
              <v:shape style="position:absolute;left:2927;top:4511;width:2;height:102" coordorigin="2927,4511" coordsize="0,102" path="m2927,4511l2927,4613e" filled="false" stroked="true" strokeweight=".19008pt" strokecolor="#0000ff">
                <v:path arrowok="t"/>
              </v:shape>
            </v:group>
            <v:group style="position:absolute;left:2918;top:4487;width:2;height:138" coordorigin="2918,4487" coordsize="2,138">
              <v:shape style="position:absolute;left:2918;top:4487;width:2;height:138" coordorigin="2918,4487" coordsize="0,138" path="m2918,4487l2918,4625e" filled="false" stroked="true" strokeweight=".50551pt" strokecolor="#0000ff">
                <v:path arrowok="t"/>
              </v:shape>
            </v:group>
            <v:group style="position:absolute;left:2912;top:4489;width:2;height:2" coordorigin="2912,4489" coordsize="2,2">
              <v:shape style="position:absolute;left:2912;top:4489;width:2;height:2" coordorigin="2912,4489" coordsize="0,0" path="m2912,4489l2912,4489e" filled="false" stroked="true" strokeweight="1.073pt" strokecolor="#0000ff">
                <v:path arrowok="t"/>
              </v:shape>
            </v:group>
            <v:group style="position:absolute;left:2910;top:4478;width:2;height:22" coordorigin="2910,4478" coordsize="2,22">
              <v:shape style="position:absolute;left:2910;top:4478;width:2;height:22" coordorigin="2910,4478" coordsize="0,22" path="m2910,4478l2910,4500e" filled="false" stroked="true" strokeweight=".22535pt" strokecolor="#0000ff">
                <v:path arrowok="t"/>
              </v:shape>
            </v:group>
            <v:group style="position:absolute;left:2905;top:4478;width:2;height:22" coordorigin="2905,4478" coordsize="2,22">
              <v:shape style="position:absolute;left:2905;top:4478;width:2;height:22" coordorigin="2905,4478" coordsize="0,22" path="m2905,4478l2905,4500e" filled="false" stroked="true" strokeweight=".22535pt" strokecolor="#0000ff">
                <v:path arrowok="t"/>
              </v:shape>
            </v:group>
            <v:group style="position:absolute;left:2902;top:4489;width:2;height:2" coordorigin="2902,4489" coordsize="2,2">
              <v:shape style="position:absolute;left:2902;top:4489;width:2;height:2" coordorigin="2902,4489" coordsize="0,0" path="m2902,4489l2902,4489e" filled="false" stroked="true" strokeweight="1.073pt" strokecolor="#0000ff">
                <v:path arrowok="t"/>
              </v:shape>
            </v:group>
            <v:group style="position:absolute;left:2903;top:4540;width:11;height:96" coordorigin="2903,4540" coordsize="11,96">
              <v:shape style="position:absolute;left:2903;top:4540;width:11;height:96" coordorigin="2903,4540" coordsize="11,96" path="m2914,4540l2903,4546,2903,4636,2914,4540xe" filled="true" fillcolor="#0000ff" stroked="false">
                <v:path arrowok="t"/>
                <v:fill type="solid"/>
              </v:shape>
            </v:group>
            <v:group style="position:absolute;left:2903;top:4540;width:11;height:96" coordorigin="2903,4540" coordsize="11,96">
              <v:shape style="position:absolute;left:2903;top:4540;width:11;height:96" coordorigin="2903,4540" coordsize="11,96" path="m2914,4540l2903,4636,2914,4625,2914,4540xe" filled="true" fillcolor="#0000ff" stroked="false">
                <v:path arrowok="t"/>
                <v:fill type="solid"/>
              </v:shape>
            </v:group>
            <v:group style="position:absolute;left:2896;top:4478;width:2;height:22" coordorigin="2896,4478" coordsize="2,22">
              <v:shape style="position:absolute;left:2896;top:4478;width:2;height:22" coordorigin="2896,4478" coordsize="0,22" path="m2896,4478l2896,4500e" filled="false" stroked="true" strokeweight=".40559pt" strokecolor="#0000ff">
                <v:path arrowok="t"/>
              </v:shape>
            </v:group>
            <v:group style="position:absolute;left:2888;top:4478;width:2;height:22" coordorigin="2888,4478" coordsize="2,22">
              <v:shape style="position:absolute;left:2888;top:4478;width:2;height:22" coordorigin="2888,4478" coordsize="0,22" path="m2888,4478l2888,4500e" filled="false" stroked="true" strokeweight=".40559pt" strokecolor="#0000ff">
                <v:path arrowok="t"/>
              </v:shape>
            </v:group>
            <v:group style="position:absolute;left:2892;top:4546;width:11;height:101" coordorigin="2892,4546" coordsize="11,101">
              <v:shape style="position:absolute;left:2892;top:4546;width:11;height:101" coordorigin="2892,4546" coordsize="11,101" path="m2903,4546l2892,4548,2892,4647,2903,4546xe" filled="true" fillcolor="#0000ff" stroked="false">
                <v:path arrowok="t"/>
                <v:fill type="solid"/>
              </v:shape>
            </v:group>
            <v:group style="position:absolute;left:2892;top:4546;width:11;height:101" coordorigin="2892,4546" coordsize="11,101">
              <v:shape style="position:absolute;left:2892;top:4546;width:11;height:101" coordorigin="2892,4546" coordsize="11,101" path="m2903,4546l2892,4647,2903,4636,2903,4546xe" filled="true" fillcolor="#0000ff" stroked="false">
                <v:path arrowok="t"/>
                <v:fill type="solid"/>
              </v:shape>
            </v:group>
            <v:group style="position:absolute;left:2882;top:4478;width:2;height:22" coordorigin="2882,4478" coordsize="2,22">
              <v:shape style="position:absolute;left:2882;top:4478;width:2;height:22" coordorigin="2882,4478" coordsize="0,22" path="m2882,4478l2882,4500e" filled="false" stroked="true" strokeweight=".18024pt" strokecolor="#0000ff">
                <v:path arrowok="t"/>
              </v:shape>
            </v:group>
            <v:group style="position:absolute;left:2879;top:4478;width:2;height:22" coordorigin="2879,4478" coordsize="2,22">
              <v:shape style="position:absolute;left:2879;top:4478;width:2;height:22" coordorigin="2879,4478" coordsize="0,22" path="m2879,4478l2879,4500e" filled="false" stroked="true" strokeweight=".18024pt" strokecolor="#0000ff">
                <v:path arrowok="t"/>
              </v:shape>
            </v:group>
            <v:group style="position:absolute;left:2880;top:4546;width:12;height:112" coordorigin="2880,4546" coordsize="12,112">
              <v:shape style="position:absolute;left:2880;top:4546;width:12;height:112" coordorigin="2880,4546" coordsize="12,112" path="m2880,4546l2880,4658,2892,4548,2880,4546xe" filled="true" fillcolor="#0000ff" stroked="false">
                <v:path arrowok="t"/>
                <v:fill type="solid"/>
              </v:shape>
            </v:group>
            <v:group style="position:absolute;left:2880;top:4548;width:12;height:110" coordorigin="2880,4548" coordsize="12,110">
              <v:shape style="position:absolute;left:2880;top:4548;width:12;height:110" coordorigin="2880,4548" coordsize="12,110" path="m2892,4548l2880,4658,2892,4647,2892,4548xe" filled="true" fillcolor="#0000ff" stroked="false">
                <v:path arrowok="t"/>
                <v:fill type="solid"/>
              </v:shape>
            </v:group>
            <v:group style="position:absolute;left:2875;top:4478;width:2;height:190" coordorigin="2875,4478" coordsize="2,190">
              <v:shape style="position:absolute;left:2875;top:4478;width:2;height:190" coordorigin="2875,4478" coordsize="0,190" path="m2875,4478l2875,4668e" filled="false" stroked="true" strokeweight=".59567pt" strokecolor="#0000ff">
                <v:path arrowok="t"/>
              </v:shape>
            </v:group>
            <v:group style="position:absolute;left:2871;top:4489;width:2;height:2" coordorigin="2871,4489" coordsize="2,2">
              <v:shape style="position:absolute;left:2871;top:4489;width:2;height:2" coordorigin="2871,4489" coordsize="0,0" path="m2871,4489l2871,4489e" filled="false" stroked="true" strokeweight="1.073pt" strokecolor="#0000ff">
                <v:path arrowok="t"/>
              </v:shape>
            </v:group>
            <v:group style="position:absolute;left:2869;top:4538;width:2;height:133" coordorigin="2869,4538" coordsize="2,133">
              <v:shape style="position:absolute;left:2869;top:4538;width:2;height:133" coordorigin="2869,4538" coordsize="0,133" path="m2869,4538l2869,4671e" filled="false" stroked="true" strokeweight=".2352pt" strokecolor="#0000ff">
                <v:path arrowok="t"/>
              </v:shape>
            </v:group>
            <v:group style="position:absolute;left:2868;top:4349;width:60;height:126" coordorigin="2868,4349" coordsize="60,126">
              <v:shape style="position:absolute;left:2868;top:4349;width:60;height:126" coordorigin="2868,4349" coordsize="60,126" path="m2868,4349l2868,4475,2928,4410,2868,4349xe" filled="true" fillcolor="#0000ff" stroked="false">
                <v:path arrowok="t"/>
                <v:fill type="solid"/>
              </v:shape>
            </v:group>
            <v:group style="position:absolute;left:2868;top:4410;width:60;height:65" coordorigin="2868,4410" coordsize="60,65">
              <v:shape style="position:absolute;left:2868;top:4410;width:60;height:65" coordorigin="2868,4410" coordsize="60,65" path="m2928,4410l2868,4475,2928,4475,2928,4410xe" filled="true" fillcolor="#0000ff" stroked="false">
                <v:path arrowok="t"/>
                <v:fill type="solid"/>
              </v:shape>
            </v:group>
            <v:group style="position:absolute;left:2865;top:4532;width:2;height:139" coordorigin="2865,4532" coordsize="2,139">
              <v:shape style="position:absolute;left:2865;top:4532;width:2;height:139" coordorigin="2865,4532" coordsize="0,139" path="m2865,4532l2865,4671e" filled="false" stroked="true" strokeweight=".37039pt" strokecolor="#0000ff">
                <v:path arrowok="t"/>
              </v:shape>
            </v:group>
            <v:group style="position:absolute;left:2860;top:4522;width:2;height:144" coordorigin="2860,4522" coordsize="2,144">
              <v:shape style="position:absolute;left:2860;top:4522;width:2;height:144" coordorigin="2860,4522" coordsize="0,144" path="m2860,4522l2860,4666e" filled="false" stroked="true" strokeweight=".37039pt" strokecolor="#0000ff">
                <v:path arrowok="t"/>
              </v:shape>
            </v:group>
            <v:group style="position:absolute;left:2856;top:4511;width:2;height:150" coordorigin="2856,4511" coordsize="2,150">
              <v:shape style="position:absolute;left:2856;top:4511;width:2;height:150" coordorigin="2856,4511" coordsize="0,150" path="m2856,4511l2856,4661e" filled="false" stroked="true" strokeweight=".19008pt" strokecolor="#0000ff">
                <v:path arrowok="t"/>
              </v:shape>
            </v:group>
            <v:group style="position:absolute;left:2706;top:4410;width:101;height:202" coordorigin="2706,4410" coordsize="101,202">
              <v:shape style="position:absolute;left:2706;top:4410;width:101;height:202" coordorigin="2706,4410" coordsize="101,202" path="m2807,4410l2706,4511,2807,4612,2807,4410xe" filled="true" fillcolor="#0000ff" stroked="false">
                <v:path arrowok="t"/>
                <v:fill type="solid"/>
              </v:shape>
            </v:group>
            <v:group style="position:absolute;left:2807;top:4489;width:48;height:123" coordorigin="2807,4489" coordsize="48,123">
              <v:shape style="position:absolute;left:2807;top:4489;width:48;height:123" coordorigin="2807,4489" coordsize="48,123" path="m2855,4489l2807,4489,2807,4612,2855,4489xe" filled="true" fillcolor="#0000ff" stroked="false">
                <v:path arrowok="t"/>
                <v:fill type="solid"/>
              </v:shape>
            </v:group>
            <v:group style="position:absolute;left:2807;top:4489;width:48;height:170" coordorigin="2807,4489" coordsize="48,170">
              <v:shape style="position:absolute;left:2807;top:4489;width:48;height:170" coordorigin="2807,4489" coordsize="48,170" path="m2855,4489l2807,4612,2855,4659,2855,4489xe" filled="true" fillcolor="#0000ff" stroked="false">
                <v:path arrowok="t"/>
                <v:fill type="solid"/>
              </v:shape>
            </v:group>
            <v:group style="position:absolute;left:2807;top:4349;width:61;height:126" coordorigin="2807,4349" coordsize="61,126">
              <v:shape style="position:absolute;left:2807;top:4349;width:61;height:126" coordorigin="2807,4349" coordsize="61,126" path="m2868,4349l2807,4410,2807,4475,2868,4349xe" filled="true" fillcolor="#0000ff" stroked="false">
                <v:path arrowok="t"/>
                <v:fill type="solid"/>
              </v:shape>
            </v:group>
            <v:group style="position:absolute;left:2807;top:4349;width:61;height:126" coordorigin="2807,4349" coordsize="61,126">
              <v:shape style="position:absolute;left:2807;top:4349;width:61;height:126" coordorigin="2807,4349" coordsize="61,126" path="m2868,4349l2807,4475,2868,4475,2868,4349xe" filled="true" fillcolor="#0000ff" stroked="false">
                <v:path arrowok="t"/>
                <v:fill type="solid"/>
              </v:shape>
            </v:group>
            <v:group style="position:absolute;left:2706;top:4349;width:322;height:322" coordorigin="2706,4349" coordsize="322,322">
              <v:shape style="position:absolute;left:2706;top:4349;width:322;height:322" coordorigin="2706,4349" coordsize="322,322" path="m2868,4349l3028,4511,2868,4671,2706,4511,2868,4349xe" filled="false" stroked="true" strokeweight="1.073pt" strokecolor="#0000ff">
                <v:path arrowok="t"/>
              </v:shape>
            </v:group>
            <v:group style="position:absolute;left:2921;top:4474;width:2;height:69" coordorigin="2921,4474" coordsize="2,69">
              <v:shape style="position:absolute;left:2921;top:4474;width:2;height:69" coordorigin="2921,4474" coordsize="0,69" path="m2921,4474l2921,4543e" filled="false" stroked="true" strokeweight=".75pt" strokecolor="#f9f9f9">
                <v:path arrowok="t"/>
              </v:shape>
            </v:group>
            <v:group style="position:absolute;left:2913;top:4475;width:8;height:65" coordorigin="2913,4475" coordsize="8,65">
              <v:shape style="position:absolute;left:2913;top:4475;width:8;height:65" coordorigin="2913,4475" coordsize="8,65" path="m2921,4475l2913,4475,2913,4540,2921,4475xe" filled="true" fillcolor="#f9f9f9" stroked="false">
                <v:path arrowok="t"/>
                <v:fill type="solid"/>
              </v:shape>
            </v:group>
            <v:group style="position:absolute;left:2913;top:4475;width:8;height:65" coordorigin="2913,4475" coordsize="8,65">
              <v:shape style="position:absolute;left:2913;top:4475;width:8;height:65" coordorigin="2913,4475" coordsize="8,65" path="m2921,4475l2913,4540,2921,4533,2921,4475xe" filled="true" fillcolor="#f9f9f9" stroked="false">
                <v:path arrowok="t"/>
                <v:fill type="solid"/>
              </v:shape>
            </v:group>
            <v:group style="position:absolute;left:2912;top:4511;width:2;height:31" coordorigin="2912,4511" coordsize="2,31">
              <v:shape style="position:absolute;left:2912;top:4511;width:2;height:31" coordorigin="2912,4511" coordsize="2,31" path="m2912,4527l2914,4527e" filled="false" stroked="true" strokeweight="1.65pt" strokecolor="#f9f9f9">
                <v:path arrowok="t"/>
              </v:shape>
            </v:group>
            <v:group style="position:absolute;left:2907;top:4521;width:5;height:23" coordorigin="2907,4521" coordsize="5,23">
              <v:shape style="position:absolute;left:2907;top:4521;width:5;height:23" coordorigin="2907,4521" coordsize="5,23" path="m2912,4521l2907,4528,2907,4544,2912,4521xe" filled="true" fillcolor="#f9f9f9" stroked="false">
                <v:path arrowok="t"/>
                <v:fill type="solid"/>
              </v:shape>
            </v:group>
            <v:group style="position:absolute;left:2907;top:4521;width:5;height:23" coordorigin="2907,4521" coordsize="5,23">
              <v:shape style="position:absolute;left:2907;top:4521;width:5;height:23" coordorigin="2907,4521" coordsize="5,23" path="m2912,4521l2907,4544,2912,4541,2912,4521xe" filled="true" fillcolor="#f9f9f9" stroked="false">
                <v:path arrowok="t"/>
                <v:fill type="solid"/>
              </v:shape>
            </v:group>
            <v:group style="position:absolute;left:2903;top:4528;width:4;height:18" coordorigin="2903,4528" coordsize="4,18">
              <v:shape style="position:absolute;left:2903;top:4528;width:4;height:18" coordorigin="2903,4528" coordsize="4,18" path="m2907,4528l2903,4530,2903,4546,2907,4528xe" filled="true" fillcolor="#f9f9f9" stroked="false">
                <v:path arrowok="t"/>
                <v:fill type="solid"/>
              </v:shape>
            </v:group>
            <v:group style="position:absolute;left:2903;top:4528;width:4;height:18" coordorigin="2903,4528" coordsize="4,18">
              <v:shape style="position:absolute;left:2903;top:4528;width:4;height:18" coordorigin="2903,4528" coordsize="4,18" path="m2907,4528l2903,4546,2907,4544,2907,4528xe" filled="true" fillcolor="#f9f9f9" stroked="false">
                <v:path arrowok="t"/>
                <v:fill type="solid"/>
              </v:shape>
            </v:group>
            <v:group style="position:absolute;left:2900;top:4530;width:3;height:17" coordorigin="2900,4530" coordsize="3,17">
              <v:shape style="position:absolute;left:2900;top:4530;width:3;height:17" coordorigin="2900,4530" coordsize="3,17" path="m2903,4530l2900,4532,2900,4547,2903,4530xe" filled="true" fillcolor="#f9f9f9" stroked="false">
                <v:path arrowok="t"/>
                <v:fill type="solid"/>
              </v:shape>
            </v:group>
            <v:group style="position:absolute;left:2900;top:4530;width:3;height:17" coordorigin="2900,4530" coordsize="3,17">
              <v:shape style="position:absolute;left:2900;top:4530;width:3;height:17" coordorigin="2900,4530" coordsize="3,17" path="m2903,4530l2900,4547,2903,4546,2903,4530xe" filled="true" fillcolor="#f9f9f9" stroked="false">
                <v:path arrowok="t"/>
                <v:fill type="solid"/>
              </v:shape>
            </v:group>
            <v:group style="position:absolute;left:2892;top:4532;width:8;height:16" coordorigin="2892,4532" coordsize="8,16">
              <v:shape style="position:absolute;left:2892;top:4532;width:8;height:16" coordorigin="2892,4532" coordsize="8,16" path="m2900,4532l2892,4534,2892,4548,2900,4532xe" filled="true" fillcolor="#f9f9f9" stroked="false">
                <v:path arrowok="t"/>
                <v:fill type="solid"/>
              </v:shape>
            </v:group>
            <v:group style="position:absolute;left:2892;top:4532;width:8;height:16" coordorigin="2892,4532" coordsize="8,16">
              <v:shape style="position:absolute;left:2892;top:4532;width:8;height:16" coordorigin="2892,4532" coordsize="8,16" path="m2900,4532l2892,4548,2900,4547,2900,4532xe" filled="true" fillcolor="#f9f9f9" stroked="false">
                <v:path arrowok="t"/>
                <v:fill type="solid"/>
              </v:shape>
            </v:group>
            <v:group style="position:absolute;left:2884;top:4532;width:8;height:15" coordorigin="2884,4532" coordsize="8,15">
              <v:shape style="position:absolute;left:2884;top:4532;width:8;height:15" coordorigin="2884,4532" coordsize="8,15" path="m2884,4532l2884,4547,2892,4534,2884,4532xe" filled="true" fillcolor="#f9f9f9" stroked="false">
                <v:path arrowok="t"/>
                <v:fill type="solid"/>
              </v:shape>
            </v:group>
            <v:group style="position:absolute;left:2884;top:4534;width:8;height:14" coordorigin="2884,4534" coordsize="8,14">
              <v:shape style="position:absolute;left:2884;top:4534;width:8;height:14" coordorigin="2884,4534" coordsize="8,14" path="m2892,4534l2884,4547,2892,4548,2892,4534xe" filled="true" fillcolor="#f9f9f9" stroked="false">
                <v:path arrowok="t"/>
                <v:fill type="solid"/>
              </v:shape>
            </v:group>
            <v:group style="position:absolute;left:2880;top:4530;width:4;height:16" coordorigin="2880,4530" coordsize="4,16">
              <v:shape style="position:absolute;left:2880;top:4530;width:4;height:16" coordorigin="2880,4530" coordsize="4,16" path="m2880,4530l2880,4546,2884,4532,2880,4530xe" filled="true" fillcolor="#f9f9f9" stroked="false">
                <v:path arrowok="t"/>
                <v:fill type="solid"/>
              </v:shape>
            </v:group>
            <v:group style="position:absolute;left:2880;top:4532;width:4;height:15" coordorigin="2880,4532" coordsize="4,15">
              <v:shape style="position:absolute;left:2880;top:4532;width:4;height:15" coordorigin="2880,4532" coordsize="4,15" path="m2884,4532l2880,4546,2884,4547,2884,4532xe" filled="true" fillcolor="#f9f9f9" stroked="false">
                <v:path arrowok="t"/>
                <v:fill type="solid"/>
              </v:shape>
            </v:group>
            <v:group style="position:absolute;left:2877;top:4528;width:3;height:16" coordorigin="2877,4528" coordsize="3,16">
              <v:shape style="position:absolute;left:2877;top:4528;width:3;height:16" coordorigin="2877,4528" coordsize="3,16" path="m2877,4528l2877,4544,2880,4530,2877,4528xe" filled="true" fillcolor="#f9f9f9" stroked="false">
                <v:path arrowok="t"/>
                <v:fill type="solid"/>
              </v:shape>
            </v:group>
            <v:group style="position:absolute;left:2877;top:4530;width:3;height:16" coordorigin="2877,4530" coordsize="3,16">
              <v:shape style="position:absolute;left:2877;top:4530;width:3;height:16" coordorigin="2877,4530" coordsize="3,16" path="m2880,4530l2877,4544,2880,4546,2880,4530xe" filled="true" fillcolor="#f9f9f9" stroked="false">
                <v:path arrowok="t"/>
                <v:fill type="solid"/>
              </v:shape>
            </v:group>
            <v:group style="position:absolute;left:2872;top:4521;width:5;height:20" coordorigin="2872,4521" coordsize="5,20">
              <v:shape style="position:absolute;left:2872;top:4521;width:5;height:20" coordorigin="2872,4521" coordsize="5,20" path="m2872,4521l2872,4541,2877,4528,2872,4521xe" filled="true" fillcolor="#f9f9f9" stroked="false">
                <v:path arrowok="t"/>
                <v:fill type="solid"/>
              </v:shape>
            </v:group>
            <v:group style="position:absolute;left:2872;top:4528;width:5;height:16" coordorigin="2872,4528" coordsize="5,16">
              <v:shape style="position:absolute;left:2872;top:4528;width:5;height:16" coordorigin="2872,4528" coordsize="5,16" path="m2877,4528l2872,4541,2877,4544,2877,4528xe" filled="true" fillcolor="#f9f9f9" stroked="false">
                <v:path arrowok="t"/>
                <v:fill type="solid"/>
              </v:shape>
            </v:group>
            <v:group style="position:absolute;left:2855;top:4508;width:17;height:2" coordorigin="2855,4508" coordsize="17,2">
              <v:shape style="position:absolute;left:2855;top:4508;width:17;height:2" coordorigin="2855,4508" coordsize="17,0" path="m2855,4508l2872,4508e" filled="false" stroked="true" strokeweight="3.5pt" strokecolor="#f9f9f9">
                <v:path arrowok="t"/>
              </v:shape>
            </v:group>
            <v:group style="position:absolute;left:2871;top:4475;width:42;height:14" coordorigin="2871,4475" coordsize="42,14">
              <v:shape style="position:absolute;left:2871;top:4475;width:42;height:14" coordorigin="2871,4475" coordsize="42,14" path="m2913,4475l2871,4475,2871,4489,2913,4475xe" filled="true" fillcolor="#f9f9f9" stroked="false">
                <v:path arrowok="t"/>
                <v:fill type="solid"/>
              </v:shape>
            </v:group>
            <v:group style="position:absolute;left:2871;top:4475;width:42;height:14" coordorigin="2871,4475" coordsize="42,14">
              <v:shape style="position:absolute;left:2871;top:4475;width:42;height:14" coordorigin="2871,4475" coordsize="42,14" path="m2913,4475l2871,4489,2913,4489,2913,4475xe" filled="true" fillcolor="#f9f9f9" stroked="false">
                <v:path arrowok="t"/>
                <v:fill type="solid"/>
              </v:shape>
            </v:group>
            <v:group style="position:absolute;left:2862;top:4475;width:9;height:58" coordorigin="2862,4475" coordsize="9,58">
              <v:shape style="position:absolute;left:2862;top:4475;width:9;height:58" coordorigin="2862,4475" coordsize="9,58" path="m2871,4475l2862,4475,2862,4533,2871,4475xe" filled="true" fillcolor="#f9f9f9" stroked="false">
                <v:path arrowok="t"/>
                <v:fill type="solid"/>
              </v:shape>
            </v:group>
            <v:group style="position:absolute;left:2862;top:4475;width:9;height:65" coordorigin="2862,4475" coordsize="9,65">
              <v:shape style="position:absolute;left:2862;top:4475;width:9;height:65" coordorigin="2862,4475" coordsize="9,65" path="m2871,4475l2862,4533,2871,4540,2871,4475xe" filled="true" fillcolor="#f9f9f9" stroked="false">
                <v:path arrowok="t"/>
                <v:fill type="solid"/>
              </v:shape>
            </v:group>
            <v:group style="position:absolute;left:2857;top:4474;width:2;height:51" coordorigin="2857,4474" coordsize="2,51">
              <v:shape style="position:absolute;left:2857;top:4474;width:2;height:51" coordorigin="2857,4474" coordsize="0,51" path="m2857,4474l2857,4525e" filled="false" stroked="true" strokeweight=".15pt" strokecolor="#f9f9f9">
                <v:path arrowok="t"/>
              </v:shape>
            </v:group>
            <v:group style="position:absolute;left:2807;top:4475;width:48;height:14" coordorigin="2807,4475" coordsize="48,14">
              <v:shape style="position:absolute;left:2807;top:4475;width:48;height:14" coordorigin="2807,4475" coordsize="48,14" path="m2855,4475l2807,4475,2807,4489,2855,4475xe" filled="true" fillcolor="#f9f9f9" stroked="false">
                <v:path arrowok="t"/>
                <v:fill type="solid"/>
              </v:shape>
            </v:group>
            <v:group style="position:absolute;left:2807;top:4475;width:48;height:14" coordorigin="2807,4475" coordsize="48,14">
              <v:shape style="position:absolute;left:2807;top:4475;width:48;height:14" coordorigin="2807,4475" coordsize="48,14" path="m2855,4475l2807,4489,2855,4489,2855,4475xe" filled="true" fillcolor="#f9f9f9" stroked="false">
                <v:path arrowok="t"/>
                <v:fill type="solid"/>
              </v:shape>
            </v:group>
            <v:group style="position:absolute;left:2807;top:4475;width:121;height:73" coordorigin="2807,4475" coordsize="121,73">
              <v:shape style="position:absolute;left:2807;top:4475;width:121;height:73" coordorigin="2807,4475" coordsize="121,73" path="m2855,4489l2880,4546,2892,4548,2903,4546,2913,4540,2921,4533,2926,4523,2928,4512,2928,4475,2807,4475,2807,4489,2855,4489xe" filled="false" stroked="true" strokeweight="1.073pt" strokecolor="#f9f9f9">
                <v:path arrowok="t"/>
              </v:shape>
            </v:group>
            <v:group style="position:absolute;left:2907;top:4489;width:5;height:39" coordorigin="2907,4489" coordsize="5,39">
              <v:shape style="position:absolute;left:2907;top:4489;width:5;height:39" coordorigin="2907,4489" coordsize="5,39" path="m2912,4489l2907,4489,2907,4528,2912,4489xe" filled="true" fillcolor="#0000ff" stroked="false">
                <v:path arrowok="t"/>
                <v:fill type="solid"/>
              </v:shape>
            </v:group>
            <v:group style="position:absolute;left:2907;top:4489;width:5;height:39" coordorigin="2907,4489" coordsize="5,39">
              <v:shape style="position:absolute;left:2907;top:4489;width:5;height:39" coordorigin="2907,4489" coordsize="5,39" path="m2912,4489l2907,4528,2912,4521,2912,4489xe" filled="true" fillcolor="#0000ff" stroked="false">
                <v:path arrowok="t"/>
                <v:fill type="solid"/>
              </v:shape>
            </v:group>
            <v:group style="position:absolute;left:2900;top:4489;width:7;height:43" coordorigin="2900,4489" coordsize="7,43">
              <v:shape style="position:absolute;left:2900;top:4489;width:7;height:43" coordorigin="2900,4489" coordsize="7,43" path="m2907,4489l2900,4489,2900,4532,2907,4489xe" filled="true" fillcolor="#0000ff" stroked="false">
                <v:path arrowok="t"/>
                <v:fill type="solid"/>
              </v:shape>
            </v:group>
            <v:group style="position:absolute;left:2900;top:4489;width:7;height:43" coordorigin="2900,4489" coordsize="7,43">
              <v:shape style="position:absolute;left:2900;top:4489;width:7;height:43" coordorigin="2900,4489" coordsize="7,43" path="m2907,4489l2900,4532,2907,4528,2907,4489xe" filled="true" fillcolor="#0000ff" stroked="false">
                <v:path arrowok="t"/>
                <v:fill type="solid"/>
              </v:shape>
            </v:group>
            <v:group style="position:absolute;left:2892;top:4489;width:8;height:45" coordorigin="2892,4489" coordsize="8,45">
              <v:shape style="position:absolute;left:2892;top:4489;width:8;height:45" coordorigin="2892,4489" coordsize="8,45" path="m2900,4489l2892,4489,2892,4534,2900,4489xe" filled="true" fillcolor="#0000ff" stroked="false">
                <v:path arrowok="t"/>
                <v:fill type="solid"/>
              </v:shape>
            </v:group>
            <v:group style="position:absolute;left:2892;top:4489;width:8;height:45" coordorigin="2892,4489" coordsize="8,45">
              <v:shape style="position:absolute;left:2892;top:4489;width:8;height:45" coordorigin="2892,4489" coordsize="8,45" path="m2900,4489l2892,4534,2900,4532,2900,4489xe" filled="true" fillcolor="#0000ff" stroked="false">
                <v:path arrowok="t"/>
                <v:fill type="solid"/>
              </v:shape>
            </v:group>
            <v:group style="position:absolute;left:2884;top:4489;width:8;height:43" coordorigin="2884,4489" coordsize="8,43">
              <v:shape style="position:absolute;left:2884;top:4489;width:8;height:43" coordorigin="2884,4489" coordsize="8,43" path="m2892,4489l2884,4489,2884,4532,2892,4489xe" filled="true" fillcolor="#0000ff" stroked="false">
                <v:path arrowok="t"/>
                <v:fill type="solid"/>
              </v:shape>
            </v:group>
            <v:group style="position:absolute;left:2884;top:4489;width:8;height:45" coordorigin="2884,4489" coordsize="8,45">
              <v:shape style="position:absolute;left:2884;top:4489;width:8;height:45" coordorigin="2884,4489" coordsize="8,45" path="m2892,4489l2884,4532,2892,4534,2892,4489xe" filled="true" fillcolor="#0000ff" stroked="false">
                <v:path arrowok="t"/>
                <v:fill type="solid"/>
              </v:shape>
            </v:group>
            <v:group style="position:absolute;left:2877;top:4489;width:7;height:39" coordorigin="2877,4489" coordsize="7,39">
              <v:shape style="position:absolute;left:2877;top:4489;width:7;height:39" coordorigin="2877,4489" coordsize="7,39" path="m2884,4489l2877,4489,2877,4528,2884,4489xe" filled="true" fillcolor="#0000ff" stroked="false">
                <v:path arrowok="t"/>
                <v:fill type="solid"/>
              </v:shape>
            </v:group>
            <v:group style="position:absolute;left:2877;top:4489;width:7;height:43" coordorigin="2877,4489" coordsize="7,43">
              <v:shape style="position:absolute;left:2877;top:4489;width:7;height:43" coordorigin="2877,4489" coordsize="7,43" path="m2884,4489l2877,4528,2884,4532,2884,4489xe" filled="true" fillcolor="#0000ff" stroked="false">
                <v:path arrowok="t"/>
                <v:fill type="solid"/>
              </v:shape>
            </v:group>
            <v:group style="position:absolute;left:2872;top:4489;width:5;height:32" coordorigin="2872,4489" coordsize="5,32">
              <v:shape style="position:absolute;left:2872;top:4489;width:5;height:32" coordorigin="2872,4489" coordsize="5,32" path="m2877,4489l2872,4489,2872,4521,2877,4489xe" filled="true" fillcolor="#0000ff" stroked="false">
                <v:path arrowok="t"/>
                <v:fill type="solid"/>
              </v:shape>
            </v:group>
            <v:group style="position:absolute;left:2872;top:4489;width:5;height:39" coordorigin="2872,4489" coordsize="5,39">
              <v:shape style="position:absolute;left:2872;top:4489;width:5;height:39" coordorigin="2872,4489" coordsize="5,39" path="m2877,4489l2872,4521,2877,4528,2877,4489xe" filled="true" fillcolor="#0000ff" stroked="false">
                <v:path arrowok="t"/>
                <v:fill type="solid"/>
              </v:shape>
            </v:group>
            <v:group style="position:absolute;left:2872;top:4489;width:2;height:34" coordorigin="2872,4489" coordsize="2,34">
              <v:shape style="position:absolute;left:2872;top:4489;width:2;height:34" coordorigin="2872,4489" coordsize="0,34" path="m2872,4489l2872,4522e" filled="false" stroked="true" strokeweight=".05pt" strokecolor="#0000ff">
                <v:path arrowok="t"/>
              </v:shape>
            </v:group>
            <v:group style="position:absolute;left:2871;top:4489;width:42;height:45" coordorigin="2871,4489" coordsize="42,45">
              <v:shape style="position:absolute;left:2871;top:4489;width:42;height:45" coordorigin="2871,4489" coordsize="42,45" path="m2913,4489l2871,4489,2871,4512,2872,4521,2877,4528,2884,4532,2892,4534,2900,4532,2907,4528,2912,4521,2913,4512,2913,4489xe" filled="false" stroked="true" strokeweight="1.073pt" strokecolor="#dbdbdb">
                <v:path arrowok="t"/>
              </v:shape>
            </v:group>
            <v:group style="position:absolute;left:1993;top:7371;width:95;height:2" coordorigin="1993,7371" coordsize="95,2">
              <v:shape style="position:absolute;left:1993;top:7371;width:95;height:2" coordorigin="1993,7371" coordsize="95,0" path="m1993,7371l2088,7371e" filled="false" stroked="true" strokeweight="2.0202pt" strokecolor="#000000">
                <v:path arrowok="t"/>
              </v:shape>
            </v:group>
            <v:group style="position:absolute;left:2004;top:7251;width:2;height:89" coordorigin="2004,7251" coordsize="2,89">
              <v:shape style="position:absolute;left:2004;top:7251;width:2;height:89" coordorigin="2004,7251" coordsize="0,89" path="m2004,7340l2004,7251e" filled="false" stroked="true" strokeweight="1.073pt" strokecolor="#000000">
                <v:path arrowok="t"/>
              </v:shape>
            </v:group>
            <v:group style="position:absolute;left:1940;top:7190;width:64;height:210" coordorigin="1940,7190" coordsize="64,210">
              <v:shape style="position:absolute;left:1940;top:7190;width:64;height:210" coordorigin="1940,7190" coordsize="64,210" path="m2004,7230l2004,7190,1940,7190,1940,7400,2004,7400e" filled="false" stroked="true" strokeweight="1.073pt" strokecolor="#000000">
                <v:path arrowok="t"/>
              </v:shape>
            </v:group>
            <v:group style="position:absolute;left:1993;top:7351;width:22;height:2" coordorigin="1993,7351" coordsize="22,2">
              <v:shape style="position:absolute;left:1993;top:7351;width:22;height:2" coordorigin="1993,7351" coordsize="22,0" path="m1993,7351l2015,7351e" filled="false" stroked="true" strokeweight="1.0944pt" strokecolor="#b8b85c">
                <v:path arrowok="t"/>
              </v:shape>
            </v:group>
            <v:group style="position:absolute;left:1993;top:7240;width:22;height:2" coordorigin="1993,7240" coordsize="22,2">
              <v:shape style="position:absolute;left:1993;top:7240;width:22;height:2" coordorigin="1993,7240" coordsize="22,0" path="m1993,7240l2015,7240e" filled="false" stroked="true" strokeweight="1.0301pt" strokecolor="#b8b85c">
                <v:path arrowok="t"/>
              </v:shape>
            </v:group>
            <v:group style="position:absolute;left:2004;top:4960;width:2;height:1691" coordorigin="2004,4960" coordsize="2,1691">
              <v:shape style="position:absolute;left:2004;top:4960;width:2;height:1691" coordorigin="2004,4960" coordsize="0,1691" path="m2004,4960l2004,6651e" filled="false" stroked="true" strokeweight="1.073pt" strokecolor="#000000">
                <v:path arrowok="t"/>
              </v:shape>
            </v:group>
            <v:group style="position:absolute;left:1940;top:4896;width:2;height:881" coordorigin="1940,4896" coordsize="2,881">
              <v:shape style="position:absolute;left:1940;top:4896;width:2;height:881" coordorigin="1940,4896" coordsize="0,881" path="m1940,4896l1940,5777e" filled="false" stroked="true" strokeweight="1.073pt" strokecolor="#000000">
                <v:path arrowok="t"/>
              </v:shape>
            </v:group>
            <v:group style="position:absolute;left:1940;top:6472;width:64;height:179" coordorigin="1940,6472" coordsize="64,179">
              <v:shape style="position:absolute;left:1940;top:6472;width:64;height:179" coordorigin="1940,6472" coordsize="64,179" path="m1940,6472l1940,6651,2004,6651e" filled="false" stroked="true" strokeweight="1.073pt" strokecolor="#767676">
                <v:path arrowok="t"/>
              </v:shape>
            </v:group>
            <v:group style="position:absolute;left:1993;top:5817;width:22;height:2" coordorigin="1993,5817" coordsize="22,2">
              <v:shape style="position:absolute;left:1993;top:5817;width:22;height:2" coordorigin="1993,5817" coordsize="22,0" path="m1993,5817l2015,5817e" filled="false" stroked="true" strokeweight="1.6094pt" strokecolor="#b8b85c">
                <v:path arrowok="t"/>
              </v:shape>
            </v:group>
            <v:group style="position:absolute;left:1993;top:5050;width:22;height:2" coordorigin="1993,5050" coordsize="22,2">
              <v:shape style="position:absolute;left:1993;top:5050;width:22;height:2" coordorigin="1993,5050" coordsize="22,0" path="m1993,5050l2015,5050e" filled="false" stroked="true" strokeweight="1.0943pt" strokecolor="#b8b85c">
                <v:path arrowok="t"/>
              </v:shape>
              <v:shape style="position:absolute;left:1666;top:2213;width:6094;height:7748" type="#_x0000_t75" stroked="false">
                <v:imagedata r:id="rId8" o:title=""/>
              </v:shape>
            </v:group>
            <v:group style="position:absolute;left:4481;top:1285;width:100;height:201" coordorigin="4481,1285" coordsize="100,201">
              <v:shape style="position:absolute;left:4481;top:1285;width:100;height:201" coordorigin="4481,1285" coordsize="100,201" path="m4481,1285l4481,1486,4581,1386,4481,1285xe" filled="true" fillcolor="#0000ff" stroked="false">
                <v:path arrowok="t"/>
                <v:fill type="solid"/>
              </v:shape>
            </v:group>
            <v:group style="position:absolute;left:4480;top:1386;width:2;height:102" coordorigin="4480,1386" coordsize="2,102">
              <v:shape style="position:absolute;left:4480;top:1386;width:2;height:102" coordorigin="4480,1386" coordsize="0,102" path="m4480,1386l4480,1488e" filled="false" stroked="true" strokeweight=".19008pt" strokecolor="#0000ff">
                <v:path arrowok="t"/>
              </v:shape>
            </v:group>
            <v:group style="position:absolute;left:4471;top:1362;width:2;height:139" coordorigin="4471,1362" coordsize="2,139">
              <v:shape style="position:absolute;left:4471;top:1362;width:2;height:139" coordorigin="4471,1362" coordsize="0,139" path="m4471,1362l4471,1500e" filled="false" stroked="true" strokeweight=".50512pt" strokecolor="#0000ff">
                <v:path arrowok="t"/>
              </v:shape>
            </v:group>
            <v:group style="position:absolute;left:4465;top:1363;width:2;height:2" coordorigin="4465,1363" coordsize="2,2">
              <v:shape style="position:absolute;left:4465;top:1363;width:2;height:2" coordorigin="4465,1363" coordsize="0,0" path="m4465,1363l4465,1363e" filled="false" stroked="true" strokeweight="1.073pt" strokecolor="#0000ff">
                <v:path arrowok="t"/>
              </v:shape>
            </v:group>
            <v:group style="position:absolute;left:4463;top:1353;width:2;height:21" coordorigin="4463,1353" coordsize="2,21">
              <v:shape style="position:absolute;left:4463;top:1353;width:2;height:21" coordorigin="4463,1353" coordsize="0,21" path="m4463,1353l4463,1374e" filled="false" stroked="true" strokeweight=".2248pt" strokecolor="#0000ff">
                <v:path arrowok="t"/>
              </v:shape>
            </v:group>
            <v:group style="position:absolute;left:4458;top:1353;width:2;height:21" coordorigin="4458,1353" coordsize="2,21">
              <v:shape style="position:absolute;left:4458;top:1353;width:2;height:21" coordorigin="4458,1353" coordsize="0,21" path="m4458,1353l4458,1374e" filled="false" stroked="true" strokeweight=".22583pt" strokecolor="#0000ff">
                <v:path arrowok="t"/>
              </v:shape>
            </v:group>
            <v:group style="position:absolute;left:4454;top:1363;width:2;height:2" coordorigin="4454,1363" coordsize="2,2">
              <v:shape style="position:absolute;left:4454;top:1363;width:2;height:2" coordorigin="4454,1363" coordsize="0,0" path="m4454,1363l4454,1363e" filled="false" stroked="true" strokeweight="1.073pt" strokecolor="#0000ff">
                <v:path arrowok="t"/>
              </v:shape>
            </v:group>
            <v:group style="position:absolute;left:4456;top:1416;width:11;height:95" coordorigin="4456,1416" coordsize="11,95">
              <v:shape style="position:absolute;left:4456;top:1416;width:11;height:95" coordorigin="4456,1416" coordsize="11,95" path="m4467,1416l4456,1421,4456,1511,4467,1416xe" filled="true" fillcolor="#0000ff" stroked="false">
                <v:path arrowok="t"/>
                <v:fill type="solid"/>
              </v:shape>
            </v:group>
            <v:group style="position:absolute;left:4456;top:1416;width:11;height:95" coordorigin="4456,1416" coordsize="11,95">
              <v:shape style="position:absolute;left:4456;top:1416;width:11;height:95" coordorigin="4456,1416" coordsize="11,95" path="m4467,1416l4456,1511,4467,1500,4467,1416xe" filled="true" fillcolor="#0000ff" stroked="false">
                <v:path arrowok="t"/>
                <v:fill type="solid"/>
              </v:shape>
            </v:group>
            <v:group style="position:absolute;left:4449;top:1353;width:2;height:21" coordorigin="4449,1353" coordsize="2,21">
              <v:shape style="position:absolute;left:4449;top:1353;width:2;height:21" coordorigin="4449,1353" coordsize="0,21" path="m4449,1353l4449,1374e" filled="false" stroked="true" strokeweight=".40614pt" strokecolor="#0000ff">
                <v:path arrowok="t"/>
              </v:shape>
            </v:group>
            <v:group style="position:absolute;left:4440;top:1353;width:2;height:21" coordorigin="4440,1353" coordsize="2,21">
              <v:shape style="position:absolute;left:4440;top:1353;width:2;height:21" coordorigin="4440,1353" coordsize="0,21" path="m4440,1353l4440,1374e" filled="false" stroked="true" strokeweight=".45063pt" strokecolor="#0000ff">
                <v:path arrowok="t"/>
              </v:shape>
            </v:group>
            <v:group style="position:absolute;left:4445;top:1421;width:11;height:101" coordorigin="4445,1421" coordsize="11,101">
              <v:shape style="position:absolute;left:4445;top:1421;width:11;height:101" coordorigin="4445,1421" coordsize="11,101" path="m4456,1421l4445,1423,4445,1522,4456,1421xe" filled="true" fillcolor="#0000ff" stroked="false">
                <v:path arrowok="t"/>
                <v:fill type="solid"/>
              </v:shape>
            </v:group>
            <v:group style="position:absolute;left:4445;top:1421;width:11;height:101" coordorigin="4445,1421" coordsize="11,101">
              <v:shape style="position:absolute;left:4445;top:1421;width:11;height:101" coordorigin="4445,1421" coordsize="11,101" path="m4456,1421l4445,1522,4456,1511,4456,1421xe" filled="true" fillcolor="#0000ff" stroked="false">
                <v:path arrowok="t"/>
                <v:fill type="solid"/>
              </v:shape>
            </v:group>
            <v:group style="position:absolute;left:4435;top:1363;width:2;height:2" coordorigin="4435,1363" coordsize="2,2">
              <v:shape style="position:absolute;left:4435;top:1363;width:2;height:2" coordorigin="4435,1363" coordsize="0,0" path="m4435,1363l4435,1363e" filled="false" stroked="true" strokeweight="1.073pt" strokecolor="#0000ff">
                <v:path arrowok="t"/>
              </v:shape>
            </v:group>
            <v:group style="position:absolute;left:4431;top:1353;width:2;height:21" coordorigin="4431,1353" coordsize="2,21">
              <v:shape style="position:absolute;left:4431;top:1353;width:2;height:21" coordorigin="4431,1353" coordsize="0,21" path="m4431,1353l4431,1374e" filled="false" stroked="true" strokeweight=".17976pt" strokecolor="#0000ff">
                <v:path arrowok="t"/>
              </v:shape>
            </v:group>
            <v:group style="position:absolute;left:4433;top:1421;width:12;height:113" coordorigin="4433,1421" coordsize="12,113">
              <v:shape style="position:absolute;left:4433;top:1421;width:12;height:113" coordorigin="4433,1421" coordsize="12,113" path="m4433,1421l4433,1534,4445,1423,4433,1421xe" filled="true" fillcolor="#0000ff" stroked="false">
                <v:path arrowok="t"/>
                <v:fill type="solid"/>
              </v:shape>
            </v:group>
            <v:group style="position:absolute;left:4433;top:1423;width:12;height:111" coordorigin="4433,1423" coordsize="12,111">
              <v:shape style="position:absolute;left:4433;top:1423;width:12;height:111" coordorigin="4433,1423" coordsize="12,111" path="m4445,1423l4433,1534,4445,1522,4445,1423xe" filled="true" fillcolor="#0000ff" stroked="false">
                <v:path arrowok="t"/>
                <v:fill type="solid"/>
              </v:shape>
            </v:group>
            <v:group style="position:absolute;left:4428;top:1353;width:2;height:191" coordorigin="4428,1353" coordsize="2,191">
              <v:shape style="position:absolute;left:4428;top:1353;width:2;height:191" coordorigin="4428,1353" coordsize="0,191" path="m4428,1353l4428,1544e" filled="false" stroked="true" strokeweight=".59512pt" strokecolor="#0000ff">
                <v:path arrowok="t"/>
              </v:shape>
            </v:group>
            <v:group style="position:absolute;left:4424;top:1363;width:2;height:2" coordorigin="4424,1363" coordsize="2,2">
              <v:shape style="position:absolute;left:4424;top:1363;width:2;height:2" coordorigin="4424,1363" coordsize="0,0" path="m4424,1363l4424,1363e" filled="false" stroked="true" strokeweight="1.073pt" strokecolor="#0000ff">
                <v:path arrowok="t"/>
              </v:shape>
            </v:group>
            <v:group style="position:absolute;left:4422;top:1413;width:2;height:133" coordorigin="4422,1413" coordsize="2,133">
              <v:shape style="position:absolute;left:4422;top:1413;width:2;height:133" coordorigin="4422,1413" coordsize="0,133" path="m4422,1413l4422,1546e" filled="false" stroked="true" strokeweight=".23583pt" strokecolor="#0000ff">
                <v:path arrowok="t"/>
              </v:shape>
            </v:group>
            <v:group style="position:absolute;left:4421;top:1224;width:60;height:126" coordorigin="4421,1224" coordsize="60,126">
              <v:shape style="position:absolute;left:4421;top:1224;width:60;height:126" coordorigin="4421,1224" coordsize="60,126" path="m4421,1224l4421,1350,4481,1285,4421,1224xe" filled="true" fillcolor="#0000ff" stroked="false">
                <v:path arrowok="t"/>
                <v:fill type="solid"/>
              </v:shape>
            </v:group>
            <v:group style="position:absolute;left:4421;top:1285;width:60;height:65" coordorigin="4421,1285" coordsize="60,65">
              <v:shape style="position:absolute;left:4421;top:1285;width:60;height:65" coordorigin="4421,1285" coordsize="60,65" path="m4481,1285l4421,1350,4481,1350,4481,1285xe" filled="true" fillcolor="#0000ff" stroked="false">
                <v:path arrowok="t"/>
                <v:fill type="solid"/>
              </v:shape>
            </v:group>
            <v:group style="position:absolute;left:4418;top:1362;width:2;height:185" coordorigin="4418,1362" coordsize="2,185">
              <v:shape style="position:absolute;left:4418;top:1362;width:2;height:185" coordorigin="4418,1362" coordsize="0,185" path="m4418,1362l4418,1546e" filled="false" stroked="true" strokeweight=".36992pt" strokecolor="#0000ff">
                <v:path arrowok="t"/>
              </v:shape>
            </v:group>
            <v:group style="position:absolute;left:4409;top:1386;width:2;height:150" coordorigin="4409,1386" coordsize="2,150">
              <v:shape style="position:absolute;left:4409;top:1386;width:2;height:150" coordorigin="4409,1386" coordsize="0,150" path="m4409,1386l4409,1536e" filled="false" stroked="true" strokeweight=".19024pt" strokecolor="#0000ff">
                <v:path arrowok="t"/>
              </v:shape>
            </v:group>
            <v:group style="position:absolute;left:4259;top:1285;width:101;height:202" coordorigin="4259,1285" coordsize="101,202">
              <v:shape style="position:absolute;left:4259;top:1285;width:101;height:202" coordorigin="4259,1285" coordsize="101,202" path="m4360,1285l4259,1386,4360,1487,4360,1285xe" filled="true" fillcolor="#0000ff" stroked="false">
                <v:path arrowok="t"/>
                <v:fill type="solid"/>
              </v:shape>
            </v:group>
            <v:group style="position:absolute;left:4360;top:1363;width:48;height:124" coordorigin="4360,1363" coordsize="48,124">
              <v:shape style="position:absolute;left:4360;top:1363;width:48;height:124" coordorigin="4360,1363" coordsize="48,124" path="m4408,1363l4360,1363,4360,1487,4408,1363xe" filled="true" fillcolor="#0000ff" stroked="false">
                <v:path arrowok="t"/>
                <v:fill type="solid"/>
              </v:shape>
            </v:group>
            <v:group style="position:absolute;left:4360;top:1363;width:48;height:171" coordorigin="4360,1363" coordsize="48,171">
              <v:shape style="position:absolute;left:4360;top:1363;width:48;height:171" coordorigin="4360,1363" coordsize="48,171" path="m4408,1363l4360,1487,4408,1534,4408,1363xe" filled="true" fillcolor="#0000ff" stroked="false">
                <v:path arrowok="t"/>
                <v:fill type="solid"/>
              </v:shape>
            </v:group>
            <v:group style="position:absolute;left:4360;top:1224;width:61;height:126" coordorigin="4360,1224" coordsize="61,126">
              <v:shape style="position:absolute;left:4360;top:1224;width:61;height:126" coordorigin="4360,1224" coordsize="61,126" path="m4421,1224l4360,1285,4360,1350,4421,1224xe" filled="true" fillcolor="#0000ff" stroked="false">
                <v:path arrowok="t"/>
                <v:fill type="solid"/>
              </v:shape>
            </v:group>
            <v:group style="position:absolute;left:4360;top:1224;width:61;height:126" coordorigin="4360,1224" coordsize="61,126">
              <v:shape style="position:absolute;left:4360;top:1224;width:61;height:126" coordorigin="4360,1224" coordsize="61,126" path="m4421,1224l4360,1350,4421,1350,4421,1224xe" filled="true" fillcolor="#0000ff" stroked="false">
                <v:path arrowok="t"/>
                <v:fill type="solid"/>
              </v:shape>
            </v:group>
            <v:group style="position:absolute;left:4308;top:1273;width:225;height:225" coordorigin="4308,1273" coordsize="225,225">
              <v:shape style="position:absolute;left:4308;top:1273;width:225;height:225" coordorigin="4308,1273" coordsize="225,225" path="m4420,1273l4533,1386,4420,1498,4308,1386,4420,1273xe" filled="false" stroked="true" strokeweight="1.073pt" strokecolor="#0000ff">
                <v:path arrowok="t"/>
              </v:shape>
            </v:group>
            <v:group style="position:absolute;left:4410;top:1383;width:71;height:2" coordorigin="4410,1383" coordsize="71,2">
              <v:shape style="position:absolute;left:4410;top:1383;width:71;height:2" coordorigin="4410,1383" coordsize="71,0" path="m4410,1383l4481,1383e" filled="false" stroked="true" strokeweight="3.4348pt" strokecolor="#f9f9f9">
                <v:path arrowok="t"/>
              </v:shape>
            </v:group>
            <v:group style="position:absolute;left:4466;top:1350;width:8;height:66" coordorigin="4466,1350" coordsize="8,66">
              <v:shape style="position:absolute;left:4466;top:1350;width:8;height:66" coordorigin="4466,1350" coordsize="8,66" path="m4474,1350l4466,1350,4466,1416,4474,1350xe" filled="true" fillcolor="#f9f9f9" stroked="false">
                <v:path arrowok="t"/>
                <v:fill type="solid"/>
              </v:shape>
            </v:group>
            <v:group style="position:absolute;left:4466;top:1350;width:8;height:66" coordorigin="4466,1350" coordsize="8,66">
              <v:shape style="position:absolute;left:4466;top:1350;width:8;height:66" coordorigin="4466,1350" coordsize="8,66" path="m4474,1350l4466,1416,4474,1408,4474,1350xe" filled="true" fillcolor="#f9f9f9" stroked="false">
                <v:path arrowok="t"/>
                <v:fill type="solid"/>
              </v:shape>
            </v:group>
            <v:group style="position:absolute;left:4408;top:1383;width:58;height:2" coordorigin="4408,1383" coordsize="58,2">
              <v:shape style="position:absolute;left:4408;top:1383;width:58;height:2" coordorigin="4408,1383" coordsize="58,0" path="m4408,1383l4466,1383e" filled="false" stroked="true" strokeweight="3.4348pt" strokecolor="#f9f9f9">
                <v:path arrowok="t"/>
              </v:shape>
            </v:group>
            <v:group style="position:absolute;left:4460;top:1396;width:5;height:23" coordorigin="4460,1396" coordsize="5,23">
              <v:shape style="position:absolute;left:4460;top:1396;width:5;height:23" coordorigin="4460,1396" coordsize="5,23" path="m4465,1396l4460,1403,4460,1419,4465,1396xe" filled="true" fillcolor="#f9f9f9" stroked="false">
                <v:path arrowok="t"/>
                <v:fill type="solid"/>
              </v:shape>
            </v:group>
            <v:group style="position:absolute;left:4460;top:1396;width:5;height:23" coordorigin="4460,1396" coordsize="5,23">
              <v:shape style="position:absolute;left:4460;top:1396;width:5;height:23" coordorigin="4460,1396" coordsize="5,23" path="m4465,1396l4460,1419,4465,1416,4465,1396xe" filled="true" fillcolor="#f9f9f9" stroked="false">
                <v:path arrowok="t"/>
                <v:fill type="solid"/>
              </v:shape>
            </v:group>
            <v:group style="position:absolute;left:4456;top:1403;width:4;height:18" coordorigin="4456,1403" coordsize="4,18">
              <v:shape style="position:absolute;left:4456;top:1403;width:4;height:18" coordorigin="4456,1403" coordsize="4,18" path="m4460,1403l4456,1406,4456,1421,4460,1403xe" filled="true" fillcolor="#f9f9f9" stroked="false">
                <v:path arrowok="t"/>
                <v:fill type="solid"/>
              </v:shape>
            </v:group>
            <v:group style="position:absolute;left:4456;top:1403;width:4;height:18" coordorigin="4456,1403" coordsize="4,18">
              <v:shape style="position:absolute;left:4456;top:1403;width:4;height:18" coordorigin="4456,1403" coordsize="4,18" path="m4460,1403l4456,1421,4460,1419,4460,1403xe" filled="true" fillcolor="#f9f9f9" stroked="false">
                <v:path arrowok="t"/>
                <v:fill type="solid"/>
              </v:shape>
            </v:group>
            <v:group style="position:absolute;left:4453;top:1406;width:3;height:16" coordorigin="4453,1406" coordsize="3,16">
              <v:shape style="position:absolute;left:4453;top:1406;width:3;height:16" coordorigin="4453,1406" coordsize="3,16" path="m4456,1406l4453,1407,4453,1422,4456,1406xe" filled="true" fillcolor="#f9f9f9" stroked="false">
                <v:path arrowok="t"/>
                <v:fill type="solid"/>
              </v:shape>
            </v:group>
            <v:group style="position:absolute;left:4453;top:1406;width:3;height:16" coordorigin="4453,1406" coordsize="3,16">
              <v:shape style="position:absolute;left:4453;top:1406;width:3;height:16" coordorigin="4453,1406" coordsize="3,16" path="m4456,1406l4453,1422,4456,1421,4456,1406xe" filled="true" fillcolor="#f9f9f9" stroked="false">
                <v:path arrowok="t"/>
                <v:fill type="solid"/>
              </v:shape>
            </v:group>
            <v:group style="position:absolute;left:4445;top:1407;width:8;height:16" coordorigin="4445,1407" coordsize="8,16">
              <v:shape style="position:absolute;left:4445;top:1407;width:8;height:16" coordorigin="4445,1407" coordsize="8,16" path="m4453,1407l4445,1409,4445,1423,4453,1407xe" filled="true" fillcolor="#f9f9f9" stroked="false">
                <v:path arrowok="t"/>
                <v:fill type="solid"/>
              </v:shape>
            </v:group>
            <v:group style="position:absolute;left:4445;top:1407;width:8;height:16" coordorigin="4445,1407" coordsize="8,16">
              <v:shape style="position:absolute;left:4445;top:1407;width:8;height:16" coordorigin="4445,1407" coordsize="8,16" path="m4453,1407l4445,1423,4453,1422,4453,1407xe" filled="true" fillcolor="#f9f9f9" stroked="false">
                <v:path arrowok="t"/>
                <v:fill type="solid"/>
              </v:shape>
            </v:group>
            <v:group style="position:absolute;left:4436;top:1407;width:9;height:15" coordorigin="4436,1407" coordsize="9,15">
              <v:shape style="position:absolute;left:4436;top:1407;width:9;height:15" coordorigin="4436,1407" coordsize="9,15" path="m4436,1407l4436,1422,4445,1409,4436,1407xe" filled="true" fillcolor="#f9f9f9" stroked="false">
                <v:path arrowok="t"/>
                <v:fill type="solid"/>
              </v:shape>
            </v:group>
            <v:group style="position:absolute;left:4436;top:1409;width:9;height:14" coordorigin="4436,1409" coordsize="9,14">
              <v:shape style="position:absolute;left:4436;top:1409;width:9;height:14" coordorigin="4436,1409" coordsize="9,14" path="m4445,1409l4436,1422,4445,1423,4445,1409xe" filled="true" fillcolor="#f9f9f9" stroked="false">
                <v:path arrowok="t"/>
                <v:fill type="solid"/>
              </v:shape>
            </v:group>
            <v:group style="position:absolute;left:4433;top:1406;width:3;height:15" coordorigin="4433,1406" coordsize="3,15">
              <v:shape style="position:absolute;left:4433;top:1406;width:3;height:15" coordorigin="4433,1406" coordsize="3,15" path="m4433,1406l4433,1421,4436,1407,4433,1406xe" filled="true" fillcolor="#f9f9f9" stroked="false">
                <v:path arrowok="t"/>
                <v:fill type="solid"/>
              </v:shape>
            </v:group>
            <v:group style="position:absolute;left:4433;top:1407;width:3;height:15" coordorigin="4433,1407" coordsize="3,15">
              <v:shape style="position:absolute;left:4433;top:1407;width:3;height:15" coordorigin="4433,1407" coordsize="3,15" path="m4436,1407l4433,1421,4436,1422,4436,1407xe" filled="true" fillcolor="#f9f9f9" stroked="false">
                <v:path arrowok="t"/>
                <v:fill type="solid"/>
              </v:shape>
            </v:group>
            <v:group style="position:absolute;left:4430;top:1403;width:3;height:16" coordorigin="4430,1403" coordsize="3,16">
              <v:shape style="position:absolute;left:4430;top:1403;width:3;height:16" coordorigin="4430,1403" coordsize="3,16" path="m4430,1403l4430,1419,4433,1406,4430,1403xe" filled="true" fillcolor="#f9f9f9" stroked="false">
                <v:path arrowok="t"/>
                <v:fill type="solid"/>
              </v:shape>
            </v:group>
            <v:group style="position:absolute;left:4430;top:1406;width:3;height:15" coordorigin="4430,1406" coordsize="3,15">
              <v:shape style="position:absolute;left:4430;top:1406;width:3;height:15" coordorigin="4430,1406" coordsize="3,15" path="m4433,1406l4430,1419,4433,1421,4433,1406xe" filled="true" fillcolor="#f9f9f9" stroked="false">
                <v:path arrowok="t"/>
                <v:fill type="solid"/>
              </v:shape>
            </v:group>
            <v:group style="position:absolute;left:4425;top:1396;width:5;height:20" coordorigin="4425,1396" coordsize="5,20">
              <v:shape style="position:absolute;left:4425;top:1396;width:5;height:20" coordorigin="4425,1396" coordsize="5,20" path="m4425,1396l4425,1416,4430,1403,4425,1396xe" filled="true" fillcolor="#f9f9f9" stroked="false">
                <v:path arrowok="t"/>
                <v:fill type="solid"/>
              </v:shape>
            </v:group>
            <v:group style="position:absolute;left:4425;top:1403;width:5;height:16" coordorigin="4425,1403" coordsize="5,16">
              <v:shape style="position:absolute;left:4425;top:1403;width:5;height:16" coordorigin="4425,1403" coordsize="5,16" path="m4430,1403l4425,1416,4430,1419,4430,1403xe" filled="true" fillcolor="#f9f9f9" stroked="false">
                <v:path arrowok="t"/>
                <v:fill type="solid"/>
              </v:shape>
            </v:group>
            <v:group style="position:absolute;left:4423;top:1350;width:43;height:13" coordorigin="4423,1350" coordsize="43,13">
              <v:shape style="position:absolute;left:4423;top:1350;width:43;height:13" coordorigin="4423,1350" coordsize="43,13" path="m4466,1350l4423,1350,4423,1363,4466,1350xe" filled="true" fillcolor="#f9f9f9" stroked="false">
                <v:path arrowok="t"/>
                <v:fill type="solid"/>
              </v:shape>
            </v:group>
            <v:group style="position:absolute;left:4423;top:1350;width:43;height:13" coordorigin="4423,1350" coordsize="43,13">
              <v:shape style="position:absolute;left:4423;top:1350;width:43;height:13" coordorigin="4423,1350" coordsize="43,13" path="m4466,1350l4423,1363,4466,1363,4466,1350xe" filled="true" fillcolor="#f9f9f9" stroked="false">
                <v:path arrowok="t"/>
                <v:fill type="solid"/>
              </v:shape>
            </v:group>
            <v:group style="position:absolute;left:4415;top:1350;width:8;height:58" coordorigin="4415,1350" coordsize="8,58">
              <v:shape style="position:absolute;left:4415;top:1350;width:8;height:58" coordorigin="4415,1350" coordsize="8,58" path="m4423,1350l4415,1350,4415,1408,4423,1350xe" filled="true" fillcolor="#f9f9f9" stroked="false">
                <v:path arrowok="t"/>
                <v:fill type="solid"/>
              </v:shape>
            </v:group>
            <v:group style="position:absolute;left:4415;top:1350;width:8;height:66" coordorigin="4415,1350" coordsize="8,66">
              <v:shape style="position:absolute;left:4415;top:1350;width:8;height:66" coordorigin="4415,1350" coordsize="8,66" path="m4423,1350l4415,1408,4423,1416,4423,1350xe" filled="true" fillcolor="#f9f9f9" stroked="false">
                <v:path arrowok="t"/>
                <v:fill type="solid"/>
              </v:shape>
            </v:group>
            <v:group style="position:absolute;left:4410;top:1350;width:5;height:48" coordorigin="4410,1350" coordsize="5,48">
              <v:shape style="position:absolute;left:4410;top:1350;width:5;height:48" coordorigin="4410,1350" coordsize="5,48" path="m4415,1350l4410,1350,4410,1398,4415,1350xe" filled="true" fillcolor="#f9f9f9" stroked="false">
                <v:path arrowok="t"/>
                <v:fill type="solid"/>
              </v:shape>
            </v:group>
            <v:group style="position:absolute;left:4409;top:1349;width:2;height:51" coordorigin="4409,1349" coordsize="2,51">
              <v:shape style="position:absolute;left:4409;top:1349;width:2;height:51" coordorigin="4409,1349" coordsize="0,51" path="m4409,1349l4409,1400e" filled="false" stroked="true" strokeweight=".1pt" strokecolor="#f9f9f9">
                <v:path arrowok="t"/>
              </v:shape>
            </v:group>
            <v:group style="position:absolute;left:4360;top:1350;width:48;height:13" coordorigin="4360,1350" coordsize="48,13">
              <v:shape style="position:absolute;left:4360;top:1350;width:48;height:13" coordorigin="4360,1350" coordsize="48,13" path="m4408,1350l4360,1350,4360,1363,4408,1350xe" filled="true" fillcolor="#f9f9f9" stroked="false">
                <v:path arrowok="t"/>
                <v:fill type="solid"/>
              </v:shape>
            </v:group>
            <v:group style="position:absolute;left:4360;top:1350;width:48;height:13" coordorigin="4360,1350" coordsize="48,13">
              <v:shape style="position:absolute;left:4360;top:1350;width:48;height:13" coordorigin="4360,1350" coordsize="48,13" path="m4408,1350l4360,1363,4408,1363,4408,1350xe" filled="true" fillcolor="#f9f9f9" stroked="false">
                <v:path arrowok="t"/>
                <v:fill type="solid"/>
              </v:shape>
            </v:group>
            <v:group style="position:absolute;left:4360;top:1350;width:121;height:73" coordorigin="4360,1350" coordsize="121,73">
              <v:shape style="position:absolute;left:4360;top:1350;width:121;height:73" coordorigin="4360,1350" coordsize="121,73" path="m4408,1363l4433,1421,4445,1423,4456,1421,4466,1416,4474,1408,4479,1398,4481,1387,4481,1350,4360,1350,4360,1363,4408,1363xe" filled="false" stroked="true" strokeweight="1.073pt" strokecolor="#f9f9f9">
                <v:path arrowok="t"/>
              </v:shape>
            </v:group>
            <v:group style="position:absolute;left:4460;top:1363;width:5;height:40" coordorigin="4460,1363" coordsize="5,40">
              <v:shape style="position:absolute;left:4460;top:1363;width:5;height:40" coordorigin="4460,1363" coordsize="5,40" path="m4465,1363l4460,1363,4460,1403,4465,1363xe" filled="true" fillcolor="#0000ff" stroked="false">
                <v:path arrowok="t"/>
                <v:fill type="solid"/>
              </v:shape>
            </v:group>
            <v:group style="position:absolute;left:4460;top:1363;width:5;height:40" coordorigin="4460,1363" coordsize="5,40">
              <v:shape style="position:absolute;left:4460;top:1363;width:5;height:40" coordorigin="4460,1363" coordsize="5,40" path="m4465,1363l4460,1403,4465,1396,4465,1363xe" filled="true" fillcolor="#0000ff" stroked="false">
                <v:path arrowok="t"/>
                <v:fill type="solid"/>
              </v:shape>
            </v:group>
            <v:group style="position:absolute;left:4453;top:1363;width:7;height:44" coordorigin="4453,1363" coordsize="7,44">
              <v:shape style="position:absolute;left:4453;top:1363;width:7;height:44" coordorigin="4453,1363" coordsize="7,44" path="m4460,1363l4453,1363,4453,1407,4460,1363xe" filled="true" fillcolor="#0000ff" stroked="false">
                <v:path arrowok="t"/>
                <v:fill type="solid"/>
              </v:shape>
            </v:group>
            <v:group style="position:absolute;left:4453;top:1363;width:7;height:44" coordorigin="4453,1363" coordsize="7,44">
              <v:shape style="position:absolute;left:4453;top:1363;width:7;height:44" coordorigin="4453,1363" coordsize="7,44" path="m4460,1363l4453,1407,4460,1403,4460,1363xe" filled="true" fillcolor="#0000ff" stroked="false">
                <v:path arrowok="t"/>
                <v:fill type="solid"/>
              </v:shape>
            </v:group>
            <v:group style="position:absolute;left:4445;top:1363;width:8;height:46" coordorigin="4445,1363" coordsize="8,46">
              <v:shape style="position:absolute;left:4445;top:1363;width:8;height:46" coordorigin="4445,1363" coordsize="8,46" path="m4453,1363l4445,1363,4445,1409,4453,1363xe" filled="true" fillcolor="#0000ff" stroked="false">
                <v:path arrowok="t"/>
                <v:fill type="solid"/>
              </v:shape>
            </v:group>
            <v:group style="position:absolute;left:4445;top:1363;width:8;height:46" coordorigin="4445,1363" coordsize="8,46">
              <v:shape style="position:absolute;left:4445;top:1363;width:8;height:46" coordorigin="4445,1363" coordsize="8,46" path="m4453,1363l4445,1409,4453,1407,4453,1363xe" filled="true" fillcolor="#0000ff" stroked="false">
                <v:path arrowok="t"/>
                <v:fill type="solid"/>
              </v:shape>
            </v:group>
            <v:group style="position:absolute;left:4436;top:1363;width:9;height:44" coordorigin="4436,1363" coordsize="9,44">
              <v:shape style="position:absolute;left:4436;top:1363;width:9;height:44" coordorigin="4436,1363" coordsize="9,44" path="m4445,1363l4436,1363,4436,1407,4445,1363xe" filled="true" fillcolor="#0000ff" stroked="false">
                <v:path arrowok="t"/>
                <v:fill type="solid"/>
              </v:shape>
            </v:group>
            <v:group style="position:absolute;left:4436;top:1363;width:9;height:46" coordorigin="4436,1363" coordsize="9,46">
              <v:shape style="position:absolute;left:4436;top:1363;width:9;height:46" coordorigin="4436,1363" coordsize="9,46" path="m4445,1363l4436,1407,4445,1409,4445,1363xe" filled="true" fillcolor="#0000ff" stroked="false">
                <v:path arrowok="t"/>
                <v:fill type="solid"/>
              </v:shape>
            </v:group>
            <v:group style="position:absolute;left:4430;top:1363;width:6;height:40" coordorigin="4430,1363" coordsize="6,40">
              <v:shape style="position:absolute;left:4430;top:1363;width:6;height:40" coordorigin="4430,1363" coordsize="6,40" path="m4436,1363l4430,1363,4430,1403,4436,1363xe" filled="true" fillcolor="#0000ff" stroked="false">
                <v:path arrowok="t"/>
                <v:fill type="solid"/>
              </v:shape>
            </v:group>
            <v:group style="position:absolute;left:4430;top:1363;width:6;height:44" coordorigin="4430,1363" coordsize="6,44">
              <v:shape style="position:absolute;left:4430;top:1363;width:6;height:44" coordorigin="4430,1363" coordsize="6,44" path="m4436,1363l4430,1403,4436,1407,4436,1363xe" filled="true" fillcolor="#0000ff" stroked="false">
                <v:path arrowok="t"/>
                <v:fill type="solid"/>
              </v:shape>
            </v:group>
            <v:group style="position:absolute;left:4425;top:1363;width:5;height:33" coordorigin="4425,1363" coordsize="5,33">
              <v:shape style="position:absolute;left:4425;top:1363;width:5;height:33" coordorigin="4425,1363" coordsize="5,33" path="m4430,1363l4425,1363,4425,1396,4430,1363xe" filled="true" fillcolor="#0000ff" stroked="false">
                <v:path arrowok="t"/>
                <v:fill type="solid"/>
              </v:shape>
            </v:group>
            <v:group style="position:absolute;left:4425;top:1363;width:5;height:40" coordorigin="4425,1363" coordsize="5,40">
              <v:shape style="position:absolute;left:4425;top:1363;width:5;height:40" coordorigin="4425,1363" coordsize="5,40" path="m4430,1363l4425,1396,4430,1403,4430,1363xe" filled="true" fillcolor="#0000ff" stroked="false">
                <v:path arrowok="t"/>
                <v:fill type="solid"/>
              </v:shape>
            </v:group>
            <v:group style="position:absolute;left:4423;top:1363;width:43;height:46" coordorigin="4423,1363" coordsize="43,46">
              <v:shape style="position:absolute;left:4423;top:1363;width:43;height:46" coordorigin="4423,1363" coordsize="43,46" path="m4466,1363l4423,1363,4423,1387,4425,1396,4430,1403,4436,1407,4445,1409,4453,1407,4460,1403,4465,1396,4466,1387,4466,1363xe" filled="false" stroked="true" strokeweight="1.073pt" strokecolor="#dbdbdb">
                <v:path arrowok="t"/>
              </v:shape>
            </v:group>
            <v:group style="position:absolute;left:4635;top:1392;width:64;height:777" coordorigin="4635,1392" coordsize="64,777">
              <v:shape style="position:absolute;left:4635;top:1392;width:64;height:777" coordorigin="4635,1392" coordsize="64,777" path="m4699,2169l4699,1392,4635,1392,4635,2165e" filled="false" stroked="true" strokeweight="1.073pt" strokecolor="#000000">
                <v:path arrowok="t"/>
              </v:shape>
            </v:group>
            <v:group style="position:absolute;left:2409;top:991;width:100;height:201" coordorigin="2409,991" coordsize="100,201">
              <v:shape style="position:absolute;left:2409;top:991;width:100;height:201" coordorigin="2409,991" coordsize="100,201" path="m2409,991l2409,1192,2509,1092,2409,991xe" filled="true" fillcolor="#0000ff" stroked="false">
                <v:path arrowok="t"/>
                <v:fill type="solid"/>
              </v:shape>
            </v:group>
            <v:group style="position:absolute;left:2408;top:1092;width:2;height:102" coordorigin="2408,1092" coordsize="2,102">
              <v:shape style="position:absolute;left:2408;top:1092;width:2;height:102" coordorigin="2408,1092" coordsize="0,102" path="m2408,1092l2408,1194e" filled="false" stroked="true" strokeweight=".19008pt" strokecolor="#0000ff">
                <v:path arrowok="t"/>
              </v:shape>
            </v:group>
            <v:group style="position:absolute;left:2401;top:1069;width:2;height:131" coordorigin="2401,1069" coordsize="2,131">
              <v:shape style="position:absolute;left:2401;top:1069;width:2;height:131" coordorigin="2401,1069" coordsize="0,131" path="m2401,1069l2401,1199e" filled="false" stroked="true" strokeweight=".835195pt" strokecolor="#0000ff">
                <v:path arrowok="t"/>
              </v:shape>
            </v:group>
            <v:group style="position:absolute;left:2398;top:1114;width:2;height:93" coordorigin="2398,1114" coordsize="2,93">
              <v:shape style="position:absolute;left:2398;top:1114;width:2;height:93" coordorigin="2398,1114" coordsize="0,93" path="m2398,1114l2398,1207e" filled="false" stroked="true" strokeweight=".50559pt" strokecolor="#0000ff">
                <v:path arrowok="t"/>
              </v:shape>
            </v:group>
            <v:group style="position:absolute;left:2393;top:1070;width:2;height:2" coordorigin="2393,1070" coordsize="2,2">
              <v:shape style="position:absolute;left:2393;top:1070;width:2;height:2" coordorigin="2393,1070" coordsize="0,0" path="m2393,1070l2393,1070e" filled="false" stroked="true" strokeweight="1.073pt" strokecolor="#0000ff">
                <v:path arrowok="t"/>
              </v:shape>
            </v:group>
            <v:group style="position:absolute;left:2390;top:1059;width:2;height:21" coordorigin="2390,1059" coordsize="2,21">
              <v:shape style="position:absolute;left:2390;top:1059;width:2;height:21" coordorigin="2390,1059" coordsize="0,21" path="m2390,1059l2390,1080e" filled="false" stroked="true" strokeweight=".22535pt" strokecolor="#0000ff">
                <v:path arrowok="t"/>
              </v:shape>
            </v:group>
            <v:group style="position:absolute;left:2386;top:1059;width:2;height:21" coordorigin="2386,1059" coordsize="2,21">
              <v:shape style="position:absolute;left:2386;top:1059;width:2;height:21" coordorigin="2386,1059" coordsize="0,21" path="m2386,1059l2386,1080e" filled="false" stroked="true" strokeweight=".18024pt" strokecolor="#0000ff">
                <v:path arrowok="t"/>
              </v:shape>
            </v:group>
            <v:group style="position:absolute;left:2383;top:1070;width:2;height:2" coordorigin="2383,1070" coordsize="2,2">
              <v:shape style="position:absolute;left:2383;top:1070;width:2;height:2" coordorigin="2383,1070" coordsize="0,0" path="m2383,1070l2383,1070e" filled="false" stroked="true" strokeweight="1.073pt" strokecolor="#0000ff">
                <v:path arrowok="t"/>
              </v:shape>
            </v:group>
            <v:group style="position:absolute;left:2384;top:1122;width:10;height:95" coordorigin="2384,1122" coordsize="10,95">
              <v:shape style="position:absolute;left:2384;top:1122;width:10;height:95" coordorigin="2384,1122" coordsize="10,95" path="m2394,1122l2384,1127,2384,1217,2394,1122xe" filled="true" fillcolor="#0000ff" stroked="false">
                <v:path arrowok="t"/>
                <v:fill type="solid"/>
              </v:shape>
            </v:group>
            <v:group style="position:absolute;left:2384;top:1122;width:10;height:95" coordorigin="2384,1122" coordsize="10,95">
              <v:shape style="position:absolute;left:2384;top:1122;width:10;height:95" coordorigin="2384,1122" coordsize="10,95" path="m2394,1122l2384,1217,2394,1207,2394,1122xe" filled="true" fillcolor="#0000ff" stroked="false">
                <v:path arrowok="t"/>
                <v:fill type="solid"/>
              </v:shape>
            </v:group>
            <v:group style="position:absolute;left:2377;top:1059;width:2;height:21" coordorigin="2377,1059" coordsize="2,21">
              <v:shape style="position:absolute;left:2377;top:1059;width:2;height:21" coordorigin="2377,1059" coordsize="0,21" path="m2377,1059l2377,1080e" filled="false" stroked="true" strokeweight=".45063pt" strokecolor="#0000ff">
                <v:path arrowok="t"/>
              </v:shape>
            </v:group>
            <v:group style="position:absolute;left:2367;top:1059;width:2;height:181" coordorigin="2367,1059" coordsize="2,181">
              <v:shape style="position:absolute;left:2367;top:1059;width:2;height:181" coordorigin="2367,1059" coordsize="0,181" path="m2367,1059l2367,1240e" filled="false" stroked="true" strokeweight=".64079pt" strokecolor="#0000ff">
                <v:path arrowok="t"/>
              </v:shape>
            </v:group>
            <v:group style="position:absolute;left:2372;top:1127;width:12;height:101" coordorigin="2372,1127" coordsize="12,101">
              <v:shape style="position:absolute;left:2372;top:1127;width:12;height:101" coordorigin="2372,1127" coordsize="12,101" path="m2384,1127l2372,1129,2372,1228,2384,1127xe" filled="true" fillcolor="#0000ff" stroked="false">
                <v:path arrowok="t"/>
                <v:fill type="solid"/>
              </v:shape>
            </v:group>
            <v:group style="position:absolute;left:2372;top:1127;width:12;height:101" coordorigin="2372,1127" coordsize="12,101">
              <v:shape style="position:absolute;left:2372;top:1127;width:12;height:101" coordorigin="2372,1127" coordsize="12,101" path="m2384,1127l2372,1228,2384,1217,2384,1127xe" filled="true" fillcolor="#0000ff" stroked="false">
                <v:path arrowok="t"/>
                <v:fill type="solid"/>
              </v:shape>
            </v:group>
            <v:group style="position:absolute;left:2363;top:1070;width:2;height:2" coordorigin="2363,1070" coordsize="2,2">
              <v:shape style="position:absolute;left:2363;top:1070;width:2;height:2" coordorigin="2363,1070" coordsize="0,0" path="m2363,1070l2363,1070e" filled="false" stroked="true" strokeweight="1.073pt" strokecolor="#0000ff">
                <v:path arrowok="t"/>
              </v:shape>
            </v:group>
            <v:group style="position:absolute;left:2359;top:1059;width:2;height:21" coordorigin="2359,1059" coordsize="2,21">
              <v:shape style="position:absolute;left:2359;top:1059;width:2;height:21" coordorigin="2359,1059" coordsize="0,21" path="m2359,1059l2359,1080e" filled="false" stroked="true" strokeweight=".22535pt" strokecolor="#0000ff">
                <v:path arrowok="t"/>
              </v:shape>
            </v:group>
            <v:group style="position:absolute;left:2357;top:1059;width:2;height:191" coordorigin="2357,1059" coordsize="2,191">
              <v:shape style="position:absolute;left:2357;top:1059;width:2;height:191" coordorigin="2357,1059" coordsize="0,191" path="m2357,1059l2357,1250e" filled="false" stroked="true" strokeweight=".59567pt" strokecolor="#0000ff">
                <v:path arrowok="t"/>
              </v:shape>
            </v:group>
            <v:group style="position:absolute;left:2352;top:1070;width:2;height:2" coordorigin="2352,1070" coordsize="2,2">
              <v:shape style="position:absolute;left:2352;top:1070;width:2;height:2" coordorigin="2352,1070" coordsize="0,0" path="m2352,1070l2352,1070e" filled="false" stroked="true" strokeweight="1.073pt" strokecolor="#0000ff">
                <v:path arrowok="t"/>
              </v:shape>
            </v:group>
            <v:group style="position:absolute;left:2350;top:1119;width:2;height:134" coordorigin="2350,1119" coordsize="2,134">
              <v:shape style="position:absolute;left:2350;top:1119;width:2;height:134" coordorigin="2350,1119" coordsize="0,134" path="m2350,1119l2350,1253e" filled="false" stroked="true" strokeweight=".2352pt" strokecolor="#0000ff">
                <v:path arrowok="t"/>
              </v:shape>
            </v:group>
            <v:group style="position:absolute;left:2349;top:931;width:60;height:125" coordorigin="2349,931" coordsize="60,125">
              <v:shape style="position:absolute;left:2349;top:931;width:60;height:125" coordorigin="2349,931" coordsize="60,125" path="m2349,931l2349,1056,2409,991,2349,931xe" filled="true" fillcolor="#0000ff" stroked="false">
                <v:path arrowok="t"/>
                <v:fill type="solid"/>
              </v:shape>
            </v:group>
            <v:group style="position:absolute;left:2349;top:991;width:60;height:65" coordorigin="2349,991" coordsize="60,65">
              <v:shape style="position:absolute;left:2349;top:991;width:60;height:65" coordorigin="2349,991" coordsize="60,65" path="m2409,991l2349,1056,2409,1056,2409,991xe" filled="true" fillcolor="#0000ff" stroked="false">
                <v:path arrowok="t"/>
                <v:fill type="solid"/>
              </v:shape>
            </v:group>
            <v:group style="position:absolute;left:2346;top:1069;width:2;height:185" coordorigin="2346,1069" coordsize="2,185">
              <v:shape style="position:absolute;left:2346;top:1069;width:2;height:185" coordorigin="2346,1069" coordsize="0,185" path="m2346,1069l2346,1253e" filled="false" stroked="true" strokeweight=".37039pt" strokecolor="#0000ff">
                <v:path arrowok="t"/>
              </v:shape>
            </v:group>
            <v:group style="position:absolute;left:2337;top:1092;width:2;height:151" coordorigin="2337,1092" coordsize="2,151">
              <v:shape style="position:absolute;left:2337;top:1092;width:2;height:151" coordorigin="2337,1092" coordsize="0,151" path="m2337,1092l2337,1243e" filled="false" stroked="true" strokeweight=".19024pt" strokecolor="#0000ff">
                <v:path arrowok="t"/>
              </v:shape>
            </v:group>
            <v:group style="position:absolute;left:2188;top:991;width:101;height:201" coordorigin="2188,991" coordsize="101,201">
              <v:shape style="position:absolute;left:2188;top:991;width:101;height:201" coordorigin="2188,991" coordsize="101,201" path="m2289,991l2188,1092,2289,1192,2289,991xe" filled="true" fillcolor="#0000ff" stroked="false">
                <v:path arrowok="t"/>
                <v:fill type="solid"/>
              </v:shape>
            </v:group>
            <v:group style="position:absolute;left:2289;top:1070;width:47;height:122" coordorigin="2289,1070" coordsize="47,122">
              <v:shape style="position:absolute;left:2289;top:1070;width:47;height:122" coordorigin="2289,1070" coordsize="47,122" path="m2336,1070l2289,1070,2289,1192,2336,1070xe" filled="true" fillcolor="#0000ff" stroked="false">
                <v:path arrowok="t"/>
                <v:fill type="solid"/>
              </v:shape>
            </v:group>
            <v:group style="position:absolute;left:2289;top:1070;width:47;height:171" coordorigin="2289,1070" coordsize="47,171">
              <v:shape style="position:absolute;left:2289;top:1070;width:47;height:171" coordorigin="2289,1070" coordsize="47,171" path="m2336,1070l2289,1192,2336,1241,2336,1070xe" filled="true" fillcolor="#0000ff" stroked="false">
                <v:path arrowok="t"/>
                <v:fill type="solid"/>
              </v:shape>
            </v:group>
            <v:group style="position:absolute;left:2289;top:931;width:60;height:125" coordorigin="2289,931" coordsize="60,125">
              <v:shape style="position:absolute;left:2289;top:931;width:60;height:125" coordorigin="2289,931" coordsize="60,125" path="m2349,931l2289,991,2289,1056,2349,931xe" filled="true" fillcolor="#0000ff" stroked="false">
                <v:path arrowok="t"/>
                <v:fill type="solid"/>
              </v:shape>
            </v:group>
            <v:group style="position:absolute;left:2289;top:931;width:60;height:125" coordorigin="2289,931" coordsize="60,125">
              <v:shape style="position:absolute;left:2289;top:931;width:60;height:125" coordorigin="2289,931" coordsize="60,125" path="m2349,931l2289,1056,2349,1056,2349,931xe" filled="true" fillcolor="#0000ff" stroked="false">
                <v:path arrowok="t"/>
                <v:fill type="solid"/>
              </v:shape>
            </v:group>
            <v:group style="position:absolute;left:2188;top:931;width:321;height:322" coordorigin="2188,931" coordsize="321,322">
              <v:shape style="position:absolute;left:2188;top:931;width:321;height:322" coordorigin="2188,931" coordsize="321,322" path="m2349,931l2509,1092,2349,1253,2188,1092,2349,931xe" filled="false" stroked="true" strokeweight="1.073pt" strokecolor="#0000ff">
                <v:path arrowok="t"/>
              </v:shape>
            </v:group>
            <v:group style="position:absolute;left:2338;top:1089;width:71;height:2" coordorigin="2338,1089" coordsize="71,2">
              <v:shape style="position:absolute;left:2338;top:1089;width:71;height:2" coordorigin="2338,1089" coordsize="71,0" path="m2338,1089l2409,1089e" filled="false" stroked="true" strokeweight="3.3897pt" strokecolor="#f9f9f9">
                <v:path arrowok="t"/>
              </v:shape>
            </v:group>
            <v:group style="position:absolute;left:2394;top:1056;width:8;height:66" coordorigin="2394,1056" coordsize="8,66">
              <v:shape style="position:absolute;left:2394;top:1056;width:8;height:66" coordorigin="2394,1056" coordsize="8,66" path="m2402,1056l2394,1056,2394,1122,2402,1056xe" filled="true" fillcolor="#f9f9f9" stroked="false">
                <v:path arrowok="t"/>
                <v:fill type="solid"/>
              </v:shape>
            </v:group>
            <v:group style="position:absolute;left:2394;top:1056;width:8;height:66" coordorigin="2394,1056" coordsize="8,66">
              <v:shape style="position:absolute;left:2394;top:1056;width:8;height:66" coordorigin="2394,1056" coordsize="8,66" path="m2402,1056l2394,1122,2402,1115,2402,1056xe" filled="true" fillcolor="#f9f9f9" stroked="false">
                <v:path arrowok="t"/>
                <v:fill type="solid"/>
              </v:shape>
            </v:group>
            <v:group style="position:absolute;left:2336;top:1090;width:58;height:2" coordorigin="2336,1090" coordsize="58,2">
              <v:shape style="position:absolute;left:2336;top:1090;width:58;height:2" coordorigin="2336,1090" coordsize="58,0" path="m2336,1090l2394,1090e" filled="false" stroked="true" strokeweight="3.4348pt" strokecolor="#f9f9f9">
                <v:path arrowok="t"/>
              </v:shape>
            </v:group>
            <v:group style="position:absolute;left:2388;top:1102;width:4;height:24" coordorigin="2388,1102" coordsize="4,24">
              <v:shape style="position:absolute;left:2388;top:1102;width:4;height:24" coordorigin="2388,1102" coordsize="4,24" path="m2392,1102l2388,1109,2388,1126,2392,1102xe" filled="true" fillcolor="#f9f9f9" stroked="false">
                <v:path arrowok="t"/>
                <v:fill type="solid"/>
              </v:shape>
            </v:group>
            <v:group style="position:absolute;left:2388;top:1102;width:4;height:24" coordorigin="2388,1102" coordsize="4,24">
              <v:shape style="position:absolute;left:2388;top:1102;width:4;height:24" coordorigin="2388,1102" coordsize="4,24" path="m2392,1102l2388,1126,2392,1123,2392,1102xe" filled="true" fillcolor="#f9f9f9" stroked="false">
                <v:path arrowok="t"/>
                <v:fill type="solid"/>
              </v:shape>
            </v:group>
            <v:group style="position:absolute;left:2384;top:1109;width:4;height:18" coordorigin="2384,1109" coordsize="4,18">
              <v:shape style="position:absolute;left:2384;top:1109;width:4;height:18" coordorigin="2384,1109" coordsize="4,18" path="m2388,1109l2384,1112,2384,1127,2388,1109xe" filled="true" fillcolor="#f9f9f9" stroked="false">
                <v:path arrowok="t"/>
                <v:fill type="solid"/>
              </v:shape>
            </v:group>
            <v:group style="position:absolute;left:2384;top:1109;width:4;height:18" coordorigin="2384,1109" coordsize="4,18">
              <v:shape style="position:absolute;left:2384;top:1109;width:4;height:18" coordorigin="2384,1109" coordsize="4,18" path="m2388,1109l2384,1127,2388,1126,2388,1109xe" filled="true" fillcolor="#f9f9f9" stroked="false">
                <v:path arrowok="t"/>
                <v:fill type="solid"/>
              </v:shape>
            </v:group>
            <v:group style="position:absolute;left:2381;top:1112;width:3;height:16" coordorigin="2381,1112" coordsize="3,16">
              <v:shape style="position:absolute;left:2381;top:1112;width:3;height:16" coordorigin="2381,1112" coordsize="3,16" path="m2384,1112l2381,1114,2381,1128,2384,1112xe" filled="true" fillcolor="#f9f9f9" stroked="false">
                <v:path arrowok="t"/>
                <v:fill type="solid"/>
              </v:shape>
            </v:group>
            <v:group style="position:absolute;left:2381;top:1112;width:3;height:16" coordorigin="2381,1112" coordsize="3,16">
              <v:shape style="position:absolute;left:2381;top:1112;width:3;height:16" coordorigin="2381,1112" coordsize="3,16" path="m2384,1112l2381,1128,2384,1127,2384,1112xe" filled="true" fillcolor="#f9f9f9" stroked="false">
                <v:path arrowok="t"/>
                <v:fill type="solid"/>
              </v:shape>
            </v:group>
            <v:group style="position:absolute;left:2372;top:1114;width:9;height:15" coordorigin="2372,1114" coordsize="9,15">
              <v:shape style="position:absolute;left:2372;top:1114;width:9;height:15" coordorigin="2372,1114" coordsize="9,15" path="m2381,1114l2372,1116,2372,1129,2381,1114xe" filled="true" fillcolor="#f9f9f9" stroked="false">
                <v:path arrowok="t"/>
                <v:fill type="solid"/>
              </v:shape>
            </v:group>
            <v:group style="position:absolute;left:2372;top:1114;width:9;height:15" coordorigin="2372,1114" coordsize="9,15">
              <v:shape style="position:absolute;left:2372;top:1114;width:9;height:15" coordorigin="2372,1114" coordsize="9,15" path="m2381,1114l2372,1129,2381,1128,2381,1114xe" filled="true" fillcolor="#f9f9f9" stroked="false">
                <v:path arrowok="t"/>
                <v:fill type="solid"/>
              </v:shape>
            </v:group>
            <v:group style="position:absolute;left:2364;top:1114;width:8;height:14" coordorigin="2364,1114" coordsize="8,14">
              <v:shape style="position:absolute;left:2364;top:1114;width:8;height:14" coordorigin="2364,1114" coordsize="8,14" path="m2364,1114l2364,1128,2372,1116,2364,1114xe" filled="true" fillcolor="#f9f9f9" stroked="false">
                <v:path arrowok="t"/>
                <v:fill type="solid"/>
              </v:shape>
            </v:group>
            <v:group style="position:absolute;left:2364;top:1116;width:8;height:13" coordorigin="2364,1116" coordsize="8,13">
              <v:shape style="position:absolute;left:2364;top:1116;width:8;height:13" coordorigin="2364,1116" coordsize="8,13" path="m2372,1116l2364,1128,2372,1129,2372,1116xe" filled="true" fillcolor="#f9f9f9" stroked="false">
                <v:path arrowok="t"/>
                <v:fill type="solid"/>
              </v:shape>
            </v:group>
            <v:group style="position:absolute;left:2362;top:1112;width:2;height:15" coordorigin="2362,1112" coordsize="2,15">
              <v:shape style="position:absolute;left:2362;top:1112;width:2;height:15" coordorigin="2362,1112" coordsize="2,15" path="m2362,1112l2362,1127,2364,1114,2362,1112xe" filled="true" fillcolor="#f9f9f9" stroked="false">
                <v:path arrowok="t"/>
                <v:fill type="solid"/>
              </v:shape>
            </v:group>
            <v:group style="position:absolute;left:2362;top:1114;width:2;height:14" coordorigin="2362,1114" coordsize="2,14">
              <v:shape style="position:absolute;left:2362;top:1114;width:2;height:14" coordorigin="2362,1114" coordsize="2,14" path="m2364,1114l2362,1127,2364,1128,2364,1114xe" filled="true" fillcolor="#f9f9f9" stroked="false">
                <v:path arrowok="t"/>
                <v:fill type="solid"/>
              </v:shape>
            </v:group>
            <v:group style="position:absolute;left:2357;top:1109;width:5;height:17" coordorigin="2357,1109" coordsize="5,17">
              <v:shape style="position:absolute;left:2357;top:1109;width:5;height:17" coordorigin="2357,1109" coordsize="5,17" path="m2357,1109l2357,1126,2362,1112,2357,1109xe" filled="true" fillcolor="#f9f9f9" stroked="false">
                <v:path arrowok="t"/>
                <v:fill type="solid"/>
              </v:shape>
            </v:group>
            <v:group style="position:absolute;left:2357;top:1112;width:5;height:15" coordorigin="2357,1112" coordsize="5,15">
              <v:shape style="position:absolute;left:2357;top:1112;width:5;height:15" coordorigin="2357,1112" coordsize="5,15" path="m2362,1112l2357,1126,2362,1127,2362,1112xe" filled="true" fillcolor="#f9f9f9" stroked="false">
                <v:path arrowok="t"/>
                <v:fill type="solid"/>
              </v:shape>
            </v:group>
            <v:group style="position:absolute;left:2353;top:1102;width:4;height:21" coordorigin="2353,1102" coordsize="4,21">
              <v:shape style="position:absolute;left:2353;top:1102;width:4;height:21" coordorigin="2353,1102" coordsize="4,21" path="m2353,1102l2353,1123,2357,1109,2353,1102xe" filled="true" fillcolor="#f9f9f9" stroked="false">
                <v:path arrowok="t"/>
                <v:fill type="solid"/>
              </v:shape>
            </v:group>
            <v:group style="position:absolute;left:2353;top:1109;width:4;height:17" coordorigin="2353,1109" coordsize="4,17">
              <v:shape style="position:absolute;left:2353;top:1109;width:4;height:17" coordorigin="2353,1109" coordsize="4,17" path="m2357,1109l2353,1123,2357,1126,2357,1109xe" filled="true" fillcolor="#f9f9f9" stroked="false">
                <v:path arrowok="t"/>
                <v:fill type="solid"/>
              </v:shape>
            </v:group>
            <v:group style="position:absolute;left:2352;top:1056;width:42;height:14" coordorigin="2352,1056" coordsize="42,14">
              <v:shape style="position:absolute;left:2352;top:1056;width:42;height:14" coordorigin="2352,1056" coordsize="42,14" path="m2394,1056l2352,1056,2352,1070,2394,1056xe" filled="true" fillcolor="#f9f9f9" stroked="false">
                <v:path arrowok="t"/>
                <v:fill type="solid"/>
              </v:shape>
            </v:group>
            <v:group style="position:absolute;left:2352;top:1056;width:42;height:14" coordorigin="2352,1056" coordsize="42,14">
              <v:shape style="position:absolute;left:2352;top:1056;width:42;height:14" coordorigin="2352,1056" coordsize="42,14" path="m2394,1056l2352,1070,2394,1070,2394,1056xe" filled="true" fillcolor="#f9f9f9" stroked="false">
                <v:path arrowok="t"/>
                <v:fill type="solid"/>
              </v:shape>
            </v:group>
            <v:group style="position:absolute;left:2344;top:1056;width:8;height:59" coordorigin="2344,1056" coordsize="8,59">
              <v:shape style="position:absolute;left:2344;top:1056;width:8;height:59" coordorigin="2344,1056" coordsize="8,59" path="m2352,1056l2344,1056,2344,1115,2352,1056xe" filled="true" fillcolor="#f9f9f9" stroked="false">
                <v:path arrowok="t"/>
                <v:fill type="solid"/>
              </v:shape>
            </v:group>
            <v:group style="position:absolute;left:2344;top:1056;width:8;height:66" coordorigin="2344,1056" coordsize="8,66">
              <v:shape style="position:absolute;left:2344;top:1056;width:8;height:66" coordorigin="2344,1056" coordsize="8,66" path="m2352,1056l2344,1115,2352,1122,2352,1056xe" filled="true" fillcolor="#f9f9f9" stroked="false">
                <v:path arrowok="t"/>
                <v:fill type="solid"/>
              </v:shape>
            </v:group>
            <v:group style="position:absolute;left:2338;top:1056;width:6;height:49" coordorigin="2338,1056" coordsize="6,49">
              <v:shape style="position:absolute;left:2338;top:1056;width:6;height:49" coordorigin="2338,1056" coordsize="6,49" path="m2344,1056l2338,1056,2338,1105,2344,1056xe" filled="true" fillcolor="#f9f9f9" stroked="false">
                <v:path arrowok="t"/>
                <v:fill type="solid"/>
              </v:shape>
            </v:group>
            <v:group style="position:absolute;left:2337;top:1055;width:2;height:51" coordorigin="2337,1055" coordsize="2,51">
              <v:shape style="position:absolute;left:2337;top:1055;width:2;height:51" coordorigin="2337,1055" coordsize="0,51" path="m2337,1055l2337,1106e" filled="false" stroked="true" strokeweight=".1pt" strokecolor="#f9f9f9">
                <v:path arrowok="t"/>
              </v:shape>
            </v:group>
            <v:group style="position:absolute;left:2289;top:1056;width:47;height:14" coordorigin="2289,1056" coordsize="47,14">
              <v:shape style="position:absolute;left:2289;top:1056;width:47;height:14" coordorigin="2289,1056" coordsize="47,14" path="m2336,1056l2289,1056,2289,1070,2336,1056xe" filled="true" fillcolor="#f9f9f9" stroked="false">
                <v:path arrowok="t"/>
                <v:fill type="solid"/>
              </v:shape>
            </v:group>
            <v:group style="position:absolute;left:2289;top:1056;width:47;height:14" coordorigin="2289,1056" coordsize="47,14">
              <v:shape style="position:absolute;left:2289;top:1056;width:47;height:14" coordorigin="2289,1056" coordsize="47,14" path="m2336,1056l2289,1070,2336,1070,2336,1056xe" filled="true" fillcolor="#f9f9f9" stroked="false">
                <v:path arrowok="t"/>
                <v:fill type="solid"/>
              </v:shape>
            </v:group>
            <v:group style="position:absolute;left:2289;top:1056;width:120;height:73" coordorigin="2289,1056" coordsize="120,73">
              <v:shape style="position:absolute;left:2289;top:1056;width:120;height:73" coordorigin="2289,1056" coordsize="120,73" path="m2336,1070l2362,1127,2372,1129,2384,1127,2394,1122,2402,1115,2407,1105,2409,1093,2409,1056,2289,1056,2289,1070,2336,1070xe" filled="false" stroked="true" strokeweight="1.073pt" strokecolor="#f9f9f9">
                <v:path arrowok="t"/>
              </v:shape>
            </v:group>
            <v:group style="position:absolute;left:2388;top:1070;width:4;height:39" coordorigin="2388,1070" coordsize="4,39">
              <v:shape style="position:absolute;left:2388;top:1070;width:4;height:39" coordorigin="2388,1070" coordsize="4,39" path="m2392,1070l2388,1070,2388,1109,2392,1070xe" filled="true" fillcolor="#0000ff" stroked="false">
                <v:path arrowok="t"/>
                <v:fill type="solid"/>
              </v:shape>
            </v:group>
            <v:group style="position:absolute;left:2388;top:1070;width:4;height:39" coordorigin="2388,1070" coordsize="4,39">
              <v:shape style="position:absolute;left:2388;top:1070;width:4;height:39" coordorigin="2388,1070" coordsize="4,39" path="m2392,1070l2388,1109,2392,1102,2392,1070xe" filled="true" fillcolor="#0000ff" stroked="false">
                <v:path arrowok="t"/>
                <v:fill type="solid"/>
              </v:shape>
            </v:group>
            <v:group style="position:absolute;left:2381;top:1070;width:7;height:44" coordorigin="2381,1070" coordsize="7,44">
              <v:shape style="position:absolute;left:2381;top:1070;width:7;height:44" coordorigin="2381,1070" coordsize="7,44" path="m2388,1070l2381,1070,2381,1114,2388,1070xe" filled="true" fillcolor="#0000ff" stroked="false">
                <v:path arrowok="t"/>
                <v:fill type="solid"/>
              </v:shape>
            </v:group>
            <v:group style="position:absolute;left:2381;top:1070;width:7;height:44" coordorigin="2381,1070" coordsize="7,44">
              <v:shape style="position:absolute;left:2381;top:1070;width:7;height:44" coordorigin="2381,1070" coordsize="7,44" path="m2388,1070l2381,1114,2388,1109,2388,1070xe" filled="true" fillcolor="#0000ff" stroked="false">
                <v:path arrowok="t"/>
                <v:fill type="solid"/>
              </v:shape>
            </v:group>
            <v:group style="position:absolute;left:2372;top:1070;width:9;height:46" coordorigin="2372,1070" coordsize="9,46">
              <v:shape style="position:absolute;left:2372;top:1070;width:9;height:46" coordorigin="2372,1070" coordsize="9,46" path="m2381,1070l2372,1070,2372,1116,2381,1070xe" filled="true" fillcolor="#0000ff" stroked="false">
                <v:path arrowok="t"/>
                <v:fill type="solid"/>
              </v:shape>
            </v:group>
            <v:group style="position:absolute;left:2372;top:1070;width:9;height:46" coordorigin="2372,1070" coordsize="9,46">
              <v:shape style="position:absolute;left:2372;top:1070;width:9;height:46" coordorigin="2372,1070" coordsize="9,46" path="m2381,1070l2372,1116,2381,1114,2381,1070xe" filled="true" fillcolor="#0000ff" stroked="false">
                <v:path arrowok="t"/>
                <v:fill type="solid"/>
              </v:shape>
            </v:group>
            <v:group style="position:absolute;left:2364;top:1070;width:8;height:44" coordorigin="2364,1070" coordsize="8,44">
              <v:shape style="position:absolute;left:2364;top:1070;width:8;height:44" coordorigin="2364,1070" coordsize="8,44" path="m2372,1070l2364,1070,2364,1114,2372,1070xe" filled="true" fillcolor="#0000ff" stroked="false">
                <v:path arrowok="t"/>
                <v:fill type="solid"/>
              </v:shape>
            </v:group>
            <v:group style="position:absolute;left:2364;top:1070;width:8;height:46" coordorigin="2364,1070" coordsize="8,46">
              <v:shape style="position:absolute;left:2364;top:1070;width:8;height:46" coordorigin="2364,1070" coordsize="8,46" path="m2372,1070l2364,1114,2372,1116,2372,1070xe" filled="true" fillcolor="#0000ff" stroked="false">
                <v:path arrowok="t"/>
                <v:fill type="solid"/>
              </v:shape>
            </v:group>
            <v:group style="position:absolute;left:2357;top:1070;width:7;height:39" coordorigin="2357,1070" coordsize="7,39">
              <v:shape style="position:absolute;left:2357;top:1070;width:7;height:39" coordorigin="2357,1070" coordsize="7,39" path="m2364,1070l2357,1070,2357,1109,2364,1070xe" filled="true" fillcolor="#0000ff" stroked="false">
                <v:path arrowok="t"/>
                <v:fill type="solid"/>
              </v:shape>
            </v:group>
            <v:group style="position:absolute;left:2357;top:1070;width:7;height:44" coordorigin="2357,1070" coordsize="7,44">
              <v:shape style="position:absolute;left:2357;top:1070;width:7;height:44" coordorigin="2357,1070" coordsize="7,44" path="m2364,1070l2357,1109,2364,1114,2364,1070xe" filled="true" fillcolor="#0000ff" stroked="false">
                <v:path arrowok="t"/>
                <v:fill type="solid"/>
              </v:shape>
            </v:group>
            <v:group style="position:absolute;left:2353;top:1070;width:4;height:32" coordorigin="2353,1070" coordsize="4,32">
              <v:shape style="position:absolute;left:2353;top:1070;width:4;height:32" coordorigin="2353,1070" coordsize="4,32" path="m2357,1070l2353,1070,2353,1102,2357,1070xe" filled="true" fillcolor="#0000ff" stroked="false">
                <v:path arrowok="t"/>
                <v:fill type="solid"/>
              </v:shape>
            </v:group>
            <v:group style="position:absolute;left:2353;top:1070;width:4;height:39" coordorigin="2353,1070" coordsize="4,39">
              <v:shape style="position:absolute;left:2353;top:1070;width:4;height:39" coordorigin="2353,1070" coordsize="4,39" path="m2357,1070l2353,1102,2357,1109,2357,1070xe" filled="true" fillcolor="#0000ff" stroked="false">
                <v:path arrowok="t"/>
                <v:fill type="solid"/>
              </v:shape>
            </v:group>
            <v:group style="position:absolute;left:2352;top:1070;width:42;height:46" coordorigin="2352,1070" coordsize="42,46">
              <v:shape style="position:absolute;left:2352;top:1070;width:42;height:46" coordorigin="2352,1070" coordsize="42,46" path="m2394,1070l2352,1070,2352,1093,2353,1102,2357,1109,2364,1114,2372,1116,2381,1114,2388,1109,2392,1102,2394,1093,2394,1070xe" filled="false" stroked="true" strokeweight="1.073pt" strokecolor="#dbdbdb">
                <v:path arrowok="t"/>
              </v:shape>
            </v:group>
            <v:group style="position:absolute;left:2004;top:956;width:2631;height:2" coordorigin="2004,956" coordsize="2631,2">
              <v:shape style="position:absolute;left:2004;top:956;width:2631;height:2" coordorigin="2004,956" coordsize="2631,0" path="m2004,956l4635,956e" filled="false" stroked="true" strokeweight="1.073pt" strokecolor="#000000">
                <v:path arrowok="t"/>
              </v:shape>
            </v:group>
            <v:group style="position:absolute;left:1940;top:892;width:2759;height:2" coordorigin="1940,892" coordsize="2759,2">
              <v:shape style="position:absolute;left:1940;top:892;width:2759;height:2" coordorigin="1940,892" coordsize="2759,0" path="m4699,892l1940,892e" filled="false" stroked="true" strokeweight="1.073pt" strokecolor="#000000">
                <v:path arrowok="t"/>
              </v:shape>
            </v:group>
            <v:group style="position:absolute;left:2004;top:956;width:2;height:322" coordorigin="2004,956" coordsize="2,322">
              <v:shape style="position:absolute;left:2004;top:956;width:2;height:322" coordorigin="2004,956" coordsize="0,322" path="m2004,1278l2004,956e" filled="false" stroked="true" strokeweight="1.073pt" strokecolor="#000000">
                <v:path arrowok="t"/>
              </v:shape>
            </v:group>
            <v:group style="position:absolute;left:1940;top:892;width:64;height:386" coordorigin="1940,892" coordsize="64,386">
              <v:shape style="position:absolute;left:1940;top:892;width:64;height:386" coordorigin="1940,892" coordsize="64,386" path="m1940,892l1940,1278,2004,1278e" filled="false" stroked="true" strokeweight="1.073pt" strokecolor="#000000">
                <v:path arrowok="t"/>
              </v:shape>
            </v:group>
            <v:group style="position:absolute;left:4699;top:892;width:2;height:224" coordorigin="4699,892" coordsize="2,224">
              <v:shape style="position:absolute;left:4699;top:892;width:2;height:224" coordorigin="4699,892" coordsize="0,224" path="m4699,1116l4699,892e" filled="false" stroked="true" strokeweight="1.073pt" strokecolor="#000000">
                <v:path arrowok="t"/>
              </v:shape>
            </v:group>
            <v:group style="position:absolute;left:4635;top:956;width:64;height:160" coordorigin="4635,956" coordsize="64,160">
              <v:shape style="position:absolute;left:4635;top:956;width:64;height:160" coordorigin="4635,956" coordsize="64,160" path="m4635,956l4635,1116,4699,1116e" filled="false" stroked="true" strokeweight="1.073pt" strokecolor="#000000">
                <v:path arrowok="t"/>
              </v:shape>
            </v:group>
            <v:group style="position:absolute;left:2004;top:2165;width:2631;height:2" coordorigin="2004,2165" coordsize="2631,2">
              <v:shape style="position:absolute;left:2004;top:2165;width:2631;height:2" coordorigin="2004,2165" coordsize="2631,0" path="m4635,2165l2004,2165e" filled="false" stroked="true" strokeweight="1.073pt" strokecolor="#000000">
                <v:path arrowok="t"/>
              </v:shape>
            </v:group>
            <v:group style="position:absolute;left:3256;top:2229;width:21;height:2" coordorigin="3256,2229" coordsize="21,2">
              <v:shape style="position:absolute;left:3256;top:2229;width:21;height:2" coordorigin="3256,2229" coordsize="21,0" path="m3256,2229l3277,2229e" filled="false" stroked="true" strokeweight="1.073pt" strokecolor="#b8b85c">
                <v:path arrowok="t"/>
              </v:shape>
            </v:group>
            <v:group style="position:absolute;left:3366;top:2229;width:21;height:2" coordorigin="3366,2229" coordsize="21,2">
              <v:shape style="position:absolute;left:3366;top:2229;width:21;height:2" coordorigin="3366,2229" coordsize="21,0" path="m3366,2229l3387,2229e" filled="false" stroked="true" strokeweight="1.073pt" strokecolor="#b8b85c">
                <v:path arrowok="t"/>
              </v:shape>
            </v:group>
            <v:group style="position:absolute;left:621;top:1365;width:128;height:129" coordorigin="621,1365" coordsize="128,129">
              <v:shape style="position:absolute;left:621;top:1365;width:128;height:129" coordorigin="621,1365" coordsize="128,129" path="m749,1365l621,1430,749,1494,749,1365xe" filled="true" fillcolor="#00ff00" stroked="false">
                <v:path arrowok="t"/>
                <v:fill type="solid"/>
              </v:shape>
            </v:group>
            <v:group style="position:absolute;left:749;top:1398;width:1424;height:64" coordorigin="749,1398" coordsize="1424,64">
              <v:shape style="position:absolute;left:749;top:1398;width:1424;height:64" coordorigin="749,1398" coordsize="1424,64" path="m2173,1398l749,1398,749,1462,2173,1398xe" filled="true" fillcolor="#00ff00" stroked="false">
                <v:path arrowok="t"/>
                <v:fill type="solid"/>
              </v:shape>
            </v:group>
            <v:group style="position:absolute;left:749;top:1398;width:1424;height:64" coordorigin="749,1398" coordsize="1424,64">
              <v:shape style="position:absolute;left:749;top:1398;width:1424;height:64" coordorigin="749,1398" coordsize="1424,64" path="m2173,1398l749,1462,2173,1462,2173,1398xe" filled="true" fillcolor="#00ff00" stroked="false">
                <v:path arrowok="t"/>
                <v:fill type="solid"/>
              </v:shape>
            </v:group>
            <v:group style="position:absolute;left:621;top:1365;width:1552;height:129" coordorigin="621,1365" coordsize="1552,129">
              <v:shape style="position:absolute;left:621;top:1365;width:1552;height:129" coordorigin="621,1365" coordsize="1552,129" path="m2173,1398l2173,1462,749,1462,749,1494,621,1430,749,1365,749,1398,2173,1398xe" filled="false" stroked="true" strokeweight="1.073pt" strokecolor="#00ff00">
                <v:path arrowok="t"/>
              </v:shape>
            </v:group>
            <v:group style="position:absolute;left:1966;top:1537;width:2;height:277" coordorigin="1966,1537" coordsize="2,277">
              <v:shape style="position:absolute;left:1966;top:1537;width:2;height:277" coordorigin="1966,1537" coordsize="0,277" path="m1966,1537l1966,1814e" filled="false" stroked="true" strokeweight="2.6537pt" strokecolor="#b8b85c">
                <v:path arrowok="t"/>
              </v:shape>
            </v:group>
            <v:group style="position:absolute;left:1695;top:1305;width:256;height:243" coordorigin="1695,1305" coordsize="256,243">
              <v:shape style="position:absolute;left:1695;top:1305;width:256;height:243" coordorigin="1695,1305" coordsize="256,243" path="m1695,1305l1708,1374,1740,1437,1788,1489,1847,1526,1915,1546,1951,1548e" filled="false" stroked="true" strokeweight="1.073pt" strokecolor="#b8b85c">
                <v:path arrowok="t"/>
              </v:shape>
            </v:group>
            <v:group style="position:absolute;left:1991;top:1292;width:2;height:511" coordorigin="1991,1292" coordsize="2,511">
              <v:shape style="position:absolute;left:1991;top:1292;width:2;height:511" coordorigin="1991,1292" coordsize="0,511" path="m1991,1803l1991,1292e" filled="false" stroked="true" strokeweight="1.073pt" strokecolor="#b8b85c">
                <v:path arrowok="t"/>
              </v:shape>
            </v:group>
            <v:group style="position:absolute;left:1951;top:1292;width:2;height:511" coordorigin="1951,1292" coordsize="2,511">
              <v:shape style="position:absolute;left:1951;top:1292;width:2;height:511" coordorigin="1951,1292" coordsize="0,511" path="m1951,1803l1951,1292e" filled="false" stroked="true" strokeweight="1.073pt" strokecolor="#b8b85c">
                <v:path arrowok="t"/>
              </v:shape>
            </v:group>
            <v:group style="position:absolute;left:1695;top:1548;width:256;height:255" coordorigin="1695,1548" coordsize="256,255">
              <v:shape style="position:absolute;left:1695;top:1548;width:256;height:255" coordorigin="1695,1548" coordsize="256,255" path="m1951,1548l1879,1558,1812,1588,1758,1636,1718,1698,1698,1767,1695,1803e" filled="false" stroked="true" strokeweight="1.073pt" strokecolor="#b8b85c">
                <v:path arrowok="t"/>
              </v:shape>
            </v:group>
            <v:group style="position:absolute;left:1684;top:1298;width:278;height:2" coordorigin="1684,1298" coordsize="278,2">
              <v:shape style="position:absolute;left:1684;top:1298;width:278;height:2" coordorigin="1684,1298" coordsize="278,0" path="m1684,1298l1962,1298e" filled="false" stroked="true" strokeweight="1.8167pt" strokecolor="#b8b85c">
                <v:path arrowok="t"/>
              </v:shape>
            </v:group>
            <v:group style="position:absolute;left:1695;top:1803;width:256;height:2" coordorigin="1695,1803" coordsize="256,2">
              <v:shape style="position:absolute;left:1695;top:1803;width:256;height:2" coordorigin="1695,1803" coordsize="256,0" path="m1951,1803l1695,1803e" filled="false" stroked="true" strokeweight="1.073pt" strokecolor="#b8b85c">
                <v:path arrowok="t"/>
              </v:shape>
            </v:group>
            <v:group style="position:absolute;left:1951;top:1799;width:40;height:18" coordorigin="1951,1799" coordsize="40,18">
              <v:shape style="position:absolute;left:1951;top:1799;width:40;height:18" coordorigin="1951,1799" coordsize="40,18" path="m1963,1803l1951,1803,1951,1817,1991,1817,1991,1803,1980,1803,1980,1799,1963,1799,1963,1803xe" filled="false" stroked="true" strokeweight="1.073pt" strokecolor="#000000">
                <v:path arrowok="t"/>
              </v:shape>
            </v:group>
            <v:group style="position:absolute;left:1951;top:1278;width:40;height:19" coordorigin="1951,1278" coordsize="40,19">
              <v:shape style="position:absolute;left:1951;top:1278;width:40;height:19" coordorigin="1951,1278" coordsize="40,19" path="m1963,1292l1963,1297,1980,1297,1980,1292,1991,1292,1991,1278,1951,1278,1951,1292,1963,1292xe" filled="false" stroked="true" strokeweight="1.073pt" strokecolor="#000000">
                <v:path arrowok="t"/>
              </v:shape>
            </v:group>
            <v:group style="position:absolute;left:4703;top:1126;width:255;height:255" coordorigin="4703,1126" coordsize="255,255">
              <v:shape style="position:absolute;left:4703;top:1126;width:255;height:255" coordorigin="4703,1126" coordsize="255,255" path="m4703,1381l4775,1371,4841,1341,4896,1293,4935,1231,4955,1162,4958,1126e" filled="false" stroked="true" strokeweight="1.073pt" strokecolor="#b8b85c">
                <v:path arrowok="t"/>
              </v:shape>
            </v:group>
            <v:group style="position:absolute;left:4692;top:1132;width:276;height:2" coordorigin="4692,1132" coordsize="276,2">
              <v:shape style="position:absolute;left:4692;top:1132;width:276;height:2" coordorigin="4692,1132" coordsize="276,0" path="m4692,1132l4968,1132e" filled="false" stroked="true" strokeweight="1.7524pt" strokecolor="#000000">
                <v:path arrowok="t"/>
              </v:shape>
            </v:group>
            <v:group style="position:absolute;left:4631;top:1378;width:72;height:17" coordorigin="4631,1378" coordsize="72,17">
              <v:shape style="position:absolute;left:4631;top:1378;width:72;height:17" coordorigin="4631,1378" coordsize="72,17" path="m4703,1395l4703,1381,4690,1381,4690,1378,4644,1378,4644,1381,4631,1381,4631,1395,4635,1395,4635,1392,4699,1392,4699,1395,4703,1395xe" filled="false" stroked="true" strokeweight="1.073pt" strokecolor="#000000">
                <v:path arrowok="t"/>
              </v:shape>
            </v:group>
            <v:group style="position:absolute;left:4631;top:1112;width:72;height:18" coordorigin="4631,1112" coordsize="72,18">
              <v:shape style="position:absolute;left:4631;top:1112;width:72;height:18" coordorigin="4631,1112" coordsize="72,18" path="m4703,1126l4703,1112,4699,1112,4699,1116,4635,1116,4635,1112,4631,1112,4631,1126,4644,1126,4644,1130,4690,1130,4690,1126,4703,1126xe" filled="false" stroked="true" strokeweight="1.073pt" strokecolor="#000000">
                <v:path arrowok="t"/>
              </v:shape>
            </v:group>
            <v:group style="position:absolute;left:1966;top:2593;width:2;height:278" coordorigin="1966,2593" coordsize="2,278">
              <v:shape style="position:absolute;left:1966;top:2593;width:2;height:278" coordorigin="1966,2593" coordsize="0,278" path="m1966,2593l1966,2871e" filled="false" stroked="true" strokeweight="2.6537pt" strokecolor="#b8b85c">
                <v:path arrowok="t"/>
              </v:shape>
            </v:group>
            <v:group style="position:absolute;left:1695;top:2361;width:256;height:243" coordorigin="1695,2361" coordsize="256,243">
              <v:shape style="position:absolute;left:1695;top:2361;width:256;height:243" coordorigin="1695,2361" coordsize="256,243" path="m1695,2361l1708,2430,1740,2493,1788,2545,1847,2582,1915,2601,1951,2604e" filled="false" stroked="true" strokeweight="1.073pt" strokecolor="#b8b85c">
                <v:path arrowok="t"/>
              </v:shape>
            </v:group>
            <v:group style="position:absolute;left:1998;top:2313;width:2;height:547" coordorigin="1998,2313" coordsize="2,547">
              <v:shape style="position:absolute;left:1998;top:2313;width:2;height:547" coordorigin="1998,2313" coordsize="0,547" path="m1998,2313l1998,2860e" filled="false" stroked="true" strokeweight="1.7168pt" strokecolor="#b8b85c">
                <v:path arrowok="t"/>
              </v:shape>
            </v:group>
            <v:group style="position:absolute;left:1951;top:2349;width:2;height:511" coordorigin="1951,2349" coordsize="2,511">
              <v:shape style="position:absolute;left:1951;top:2349;width:2;height:511" coordorigin="1951,2349" coordsize="0,511" path="m1951,2860l1951,2349e" filled="false" stroked="true" strokeweight="1.073pt" strokecolor="#b8b85c">
                <v:path arrowok="t"/>
              </v:shape>
            </v:group>
            <v:group style="position:absolute;left:1695;top:2604;width:256;height:256" coordorigin="1695,2604" coordsize="256,256">
              <v:shape style="position:absolute;left:1695;top:2604;width:256;height:256" coordorigin="1695,2604" coordsize="256,256" path="m1951,2604l1879,2614,1812,2645,1758,2693,1718,2753,1698,2823,1695,2860e" filled="false" stroked="true" strokeweight="1.073pt" strokecolor="#b8b85c">
                <v:path arrowok="t"/>
              </v:shape>
            </v:group>
            <v:group style="position:absolute;left:1684;top:2355;width:278;height:2" coordorigin="1684,2355" coordsize="278,2">
              <v:shape style="position:absolute;left:1684;top:2355;width:278;height:2" coordorigin="1684,2355" coordsize="278,0" path="m1684,2355l1962,2355e" filled="false" stroked="true" strokeweight="1.7524pt" strokecolor="#b8b85c">
                <v:path arrowok="t"/>
              </v:shape>
            </v:group>
            <v:group style="position:absolute;left:1695;top:2860;width:256;height:2" coordorigin="1695,2860" coordsize="256,2">
              <v:shape style="position:absolute;left:1695;top:2860;width:256;height:2" coordorigin="1695,2860" coordsize="256,0" path="m1951,2860l1695,2860e" filled="false" stroked="true" strokeweight="1.073pt" strokecolor="#b8b85c">
                <v:path arrowok="t"/>
              </v:shape>
            </v:group>
            <v:group style="position:absolute;left:1951;top:2335;width:40;height:18" coordorigin="1951,2335" coordsize="40,18">
              <v:shape style="position:absolute;left:1951;top:2335;width:40;height:18" coordorigin="1951,2335" coordsize="40,18" path="m1963,2349l1963,2353,1980,2353,1980,2349,1991,2349,1991,2335,1951,2335,1951,2349,1963,2349xe" filled="false" stroked="true" strokeweight="1.073pt" strokecolor="#767676">
                <v:path arrowok="t"/>
              </v:shape>
            </v:group>
            <v:group style="position:absolute;left:1951;top:2855;width:40;height:19" coordorigin="1951,2855" coordsize="40,19">
              <v:shape style="position:absolute;left:1951;top:2855;width:40;height:19" coordorigin="1951,2855" coordsize="40,19" path="m1963,2860l1951,2860,1951,2874,1991,2874,1991,2860,1980,2860,1980,2855,1963,2855,1963,2860xe" filled="false" stroked="true" strokeweight="1.073pt" strokecolor="#767676">
                <v:path arrowok="t"/>
              </v:shape>
            </v:group>
            <v:group style="position:absolute;left:1972;top:2646;width:2;height:167" coordorigin="1972,2646" coordsize="2,167">
              <v:shape style="position:absolute;left:1972;top:2646;width:2;height:167" coordorigin="1972,2646" coordsize="0,167" path="m1972,2646l1972,2813,1972,2646xe" filled="false" stroked="true" strokeweight="1.073pt" strokecolor="#b8b85c">
                <v:path arrowok="t"/>
              </v:shape>
            </v:group>
            <v:group style="position:absolute;left:1972;top:2395;width:2;height:166" coordorigin="1972,2395" coordsize="2,166">
              <v:shape style="position:absolute;left:1972;top:2395;width:2;height:166" coordorigin="1972,2395" coordsize="0,166" path="m1972,2561l1972,2395,1972,2561xe" filled="false" stroked="true" strokeweight="1.073pt" strokecolor="#b8b85c">
                <v:path arrowok="t"/>
              </v:shape>
            </v:group>
            <v:group style="position:absolute;left:2021;top:947;width:46;height:89" coordorigin="2021,947" coordsize="46,89">
              <v:shape style="position:absolute;left:2021;top:947;width:46;height:89" coordorigin="2021,947" coordsize="46,89" path="m2021,1032l2021,1036,2067,1036,2067,1032,2044,1032,2044,949,2067,949,2067,947,2021,947,2021,949,2043,949,2043,1032,2021,1032xe" filled="false" stroked="true" strokeweight="1.073pt" strokecolor="#767676">
                <v:path arrowok="t"/>
              </v:shape>
            </v:group>
            <v:group style="position:absolute;left:4577;top:947;width:46;height:89" coordorigin="4577,947" coordsize="46,89">
              <v:shape style="position:absolute;left:4577;top:947;width:46;height:89" coordorigin="4577,947" coordsize="46,89" path="m4623,949l4623,947,4577,947,4577,949,4599,949,4599,1032,4577,1032,4577,1036,4623,1036,4623,1032,4601,1032,4601,949,4623,949xe" filled="false" stroked="true" strokeweight="1.073pt" strokecolor="#767676">
                <v:path arrowok="t"/>
              </v:shape>
            </v:group>
            <v:group style="position:absolute;left:4576;top:2229;width:48;height:84" coordorigin="4576,2229" coordsize="48,84">
              <v:shape style="position:absolute;left:4576;top:2229;width:48;height:84" coordorigin="4576,2229" coordsize="48,84" path="m4576,2313l4624,2313,4624,2229,4576,2229,4576,2313xe" filled="true" fillcolor="#000000" stroked="false">
                <v:path arrowok="t"/>
                <v:fill type="solid"/>
              </v:shape>
            </v:group>
            <v:group style="position:absolute;left:4554;top:2229;width:91;height:106" coordorigin="4554,2229" coordsize="91,106">
              <v:shape style="position:absolute;left:4554;top:2229;width:91;height:106" coordorigin="4554,2229" coordsize="91,106" path="m4554,2335l4645,2335,4645,2229,4554,2229,4554,2335xe" filled="true" fillcolor="#000000" stroked="false">
                <v:path arrowok="t"/>
                <v:fill type="solid"/>
              </v:shape>
            </v:group>
            <v:group style="position:absolute;left:3277;top:2261;width:89;height:2" coordorigin="3277,2261" coordsize="89,2">
              <v:shape style="position:absolute;left:3277;top:2261;width:89;height:2" coordorigin="3277,2261" coordsize="89,0" path="m3277,2261l3366,2261e" filled="false" stroked="true" strokeweight="3.25pt" strokecolor="#000000">
                <v:path arrowok="t"/>
              </v:shape>
            </v:group>
            <v:group style="position:absolute;left:3256;top:2228;width:131;height:86" coordorigin="3256,2228" coordsize="131,86">
              <v:shape style="position:absolute;left:3256;top:2228;width:131;height:86" coordorigin="3256,2228" coordsize="131,86" path="m3256,2314l3387,2314,3387,2228,3256,2228,3256,2314xe" filled="true" fillcolor="#000000" stroked="false">
                <v:path arrowok="t"/>
                <v:fill type="solid"/>
              </v:shape>
            </v:group>
            <v:group style="position:absolute;left:3277;top:9230;width:89;height:60" coordorigin="3277,9230" coordsize="89,60">
              <v:shape style="position:absolute;left:3277;top:9230;width:89;height:60" coordorigin="3277,9230" coordsize="89,60" path="m3277,9290l3366,9290,3366,9230,3277,9230,3277,9290xe" filled="true" fillcolor="#000000" stroked="false">
                <v:path arrowok="t"/>
                <v:fill type="solid"/>
              </v:shape>
            </v:group>
            <v:group style="position:absolute;left:3256;top:9250;width:131;height:2" coordorigin="3256,9250" coordsize="131,2">
              <v:shape style="position:absolute;left:3256;top:9250;width:131;height:2" coordorigin="3256,9250" coordsize="131,0" path="m3256,9250l3387,9250e" filled="false" stroked="true" strokeweight="4.05pt" strokecolor="#000000">
                <v:path arrowok="t"/>
              </v:shape>
            </v:group>
            <v:group style="position:absolute;left:5833;top:2263;width:89;height:2" coordorigin="5833,2263" coordsize="89,2">
              <v:shape style="position:absolute;left:5833;top:2263;width:89;height:2" coordorigin="5833,2263" coordsize="89,0" path="m5833,2263l5922,2263e" filled="false" stroked="true" strokeweight="3.0pt" strokecolor="#000000">
                <v:path arrowok="t"/>
              </v:shape>
            </v:group>
            <v:group style="position:absolute;left:5813;top:2233;width:131;height:81" coordorigin="5813,2233" coordsize="131,81">
              <v:shape style="position:absolute;left:5813;top:2233;width:131;height:81" coordorigin="5813,2233" coordsize="131,81" path="m5813,2314l5944,2314,5944,2233,5813,2233,5813,2314xe" filled="true" fillcolor="#000000" stroked="false">
                <v:path arrowok="t"/>
                <v:fill type="solid"/>
              </v:shape>
            </v:group>
            <v:group style="position:absolute;left:4555;top:4940;width:89;height:2" coordorigin="4555,4940" coordsize="89,2">
              <v:shape style="position:absolute;left:4555;top:4940;width:89;height:2" coordorigin="4555,4940" coordsize="89,0" path="m4555,4940l4644,4940e" filled="false" stroked="true" strokeweight="4.0pt" strokecolor="#000000">
                <v:path arrowok="t"/>
              </v:shape>
            </v:group>
            <v:group style="position:absolute;left:4534;top:4940;width:131;height:100" coordorigin="4534,4940" coordsize="131,100">
              <v:shape style="position:absolute;left:4534;top:4940;width:131;height:100" coordorigin="4534,4940" coordsize="131,100" path="m4534,5040l4665,5040,4665,4940,4534,4940,4534,5040xe" filled="true" fillcolor="#000000" stroked="false">
                <v:path arrowok="t"/>
                <v:fill type="solid"/>
              </v:shape>
            </v:group>
            <v:group style="position:absolute;left:3277;top:4940;width:89;height:2" coordorigin="3277,4940" coordsize="89,2">
              <v:shape style="position:absolute;left:3277;top:4940;width:89;height:2" coordorigin="3277,4940" coordsize="89,0" path="m3277,4940l3366,4940e" filled="false" stroked="true" strokeweight="4.0pt" strokecolor="#000000">
                <v:path arrowok="t"/>
              </v:shape>
            </v:group>
            <v:group style="position:absolute;left:3256;top:4940;width:131;height:100" coordorigin="3256,4940" coordsize="131,100">
              <v:shape style="position:absolute;left:3256;top:4940;width:131;height:100" coordorigin="3256,4940" coordsize="131,100" path="m3256,5040l3387,5040,3387,4940,3256,4940,3256,5040xe" filled="true" fillcolor="#000000" stroked="false">
                <v:path arrowok="t"/>
                <v:fill type="solid"/>
              </v:shape>
            </v:group>
            <v:group style="position:absolute;left:3256;top:7311;width:131;height:29" coordorigin="3256,7311" coordsize="131,29">
              <v:shape style="position:absolute;left:3256;top:7311;width:131;height:29" coordorigin="3256,7311" coordsize="131,29" path="m3277,7311l3256,7311,3256,7340,3387,7340,3387,7319,3277,7319,3277,7311xe" filled="true" fillcolor="#000000" stroked="false">
                <v:path arrowok="t"/>
                <v:fill type="solid"/>
              </v:shape>
            </v:group>
            <v:group style="position:absolute;left:3366;top:7311;width:21;height:8" coordorigin="3366,7311" coordsize="21,8">
              <v:shape style="position:absolute;left:3366;top:7311;width:21;height:8" coordorigin="3366,7311" coordsize="21,8" path="m3366,7315l3387,7315e" filled="false" stroked="true" strokeweight=".49999pt" strokecolor="#000000">
                <v:path arrowok="t"/>
              </v:shape>
            </v:group>
            <v:group style="position:absolute;left:3277;top:7306;width:1248;height:2" coordorigin="3277,7306" coordsize="1248,2">
              <v:shape style="position:absolute;left:3277;top:7306;width:1248;height:2" coordorigin="3277,7306" coordsize="1248,0" path="m3277,7306l4525,7306e" filled="false" stroked="true" strokeweight="2.76230pt" strokecolor="#000000">
                <v:path arrowok="t"/>
              </v:shape>
            </v:group>
            <v:group style="position:absolute;left:3256;top:7251;width:131;height:28" coordorigin="3256,7251" coordsize="131,28">
              <v:shape style="position:absolute;left:3256;top:7251;width:131;height:28" coordorigin="3256,7251" coordsize="131,28" path="m3387,7251l3256,7251,3256,7279,3277,7279,3277,7271,3387,7271,3387,7251xe" filled="true" fillcolor="#000000" stroked="false">
                <v:path arrowok="t"/>
                <v:fill type="solid"/>
              </v:shape>
            </v:group>
            <v:group style="position:absolute;left:4623;top:2229;width:2;height:84" coordorigin="4623,2229" coordsize="2,84">
              <v:shape style="position:absolute;left:4623;top:2229;width:2;height:84" coordorigin="4623,2229" coordsize="0,84" path="m4623,2229l4623,2313e" filled="false" stroked="true" strokeweight="1.073pt" strokecolor="#000000">
                <v:path arrowok="t"/>
              </v:shape>
            </v:group>
            <v:group style="position:absolute;left:4634;top:2229;width:22;height:106" coordorigin="4634,2229" coordsize="22,106">
              <v:shape style="position:absolute;left:4634;top:2229;width:22;height:106" coordorigin="4634,2229" coordsize="22,106" path="m4634,2335l4655,2335,4655,2229,4634,2229,4634,2335xe" filled="true" fillcolor="#000000" stroked="false">
                <v:path arrowok="t"/>
                <v:fill type="solid"/>
              </v:shape>
            </v:group>
            <v:group style="position:absolute;left:4577;top:2303;width:46;height:22" coordorigin="4577,2303" coordsize="46,22">
              <v:shape style="position:absolute;left:4577;top:2303;width:46;height:22" coordorigin="4577,2303" coordsize="46,22" path="m4577,2324l4623,2324,4623,2303,4577,2303,4577,2324xe" filled="true" fillcolor="#000000" stroked="false">
                <v:path arrowok="t"/>
                <v:fill type="solid"/>
              </v:shape>
            </v:group>
            <v:group style="position:absolute;left:4555;top:2335;width:89;height:2" coordorigin="4555,2335" coordsize="89,2">
              <v:shape style="position:absolute;left:4555;top:2335;width:89;height:2" coordorigin="4555,2335" coordsize="89,0" path="m4555,2335l4644,2335e" filled="false" stroked="true" strokeweight="1.073pt" strokecolor="#000000">
                <v:path arrowok="t"/>
              </v:shape>
            </v:group>
            <v:group style="position:absolute;left:4577;top:2229;width:2;height:84" coordorigin="4577,2229" coordsize="2,84">
              <v:shape style="position:absolute;left:4577;top:2229;width:2;height:84" coordorigin="4577,2229" coordsize="0,84" path="m4577,2313l4577,2229e" filled="false" stroked="true" strokeweight="1.073pt" strokecolor="#000000">
                <v:path arrowok="t"/>
              </v:shape>
            </v:group>
            <v:group style="position:absolute;left:4555;top:2229;width:2;height:106" coordorigin="4555,2229" coordsize="2,106">
              <v:shape style="position:absolute;left:4555;top:2229;width:2;height:106" coordorigin="4555,2229" coordsize="0,106" path="m4555,2229l4555,2335e" filled="false" stroked="true" strokeweight="1.073pt" strokecolor="#000000">
                <v:path arrowok="t"/>
              </v:shape>
            </v:group>
            <v:group style="position:absolute;left:3366;top:2229;width:2;height:63" coordorigin="3366,2229" coordsize="2,63">
              <v:shape style="position:absolute;left:3366;top:2229;width:2;height:63" coordorigin="3366,2229" coordsize="0,63" path="m3366,2229l3366,2292e" filled="false" stroked="true" strokeweight="1.073pt" strokecolor="#000000">
                <v:path arrowok="t"/>
              </v:shape>
            </v:group>
            <v:group style="position:absolute;left:3387;top:2229;width:2;height:84" coordorigin="3387,2229" coordsize="2,84">
              <v:shape style="position:absolute;left:3387;top:2229;width:2;height:84" coordorigin="3387,2229" coordsize="0,84" path="m3387,2313l3387,2229e" filled="false" stroked="true" strokeweight="1.073pt" strokecolor="#000000">
                <v:path arrowok="t"/>
              </v:shape>
            </v:group>
            <v:group style="position:absolute;left:3256;top:2282;width:131;height:43" coordorigin="3256,2282" coordsize="131,43">
              <v:shape style="position:absolute;left:3256;top:2282;width:131;height:43" coordorigin="3256,2282" coordsize="131,43" path="m3256,2324l3387,2324,3387,2282,3256,2282,3256,2324xe" filled="true" fillcolor="#000000" stroked="false">
                <v:path arrowok="t"/>
                <v:fill type="solid"/>
              </v:shape>
            </v:group>
            <v:group style="position:absolute;left:3277;top:2229;width:2;height:63" coordorigin="3277,2229" coordsize="2,63">
              <v:shape style="position:absolute;left:3277;top:2229;width:2;height:63" coordorigin="3277,2229" coordsize="0,63" path="m3277,2292l3277,2229e" filled="false" stroked="true" strokeweight="1.073pt" strokecolor="#000000">
                <v:path arrowok="t"/>
              </v:shape>
            </v:group>
            <v:group style="position:absolute;left:3256;top:2229;width:2;height:84" coordorigin="3256,2229" coordsize="2,84">
              <v:shape style="position:absolute;left:3256;top:2229;width:2;height:84" coordorigin="3256,2229" coordsize="0,84" path="m3256,2229l3256,2313e" filled="false" stroked="true" strokeweight="1.073pt" strokecolor="#000000">
                <v:path arrowok="t"/>
              </v:shape>
            </v:group>
            <v:group style="position:absolute;left:2067;top:2229;width:2;height:84" coordorigin="2067,2229" coordsize="2,84">
              <v:shape style="position:absolute;left:2067;top:2229;width:2;height:84" coordorigin="2067,2229" coordsize="0,84" path="m2067,2229l2067,2313e" filled="false" stroked="true" strokeweight="1.073pt" strokecolor="#000000">
                <v:path arrowok="t"/>
              </v:shape>
            </v:group>
            <v:group style="position:absolute;left:2088;top:2229;width:2;height:106" coordorigin="2088,2229" coordsize="2,106">
              <v:shape style="position:absolute;left:2088;top:2229;width:2;height:106" coordorigin="2088,2229" coordsize="0,106" path="m2088,2335l2088,2229e" filled="false" stroked="true" strokeweight="1.073pt" strokecolor="#000000">
                <v:path arrowok="t"/>
              </v:shape>
            </v:group>
            <v:group style="position:absolute;left:2004;top:2324;width:84;height:2" coordorigin="2004,2324" coordsize="84,2">
              <v:shape style="position:absolute;left:2004;top:2324;width:84;height:2" coordorigin="2004,2324" coordsize="84,0" path="m2004,2324l2088,2324e" filled="false" stroked="true" strokeweight="2.167400pt" strokecolor="#000000">
                <v:path arrowok="t"/>
              </v:shape>
            </v:group>
            <v:group style="position:absolute;left:2067;top:4960;width:2;height:79" coordorigin="2067,4960" coordsize="2,79">
              <v:shape style="position:absolute;left:2067;top:4960;width:2;height:79" coordorigin="2067,4960" coordsize="0,79" path="m2067,4960l2067,5039e" filled="false" stroked="true" strokeweight="1.073pt" strokecolor="#000000">
                <v:path arrowok="t"/>
              </v:shape>
            </v:group>
            <v:group style="position:absolute;left:2088;top:4960;width:2;height:101" coordorigin="2088,4960" coordsize="2,101">
              <v:shape style="position:absolute;left:2088;top:4960;width:2;height:101" coordorigin="2088,4960" coordsize="0,101" path="m2088,5061l2088,4960e" filled="false" stroked="true" strokeweight="1.073pt" strokecolor="#000000">
                <v:path arrowok="t"/>
              </v:shape>
            </v:group>
            <v:group style="position:absolute;left:2004;top:5050;width:84;height:2" coordorigin="2004,5050" coordsize="84,2">
              <v:shape style="position:absolute;left:2004;top:5050;width:84;height:2" coordorigin="2004,5050" coordsize="84,0" path="m2004,5050l2088,5050e" filled="false" stroked="true" strokeweight="2.1673pt" strokecolor="#000000">
                <v:path arrowok="t"/>
              </v:shape>
            </v:group>
            <v:group style="position:absolute;left:2004;top:7230;width:84;height:2" coordorigin="2004,7230" coordsize="84,2">
              <v:shape style="position:absolute;left:2004;top:7230;width:84;height:2" coordorigin="2004,7230" coordsize="84,0" path="m2088,7230l2004,7230e" filled="false" stroked="true" strokeweight="1.073pt" strokecolor="#000000">
                <v:path arrowok="t"/>
              </v:shape>
            </v:group>
            <v:group style="position:absolute;left:2067;top:7251;width:2;height:89" coordorigin="2067,7251" coordsize="2,89">
              <v:shape style="position:absolute;left:2067;top:7251;width:2;height:89" coordorigin="2067,7251" coordsize="0,89" path="m2067,7251l2067,7340e" filled="false" stroked="true" strokeweight="1.073pt" strokecolor="#000000">
                <v:path arrowok="t"/>
              </v:shape>
            </v:group>
            <v:group style="position:absolute;left:2088;top:7230;width:2;height:131" coordorigin="2088,7230" coordsize="2,131">
              <v:shape style="position:absolute;left:2088;top:7230;width:2;height:131" coordorigin="2088,7230" coordsize="0,131" path="m2088,7230l2088,7361e" filled="false" stroked="true" strokeweight="1.073pt" strokecolor="#000000">
                <v:path arrowok="t"/>
              </v:shape>
            </v:group>
            <v:group style="position:absolute;left:2004;top:9199;width:84;height:2" coordorigin="2004,9199" coordsize="84,2">
              <v:shape style="position:absolute;left:2004;top:9199;width:84;height:2" coordorigin="2004,9199" coordsize="84,0" path="m2004,9199l2088,9199e" filled="false" stroked="true" strokeweight="2.167400pt" strokecolor="#000000">
                <v:path arrowok="t"/>
              </v:shape>
            </v:group>
            <v:group style="position:absolute;left:2067;top:9210;width:2;height:79" coordorigin="2067,9210" coordsize="2,79">
              <v:shape style="position:absolute;left:2067;top:9210;width:2;height:79" coordorigin="2067,9210" coordsize="0,79" path="m2067,9210l2067,9289e" filled="false" stroked="true" strokeweight="1.073pt" strokecolor="#000000">
                <v:path arrowok="t"/>
              </v:shape>
            </v:group>
            <v:group style="position:absolute;left:2088;top:9189;width:2;height:100" coordorigin="2088,9189" coordsize="2,100">
              <v:shape style="position:absolute;left:2088;top:9189;width:2;height:100" coordorigin="2088,9189" coordsize="0,100" path="m2088,9289l2088,9189e" filled="false" stroked="true" strokeweight="1.073pt" strokecolor="#000000">
                <v:path arrowok="t"/>
              </v:shape>
            </v:group>
            <v:group style="position:absolute;left:3277;top:9231;width:2;height:58" coordorigin="3277,9231" coordsize="2,58">
              <v:shape style="position:absolute;left:3277;top:9231;width:2;height:58" coordorigin="3277,9231" coordsize="0,58" path="m3277,9289l3277,9231e" filled="false" stroked="true" strokeweight="1.073pt" strokecolor="#000000">
                <v:path arrowok="t"/>
              </v:shape>
            </v:group>
            <v:group style="position:absolute;left:3256;top:9210;width:2;height:79" coordorigin="3256,9210" coordsize="2,79">
              <v:shape style="position:absolute;left:3256;top:9210;width:2;height:79" coordorigin="3256,9210" coordsize="0,79" path="m3256,9210l3256,9289e" filled="false" stroked="true" strokeweight="1.073pt" strokecolor="#000000">
                <v:path arrowok="t"/>
              </v:shape>
            </v:group>
            <v:group style="position:absolute;left:3277;top:9221;width:89;height:22" coordorigin="3277,9221" coordsize="89,22">
              <v:shape style="position:absolute;left:3277;top:9221;width:89;height:22" coordorigin="3277,9221" coordsize="89,22" path="m3277,9242l3366,9242,3366,9221,3277,9221,3277,9242xe" filled="true" fillcolor="#000000" stroked="false">
                <v:path arrowok="t"/>
                <v:fill type="solid"/>
              </v:shape>
            </v:group>
            <v:group style="position:absolute;left:3256;top:9210;width:131;height:2" coordorigin="3256,9210" coordsize="131,2">
              <v:shape style="position:absolute;left:3256;top:9210;width:131;height:2" coordorigin="3256,9210" coordsize="131,0" path="m3387,9210l3256,9210e" filled="false" stroked="true" strokeweight="1.073pt" strokecolor="#000000">
                <v:path arrowok="t"/>
              </v:shape>
            </v:group>
            <v:group style="position:absolute;left:3366;top:9231;width:2;height:58" coordorigin="3366,9231" coordsize="2,58">
              <v:shape style="position:absolute;left:3366;top:9231;width:2;height:58" coordorigin="3366,9231" coordsize="0,58" path="m3366,9231l3366,9289e" filled="false" stroked="true" strokeweight="1.073pt" strokecolor="#000000">
                <v:path arrowok="t"/>
              </v:shape>
            </v:group>
            <v:group style="position:absolute;left:3387;top:9210;width:2;height:79" coordorigin="3387,9210" coordsize="2,79">
              <v:shape style="position:absolute;left:3387;top:9210;width:2;height:79" coordorigin="3387,9210" coordsize="0,79" path="m3387,9289l3387,9210e" filled="false" stroked="true" strokeweight="1.073pt" strokecolor="#000000">
                <v:path arrowok="t"/>
              </v:shape>
            </v:group>
            <v:group style="position:absolute;left:4560;top:9230;width:98;height:2" coordorigin="4560,9230" coordsize="98,2">
              <v:shape style="position:absolute;left:4560;top:9230;width:98;height:2" coordorigin="4560,9230" coordsize="98,0" path="m4560,9230l4658,9230e" filled="false" stroked="true" strokeweight="1.073pt" strokecolor="#000000">
                <v:path arrowok="t"/>
              </v:shape>
            </v:group>
            <v:group style="position:absolute;left:7346;top:2292;width:79;height:2" coordorigin="7346,2292" coordsize="79,2">
              <v:shape style="position:absolute;left:7346;top:2292;width:79;height:2" coordorigin="7346,2292" coordsize="79,0" path="m7425,2292l7346,2292e" filled="false" stroked="true" strokeweight="1.073pt" strokecolor="#000000">
                <v:path arrowok="t"/>
              </v:shape>
            </v:group>
            <v:group style="position:absolute;left:7324;top:2313;width:101;height:2" coordorigin="7324,2313" coordsize="101,2">
              <v:shape style="position:absolute;left:7324;top:2313;width:101;height:2" coordorigin="7324,2313" coordsize="101,0" path="m7324,2313l7425,2313e" filled="false" stroked="true" strokeweight="1.073pt" strokecolor="#000000">
                <v:path arrowok="t"/>
              </v:shape>
            </v:group>
            <v:group style="position:absolute;left:7346;top:2234;width:2;height:58" coordorigin="7346,2234" coordsize="2,58">
              <v:shape style="position:absolute;left:7346;top:2234;width:2;height:58" coordorigin="7346,2234" coordsize="0,58" path="m7346,2292l7346,2234e" filled="false" stroked="true" strokeweight="1.073pt" strokecolor="#000000">
                <v:path arrowok="t"/>
              </v:shape>
            </v:group>
            <v:group style="position:absolute;left:7324;top:2234;width:2;height:79" coordorigin="7324,2234" coordsize="2,79">
              <v:shape style="position:absolute;left:7324;top:2234;width:2;height:79" coordorigin="7324,2234" coordsize="0,79" path="m7324,2234l7324,2313e" filled="false" stroked="true" strokeweight="1.073pt" strokecolor="#000000">
                <v:path arrowok="t"/>
              </v:shape>
            </v:group>
            <v:group style="position:absolute;left:5922;top:2234;width:2;height:58" coordorigin="5922,2234" coordsize="2,58">
              <v:shape style="position:absolute;left:5922;top:2234;width:2;height:58" coordorigin="5922,2234" coordsize="0,58" path="m5922,2234l5922,2292e" filled="false" stroked="true" strokeweight="1.073pt" strokecolor="#000000">
                <v:path arrowok="t"/>
              </v:shape>
            </v:group>
            <v:group style="position:absolute;left:5944;top:2234;width:2;height:79" coordorigin="5944,2234" coordsize="2,79">
              <v:shape style="position:absolute;left:5944;top:2234;width:2;height:79" coordorigin="5944,2234" coordsize="0,79" path="m5944,2313l5944,2234e" filled="false" stroked="true" strokeweight="1.073pt" strokecolor="#000000">
                <v:path arrowok="t"/>
              </v:shape>
            </v:group>
            <v:group style="position:absolute;left:5833;top:2292;width:89;height:2" coordorigin="5833,2292" coordsize="89,2">
              <v:shape style="position:absolute;left:5833;top:2292;width:89;height:2" coordorigin="5833,2292" coordsize="89,0" path="m5922,2292l5833,2292e" filled="false" stroked="true" strokeweight="1.073pt" strokecolor="#000000">
                <v:path arrowok="t"/>
              </v:shape>
            </v:group>
            <v:group style="position:absolute;left:5813;top:2303;width:131;height:22" coordorigin="5813,2303" coordsize="131,22">
              <v:shape style="position:absolute;left:5813;top:2303;width:131;height:22" coordorigin="5813,2303" coordsize="131,22" path="m5813,2324l5944,2324,5944,2303,5813,2303,5813,2324xe" filled="true" fillcolor="#000000" stroked="false">
                <v:path arrowok="t"/>
                <v:fill type="solid"/>
              </v:shape>
            </v:group>
            <v:group style="position:absolute;left:5833;top:2234;width:2;height:58" coordorigin="5833,2234" coordsize="2,58">
              <v:shape style="position:absolute;left:5833;top:2234;width:2;height:58" coordorigin="5833,2234" coordsize="0,58" path="m5833,2292l5833,2234e" filled="false" stroked="true" strokeweight="1.073pt" strokecolor="#000000">
                <v:path arrowok="t"/>
              </v:shape>
            </v:group>
            <v:group style="position:absolute;left:5813;top:2234;width:2;height:79" coordorigin="5813,2234" coordsize="2,79">
              <v:shape style="position:absolute;left:5813;top:2234;width:2;height:79" coordorigin="5813,2234" coordsize="0,79" path="m5813,2234l5813,2313e" filled="false" stroked="true" strokeweight="1.073pt" strokecolor="#000000">
                <v:path arrowok="t"/>
              </v:shape>
            </v:group>
            <v:group style="position:absolute;left:4644;top:4940;width:2;height:78" coordorigin="4644,4940" coordsize="2,78">
              <v:shape style="position:absolute;left:4644;top:4940;width:2;height:78" coordorigin="4644,4940" coordsize="0,78" path="m4644,4940l4644,5018e" filled="false" stroked="true" strokeweight="1.073pt" strokecolor="#000000">
                <v:path arrowok="t"/>
              </v:shape>
            </v:group>
            <v:group style="position:absolute;left:4665;top:4940;width:2;height:100" coordorigin="4665,4940" coordsize="2,100">
              <v:shape style="position:absolute;left:4665;top:4940;width:2;height:100" coordorigin="4665,4940" coordsize="0,100" path="m4665,5040l4665,4940e" filled="false" stroked="true" strokeweight="1.073pt" strokecolor="#000000">
                <v:path arrowok="t"/>
              </v:shape>
            </v:group>
            <v:group style="position:absolute;left:4534;top:5029;width:131;height:2" coordorigin="4534,5029" coordsize="131,2">
              <v:shape style="position:absolute;left:4534;top:5029;width:131;height:2" coordorigin="4534,5029" coordsize="131,0" path="m4534,5029l4665,5029e" filled="false" stroked="true" strokeweight="2.173pt" strokecolor="#000000">
                <v:path arrowok="t"/>
              </v:shape>
            </v:group>
            <v:group style="position:absolute;left:4555;top:4940;width:2;height:78" coordorigin="4555,4940" coordsize="2,78">
              <v:shape style="position:absolute;left:4555;top:4940;width:2;height:78" coordorigin="4555,4940" coordsize="0,78" path="m4555,5018l4555,4940e" filled="false" stroked="true" strokeweight="1.073pt" strokecolor="#000000">
                <v:path arrowok="t"/>
              </v:shape>
            </v:group>
            <v:group style="position:absolute;left:4534;top:4940;width:2;height:100" coordorigin="4534,4940" coordsize="2,100">
              <v:shape style="position:absolute;left:4534;top:4940;width:2;height:100" coordorigin="4534,4940" coordsize="0,100" path="m4534,4940l4534,5040e" filled="false" stroked="true" strokeweight="1.073pt" strokecolor="#000000">
                <v:path arrowok="t"/>
              </v:shape>
            </v:group>
            <v:group style="position:absolute;left:3366;top:4940;width:2;height:78" coordorigin="3366,4940" coordsize="2,78">
              <v:shape style="position:absolute;left:3366;top:4940;width:2;height:78" coordorigin="3366,4940" coordsize="0,78" path="m3366,4940l3366,5018e" filled="false" stroked="true" strokeweight="1.073pt" strokecolor="#000000">
                <v:path arrowok="t"/>
              </v:shape>
            </v:group>
            <v:group style="position:absolute;left:3387;top:4940;width:2;height:100" coordorigin="3387,4940" coordsize="2,100">
              <v:shape style="position:absolute;left:3387;top:4940;width:2;height:100" coordorigin="3387,4940" coordsize="0,100" path="m3387,5040l3387,4940e" filled="false" stroked="true" strokeweight="1.073pt" strokecolor="#000000">
                <v:path arrowok="t"/>
              </v:shape>
            </v:group>
            <v:group style="position:absolute;left:3256;top:5029;width:131;height:2" coordorigin="3256,5029" coordsize="131,2">
              <v:shape style="position:absolute;left:3256;top:5029;width:131;height:2" coordorigin="3256,5029" coordsize="131,0" path="m3256,5029l3387,5029e" filled="false" stroked="true" strokeweight="2.173pt" strokecolor="#000000">
                <v:path arrowok="t"/>
              </v:shape>
            </v:group>
            <v:group style="position:absolute;left:3277;top:4940;width:2;height:78" coordorigin="3277,4940" coordsize="2,78">
              <v:shape style="position:absolute;left:3277;top:4940;width:2;height:78" coordorigin="3277,4940" coordsize="0,78" path="m3277,5018l3277,4940e" filled="false" stroked="true" strokeweight="1.073pt" strokecolor="#000000">
                <v:path arrowok="t"/>
              </v:shape>
            </v:group>
            <v:group style="position:absolute;left:3256;top:4940;width:2;height:100" coordorigin="3256,4940" coordsize="2,100">
              <v:shape style="position:absolute;left:3256;top:4940;width:2;height:100" coordorigin="3256,4940" coordsize="0,100" path="m3256,4940l3256,5040e" filled="false" stroked="true" strokeweight="1.073pt" strokecolor="#000000">
                <v:path arrowok="t"/>
              </v:shape>
            </v:group>
            <v:group style="position:absolute;left:3245;top:7277;width:1182;height:2" coordorigin="3245,7277" coordsize="1182,2">
              <v:shape style="position:absolute;left:3245;top:7277;width:1182;height:2" coordorigin="3245,7277" coordsize="1182,0" path="m3245,7277l4427,7277e" filled="false" stroked="true" strokeweight="1.2446pt" strokecolor="#000000">
                <v:path arrowok="t"/>
              </v:shape>
            </v:group>
            <v:group style="position:absolute;left:3372;top:7261;width:2;height:59" coordorigin="3372,7261" coordsize="2,59">
              <v:shape style="position:absolute;left:3372;top:7261;width:2;height:59" coordorigin="3372,7261" coordsize="0,59" path="m3372,7261l3372,7319e" filled="false" stroked="true" strokeweight="1.5865pt" strokecolor="#000000">
                <v:path arrowok="t"/>
              </v:shape>
            </v:group>
            <v:group style="position:absolute;left:3245;top:7330;width:142;height:2" coordorigin="3245,7330" coordsize="142,2">
              <v:shape style="position:absolute;left:3245;top:7330;width:142;height:2" coordorigin="3245,7330" coordsize="142,0" path="m3245,7330l3387,7330e" filled="false" stroked="true" strokeweight="2.105650pt" strokecolor="#000000">
                <v:path arrowok="t"/>
              </v:shape>
            </v:group>
            <v:group style="position:absolute;left:3277;top:7271;width:2;height:48" coordorigin="3277,7271" coordsize="2,48">
              <v:shape style="position:absolute;left:3277;top:7271;width:2;height:48" coordorigin="3277,7271" coordsize="0,48" path="m3277,7319l3277,7271e" filled="false" stroked="true" strokeweight="1.073pt" strokecolor="#000000">
                <v:path arrowok="t"/>
              </v:shape>
            </v:group>
            <v:group style="position:absolute;left:3256;top:7251;width:131;height:2" coordorigin="3256,7251" coordsize="131,2">
              <v:shape style="position:absolute;left:3256;top:7251;width:131;height:2" coordorigin="3256,7251" coordsize="131,0" path="m3387,7251l3256,7251e" filled="false" stroked="true" strokeweight="1.073pt" strokecolor="#000000">
                <v:path arrowok="t"/>
              </v:shape>
            </v:group>
            <v:group style="position:absolute;left:4555;top:7271;width:89;height:47" coordorigin="4555,7271" coordsize="89,47">
              <v:shape style="position:absolute;left:4555;top:7271;width:89;height:47" coordorigin="4555,7271" coordsize="89,47" path="m4555,7271l4644,7271,4644,7318e" filled="false" stroked="true" strokeweight="1.073pt" strokecolor="#767676">
                <v:path arrowok="t"/>
              </v:shape>
            </v:group>
            <v:group style="position:absolute;left:4655;top:7325;width:21;height:2" coordorigin="4655,7325" coordsize="21,2">
              <v:shape style="position:absolute;left:4655;top:7325;width:21;height:2" coordorigin="4655,7325" coordsize="21,0" path="m4655,7325l4676,7325e" filled="false" stroked="true" strokeweight="1.41630pt" strokecolor="#767676">
                <v:path arrowok="t"/>
              </v:shape>
            </v:group>
            <v:group style="position:absolute;left:4655;top:7265;width:21;height:2" coordorigin="4655,7265" coordsize="21,2">
              <v:shape style="position:absolute;left:4655;top:7265;width:21;height:2" coordorigin="4655,7265" coordsize="21,0" path="m4655,7265l4676,7265e" filled="false" stroked="true" strokeweight="1.41630pt" strokecolor="#767676">
                <v:path arrowok="t"/>
              </v:shape>
            </v:group>
            <v:group style="position:absolute;left:4544;top:7291;width:21;height:2" coordorigin="4544,7291" coordsize="21,2">
              <v:shape style="position:absolute;left:4544;top:7291;width:21;height:2" coordorigin="4544,7291" coordsize="21,0" path="m4544,7291l4565,7291e" filled="false" stroked="true" strokeweight="1.9957pt" strokecolor="#767676">
                <v:path arrowok="t"/>
              </v:shape>
            </v:group>
            <v:group style="position:absolute;left:4665;top:7279;width:570;height:32" coordorigin="4665,7279" coordsize="570,32">
              <v:shape style="position:absolute;left:4665;top:7279;width:570;height:32" coordorigin="4665,7279" coordsize="570,32" path="m4665,7311l5235,7311,5235,7279,5169,7279e" filled="false" stroked="true" strokeweight="1.073pt" strokecolor="#000000">
                <v:path arrowok="t"/>
              </v:shape>
            </v:group>
            <v:group style="position:absolute;left:4665;top:7279;width:472;height:2" coordorigin="4665,7279" coordsize="472,2">
              <v:shape style="position:absolute;left:4665;top:7279;width:472;height:2" coordorigin="4665,7279" coordsize="472,0" path="m5137,7279l4665,7279e" filled="false" stroked="true" strokeweight="1.073pt" strokecolor="#000000">
                <v:path arrowok="t"/>
              </v:shape>
            </v:group>
            <v:group style="position:absolute;left:5766;top:7311;width:66;height:2" coordorigin="5766,7311" coordsize="66,2">
              <v:shape style="position:absolute;left:5766;top:7311;width:66;height:2" coordorigin="5766,7311" coordsize="66,0" path="m5766,7311l5832,7311e" filled="false" stroked="true" strokeweight="1.073pt" strokecolor="#000000">
                <v:path arrowok="t"/>
              </v:shape>
            </v:group>
            <v:group style="position:absolute;left:5766;top:7279;width:66;height:32" coordorigin="5766,7279" coordsize="66,32">
              <v:shape style="position:absolute;left:5766;top:7279;width:66;height:32" coordorigin="5766,7279" coordsize="66,32" path="m5832,7279l5766,7279,5766,7311e" filled="false" stroked="true" strokeweight="1.073pt" strokecolor="#000000">
                <v:path arrowok="t"/>
              </v:shape>
            </v:group>
            <v:group style="position:absolute;left:4560;top:7329;width:105;height:2" coordorigin="4560,7329" coordsize="105,2">
              <v:shape style="position:absolute;left:4560;top:7329;width:105;height:2" coordorigin="4560,7329" coordsize="105,0" path="m4560,7329l4665,7329e" filled="false" stroked="true" strokeweight="2.173pt" strokecolor="#000000">
                <v:path arrowok="t"/>
              </v:shape>
            </v:group>
            <v:group style="position:absolute;left:3471;top:5833;width:33;height:256" coordorigin="3471,5833" coordsize="33,256">
              <v:shape style="position:absolute;left:3471;top:5833;width:33;height:256" coordorigin="3471,5833" coordsize="33,256" path="m3471,5833l3471,6089,3504,6089,3504,5833e" filled="false" stroked="true" strokeweight="1.073pt" strokecolor="#000000">
                <v:path arrowok="t"/>
              </v:shape>
            </v:group>
            <v:group style="position:absolute;left:3672;top:2665;width:55;height:2" coordorigin="3672,2665" coordsize="55,2">
              <v:shape style="position:absolute;left:3672;top:2665;width:55;height:2" coordorigin="3672,2665" coordsize="55,0" path="m3672,2665l3727,2665e" filled="false" stroked="true" strokeweight="1.8812pt" strokecolor="#b8b85c">
                <v:path arrowok="t"/>
              </v:shape>
            </v:group>
            <v:group style="position:absolute;left:3672;top:4284;width:55;height:2" coordorigin="3672,4284" coordsize="55,2">
              <v:shape style="position:absolute;left:3672;top:4284;width:55;height:2" coordorigin="3672,4284" coordsize="55,0" path="m3672,4284l3727,4284e" filled="false" stroked="true" strokeweight="1.8811pt" strokecolor="#b8b85c">
                <v:path arrowok="t"/>
              </v:shape>
            </v:group>
            <v:group style="position:absolute;left:3672;top:3873;width:55;height:2" coordorigin="3672,3873" coordsize="55,2">
              <v:shape style="position:absolute;left:3672;top:3873;width:55;height:2" coordorigin="3672,3873" coordsize="55,0" path="m3672,3873l3727,3873e" filled="false" stroked="true" strokeweight="1.8812pt" strokecolor="#b8b85c">
                <v:path arrowok="t"/>
              </v:shape>
            </v:group>
            <v:group style="position:absolute;left:7010;top:2632;width:415;height:34" coordorigin="7010,2632" coordsize="415,34">
              <v:shape style="position:absolute;left:7010;top:2632;width:415;height:34" coordorigin="7010,2632" coordsize="415,34" path="m7425,2632l7010,2632,7010,2666,7425,2666e" filled="false" stroked="true" strokeweight="1.073pt" strokecolor="#000000">
                <v:path arrowok="t"/>
              </v:shape>
            </v:group>
            <v:group style="position:absolute;left:6751;top:2676;width:255;height:255" coordorigin="6751,2676" coordsize="255,255">
              <v:shape style="position:absolute;left:6751;top:2676;width:255;height:255" coordorigin="6751,2676" coordsize="255,255" path="m7006,2676l6934,2686,6868,2716,6813,2764,6775,2825,6754,2895,6751,2931e" filled="false" stroked="true" strokeweight="1.073pt" strokecolor="#b8b85c">
                <v:path arrowok="t"/>
              </v:shape>
            </v:group>
            <v:group style="position:absolute;left:6751;top:2919;width:295;height:26" coordorigin="6751,2919" coordsize="295,26">
              <v:shape style="position:absolute;left:6751;top:2919;width:295;height:26" coordorigin="6751,2919" coordsize="295,26" path="m7006,2931l7006,2919,6751,2919,6751,2931,7006,2931,7006,2945,7010,2945,7010,2943,7044,2943,7044,2945,7046,2945,7046,2931,7035,2931,7035,2928,7019,2928,7019,2931,7006,2931xe" filled="false" stroked="true" strokeweight="1.073pt" strokecolor="#000000">
                <v:path arrowok="t"/>
              </v:shape>
            </v:group>
            <v:group style="position:absolute;left:7006;top:2662;width:40;height:18" coordorigin="7006,2662" coordsize="40,18">
              <v:shape style="position:absolute;left:7006;top:2662;width:40;height:18" coordorigin="7006,2662" coordsize="40,18" path="m7006,2662l7006,2676,7019,2676,7019,2680,7035,2680,7035,2676,7046,2676,7046,2662,7044,2662,7044,2666,7010,2666,7010,2662,7006,2662xe" filled="false" stroked="true" strokeweight="1.073pt" strokecolor="#000000">
                <v:path arrowok="t"/>
              </v:shape>
            </v:group>
            <v:group style="position:absolute;left:3514;top:5818;width:1112;height:2" coordorigin="3514,5818" coordsize="1112,2">
              <v:shape style="position:absolute;left:3514;top:5818;width:1112;height:2" coordorigin="3514,5818" coordsize="1112,0" path="m3514,5818l4626,5818e" filled="false" stroked="true" strokeweight=".80197pt" strokecolor="#767676">
                <v:path arrowok="t"/>
              </v:shape>
            </v:group>
            <v:group style="position:absolute;left:3496;top:5818;width:39;height:2" coordorigin="3496,5818" coordsize="39,2">
              <v:shape style="position:absolute;left:3496;top:5818;width:39;height:2" coordorigin="3496,5818" coordsize="39,0" path="m3496,5818l3535,5818e" filled="false" stroked="true" strokeweight="1.8812pt" strokecolor="#767676">
                <v:path arrowok="t"/>
              </v:shape>
            </v:group>
            <v:group style="position:absolute;left:3525;top:5818;width:1090;height:2" coordorigin="3525,5818" coordsize="1090,2">
              <v:shape style="position:absolute;left:3525;top:5818;width:1090;height:2" coordorigin="3525,5818" coordsize="1090,0" path="m3525,5818l4615,5818e" filled="false" stroked="true" strokeweight="1.7812pt" strokecolor="#b8b85c">
                <v:path arrowok="t"/>
              </v:shape>
            </v:group>
            <v:group style="position:absolute;left:4605;top:5818;width:38;height:2" coordorigin="4605,5818" coordsize="38,2">
              <v:shape style="position:absolute;left:4605;top:5818;width:38;height:2" coordorigin="4605,5818" coordsize="38,0" path="m4605,5818l4643,5818e" filled="false" stroked="true" strokeweight="1.8812pt" strokecolor="#767676">
                <v:path arrowok="t"/>
              </v:shape>
            </v:group>
            <v:group style="position:absolute;left:3779;top:5818;width:40;height:2" coordorigin="3779,5818" coordsize="40,2">
              <v:shape style="position:absolute;left:3779;top:5818;width:40;height:2" coordorigin="3779,5818" coordsize="40,0" path="m3779,5818l3819,5818e" filled="false" stroked="true" strokeweight="1.8812pt" strokecolor="#767676">
                <v:path arrowok="t"/>
              </v:shape>
            </v:group>
            <v:group style="position:absolute;left:4057;top:5818;width:40;height:2" coordorigin="4057,5818" coordsize="40,2">
              <v:shape style="position:absolute;left:4057;top:5818;width:40;height:2" coordorigin="4057,5818" coordsize="40,0" path="m4057,5818l4097,5818e" filled="false" stroked="true" strokeweight="1.8812pt" strokecolor="#767676">
                <v:path arrowok="t"/>
              </v:shape>
            </v:group>
            <v:group style="position:absolute;left:4335;top:5818;width:40;height:2" coordorigin="4335,5818" coordsize="40,2">
              <v:shape style="position:absolute;left:4335;top:5818;width:40;height:2" coordorigin="4335,5818" coordsize="40,0" path="m4335,5818l4375,5818e" filled="false" stroked="true" strokeweight="1.8812pt" strokecolor="#767676">
                <v:path arrowok="t"/>
              </v:shape>
            </v:group>
            <v:group style="position:absolute;left:2250;top:5817;width:894;height:2" coordorigin="2250,5817" coordsize="894,2">
              <v:shape style="position:absolute;left:2250;top:5817;width:894;height:2" coordorigin="2250,5817" coordsize="894,0" path="m2250,5817l3144,5817e" filled="false" stroked="true" strokeweight=".80189pt" strokecolor="#767676">
                <v:path arrowok="t"/>
              </v:shape>
            </v:group>
            <v:group style="position:absolute;left:2260;top:5817;width:873;height:2" coordorigin="2260,5817" coordsize="873,2">
              <v:shape style="position:absolute;left:2260;top:5817;width:873;height:2" coordorigin="2260,5817" coordsize="873,0" path="m2260,5817l3133,5817e" filled="false" stroked="true" strokeweight="1.7811pt" strokecolor="#b8b85c">
                <v:path arrowok="t"/>
              </v:shape>
            </v:group>
            <v:group style="position:absolute;left:3123;top:5817;width:39;height:2" coordorigin="3123,5817" coordsize="39,2">
              <v:shape style="position:absolute;left:3123;top:5817;width:39;height:2" coordorigin="3123,5817" coordsize="39,0" path="m3123,5817l3162,5817e" filled="false" stroked="true" strokeweight="1.8811pt" strokecolor="#767676">
                <v:path arrowok="t"/>
              </v:shape>
            </v:group>
            <v:group style="position:absolute;left:2232;top:5817;width:39;height:2" coordorigin="2232,5817" coordsize="39,2">
              <v:shape style="position:absolute;left:2232;top:5817;width:39;height:2" coordorigin="2232,5817" coordsize="39,0" path="m2232,5817l2271,5817e" filled="false" stroked="true" strokeweight="1.8811pt" strokecolor="#767676">
                <v:path arrowok="t"/>
              </v:shape>
            </v:group>
            <v:group style="position:absolute;left:2525;top:5817;width:40;height:2" coordorigin="2525,5817" coordsize="40,2">
              <v:shape style="position:absolute;left:2525;top:5817;width:40;height:2" coordorigin="2525,5817" coordsize="40,0" path="m2525,5817l2565,5817e" filled="false" stroked="true" strokeweight="1.8811pt" strokecolor="#767676">
                <v:path arrowok="t"/>
              </v:shape>
            </v:group>
            <v:group style="position:absolute;left:2829;top:5817;width:38;height:2" coordorigin="2829,5817" coordsize="38,2">
              <v:shape style="position:absolute;left:2829;top:5817;width:38;height:2" coordorigin="2829,5817" coordsize="38,0" path="m2829,5817l2867,5817e" filled="false" stroked="true" strokeweight="1.8811pt" strokecolor="#767676">
                <v:path arrowok="t"/>
              </v:shape>
            </v:group>
            <v:group style="position:absolute;left:4525;top:8970;width:35;height:2" coordorigin="4525,8970" coordsize="35,2">
              <v:shape style="position:absolute;left:4525;top:8970;width:35;height:2" coordorigin="4525,8970" coordsize="35,0" path="m4525,8970l4560,8970e" filled="false" stroked="true" strokeweight="2.009800pt" strokecolor="#767676">
                <v:path arrowok="t"/>
              </v:shape>
            </v:group>
            <v:group style="position:absolute;left:4525;top:7795;width:35;height:2" coordorigin="4525,7795" coordsize="35,2">
              <v:shape style="position:absolute;left:4525;top:7795;width:35;height:2" coordorigin="4525,7795" coordsize="35,0" path="m4525,7795l4560,7795e" filled="false" stroked="true" strokeweight="2.0743pt" strokecolor="#767676">
                <v:path arrowok="t"/>
              </v:shape>
            </v:group>
            <v:group style="position:absolute;left:4542;top:7794;width:2;height:1179" coordorigin="4542,7794" coordsize="2,1179">
              <v:shape style="position:absolute;left:4542;top:7794;width:2;height:1179" coordorigin="4542,7794" coordsize="0,1179" path="m4542,7794l4542,8973e" filled="false" stroked="true" strokeweight=".83654pt" strokecolor="#767676">
                <v:path arrowok="t"/>
              </v:shape>
            </v:group>
            <v:group style="position:absolute;left:4535;top:7804;width:2;height:1158" coordorigin="4535,7804" coordsize="2,1158">
              <v:shape style="position:absolute;left:4535;top:7804;width:2;height:1158" coordorigin="4535,7804" coordsize="0,1158" path="m4535,7804l4535,8962e" filled="false" stroked="true" strokeweight="1.073pt" strokecolor="#b8b85c">
                <v:path arrowok="t"/>
              </v:shape>
            </v:group>
            <v:group style="position:absolute;left:4550;top:7804;width:2;height:1158" coordorigin="4550,7804" coordsize="2,1158">
              <v:shape style="position:absolute;left:4550;top:7804;width:2;height:1158" coordorigin="4550,7804" coordsize="0,1158" path="m4550,7804l4550,8962e" filled="false" stroked="true" strokeweight="1.073pt" strokecolor="#b8b85c">
                <v:path arrowok="t"/>
              </v:shape>
            </v:group>
            <v:group style="position:absolute;left:4525;top:8681;width:35;height:2" coordorigin="4525,8681" coordsize="35,2">
              <v:shape style="position:absolute;left:4525;top:8681;width:35;height:2" coordorigin="4525,8681" coordsize="35,0" path="m4525,8681l4560,8681e" filled="false" stroked="true" strokeweight="2.0743pt" strokecolor="#767676">
                <v:path arrowok="t"/>
              </v:shape>
            </v:group>
            <v:group style="position:absolute;left:4525;top:8383;width:35;height:2" coordorigin="4525,8383" coordsize="35,2">
              <v:shape style="position:absolute;left:4525;top:8383;width:35;height:2" coordorigin="4525,8383" coordsize="35,0" path="m4525,8383l4560,8383e" filled="false" stroked="true" strokeweight="2.0743pt" strokecolor="#767676">
                <v:path arrowok="t"/>
              </v:shape>
            </v:group>
            <v:group style="position:absolute;left:4525;top:8085;width:35;height:2" coordorigin="4525,8085" coordsize="35,2">
              <v:shape style="position:absolute;left:4525;top:8085;width:35;height:2" coordorigin="4525,8085" coordsize="35,0" path="m4525,8085l4560,8085e" filled="false" stroked="true" strokeweight="2.0743pt" strokecolor="#767676">
                <v:path arrowok="t"/>
              </v:shape>
            </v:group>
            <v:group style="position:absolute;left:3645;top:8970;width:36;height:2" coordorigin="3645,8970" coordsize="36,2">
              <v:shape style="position:absolute;left:3645;top:8970;width:36;height:2" coordorigin="3645,8970" coordsize="36,0" path="m3645,8970l3681,8970e" filled="false" stroked="true" strokeweight="2.009800pt" strokecolor="#767676">
                <v:path arrowok="t"/>
              </v:shape>
            </v:group>
            <v:group style="position:absolute;left:3645;top:7795;width:36;height:2" coordorigin="3645,7795" coordsize="36,2">
              <v:shape style="position:absolute;left:3645;top:7795;width:36;height:2" coordorigin="3645,7795" coordsize="36,0" path="m3645,7795l3681,7795e" filled="false" stroked="true" strokeweight="2.0743pt" strokecolor="#767676">
                <v:path arrowok="t"/>
              </v:shape>
            </v:group>
            <v:group style="position:absolute;left:3663;top:7794;width:2;height:1179" coordorigin="3663,7794" coordsize="2,1179">
              <v:shape style="position:absolute;left:3663;top:7794;width:2;height:1179" coordorigin="3663,7794" coordsize="0,1179" path="m3663,7794l3663,8973e" filled="false" stroked="true" strokeweight=".80197pt" strokecolor="#767676">
                <v:path arrowok="t"/>
              </v:shape>
            </v:group>
            <v:group style="position:absolute;left:3656;top:7804;width:2;height:1158" coordorigin="3656,7804" coordsize="2,1158">
              <v:shape style="position:absolute;left:3656;top:7804;width:2;height:1158" coordorigin="3656,7804" coordsize="0,1158" path="m3656,7804l3656,8962e" filled="false" stroked="true" strokeweight="1.073pt" strokecolor="#b8b85c">
                <v:path arrowok="t"/>
              </v:shape>
            </v:group>
            <v:group style="position:absolute;left:3670;top:7804;width:2;height:1158" coordorigin="3670,7804" coordsize="2,1158">
              <v:shape style="position:absolute;left:3670;top:7804;width:2;height:1158" coordorigin="3670,7804" coordsize="0,1158" path="m3670,7804l3670,8962e" filled="false" stroked="true" strokeweight="1.073pt" strokecolor="#b8b85c">
                <v:path arrowok="t"/>
              </v:shape>
            </v:group>
            <v:group style="position:absolute;left:3645;top:8681;width:36;height:2" coordorigin="3645,8681" coordsize="36,2">
              <v:shape style="position:absolute;left:3645;top:8681;width:36;height:2" coordorigin="3645,8681" coordsize="36,0" path="m3645,8681l3681,8681e" filled="false" stroked="true" strokeweight="2.0743pt" strokecolor="#767676">
                <v:path arrowok="t"/>
              </v:shape>
            </v:group>
            <v:group style="position:absolute;left:3645;top:8383;width:36;height:2" coordorigin="3645,8383" coordsize="36,2">
              <v:shape style="position:absolute;left:3645;top:8383;width:36;height:2" coordorigin="3645,8383" coordsize="36,0" path="m3645,8383l3681,8383e" filled="false" stroked="true" strokeweight="2.0743pt" strokecolor="#767676">
                <v:path arrowok="t"/>
              </v:shape>
            </v:group>
            <v:group style="position:absolute;left:3645;top:8085;width:36;height:2" coordorigin="3645,8085" coordsize="36,2">
              <v:shape style="position:absolute;left:3645;top:8085;width:36;height:2" coordorigin="3645,8085" coordsize="36,0" path="m3645,8085l3681,8085e" filled="false" stroked="true" strokeweight="2.0743pt" strokecolor="#767676">
                <v:path arrowok="t"/>
              </v:shape>
            </v:group>
            <v:group style="position:absolute;left:7149;top:2666;width:206;height:162" coordorigin="7149,2666" coordsize="206,162">
              <v:shape style="position:absolute;left:7149;top:2666;width:206;height:162" coordorigin="7149,2666" coordsize="206,162" path="m7149,2828l7219,2816,7281,2783,7328,2730,7345,2699,7355,2666e" filled="false" stroked="true" strokeweight="1.073pt" strokecolor="#b8b85c">
                <v:path arrowok="t"/>
              </v:shape>
            </v:group>
            <v:group style="position:absolute;left:6935;top:2402;width:427;height:426" coordorigin="6935,2402" coordsize="427,426">
              <v:shape style="position:absolute;left:6935;top:2402;width:427;height:426" coordorigin="6935,2402" coordsize="427,426" path="m7362,2632l7362,2600,7356,2567,7332,2506,7290,2456,7235,2420,7171,2403,7139,2402,7105,2406,7045,2429,6993,2470,6956,2524,6938,2587,6935,2619,6939,2653,6961,2715,7000,2768,7054,2805,7116,2825,7149,2828e" filled="false" stroked="true" strokeweight="1.073pt" strokecolor="#b8b85c">
                <v:path arrowok="t"/>
              </v:shape>
            </v:group>
            <v:group style="position:absolute;left:6794;top:4874;width:426;height:426" coordorigin="6794,4874" coordsize="426,426">
              <v:shape style="position:absolute;left:6794;top:4874;width:426;height:426" coordorigin="6794,4874" coordsize="426,426" path="m7006,5300l7072,5290,7132,5260,7179,5213,7210,5153,7220,5088,7217,5054,7197,4991,7157,4937,7103,4897,7040,4877,7006,4874,6973,4877,6910,4897,6856,4937,6817,4991,6796,5054,6794,5088,6796,5121,6817,5184,6856,5238,6910,5277,6973,5298,7006,5300xe" filled="false" stroked="true" strokeweight="1.073pt" strokecolor="#b8b85c">
                <v:path arrowok="t"/>
              </v:shape>
            </v:group>
            <v:group style="position:absolute;left:4763;top:9397;width:426;height:426" coordorigin="4763,9397" coordsize="426,426">
              <v:shape style="position:absolute;left:4763;top:9397;width:426;height:426" coordorigin="4763,9397" coordsize="426,426" path="m4976,9823l5041,9813,5101,9782,5148,9734,5179,9675,5189,9610,5187,9576,5166,9513,5126,9459,5072,9420,5009,9400,4976,9397,4942,9400,4879,9420,4825,9459,4786,9513,4766,9576,4763,9610,4766,9643,4786,9706,4825,9760,4879,9800,4942,9821,4976,9823xe" filled="false" stroked="true" strokeweight="1.073pt" strokecolor="#b8b85c">
                <v:path arrowok="t"/>
              </v:shape>
            </v:group>
            <v:group style="position:absolute;left:1496;top:7947;width:453;height:2" coordorigin="1496,7947" coordsize="453,2">
              <v:shape style="position:absolute;left:1496;top:7947;width:453;height:2" coordorigin="1496,7947" coordsize="453,0" path="m1496,7947l1949,7947e" filled="false" stroked="true" strokeweight=".37992pt" strokecolor="#ffff00">
                <v:path arrowok="t"/>
              </v:shape>
            </v:group>
            <v:group style="position:absolute;left:1087;top:7946;width:84;height:2" coordorigin="1087,7946" coordsize="84,2">
              <v:shape style="position:absolute;left:1087;top:7946;width:84;height:2" coordorigin="1087,7946" coordsize="84,0" path="m1087,7946l1171,7946e" filled="false" stroked="true" strokeweight=".42465pt" strokecolor="#ffff00">
                <v:path arrowok="t"/>
              </v:shape>
            </v:group>
            <v:group style="position:absolute;left:1082;top:7942;width:92;height:2" coordorigin="1082,7942" coordsize="92,2">
              <v:shape style="position:absolute;left:1082;top:7942;width:92;height:2" coordorigin="1082,7942" coordsize="92,0" path="m1082,7942l1174,7942e" filled="false" stroked="true" strokeweight=".140pt" strokecolor="#ffff00">
                <v:path arrowok="t"/>
              </v:shape>
            </v:group>
            <v:group style="position:absolute;left:1087;top:7947;width:76;height:2" coordorigin="1087,7947" coordsize="76,2">
              <v:shape style="position:absolute;left:1087;top:7947;width:76;height:2" coordorigin="1087,7947" coordsize="76,0" path="m1087,7947l1163,7947e" filled="false" stroked="true" strokeweight="1.85pt" strokecolor="#ffff00">
                <v:path arrowok="t"/>
              </v:shape>
            </v:group>
            <v:group style="position:absolute;left:1503;top:7947;width:437;height:2" coordorigin="1503,7947" coordsize="437,2">
              <v:shape style="position:absolute;left:1503;top:7947;width:437;height:2" coordorigin="1503,7947" coordsize="437,0" path="m1503,7947l1940,7947e" filled="false" stroked="true" strokeweight="1.75pt" strokecolor="#ffff00">
                <v:path arrowok="t"/>
              </v:shape>
            </v:group>
            <v:group style="position:absolute;left:1808;top:7999;width:21;height:2" coordorigin="1808,7999" coordsize="21,2">
              <v:shape style="position:absolute;left:1808;top:7999;width:21;height:2" coordorigin="1808,7999" coordsize="21,0" path="m1808,7999l1829,7999e" filled="false" stroked="true" strokeweight=".25748pt" strokecolor="#ffff00">
                <v:path arrowok="t"/>
              </v:shape>
            </v:group>
            <v:group style="position:absolute;left:1508;top:7999;width:21;height:2" coordorigin="1508,7999" coordsize="21,2">
              <v:shape style="position:absolute;left:1508;top:7999;width:21;height:2" coordorigin="1508,7999" coordsize="21,0" path="m1508,7999l1529,7999e" filled="false" stroked="true" strokeweight=".25748pt" strokecolor="#ffff00">
                <v:path arrowok="t"/>
              </v:shape>
            </v:group>
            <v:group style="position:absolute;left:1917;top:7999;width:22;height:2" coordorigin="1917,7999" coordsize="22,2">
              <v:shape style="position:absolute;left:1917;top:7999;width:22;height:2" coordorigin="1917,7999" coordsize="22,0" path="m1917,7999l1939,7999e" filled="false" stroked="true" strokeweight=".25748pt" strokecolor="#ffff00">
                <v:path arrowok="t"/>
              </v:shape>
            </v:group>
            <v:group style="position:absolute;left:1727;top:7999;width:21;height:2" coordorigin="1727,7999" coordsize="21,2">
              <v:shape style="position:absolute;left:1727;top:7999;width:21;height:2" coordorigin="1727,7999" coordsize="21,0" path="m1727,7999l1748,7999e" filled="false" stroked="true" strokeweight=".25748pt" strokecolor="#ffff00">
                <v:path arrowok="t"/>
              </v:shape>
            </v:group>
            <v:group style="position:absolute;left:1617;top:7999;width:22;height:2" coordorigin="1617,7999" coordsize="22,2">
              <v:shape style="position:absolute;left:1617;top:7999;width:22;height:2" coordorigin="1617,7999" coordsize="22,0" path="m1617,7999l1639,7999e" filled="false" stroked="true" strokeweight=".25748pt" strokecolor="#ffff00">
                <v:path arrowok="t"/>
              </v:shape>
            </v:group>
            <v:group style="position:absolute;left:1543;top:7996;width:8;height:4" coordorigin="1543,7996" coordsize="8,4">
              <v:shape style="position:absolute;left:1543;top:7996;width:8;height:4" coordorigin="1543,7996" coordsize="8,4" path="m1543,8000l1551,7996e" filled="false" stroked="true" strokeweight="1.073pt" strokecolor="#ffff00">
                <v:path arrowok="t"/>
              </v:shape>
            </v:group>
            <v:group style="position:absolute;left:1765;top:7996;width:5;height:4" coordorigin="1765,7996" coordsize="5,4">
              <v:shape style="position:absolute;left:1765;top:7996;width:5;height:4" coordorigin="1765,7996" coordsize="5,4" path="m1770,8000l1765,7996e" filled="false" stroked="true" strokeweight="1.073pt" strokecolor="#ffff00">
                <v:path arrowok="t"/>
              </v:shape>
            </v:group>
            <v:group style="position:absolute;left:1604;top:7998;width:5;height:3" coordorigin="1604,7998" coordsize="5,3">
              <v:shape style="position:absolute;left:1604;top:7998;width:5;height:3" coordorigin="1604,7998" coordsize="5,3" path="m1609,8001l1604,7998e" filled="false" stroked="true" strokeweight="1.073pt" strokecolor="#ffff00">
                <v:path arrowok="t"/>
              </v:shape>
            </v:group>
            <v:group style="position:absolute;left:1503;top:7943;width:501;height:2" coordorigin="1503,7943" coordsize="501,2">
              <v:shape style="position:absolute;left:1503;top:7943;width:501;height:2" coordorigin="1503,7943" coordsize="501,0" path="m1503,7943l2004,7943e" filled="false" stroked="true" strokeweight=".25pt" strokecolor="#ffff00">
                <v:path arrowok="t"/>
              </v:shape>
            </v:group>
            <v:group style="position:absolute;left:1503;top:7940;width:437;height:61" coordorigin="1503,7940" coordsize="437,61">
              <v:shape style="position:absolute;left:1503;top:7940;width:437;height:61" coordorigin="1503,7940" coordsize="437,61" path="m1503,7987l1503,8001,1940,8001,1940,7940e" filled="false" stroked="true" strokeweight="1.073pt" strokecolor="#ffff00">
                <v:path arrowok="t"/>
              </v:shape>
            </v:group>
            <v:group style="position:absolute;left:1149;top:7987;width:14;height:14" coordorigin="1149,7987" coordsize="14,14">
              <v:shape style="position:absolute;left:1149;top:7987;width:14;height:14" coordorigin="1149,7987" coordsize="14,14" path="m1149,8001l1163,8001,1163,7987e" filled="false" stroked="true" strokeweight="1.073pt" strokecolor="#ffff00">
                <v:path arrowok="t"/>
              </v:shape>
            </v:group>
            <v:group style="position:absolute;left:1503;top:7954;width:437;height:2" coordorigin="1503,7954" coordsize="437,2">
              <v:shape style="position:absolute;left:1503;top:7954;width:437;height:2" coordorigin="1503,7954" coordsize="437,0" path="m1503,7954l1940,7954e" filled="false" stroked="true" strokeweight="1.150pt" strokecolor="#ffff00">
                <v:path arrowok="t"/>
              </v:shape>
            </v:group>
            <v:group style="position:absolute;left:1144;top:7987;width:19;height:9" coordorigin="1144,7987" coordsize="19,9">
              <v:shape style="position:absolute;left:1144;top:7987;width:19;height:9" coordorigin="1144,7987" coordsize="19,9" path="m1163,7987l1158,7987,1158,7996,1144,7996e" filled="false" stroked="true" strokeweight="1.073pt" strokecolor="#ffff00">
                <v:path arrowok="t"/>
              </v:shape>
            </v:group>
            <v:group style="position:absolute;left:1506;top:7977;width:2;height:21" coordorigin="1506,7977" coordsize="2,21">
              <v:shape style="position:absolute;left:1506;top:7977;width:2;height:21" coordorigin="1506,7977" coordsize="0,21" path="m1506,7977l1506,7998e" filled="false" stroked="true" strokeweight=".25748pt" strokecolor="#ffff00">
                <v:path arrowok="t"/>
              </v:shape>
            </v:group>
            <v:group style="position:absolute;left:1508;top:7987;width:432;height:9" coordorigin="1508,7987" coordsize="432,9">
              <v:shape style="position:absolute;left:1508;top:7987;width:432;height:9" coordorigin="1508,7987" coordsize="432,9" path="m1940,7996l1508,7996,1508,7987e" filled="false" stroked="true" strokeweight="1.073pt" strokecolor="#ffff00">
                <v:path arrowok="t"/>
              </v:shape>
            </v:group>
            <v:group style="position:absolute;left:1098;top:7950;width:2;height:1002" coordorigin="1098,7950" coordsize="2,1002">
              <v:shape style="position:absolute;left:1098;top:7950;width:2;height:1002" coordorigin="1098,7950" coordsize="0,1002" path="m1098,7950l1098,8952e" filled="false" stroked="true" strokeweight="1.073pt" strokecolor="#ffff00">
                <v:path arrowok="t"/>
              </v:shape>
            </v:group>
            <v:group style="position:absolute;left:1092;top:7945;width:2;height:1012" coordorigin="1092,7945" coordsize="2,1012">
              <v:shape style="position:absolute;left:1092;top:7945;width:2;height:1012" coordorigin="1092,7945" coordsize="0,1012" path="m1092,7945l1092,8957e" filled="false" stroked="true" strokeweight="1.073pt" strokecolor="#ffff00">
                <v:path arrowok="t"/>
              </v:shape>
            </v:group>
            <v:group style="position:absolute;left:1088;top:7930;width:2;height:22" coordorigin="1088,7930" coordsize="2,22">
              <v:shape style="position:absolute;left:1088;top:7930;width:2;height:22" coordorigin="1088,7930" coordsize="0,22" path="m1088,7930l1088,7952e" filled="false" stroked="true" strokeweight=".140pt" strokecolor="#ffff00">
                <v:path arrowok="t"/>
              </v:shape>
            </v:group>
            <v:group style="position:absolute;left:1091;top:7935;width:2;height:22" coordorigin="1091,7935" coordsize="2,22">
              <v:shape style="position:absolute;left:1091;top:7935;width:2;height:22" coordorigin="1091,7935" coordsize="0,22" path="m1091,7935l1091,7957e" filled="false" stroked="true" strokeweight=".38630pt" strokecolor="#ffff00">
                <v:path arrowok="t"/>
              </v:shape>
            </v:group>
            <v:group style="position:absolute;left:1087;top:7952;width:13;height:2" coordorigin="1087,7952" coordsize="13,2">
              <v:shape style="position:absolute;left:1087;top:7952;width:13;height:2" coordorigin="1087,7952" coordsize="13,0" path="m1087,7952l1100,7952e" filled="false" stroked="true" strokeweight="1.073pt" strokecolor="#ffff00">
                <v:path arrowok="t"/>
              </v:shape>
            </v:group>
            <v:group style="position:absolute;left:1087;top:7958;width:14;height:2" coordorigin="1087,7958" coordsize="14,2">
              <v:shape style="position:absolute;left:1087;top:7958;width:14;height:2" coordorigin="1087,7958" coordsize="14,0" path="m1087,7958l1101,7958e" filled="false" stroked="true" strokeweight="1.073pt" strokecolor="#ffff00">
                <v:path arrowok="t"/>
              </v:shape>
            </v:group>
            <v:group style="position:absolute;left:1087;top:7963;width:14;height:2" coordorigin="1087,7963" coordsize="14,2">
              <v:shape style="position:absolute;left:1087;top:7963;width:14;height:2" coordorigin="1087,7963" coordsize="14,0" path="m1087,7963l1101,7963e" filled="false" stroked="true" strokeweight="1.073pt" strokecolor="#ffff00">
                <v:path arrowok="t"/>
              </v:shape>
            </v:group>
            <v:group style="position:absolute;left:1087;top:7968;width:14;height:2" coordorigin="1087,7968" coordsize="14,2">
              <v:shape style="position:absolute;left:1087;top:7968;width:14;height:2" coordorigin="1087,7968" coordsize="14,0" path="m1087,7968l1101,7968e" filled="false" stroked="true" strokeweight="1.073pt" strokecolor="#ffff00">
                <v:path arrowok="t"/>
              </v:shape>
            </v:group>
            <v:group style="position:absolute;left:1087;top:7973;width:14;height:2" coordorigin="1087,7973" coordsize="14,2">
              <v:shape style="position:absolute;left:1087;top:7973;width:14;height:2" coordorigin="1087,7973" coordsize="14,0" path="m1087,7973l1101,7973e" filled="false" stroked="true" strokeweight="1.073pt" strokecolor="#ffff00">
                <v:path arrowok="t"/>
              </v:shape>
            </v:group>
            <v:group style="position:absolute;left:1087;top:7978;width:14;height:2" coordorigin="1087,7978" coordsize="14,2">
              <v:shape style="position:absolute;left:1087;top:7978;width:14;height:2" coordorigin="1087,7978" coordsize="14,0" path="m1087,7978l1101,7978e" filled="false" stroked="true" strokeweight="1.073pt" strokecolor="#ffff00">
                <v:path arrowok="t"/>
              </v:shape>
            </v:group>
            <v:group style="position:absolute;left:1087;top:7983;width:14;height:2" coordorigin="1087,7983" coordsize="14,2">
              <v:shape style="position:absolute;left:1087;top:7983;width:14;height:2" coordorigin="1087,7983" coordsize="14,0" path="m1087,7983l1101,7983e" filled="false" stroked="true" strokeweight="1.073pt" strokecolor="#ffff00">
                <v:path arrowok="t"/>
              </v:shape>
            </v:group>
            <v:group style="position:absolute;left:1087;top:7990;width:14;height:2" coordorigin="1087,7990" coordsize="14,2">
              <v:shape style="position:absolute;left:1087;top:7990;width:14;height:2" coordorigin="1087,7990" coordsize="14,0" path="m1087,7990l1101,7990e" filled="false" stroked="true" strokeweight="1.073pt" strokecolor="#ffff00">
                <v:path arrowok="t"/>
              </v:shape>
            </v:group>
            <v:group style="position:absolute;left:1087;top:7995;width:14;height:2" coordorigin="1087,7995" coordsize="14,2">
              <v:shape style="position:absolute;left:1087;top:7995;width:14;height:2" coordorigin="1087,7995" coordsize="14,0" path="m1087,7995l1101,7995e" filled="false" stroked="true" strokeweight="1.073pt" strokecolor="#ffff00">
                <v:path arrowok="t"/>
              </v:shape>
            </v:group>
            <v:group style="position:absolute;left:1087;top:8000;width:14;height:2" coordorigin="1087,8000" coordsize="14,2">
              <v:shape style="position:absolute;left:1087;top:8000;width:14;height:2" coordorigin="1087,8000" coordsize="14,0" path="m1087,8000l1101,8000e" filled="false" stroked="true" strokeweight="1.073pt" strokecolor="#ffff00">
                <v:path arrowok="t"/>
              </v:shape>
            </v:group>
            <v:group style="position:absolute;left:1087;top:8005;width:14;height:2" coordorigin="1087,8005" coordsize="14,2">
              <v:shape style="position:absolute;left:1087;top:8005;width:14;height:2" coordorigin="1087,8005" coordsize="14,0" path="m1087,8005l1101,8005e" filled="false" stroked="true" strokeweight="1.073pt" strokecolor="#ffff00">
                <v:path arrowok="t"/>
              </v:shape>
            </v:group>
            <v:group style="position:absolute;left:1087;top:8010;width:14;height:2" coordorigin="1087,8010" coordsize="14,2">
              <v:shape style="position:absolute;left:1087;top:8010;width:14;height:2" coordorigin="1087,8010" coordsize="14,0" path="m1087,8010l1101,8010e" filled="false" stroked="true" strokeweight="1.073pt" strokecolor="#ffff00">
                <v:path arrowok="t"/>
              </v:shape>
            </v:group>
            <v:group style="position:absolute;left:1087;top:8016;width:14;height:2" coordorigin="1087,8016" coordsize="14,2">
              <v:shape style="position:absolute;left:1087;top:8016;width:14;height:2" coordorigin="1087,8016" coordsize="14,0" path="m1087,8016l1101,8016e" filled="false" stroked="true" strokeweight="1.073pt" strokecolor="#ffff00">
                <v:path arrowok="t"/>
              </v:shape>
            </v:group>
            <v:group style="position:absolute;left:1087;top:8021;width:14;height:2" coordorigin="1087,8021" coordsize="14,2">
              <v:shape style="position:absolute;left:1087;top:8021;width:14;height:2" coordorigin="1087,8021" coordsize="14,0" path="m1087,8021l1101,8021e" filled="false" stroked="true" strokeweight="1.073pt" strokecolor="#ffff00">
                <v:path arrowok="t"/>
              </v:shape>
            </v:group>
            <v:group style="position:absolute;left:1087;top:8026;width:14;height:2" coordorigin="1087,8026" coordsize="14,2">
              <v:shape style="position:absolute;left:1087;top:8026;width:14;height:2" coordorigin="1087,8026" coordsize="14,0" path="m1087,8026l1101,8026e" filled="false" stroked="true" strokeweight="1.073pt" strokecolor="#ffff00">
                <v:path arrowok="t"/>
              </v:shape>
            </v:group>
            <v:group style="position:absolute;left:1087;top:8032;width:14;height:2" coordorigin="1087,8032" coordsize="14,2">
              <v:shape style="position:absolute;left:1087;top:8032;width:14;height:2" coordorigin="1087,8032" coordsize="14,0" path="m1087,8032l1101,8032e" filled="false" stroked="true" strokeweight="1.073pt" strokecolor="#ffff00">
                <v:path arrowok="t"/>
              </v:shape>
            </v:group>
            <v:group style="position:absolute;left:1087;top:8037;width:14;height:2" coordorigin="1087,8037" coordsize="14,2">
              <v:shape style="position:absolute;left:1087;top:8037;width:14;height:2" coordorigin="1087,8037" coordsize="14,0" path="m1087,8037l1101,8037e" filled="false" stroked="true" strokeweight="1.073pt" strokecolor="#ffff00">
                <v:path arrowok="t"/>
              </v:shape>
            </v:group>
            <v:group style="position:absolute;left:1087;top:8043;width:14;height:2" coordorigin="1087,8043" coordsize="14,2">
              <v:shape style="position:absolute;left:1087;top:8043;width:14;height:2" coordorigin="1087,8043" coordsize="14,0" path="m1087,8043l1101,8043e" filled="false" stroked="true" strokeweight="1.073pt" strokecolor="#ffff00">
                <v:path arrowok="t"/>
              </v:shape>
            </v:group>
            <v:group style="position:absolute;left:1087;top:8048;width:14;height:2" coordorigin="1087,8048" coordsize="14,2">
              <v:shape style="position:absolute;left:1087;top:8048;width:14;height:2" coordorigin="1087,8048" coordsize="14,0" path="m1087,8048l1101,8048e" filled="false" stroked="true" strokeweight="1.073pt" strokecolor="#ffff00">
                <v:path arrowok="t"/>
              </v:shape>
            </v:group>
            <v:group style="position:absolute;left:1087;top:8053;width:14;height:2" coordorigin="1087,8053" coordsize="14,2">
              <v:shape style="position:absolute;left:1087;top:8053;width:14;height:2" coordorigin="1087,8053" coordsize="14,0" path="m1087,8053l1101,8053e" filled="false" stroked="true" strokeweight="1.073pt" strokecolor="#ffff00">
                <v:path arrowok="t"/>
              </v:shape>
            </v:group>
            <v:group style="position:absolute;left:1087;top:8058;width:14;height:2" coordorigin="1087,8058" coordsize="14,2">
              <v:shape style="position:absolute;left:1087;top:8058;width:14;height:2" coordorigin="1087,8058" coordsize="14,0" path="m1087,8058l1101,8058e" filled="false" stroked="true" strokeweight="1.073pt" strokecolor="#ffff00">
                <v:path arrowok="t"/>
              </v:shape>
            </v:group>
            <v:group style="position:absolute;left:1087;top:8063;width:14;height:2" coordorigin="1087,8063" coordsize="14,2">
              <v:shape style="position:absolute;left:1087;top:8063;width:14;height:2" coordorigin="1087,8063" coordsize="14,0" path="m1087,8063l1101,8063e" filled="false" stroked="true" strokeweight="1.073pt" strokecolor="#ffff00">
                <v:path arrowok="t"/>
              </v:shape>
            </v:group>
            <v:group style="position:absolute;left:1087;top:8070;width:14;height:2" coordorigin="1087,8070" coordsize="14,2">
              <v:shape style="position:absolute;left:1087;top:8070;width:14;height:2" coordorigin="1087,8070" coordsize="14,0" path="m1087,8070l1101,8070e" filled="false" stroked="true" strokeweight="1.073pt" strokecolor="#ffff00">
                <v:path arrowok="t"/>
              </v:shape>
            </v:group>
            <v:group style="position:absolute;left:1087;top:8075;width:14;height:2" coordorigin="1087,8075" coordsize="14,2">
              <v:shape style="position:absolute;left:1087;top:8075;width:14;height:2" coordorigin="1087,8075" coordsize="14,0" path="m1087,8075l1101,8075e" filled="false" stroked="true" strokeweight="1.073pt" strokecolor="#ffff00">
                <v:path arrowok="t"/>
              </v:shape>
            </v:group>
            <v:group style="position:absolute;left:1087;top:8080;width:14;height:2" coordorigin="1087,8080" coordsize="14,2">
              <v:shape style="position:absolute;left:1087;top:8080;width:14;height:2" coordorigin="1087,8080" coordsize="14,0" path="m1087,8080l1101,8080e" filled="false" stroked="true" strokeweight="1.073pt" strokecolor="#ffff00">
                <v:path arrowok="t"/>
              </v:shape>
            </v:group>
            <v:group style="position:absolute;left:1087;top:8085;width:14;height:2" coordorigin="1087,8085" coordsize="14,2">
              <v:shape style="position:absolute;left:1087;top:8085;width:14;height:2" coordorigin="1087,8085" coordsize="14,0" path="m1087,8085l1101,8085e" filled="false" stroked="true" strokeweight="1.073pt" strokecolor="#ffff00">
                <v:path arrowok="t"/>
              </v:shape>
            </v:group>
            <v:group style="position:absolute;left:1087;top:8090;width:14;height:2" coordorigin="1087,8090" coordsize="14,2">
              <v:shape style="position:absolute;left:1087;top:8090;width:14;height:2" coordorigin="1087,8090" coordsize="14,0" path="m1087,8090l1101,8090e" filled="false" stroked="true" strokeweight="1.073pt" strokecolor="#ffff00">
                <v:path arrowok="t"/>
              </v:shape>
            </v:group>
            <v:group style="position:absolute;left:1087;top:8095;width:14;height:2" coordorigin="1087,8095" coordsize="14,2">
              <v:shape style="position:absolute;left:1087;top:8095;width:14;height:2" coordorigin="1087,8095" coordsize="14,0" path="m1087,8095l1101,8095e" filled="false" stroked="true" strokeweight="1.073pt" strokecolor="#ffff00">
                <v:path arrowok="t"/>
              </v:shape>
            </v:group>
            <v:group style="position:absolute;left:1087;top:8101;width:14;height:2" coordorigin="1087,8101" coordsize="14,2">
              <v:shape style="position:absolute;left:1087;top:8101;width:14;height:2" coordorigin="1087,8101" coordsize="14,0" path="m1087,8101l1101,8101e" filled="false" stroked="true" strokeweight="1.073pt" strokecolor="#ffff00">
                <v:path arrowok="t"/>
              </v:shape>
            </v:group>
            <v:group style="position:absolute;left:1087;top:8106;width:14;height:2" coordorigin="1087,8106" coordsize="14,2">
              <v:shape style="position:absolute;left:1087;top:8106;width:14;height:2" coordorigin="1087,8106" coordsize="14,0" path="m1087,8106l1101,8106e" filled="false" stroked="true" strokeweight="1.073pt" strokecolor="#ffff00">
                <v:path arrowok="t"/>
              </v:shape>
            </v:group>
            <v:group style="position:absolute;left:1087;top:8112;width:14;height:2" coordorigin="1087,8112" coordsize="14,2">
              <v:shape style="position:absolute;left:1087;top:8112;width:14;height:2" coordorigin="1087,8112" coordsize="14,0" path="m1087,8112l1101,8112e" filled="false" stroked="true" strokeweight="1.073pt" strokecolor="#ffff00">
                <v:path arrowok="t"/>
              </v:shape>
            </v:group>
            <v:group style="position:absolute;left:1087;top:8117;width:14;height:2" coordorigin="1087,8117" coordsize="14,2">
              <v:shape style="position:absolute;left:1087;top:8117;width:14;height:2" coordorigin="1087,8117" coordsize="14,0" path="m1087,8117l1101,8117e" filled="false" stroked="true" strokeweight="1.073pt" strokecolor="#ffff00">
                <v:path arrowok="t"/>
              </v:shape>
            </v:group>
            <v:group style="position:absolute;left:1087;top:8122;width:14;height:2" coordorigin="1087,8122" coordsize="14,2">
              <v:shape style="position:absolute;left:1087;top:8122;width:14;height:2" coordorigin="1087,8122" coordsize="14,0" path="m1087,8122l1101,8122e" filled="false" stroked="true" strokeweight="1.073pt" strokecolor="#ffff00">
                <v:path arrowok="t"/>
              </v:shape>
            </v:group>
            <v:group style="position:absolute;left:1087;top:8128;width:14;height:2" coordorigin="1087,8128" coordsize="14,2">
              <v:shape style="position:absolute;left:1087;top:8128;width:14;height:2" coordorigin="1087,8128" coordsize="14,0" path="m1087,8128l1101,8128e" filled="false" stroked="true" strokeweight="1.073pt" strokecolor="#ffff00">
                <v:path arrowok="t"/>
              </v:shape>
            </v:group>
            <v:group style="position:absolute;left:1087;top:8133;width:14;height:2" coordorigin="1087,8133" coordsize="14,2">
              <v:shape style="position:absolute;left:1087;top:8133;width:14;height:2" coordorigin="1087,8133" coordsize="14,0" path="m1087,8133l1101,8133e" filled="false" stroked="true" strokeweight="1.073pt" strokecolor="#ffff00">
                <v:path arrowok="t"/>
              </v:shape>
            </v:group>
            <v:group style="position:absolute;left:1087;top:8138;width:14;height:2" coordorigin="1087,8138" coordsize="14,2">
              <v:shape style="position:absolute;left:1087;top:8138;width:14;height:2" coordorigin="1087,8138" coordsize="14,0" path="m1087,8138l1101,8138e" filled="false" stroked="true" strokeweight="1.073pt" strokecolor="#ffff00">
                <v:path arrowok="t"/>
              </v:shape>
            </v:group>
            <v:group style="position:absolute;left:1087;top:8143;width:14;height:2" coordorigin="1087,8143" coordsize="14,2">
              <v:shape style="position:absolute;left:1087;top:8143;width:14;height:2" coordorigin="1087,8143" coordsize="14,0" path="m1087,8143l1101,8143e" filled="false" stroked="true" strokeweight="1.073pt" strokecolor="#ffff00">
                <v:path arrowok="t"/>
              </v:shape>
            </v:group>
            <v:group style="position:absolute;left:1087;top:8149;width:14;height:2" coordorigin="1087,8149" coordsize="14,2">
              <v:shape style="position:absolute;left:1087;top:8149;width:14;height:2" coordorigin="1087,8149" coordsize="14,0" path="m1087,8149l1101,8149e" filled="false" stroked="true" strokeweight="1.073pt" strokecolor="#ffff00">
                <v:path arrowok="t"/>
              </v:shape>
            </v:group>
            <v:group style="position:absolute;left:1087;top:8155;width:14;height:2" coordorigin="1087,8155" coordsize="14,2">
              <v:shape style="position:absolute;left:1087;top:8155;width:14;height:2" coordorigin="1087,8155" coordsize="14,0" path="m1087,8155l1101,8155e" filled="false" stroked="true" strokeweight="1.073pt" strokecolor="#ffff00">
                <v:path arrowok="t"/>
              </v:shape>
            </v:group>
            <v:group style="position:absolute;left:1087;top:8160;width:14;height:2" coordorigin="1087,8160" coordsize="14,2">
              <v:shape style="position:absolute;left:1087;top:8160;width:14;height:2" coordorigin="1087,8160" coordsize="14,0" path="m1087,8160l1101,8160e" filled="false" stroked="true" strokeweight="1.073pt" strokecolor="#ffff00">
                <v:path arrowok="t"/>
              </v:shape>
            </v:group>
            <v:group style="position:absolute;left:1087;top:8165;width:14;height:2" coordorigin="1087,8165" coordsize="14,2">
              <v:shape style="position:absolute;left:1087;top:8165;width:14;height:2" coordorigin="1087,8165" coordsize="14,0" path="m1087,8165l1101,8165e" filled="false" stroked="true" strokeweight="1.073pt" strokecolor="#ffff00">
                <v:path arrowok="t"/>
              </v:shape>
            </v:group>
            <v:group style="position:absolute;left:1087;top:8170;width:14;height:2" coordorigin="1087,8170" coordsize="14,2">
              <v:shape style="position:absolute;left:1087;top:8170;width:14;height:2" coordorigin="1087,8170" coordsize="14,0" path="m1087,8170l1101,8170e" filled="false" stroked="true" strokeweight="1.073pt" strokecolor="#ffff00">
                <v:path arrowok="t"/>
              </v:shape>
            </v:group>
            <v:group style="position:absolute;left:1087;top:8175;width:14;height:2" coordorigin="1087,8175" coordsize="14,2">
              <v:shape style="position:absolute;left:1087;top:8175;width:14;height:2" coordorigin="1087,8175" coordsize="14,0" path="m1087,8175l1101,8175e" filled="false" stroked="true" strokeweight="1.073pt" strokecolor="#ffff00">
                <v:path arrowok="t"/>
              </v:shape>
            </v:group>
            <v:group style="position:absolute;left:1087;top:8180;width:14;height:2" coordorigin="1087,8180" coordsize="14,2">
              <v:shape style="position:absolute;left:1087;top:8180;width:14;height:2" coordorigin="1087,8180" coordsize="14,0" path="m1087,8180l1101,8180e" filled="false" stroked="true" strokeweight="1.073pt" strokecolor="#ffff00">
                <v:path arrowok="t"/>
              </v:shape>
            </v:group>
            <v:group style="position:absolute;left:1087;top:8187;width:14;height:2" coordorigin="1087,8187" coordsize="14,2">
              <v:shape style="position:absolute;left:1087;top:8187;width:14;height:2" coordorigin="1087,8187" coordsize="14,0" path="m1087,8187l1101,8187e" filled="false" stroked="true" strokeweight="1.073pt" strokecolor="#ffff00">
                <v:path arrowok="t"/>
              </v:shape>
            </v:group>
            <v:group style="position:absolute;left:1087;top:8192;width:14;height:2" coordorigin="1087,8192" coordsize="14,2">
              <v:shape style="position:absolute;left:1087;top:8192;width:14;height:2" coordorigin="1087,8192" coordsize="14,0" path="m1087,8192l1101,8192e" filled="false" stroked="true" strokeweight="1.073pt" strokecolor="#ffff00">
                <v:path arrowok="t"/>
              </v:shape>
            </v:group>
            <v:group style="position:absolute;left:1087;top:8197;width:14;height:2" coordorigin="1087,8197" coordsize="14,2">
              <v:shape style="position:absolute;left:1087;top:8197;width:14;height:2" coordorigin="1087,8197" coordsize="14,0" path="m1087,8197l1101,8197e" filled="false" stroked="true" strokeweight="1.073pt" strokecolor="#ffff00">
                <v:path arrowok="t"/>
              </v:shape>
            </v:group>
            <v:group style="position:absolute;left:1087;top:8202;width:14;height:2" coordorigin="1087,8202" coordsize="14,2">
              <v:shape style="position:absolute;left:1087;top:8202;width:14;height:2" coordorigin="1087,8202" coordsize="14,0" path="m1087,8202l1101,8202e" filled="false" stroked="true" strokeweight="1.073pt" strokecolor="#ffff00">
                <v:path arrowok="t"/>
              </v:shape>
            </v:group>
            <v:group style="position:absolute;left:1087;top:8207;width:14;height:2" coordorigin="1087,8207" coordsize="14,2">
              <v:shape style="position:absolute;left:1087;top:8207;width:14;height:2" coordorigin="1087,8207" coordsize="14,0" path="m1087,8207l1101,8207e" filled="false" stroked="true" strokeweight="1.073pt" strokecolor="#ffff00">
                <v:path arrowok="t"/>
              </v:shape>
            </v:group>
            <v:group style="position:absolute;left:1087;top:8213;width:14;height:2" coordorigin="1087,8213" coordsize="14,2">
              <v:shape style="position:absolute;left:1087;top:8213;width:14;height:2" coordorigin="1087,8213" coordsize="14,0" path="m1087,8213l1101,8213e" filled="false" stroked="true" strokeweight="1.073pt" strokecolor="#ffff00">
                <v:path arrowok="t"/>
              </v:shape>
            </v:group>
            <v:group style="position:absolute;left:1087;top:8218;width:14;height:2" coordorigin="1087,8218" coordsize="14,2">
              <v:shape style="position:absolute;left:1087;top:8218;width:14;height:2" coordorigin="1087,8218" coordsize="14,0" path="m1087,8218l1101,8218e" filled="false" stroked="true" strokeweight="1.073pt" strokecolor="#ffff00">
                <v:path arrowok="t"/>
              </v:shape>
            </v:group>
            <v:group style="position:absolute;left:1087;top:8223;width:14;height:2" coordorigin="1087,8223" coordsize="14,2">
              <v:shape style="position:absolute;left:1087;top:8223;width:14;height:2" coordorigin="1087,8223" coordsize="14,0" path="m1087,8223l1101,8223e" filled="false" stroked="true" strokeweight="1.073pt" strokecolor="#ffff00">
                <v:path arrowok="t"/>
              </v:shape>
            </v:group>
            <v:group style="position:absolute;left:1087;top:8229;width:14;height:2" coordorigin="1087,8229" coordsize="14,2">
              <v:shape style="position:absolute;left:1087;top:8229;width:14;height:2" coordorigin="1087,8229" coordsize="14,0" path="m1087,8229l1101,8229e" filled="false" stroked="true" strokeweight="1.073pt" strokecolor="#ffff00">
                <v:path arrowok="t"/>
              </v:shape>
            </v:group>
            <v:group style="position:absolute;left:1087;top:8234;width:14;height:2" coordorigin="1087,8234" coordsize="14,2">
              <v:shape style="position:absolute;left:1087;top:8234;width:14;height:2" coordorigin="1087,8234" coordsize="14,0" path="m1087,8234l1101,8234e" filled="false" stroked="true" strokeweight="1.073pt" strokecolor="#ffff00">
                <v:path arrowok="t"/>
              </v:shape>
            </v:group>
            <v:group style="position:absolute;left:1087;top:8240;width:14;height:2" coordorigin="1087,8240" coordsize="14,2">
              <v:shape style="position:absolute;left:1087;top:8240;width:14;height:2" coordorigin="1087,8240" coordsize="14,0" path="m1087,8240l1101,8240e" filled="false" stroked="true" strokeweight="1.073pt" strokecolor="#ffff00">
                <v:path arrowok="t"/>
              </v:shape>
            </v:group>
            <v:group style="position:absolute;left:1087;top:8245;width:14;height:2" coordorigin="1087,8245" coordsize="14,2">
              <v:shape style="position:absolute;left:1087;top:8245;width:14;height:2" coordorigin="1087,8245" coordsize="14,0" path="m1087,8245l1101,8245e" filled="false" stroked="true" strokeweight="1.073pt" strokecolor="#ffff00">
                <v:path arrowok="t"/>
              </v:shape>
            </v:group>
            <v:group style="position:absolute;left:1087;top:8250;width:14;height:2" coordorigin="1087,8250" coordsize="14,2">
              <v:shape style="position:absolute;left:1087;top:8250;width:14;height:2" coordorigin="1087,8250" coordsize="14,0" path="m1087,8250l1101,8250e" filled="false" stroked="true" strokeweight="1.073pt" strokecolor="#ffff00">
                <v:path arrowok="t"/>
              </v:shape>
            </v:group>
            <v:group style="position:absolute;left:1087;top:8255;width:14;height:2" coordorigin="1087,8255" coordsize="14,2">
              <v:shape style="position:absolute;left:1087;top:8255;width:14;height:2" coordorigin="1087,8255" coordsize="14,0" path="m1087,8255l1101,8255e" filled="false" stroked="true" strokeweight="1.073pt" strokecolor="#ffff00">
                <v:path arrowok="t"/>
              </v:shape>
            </v:group>
            <v:group style="position:absolute;left:1087;top:8260;width:14;height:2" coordorigin="1087,8260" coordsize="14,2">
              <v:shape style="position:absolute;left:1087;top:8260;width:14;height:2" coordorigin="1087,8260" coordsize="14,0" path="m1087,8260l1101,8260e" filled="false" stroked="true" strokeweight="1.073pt" strokecolor="#ffff00">
                <v:path arrowok="t"/>
              </v:shape>
            </v:group>
            <v:group style="position:absolute;left:1087;top:8267;width:14;height:2" coordorigin="1087,8267" coordsize="14,2">
              <v:shape style="position:absolute;left:1087;top:8267;width:14;height:2" coordorigin="1087,8267" coordsize="14,0" path="m1087,8267l1101,8267e" filled="false" stroked="true" strokeweight="1.073pt" strokecolor="#ffff00">
                <v:path arrowok="t"/>
              </v:shape>
            </v:group>
            <v:group style="position:absolute;left:1087;top:8272;width:14;height:2" coordorigin="1087,8272" coordsize="14,2">
              <v:shape style="position:absolute;left:1087;top:8272;width:14;height:2" coordorigin="1087,8272" coordsize="14,0" path="m1087,8272l1101,8272e" filled="false" stroked="true" strokeweight="1.073pt" strokecolor="#ffff00">
                <v:path arrowok="t"/>
              </v:shape>
            </v:group>
            <v:group style="position:absolute;left:1087;top:8277;width:14;height:2" coordorigin="1087,8277" coordsize="14,2">
              <v:shape style="position:absolute;left:1087;top:8277;width:14;height:2" coordorigin="1087,8277" coordsize="14,0" path="m1087,8277l1101,8277e" filled="false" stroked="true" strokeweight="1.073pt" strokecolor="#ffff00">
                <v:path arrowok="t"/>
              </v:shape>
            </v:group>
            <v:group style="position:absolute;left:1087;top:8282;width:14;height:2" coordorigin="1087,8282" coordsize="14,2">
              <v:shape style="position:absolute;left:1087;top:8282;width:14;height:2" coordorigin="1087,8282" coordsize="14,0" path="m1087,8282l1101,8282e" filled="false" stroked="true" strokeweight="1.073pt" strokecolor="#ffff00">
                <v:path arrowok="t"/>
              </v:shape>
            </v:group>
            <v:group style="position:absolute;left:1087;top:8287;width:14;height:2" coordorigin="1087,8287" coordsize="14,2">
              <v:shape style="position:absolute;left:1087;top:8287;width:14;height:2" coordorigin="1087,8287" coordsize="14,0" path="m1087,8287l1101,8287e" filled="false" stroked="true" strokeweight="1.073pt" strokecolor="#ffff00">
                <v:path arrowok="t"/>
              </v:shape>
            </v:group>
            <v:group style="position:absolute;left:1087;top:8292;width:14;height:2" coordorigin="1087,8292" coordsize="14,2">
              <v:shape style="position:absolute;left:1087;top:8292;width:14;height:2" coordorigin="1087,8292" coordsize="14,0" path="m1087,8292l1101,8292e" filled="false" stroked="true" strokeweight="1.073pt" strokecolor="#ffff00">
                <v:path arrowok="t"/>
              </v:shape>
            </v:group>
            <v:group style="position:absolute;left:1087;top:8298;width:14;height:2" coordorigin="1087,8298" coordsize="14,2">
              <v:shape style="position:absolute;left:1087;top:8298;width:14;height:2" coordorigin="1087,8298" coordsize="14,0" path="m1087,8298l1101,8298e" filled="false" stroked="true" strokeweight="1.073pt" strokecolor="#ffff00">
                <v:path arrowok="t"/>
              </v:shape>
            </v:group>
            <v:group style="position:absolute;left:1087;top:8304;width:14;height:2" coordorigin="1087,8304" coordsize="14,2">
              <v:shape style="position:absolute;left:1087;top:8304;width:14;height:2" coordorigin="1087,8304" coordsize="14,0" path="m1087,8304l1101,8304e" filled="false" stroked="true" strokeweight="1.073pt" strokecolor="#ffff00">
                <v:path arrowok="t"/>
              </v:shape>
            </v:group>
            <v:group style="position:absolute;left:1087;top:8309;width:14;height:2" coordorigin="1087,8309" coordsize="14,2">
              <v:shape style="position:absolute;left:1087;top:8309;width:14;height:2" coordorigin="1087,8309" coordsize="14,0" path="m1087,8309l1101,8309e" filled="false" stroked="true" strokeweight="1.073pt" strokecolor="#ffff00">
                <v:path arrowok="t"/>
              </v:shape>
            </v:group>
            <v:group style="position:absolute;left:1087;top:8314;width:14;height:2" coordorigin="1087,8314" coordsize="14,2">
              <v:shape style="position:absolute;left:1087;top:8314;width:14;height:2" coordorigin="1087,8314" coordsize="14,0" path="m1087,8314l1101,8314e" filled="false" stroked="true" strokeweight="1.073pt" strokecolor="#ffff00">
                <v:path arrowok="t"/>
              </v:shape>
            </v:group>
            <v:group style="position:absolute;left:1087;top:8319;width:14;height:2" coordorigin="1087,8319" coordsize="14,2">
              <v:shape style="position:absolute;left:1087;top:8319;width:14;height:2" coordorigin="1087,8319" coordsize="14,0" path="m1087,8319l1101,8319e" filled="false" stroked="true" strokeweight="1.073pt" strokecolor="#ffff00">
                <v:path arrowok="t"/>
              </v:shape>
            </v:group>
            <v:group style="position:absolute;left:1087;top:8325;width:14;height:2" coordorigin="1087,8325" coordsize="14,2">
              <v:shape style="position:absolute;left:1087;top:8325;width:14;height:2" coordorigin="1087,8325" coordsize="14,0" path="m1087,8325l1101,8325e" filled="false" stroked="true" strokeweight="1.073pt" strokecolor="#ffff00">
                <v:path arrowok="t"/>
              </v:shape>
            </v:group>
            <v:group style="position:absolute;left:1087;top:8330;width:14;height:2" coordorigin="1087,8330" coordsize="14,2">
              <v:shape style="position:absolute;left:1087;top:8330;width:14;height:2" coordorigin="1087,8330" coordsize="14,0" path="m1087,8330l1101,8330e" filled="false" stroked="true" strokeweight="1.073pt" strokecolor="#ffff00">
                <v:path arrowok="t"/>
              </v:shape>
            </v:group>
            <v:group style="position:absolute;left:1087;top:8335;width:14;height:2" coordorigin="1087,8335" coordsize="14,2">
              <v:shape style="position:absolute;left:1087;top:8335;width:14;height:2" coordorigin="1087,8335" coordsize="14,0" path="m1087,8335l1101,8335e" filled="false" stroked="true" strokeweight="1.073pt" strokecolor="#ffff00">
                <v:path arrowok="t"/>
              </v:shape>
            </v:group>
            <v:group style="position:absolute;left:1087;top:8340;width:14;height:2" coordorigin="1087,8340" coordsize="14,2">
              <v:shape style="position:absolute;left:1087;top:8340;width:14;height:2" coordorigin="1087,8340" coordsize="14,0" path="m1087,8340l1101,8340e" filled="false" stroked="true" strokeweight="1.073pt" strokecolor="#ffff00">
                <v:path arrowok="t"/>
              </v:shape>
            </v:group>
            <v:group style="position:absolute;left:1087;top:8346;width:14;height:2" coordorigin="1087,8346" coordsize="14,2">
              <v:shape style="position:absolute;left:1087;top:8346;width:14;height:2" coordorigin="1087,8346" coordsize="14,0" path="m1087,8346l1101,8346e" filled="false" stroked="true" strokeweight="1.073pt" strokecolor="#ffff00">
                <v:path arrowok="t"/>
              </v:shape>
            </v:group>
            <v:group style="position:absolute;left:1087;top:8352;width:14;height:2" coordorigin="1087,8352" coordsize="14,2">
              <v:shape style="position:absolute;left:1087;top:8352;width:14;height:2" coordorigin="1087,8352" coordsize="14,0" path="m1087,8352l1101,8352e" filled="false" stroked="true" strokeweight="1.073pt" strokecolor="#ffff00">
                <v:path arrowok="t"/>
              </v:shape>
            </v:group>
            <v:group style="position:absolute;left:1087;top:8357;width:14;height:2" coordorigin="1087,8357" coordsize="14,2">
              <v:shape style="position:absolute;left:1087;top:8357;width:14;height:2" coordorigin="1087,8357" coordsize="14,0" path="m1087,8357l1101,8357e" filled="false" stroked="true" strokeweight="1.073pt" strokecolor="#ffff00">
                <v:path arrowok="t"/>
              </v:shape>
            </v:group>
            <v:group style="position:absolute;left:1087;top:8362;width:14;height:2" coordorigin="1087,8362" coordsize="14,2">
              <v:shape style="position:absolute;left:1087;top:8362;width:14;height:2" coordorigin="1087,8362" coordsize="14,0" path="m1087,8362l1101,8362e" filled="false" stroked="true" strokeweight="1.073pt" strokecolor="#ffff00">
                <v:path arrowok="t"/>
              </v:shape>
            </v:group>
            <v:group style="position:absolute;left:1087;top:8367;width:14;height:2" coordorigin="1087,8367" coordsize="14,2">
              <v:shape style="position:absolute;left:1087;top:8367;width:14;height:2" coordorigin="1087,8367" coordsize="14,0" path="m1087,8367l1101,8367e" filled="false" stroked="true" strokeweight="1.073pt" strokecolor="#ffff00">
                <v:path arrowok="t"/>
              </v:shape>
            </v:group>
            <v:group style="position:absolute;left:1087;top:8372;width:14;height:2" coordorigin="1087,8372" coordsize="14,2">
              <v:shape style="position:absolute;left:1087;top:8372;width:14;height:2" coordorigin="1087,8372" coordsize="14,0" path="m1087,8372l1101,8372e" filled="false" stroked="true" strokeweight="1.073pt" strokecolor="#ffff00">
                <v:path arrowok="t"/>
              </v:shape>
            </v:group>
            <v:group style="position:absolute;left:1087;top:8377;width:14;height:2" coordorigin="1087,8377" coordsize="14,2">
              <v:shape style="position:absolute;left:1087;top:8377;width:14;height:2" coordorigin="1087,8377" coordsize="14,0" path="m1087,8377l1101,8377e" filled="false" stroked="true" strokeweight="1.073pt" strokecolor="#ffff00">
                <v:path arrowok="t"/>
              </v:shape>
            </v:group>
            <v:group style="position:absolute;left:1087;top:8384;width:14;height:2" coordorigin="1087,8384" coordsize="14,2">
              <v:shape style="position:absolute;left:1087;top:8384;width:14;height:2" coordorigin="1087,8384" coordsize="14,0" path="m1087,8384l1101,8384e" filled="false" stroked="true" strokeweight="1.073pt" strokecolor="#ffff00">
                <v:path arrowok="t"/>
              </v:shape>
            </v:group>
            <v:group style="position:absolute;left:1087;top:8389;width:14;height:2" coordorigin="1087,8389" coordsize="14,2">
              <v:shape style="position:absolute;left:1087;top:8389;width:14;height:2" coordorigin="1087,8389" coordsize="14,0" path="m1087,8389l1101,8389e" filled="false" stroked="true" strokeweight="1.073pt" strokecolor="#ffff00">
                <v:path arrowok="t"/>
              </v:shape>
            </v:group>
            <v:group style="position:absolute;left:1087;top:8394;width:14;height:2" coordorigin="1087,8394" coordsize="14,2">
              <v:shape style="position:absolute;left:1087;top:8394;width:14;height:2" coordorigin="1087,8394" coordsize="14,0" path="m1087,8394l1101,8394e" filled="false" stroked="true" strokeweight="1.073pt" strokecolor="#ffff00">
                <v:path arrowok="t"/>
              </v:shape>
            </v:group>
            <v:group style="position:absolute;left:1087;top:8399;width:14;height:2" coordorigin="1087,8399" coordsize="14,2">
              <v:shape style="position:absolute;left:1087;top:8399;width:14;height:2" coordorigin="1087,8399" coordsize="14,0" path="m1087,8399l1101,8399e" filled="false" stroked="true" strokeweight="1.073pt" strokecolor="#ffff00">
                <v:path arrowok="t"/>
              </v:shape>
            </v:group>
            <v:group style="position:absolute;left:1087;top:8404;width:14;height:2" coordorigin="1087,8404" coordsize="14,2">
              <v:shape style="position:absolute;left:1087;top:8404;width:14;height:2" coordorigin="1087,8404" coordsize="14,0" path="m1087,8404l1101,8404e" filled="false" stroked="true" strokeweight="1.073pt" strokecolor="#ffff00">
                <v:path arrowok="t"/>
              </v:shape>
            </v:group>
            <v:group style="position:absolute;left:1087;top:8410;width:14;height:2" coordorigin="1087,8410" coordsize="14,2">
              <v:shape style="position:absolute;left:1087;top:8410;width:14;height:2" coordorigin="1087,8410" coordsize="14,0" path="m1087,8410l1101,8410e" filled="false" stroked="true" strokeweight="1.073pt" strokecolor="#ffff00">
                <v:path arrowok="t"/>
              </v:shape>
            </v:group>
            <v:group style="position:absolute;left:1087;top:8415;width:14;height:2" coordorigin="1087,8415" coordsize="14,2">
              <v:shape style="position:absolute;left:1087;top:8415;width:14;height:2" coordorigin="1087,8415" coordsize="14,0" path="m1087,8415l1101,8415e" filled="false" stroked="true" strokeweight="1.073pt" strokecolor="#ffff00">
                <v:path arrowok="t"/>
              </v:shape>
            </v:group>
            <v:group style="position:absolute;left:1087;top:8420;width:14;height:2" coordorigin="1087,8420" coordsize="14,2">
              <v:shape style="position:absolute;left:1087;top:8420;width:14;height:2" coordorigin="1087,8420" coordsize="14,0" path="m1087,8420l1101,8420e" filled="false" stroked="true" strokeweight="1.073pt" strokecolor="#ffff00">
                <v:path arrowok="t"/>
              </v:shape>
            </v:group>
            <v:group style="position:absolute;left:1087;top:8426;width:14;height:2" coordorigin="1087,8426" coordsize="14,2">
              <v:shape style="position:absolute;left:1087;top:8426;width:14;height:2" coordorigin="1087,8426" coordsize="14,0" path="m1087,8426l1101,8426e" filled="false" stroked="true" strokeweight="1.073pt" strokecolor="#ffff00">
                <v:path arrowok="t"/>
              </v:shape>
            </v:group>
            <v:group style="position:absolute;left:1087;top:8431;width:14;height:2" coordorigin="1087,8431" coordsize="14,2">
              <v:shape style="position:absolute;left:1087;top:8431;width:14;height:2" coordorigin="1087,8431" coordsize="14,0" path="m1087,8431l1101,8431e" filled="false" stroked="true" strokeweight="1.073pt" strokecolor="#ffff00">
                <v:path arrowok="t"/>
              </v:shape>
            </v:group>
            <v:group style="position:absolute;left:1087;top:8437;width:14;height:2" coordorigin="1087,8437" coordsize="14,2">
              <v:shape style="position:absolute;left:1087;top:8437;width:14;height:2" coordorigin="1087,8437" coordsize="14,0" path="m1087,8437l1101,8437e" filled="false" stroked="true" strokeweight="1.073pt" strokecolor="#ffff00">
                <v:path arrowok="t"/>
              </v:shape>
            </v:group>
            <v:group style="position:absolute;left:1087;top:8442;width:14;height:2" coordorigin="1087,8442" coordsize="14,2">
              <v:shape style="position:absolute;left:1087;top:8442;width:14;height:2" coordorigin="1087,8442" coordsize="14,0" path="m1087,8442l1101,8442e" filled="false" stroked="true" strokeweight="1.073pt" strokecolor="#ffff00">
                <v:path arrowok="t"/>
              </v:shape>
            </v:group>
            <v:group style="position:absolute;left:1087;top:8447;width:14;height:2" coordorigin="1087,8447" coordsize="14,2">
              <v:shape style="position:absolute;left:1087;top:8447;width:14;height:2" coordorigin="1087,8447" coordsize="14,0" path="m1087,8447l1101,8447e" filled="false" stroked="true" strokeweight="1.073pt" strokecolor="#ffff00">
                <v:path arrowok="t"/>
              </v:shape>
            </v:group>
            <v:group style="position:absolute;left:1087;top:8452;width:14;height:2" coordorigin="1087,8452" coordsize="14,2">
              <v:shape style="position:absolute;left:1087;top:8452;width:14;height:2" coordorigin="1087,8452" coordsize="14,0" path="m1087,8452l1101,8452e" filled="false" stroked="true" strokeweight="1.073pt" strokecolor="#ffff00">
                <v:path arrowok="t"/>
              </v:shape>
            </v:group>
            <v:group style="position:absolute;left:1087;top:8457;width:14;height:2" coordorigin="1087,8457" coordsize="14,2">
              <v:shape style="position:absolute;left:1087;top:8457;width:14;height:2" coordorigin="1087,8457" coordsize="14,0" path="m1087,8457l1101,8457e" filled="false" stroked="true" strokeweight="1.073pt" strokecolor="#ffff00">
                <v:path arrowok="t"/>
              </v:shape>
            </v:group>
            <v:group style="position:absolute;left:1087;top:8464;width:14;height:2" coordorigin="1087,8464" coordsize="14,2">
              <v:shape style="position:absolute;left:1087;top:8464;width:14;height:2" coordorigin="1087,8464" coordsize="14,0" path="m1087,8464l1101,8464e" filled="false" stroked="true" strokeweight="1.073pt" strokecolor="#ffff00">
                <v:path arrowok="t"/>
              </v:shape>
            </v:group>
            <v:group style="position:absolute;left:1087;top:8469;width:14;height:2" coordorigin="1087,8469" coordsize="14,2">
              <v:shape style="position:absolute;left:1087;top:8469;width:14;height:2" coordorigin="1087,8469" coordsize="14,0" path="m1087,8469l1101,8469e" filled="false" stroked="true" strokeweight="1.073pt" strokecolor="#ffff00">
                <v:path arrowok="t"/>
              </v:shape>
            </v:group>
            <v:group style="position:absolute;left:1087;top:8474;width:14;height:2" coordorigin="1087,8474" coordsize="14,2">
              <v:shape style="position:absolute;left:1087;top:8474;width:14;height:2" coordorigin="1087,8474" coordsize="14,0" path="m1087,8474l1101,8474e" filled="false" stroked="true" strokeweight="1.073pt" strokecolor="#ffff00">
                <v:path arrowok="t"/>
              </v:shape>
            </v:group>
            <v:group style="position:absolute;left:1087;top:8479;width:14;height:2" coordorigin="1087,8479" coordsize="14,2">
              <v:shape style="position:absolute;left:1087;top:8479;width:14;height:2" coordorigin="1087,8479" coordsize="14,0" path="m1087,8479l1101,8479e" filled="false" stroked="true" strokeweight="1.073pt" strokecolor="#ffff00">
                <v:path arrowok="t"/>
              </v:shape>
            </v:group>
            <v:group style="position:absolute;left:1087;top:8484;width:14;height:2" coordorigin="1087,8484" coordsize="14,2">
              <v:shape style="position:absolute;left:1087;top:8484;width:14;height:2" coordorigin="1087,8484" coordsize="14,0" path="m1087,8484l1101,8484e" filled="false" stroked="true" strokeweight="1.073pt" strokecolor="#ffff00">
                <v:path arrowok="t"/>
              </v:shape>
            </v:group>
            <v:group style="position:absolute;left:1087;top:8489;width:14;height:2" coordorigin="1087,8489" coordsize="14,2">
              <v:shape style="position:absolute;left:1087;top:8489;width:14;height:2" coordorigin="1087,8489" coordsize="14,0" path="m1087,8489l1101,8489e" filled="false" stroked="true" strokeweight="1.073pt" strokecolor="#ffff00">
                <v:path arrowok="t"/>
              </v:shape>
            </v:group>
            <v:group style="position:absolute;left:1087;top:8495;width:14;height:2" coordorigin="1087,8495" coordsize="14,2">
              <v:shape style="position:absolute;left:1087;top:8495;width:14;height:2" coordorigin="1087,8495" coordsize="14,0" path="m1087,8495l1101,8495e" filled="false" stroked="true" strokeweight="1.073pt" strokecolor="#ffff00">
                <v:path arrowok="t"/>
              </v:shape>
            </v:group>
            <v:group style="position:absolute;left:1087;top:8501;width:14;height:2" coordorigin="1087,8501" coordsize="14,2">
              <v:shape style="position:absolute;left:1087;top:8501;width:14;height:2" coordorigin="1087,8501" coordsize="14,0" path="m1087,8501l1101,8501e" filled="false" stroked="true" strokeweight="1.073pt" strokecolor="#ffff00">
                <v:path arrowok="t"/>
              </v:shape>
            </v:group>
            <v:group style="position:absolute;left:1087;top:8506;width:14;height:2" coordorigin="1087,8506" coordsize="14,2">
              <v:shape style="position:absolute;left:1087;top:8506;width:14;height:2" coordorigin="1087,8506" coordsize="14,0" path="m1087,8506l1101,8506e" filled="false" stroked="true" strokeweight="1.073pt" strokecolor="#ffff00">
                <v:path arrowok="t"/>
              </v:shape>
            </v:group>
            <v:group style="position:absolute;left:1087;top:8511;width:14;height:2" coordorigin="1087,8511" coordsize="14,2">
              <v:shape style="position:absolute;left:1087;top:8511;width:14;height:2" coordorigin="1087,8511" coordsize="14,0" path="m1087,8511l1101,8511e" filled="false" stroked="true" strokeweight="1.073pt" strokecolor="#ffff00">
                <v:path arrowok="t"/>
              </v:shape>
            </v:group>
            <v:group style="position:absolute;left:1087;top:8516;width:14;height:2" coordorigin="1087,8516" coordsize="14,2">
              <v:shape style="position:absolute;left:1087;top:8516;width:14;height:2" coordorigin="1087,8516" coordsize="14,0" path="m1087,8516l1101,8516e" filled="false" stroked="true" strokeweight="1.073pt" strokecolor="#ffff00">
                <v:path arrowok="t"/>
              </v:shape>
            </v:group>
            <v:group style="position:absolute;left:1087;top:8522;width:14;height:2" coordorigin="1087,8522" coordsize="14,2">
              <v:shape style="position:absolute;left:1087;top:8522;width:14;height:2" coordorigin="1087,8522" coordsize="14,0" path="m1087,8522l1101,8522e" filled="false" stroked="true" strokeweight="1.073pt" strokecolor="#ffff00">
                <v:path arrowok="t"/>
              </v:shape>
            </v:group>
            <v:group style="position:absolute;left:1087;top:8527;width:14;height:2" coordorigin="1087,8527" coordsize="14,2">
              <v:shape style="position:absolute;left:1087;top:8527;width:14;height:2" coordorigin="1087,8527" coordsize="14,0" path="m1087,8527l1101,8527e" filled="false" stroked="true" strokeweight="1.073pt" strokecolor="#ffff00">
                <v:path arrowok="t"/>
              </v:shape>
            </v:group>
            <v:group style="position:absolute;left:1087;top:8532;width:14;height:2" coordorigin="1087,8532" coordsize="14,2">
              <v:shape style="position:absolute;left:1087;top:8532;width:14;height:2" coordorigin="1087,8532" coordsize="14,0" path="m1087,8532l1101,8532e" filled="false" stroked="true" strokeweight="1.073pt" strokecolor="#ffff00">
                <v:path arrowok="t"/>
              </v:shape>
            </v:group>
            <v:group style="position:absolute;left:1087;top:8537;width:14;height:2" coordorigin="1087,8537" coordsize="14,2">
              <v:shape style="position:absolute;left:1087;top:8537;width:14;height:2" coordorigin="1087,8537" coordsize="14,0" path="m1087,8537l1101,8537e" filled="false" stroked="true" strokeweight="1.073pt" strokecolor="#ffff00">
                <v:path arrowok="t"/>
              </v:shape>
            </v:group>
            <v:group style="position:absolute;left:1087;top:8543;width:14;height:2" coordorigin="1087,8543" coordsize="14,2">
              <v:shape style="position:absolute;left:1087;top:8543;width:14;height:2" coordorigin="1087,8543" coordsize="14,0" path="m1087,8543l1101,8543e" filled="false" stroked="true" strokeweight="1.073pt" strokecolor="#ffff00">
                <v:path arrowok="t"/>
              </v:shape>
            </v:group>
            <v:group style="position:absolute;left:1087;top:8549;width:14;height:2" coordorigin="1087,8549" coordsize="14,2">
              <v:shape style="position:absolute;left:1087;top:8549;width:14;height:2" coordorigin="1087,8549" coordsize="14,0" path="m1087,8549l1101,8549e" filled="false" stroked="true" strokeweight="1.073pt" strokecolor="#ffff00">
                <v:path arrowok="t"/>
              </v:shape>
            </v:group>
            <v:group style="position:absolute;left:1087;top:8554;width:14;height:2" coordorigin="1087,8554" coordsize="14,2">
              <v:shape style="position:absolute;left:1087;top:8554;width:14;height:2" coordorigin="1087,8554" coordsize="14,0" path="m1087,8554l1101,8554e" filled="false" stroked="true" strokeweight="1.073pt" strokecolor="#ffff00">
                <v:path arrowok="t"/>
              </v:shape>
            </v:group>
            <v:group style="position:absolute;left:1087;top:8559;width:14;height:2" coordorigin="1087,8559" coordsize="14,2">
              <v:shape style="position:absolute;left:1087;top:8559;width:14;height:2" coordorigin="1087,8559" coordsize="14,0" path="m1087,8559l1101,8559e" filled="false" stroked="true" strokeweight="1.073pt" strokecolor="#ffff00">
                <v:path arrowok="t"/>
              </v:shape>
            </v:group>
            <v:group style="position:absolute;left:1087;top:8564;width:14;height:2" coordorigin="1087,8564" coordsize="14,2">
              <v:shape style="position:absolute;left:1087;top:8564;width:14;height:2" coordorigin="1087,8564" coordsize="14,0" path="m1087,8564l1101,8564e" filled="false" stroked="true" strokeweight="1.073pt" strokecolor="#ffff00">
                <v:path arrowok="t"/>
              </v:shape>
            </v:group>
            <v:group style="position:absolute;left:1087;top:8569;width:14;height:2" coordorigin="1087,8569" coordsize="14,2">
              <v:shape style="position:absolute;left:1087;top:8569;width:14;height:2" coordorigin="1087,8569" coordsize="14,0" path="m1087,8569l1101,8569e" filled="false" stroked="true" strokeweight="1.073pt" strokecolor="#ffff00">
                <v:path arrowok="t"/>
              </v:shape>
            </v:group>
            <v:group style="position:absolute;left:1087;top:8574;width:14;height:2" coordorigin="1087,8574" coordsize="14,2">
              <v:shape style="position:absolute;left:1087;top:8574;width:14;height:2" coordorigin="1087,8574" coordsize="14,0" path="m1087,8574l1101,8574e" filled="false" stroked="true" strokeweight="1.073pt" strokecolor="#ffff00">
                <v:path arrowok="t"/>
              </v:shape>
            </v:group>
            <v:group style="position:absolute;left:1087;top:8581;width:14;height:2" coordorigin="1087,8581" coordsize="14,2">
              <v:shape style="position:absolute;left:1087;top:8581;width:14;height:2" coordorigin="1087,8581" coordsize="14,0" path="m1087,8581l1101,8581e" filled="false" stroked="true" strokeweight="1.073pt" strokecolor="#ffff00">
                <v:path arrowok="t"/>
              </v:shape>
            </v:group>
            <v:group style="position:absolute;left:1087;top:8586;width:14;height:2" coordorigin="1087,8586" coordsize="14,2">
              <v:shape style="position:absolute;left:1087;top:8586;width:14;height:2" coordorigin="1087,8586" coordsize="14,0" path="m1087,8586l1101,8586e" filled="false" stroked="true" strokeweight="1.073pt" strokecolor="#ffff00">
                <v:path arrowok="t"/>
              </v:shape>
            </v:group>
            <v:group style="position:absolute;left:1087;top:8591;width:14;height:2" coordorigin="1087,8591" coordsize="14,2">
              <v:shape style="position:absolute;left:1087;top:8591;width:14;height:2" coordorigin="1087,8591" coordsize="14,0" path="m1087,8591l1101,8591e" filled="false" stroked="true" strokeweight="1.073pt" strokecolor="#ffff00">
                <v:path arrowok="t"/>
              </v:shape>
            </v:group>
            <v:group style="position:absolute;left:1087;top:8596;width:14;height:2" coordorigin="1087,8596" coordsize="14,2">
              <v:shape style="position:absolute;left:1087;top:8596;width:14;height:2" coordorigin="1087,8596" coordsize="14,0" path="m1087,8596l1101,8596e" filled="false" stroked="true" strokeweight="1.073pt" strokecolor="#ffff00">
                <v:path arrowok="t"/>
              </v:shape>
            </v:group>
            <v:group style="position:absolute;left:1087;top:8601;width:14;height:2" coordorigin="1087,8601" coordsize="14,2">
              <v:shape style="position:absolute;left:1087;top:8601;width:14;height:2" coordorigin="1087,8601" coordsize="14,0" path="m1087,8601l1101,8601e" filled="false" stroked="true" strokeweight="1.073pt" strokecolor="#ffff00">
                <v:path arrowok="t"/>
              </v:shape>
            </v:group>
            <v:group style="position:absolute;left:1087;top:8607;width:14;height:2" coordorigin="1087,8607" coordsize="14,2">
              <v:shape style="position:absolute;left:1087;top:8607;width:14;height:2" coordorigin="1087,8607" coordsize="14,0" path="m1087,8607l1101,8607e" filled="false" stroked="true" strokeweight="1.073pt" strokecolor="#ffff00">
                <v:path arrowok="t"/>
              </v:shape>
            </v:group>
            <v:group style="position:absolute;left:1087;top:8612;width:14;height:2" coordorigin="1087,8612" coordsize="14,2">
              <v:shape style="position:absolute;left:1087;top:8612;width:14;height:2" coordorigin="1087,8612" coordsize="14,0" path="m1087,8612l1101,8612e" filled="false" stroked="true" strokeweight="1.073pt" strokecolor="#ffff00">
                <v:path arrowok="t"/>
              </v:shape>
            </v:group>
            <v:group style="position:absolute;left:1087;top:8618;width:14;height:2" coordorigin="1087,8618" coordsize="14,2">
              <v:shape style="position:absolute;left:1087;top:8618;width:14;height:2" coordorigin="1087,8618" coordsize="14,0" path="m1087,8618l1101,8618e" filled="false" stroked="true" strokeweight="1.073pt" strokecolor="#ffff00">
                <v:path arrowok="t"/>
              </v:shape>
            </v:group>
            <v:group style="position:absolute;left:1087;top:8623;width:14;height:2" coordorigin="1087,8623" coordsize="14,2">
              <v:shape style="position:absolute;left:1087;top:8623;width:14;height:2" coordorigin="1087,8623" coordsize="14,0" path="m1087,8623l1101,8623e" filled="false" stroked="true" strokeweight="1.073pt" strokecolor="#ffff00">
                <v:path arrowok="t"/>
              </v:shape>
            </v:group>
            <v:group style="position:absolute;left:1087;top:8628;width:14;height:2" coordorigin="1087,8628" coordsize="14,2">
              <v:shape style="position:absolute;left:1087;top:8628;width:14;height:2" coordorigin="1087,8628" coordsize="14,0" path="m1087,8628l1101,8628e" filled="false" stroked="true" strokeweight="1.073pt" strokecolor="#ffff00">
                <v:path arrowok="t"/>
              </v:shape>
            </v:group>
            <v:group style="position:absolute;left:1087;top:8634;width:14;height:2" coordorigin="1087,8634" coordsize="14,2">
              <v:shape style="position:absolute;left:1087;top:8634;width:14;height:2" coordorigin="1087,8634" coordsize="14,0" path="m1087,8634l1101,8634e" filled="false" stroked="true" strokeweight="1.073pt" strokecolor="#ffff00">
                <v:path arrowok="t"/>
              </v:shape>
            </v:group>
            <v:group style="position:absolute;left:1087;top:8639;width:14;height:2" coordorigin="1087,8639" coordsize="14,2">
              <v:shape style="position:absolute;left:1087;top:8639;width:14;height:2" coordorigin="1087,8639" coordsize="14,0" path="m1087,8639l1101,8639e" filled="false" stroked="true" strokeweight="1.073pt" strokecolor="#ffff00">
                <v:path arrowok="t"/>
              </v:shape>
            </v:group>
            <v:group style="position:absolute;left:1087;top:8644;width:14;height:2" coordorigin="1087,8644" coordsize="14,2">
              <v:shape style="position:absolute;left:1087;top:8644;width:14;height:2" coordorigin="1087,8644" coordsize="14,0" path="m1087,8644l1101,8644e" filled="false" stroked="true" strokeweight="1.073pt" strokecolor="#ffff00">
                <v:path arrowok="t"/>
              </v:shape>
            </v:group>
            <v:group style="position:absolute;left:1087;top:8649;width:14;height:2" coordorigin="1087,8649" coordsize="14,2">
              <v:shape style="position:absolute;left:1087;top:8649;width:14;height:2" coordorigin="1087,8649" coordsize="14,0" path="m1087,8649l1101,8649e" filled="false" stroked="true" strokeweight="1.073pt" strokecolor="#ffff00">
                <v:path arrowok="t"/>
              </v:shape>
            </v:group>
            <v:group style="position:absolute;left:1087;top:8654;width:14;height:2" coordorigin="1087,8654" coordsize="14,2">
              <v:shape style="position:absolute;left:1087;top:8654;width:14;height:2" coordorigin="1087,8654" coordsize="14,0" path="m1087,8654l1101,8654e" filled="false" stroked="true" strokeweight="1.073pt" strokecolor="#ffff00">
                <v:path arrowok="t"/>
              </v:shape>
            </v:group>
            <v:group style="position:absolute;left:1087;top:8661;width:14;height:2" coordorigin="1087,8661" coordsize="14,2">
              <v:shape style="position:absolute;left:1087;top:8661;width:14;height:2" coordorigin="1087,8661" coordsize="14,0" path="m1087,8661l1101,8661e" filled="false" stroked="true" strokeweight="1.073pt" strokecolor="#ffff00">
                <v:path arrowok="t"/>
              </v:shape>
            </v:group>
            <v:group style="position:absolute;left:1087;top:8666;width:14;height:2" coordorigin="1087,8666" coordsize="14,2">
              <v:shape style="position:absolute;left:1087;top:8666;width:14;height:2" coordorigin="1087,8666" coordsize="14,0" path="m1087,8666l1101,8666e" filled="false" stroked="true" strokeweight="1.073pt" strokecolor="#ffff00">
                <v:path arrowok="t"/>
              </v:shape>
            </v:group>
            <v:group style="position:absolute;left:1087;top:8671;width:14;height:2" coordorigin="1087,8671" coordsize="14,2">
              <v:shape style="position:absolute;left:1087;top:8671;width:14;height:2" coordorigin="1087,8671" coordsize="14,0" path="m1087,8671l1101,8671e" filled="false" stroked="true" strokeweight="1.073pt" strokecolor="#ffff00">
                <v:path arrowok="t"/>
              </v:shape>
            </v:group>
            <v:group style="position:absolute;left:1087;top:8676;width:14;height:2" coordorigin="1087,8676" coordsize="14,2">
              <v:shape style="position:absolute;left:1087;top:8676;width:14;height:2" coordorigin="1087,8676" coordsize="14,0" path="m1087,8676l1101,8676e" filled="false" stroked="true" strokeweight="1.073pt" strokecolor="#ffff00">
                <v:path arrowok="t"/>
              </v:shape>
            </v:group>
            <v:group style="position:absolute;left:1087;top:8681;width:14;height:2" coordorigin="1087,8681" coordsize="14,2">
              <v:shape style="position:absolute;left:1087;top:8681;width:14;height:2" coordorigin="1087,8681" coordsize="14,0" path="m1087,8681l1101,8681e" filled="false" stroked="true" strokeweight="1.073pt" strokecolor="#ffff00">
                <v:path arrowok="t"/>
              </v:shape>
            </v:group>
            <v:group style="position:absolute;left:1087;top:8686;width:14;height:2" coordorigin="1087,8686" coordsize="14,2">
              <v:shape style="position:absolute;left:1087;top:8686;width:14;height:2" coordorigin="1087,8686" coordsize="14,0" path="m1087,8686l1101,8686e" filled="false" stroked="true" strokeweight="1.073pt" strokecolor="#ffff00">
                <v:path arrowok="t"/>
              </v:shape>
            </v:group>
            <v:group style="position:absolute;left:1087;top:8692;width:14;height:2" coordorigin="1087,8692" coordsize="14,2">
              <v:shape style="position:absolute;left:1087;top:8692;width:14;height:2" coordorigin="1087,8692" coordsize="14,0" path="m1087,8692l1101,8692e" filled="false" stroked="true" strokeweight="1.073pt" strokecolor="#ffff00">
                <v:path arrowok="t"/>
              </v:shape>
            </v:group>
            <v:group style="position:absolute;left:1087;top:8698;width:14;height:2" coordorigin="1087,8698" coordsize="14,2">
              <v:shape style="position:absolute;left:1087;top:8698;width:14;height:2" coordorigin="1087,8698" coordsize="14,0" path="m1087,8698l1101,8698e" filled="false" stroked="true" strokeweight="1.073pt" strokecolor="#ffff00">
                <v:path arrowok="t"/>
              </v:shape>
            </v:group>
            <v:group style="position:absolute;left:1087;top:8703;width:14;height:2" coordorigin="1087,8703" coordsize="14,2">
              <v:shape style="position:absolute;left:1087;top:8703;width:14;height:2" coordorigin="1087,8703" coordsize="14,0" path="m1087,8703l1101,8703e" filled="false" stroked="true" strokeweight="1.073pt" strokecolor="#ffff00">
                <v:path arrowok="t"/>
              </v:shape>
            </v:group>
            <v:group style="position:absolute;left:1087;top:8708;width:14;height:2" coordorigin="1087,8708" coordsize="14,2">
              <v:shape style="position:absolute;left:1087;top:8708;width:14;height:2" coordorigin="1087,8708" coordsize="14,0" path="m1087,8708l1101,8708e" filled="false" stroked="true" strokeweight="1.073pt" strokecolor="#ffff00">
                <v:path arrowok="t"/>
              </v:shape>
            </v:group>
            <v:group style="position:absolute;left:1087;top:8713;width:14;height:2" coordorigin="1087,8713" coordsize="14,2">
              <v:shape style="position:absolute;left:1087;top:8713;width:14;height:2" coordorigin="1087,8713" coordsize="14,0" path="m1087,8713l1101,8713e" filled="false" stroked="true" strokeweight="1.073pt" strokecolor="#ffff00">
                <v:path arrowok="t"/>
              </v:shape>
            </v:group>
            <v:group style="position:absolute;left:1087;top:8719;width:14;height:2" coordorigin="1087,8719" coordsize="14,2">
              <v:shape style="position:absolute;left:1087;top:8719;width:14;height:2" coordorigin="1087,8719" coordsize="14,0" path="m1087,8719l1101,8719e" filled="false" stroked="true" strokeweight="1.073pt" strokecolor="#ffff00">
                <v:path arrowok="t"/>
              </v:shape>
            </v:group>
            <v:group style="position:absolute;left:1087;top:8724;width:14;height:2" coordorigin="1087,8724" coordsize="14,2">
              <v:shape style="position:absolute;left:1087;top:8724;width:14;height:2" coordorigin="1087,8724" coordsize="14,0" path="m1087,8724l1101,8724e" filled="false" stroked="true" strokeweight="1.073pt" strokecolor="#ffff00">
                <v:path arrowok="t"/>
              </v:shape>
            </v:group>
            <v:group style="position:absolute;left:1087;top:8729;width:14;height:2" coordorigin="1087,8729" coordsize="14,2">
              <v:shape style="position:absolute;left:1087;top:8729;width:14;height:2" coordorigin="1087,8729" coordsize="14,0" path="m1087,8729l1101,8729e" filled="false" stroked="true" strokeweight="1.073pt" strokecolor="#ffff00">
                <v:path arrowok="t"/>
              </v:shape>
            </v:group>
            <v:group style="position:absolute;left:1087;top:8734;width:14;height:2" coordorigin="1087,8734" coordsize="14,2">
              <v:shape style="position:absolute;left:1087;top:8734;width:14;height:2" coordorigin="1087,8734" coordsize="14,0" path="m1087,8734l1101,8734e" filled="false" stroked="true" strokeweight="1.073pt" strokecolor="#ffff00">
                <v:path arrowok="t"/>
              </v:shape>
            </v:group>
            <v:group style="position:absolute;left:1087;top:8740;width:14;height:2" coordorigin="1087,8740" coordsize="14,2">
              <v:shape style="position:absolute;left:1087;top:8740;width:14;height:2" coordorigin="1087,8740" coordsize="14,0" path="m1087,8740l1101,8740e" filled="false" stroked="true" strokeweight="1.073pt" strokecolor="#ffff00">
                <v:path arrowok="t"/>
              </v:shape>
            </v:group>
            <v:group style="position:absolute;left:1087;top:8746;width:14;height:2" coordorigin="1087,8746" coordsize="14,2">
              <v:shape style="position:absolute;left:1087;top:8746;width:14;height:2" coordorigin="1087,8746" coordsize="14,0" path="m1087,8746l1101,8746e" filled="false" stroked="true" strokeweight="1.073pt" strokecolor="#ffff00">
                <v:path arrowok="t"/>
              </v:shape>
            </v:group>
            <v:group style="position:absolute;left:1087;top:8751;width:14;height:2" coordorigin="1087,8751" coordsize="14,2">
              <v:shape style="position:absolute;left:1087;top:8751;width:14;height:2" coordorigin="1087,8751" coordsize="14,0" path="m1087,8751l1101,8751e" filled="false" stroked="true" strokeweight="1.073pt" strokecolor="#ffff00">
                <v:path arrowok="t"/>
              </v:shape>
            </v:group>
            <v:group style="position:absolute;left:1087;top:8756;width:14;height:2" coordorigin="1087,8756" coordsize="14,2">
              <v:shape style="position:absolute;left:1087;top:8756;width:14;height:2" coordorigin="1087,8756" coordsize="14,0" path="m1087,8756l1101,8756e" filled="false" stroked="true" strokeweight="1.073pt" strokecolor="#ffff00">
                <v:path arrowok="t"/>
              </v:shape>
            </v:group>
            <v:group style="position:absolute;left:1087;top:8761;width:14;height:2" coordorigin="1087,8761" coordsize="14,2">
              <v:shape style="position:absolute;left:1087;top:8761;width:14;height:2" coordorigin="1087,8761" coordsize="14,0" path="m1087,8761l1101,8761e" filled="false" stroked="true" strokeweight="1.073pt" strokecolor="#ffff00">
                <v:path arrowok="t"/>
              </v:shape>
            </v:group>
            <v:group style="position:absolute;left:1087;top:8766;width:14;height:2" coordorigin="1087,8766" coordsize="14,2">
              <v:shape style="position:absolute;left:1087;top:8766;width:14;height:2" coordorigin="1087,8766" coordsize="14,0" path="m1087,8766l1101,8766e" filled="false" stroked="true" strokeweight="1.073pt" strokecolor="#ffff00">
                <v:path arrowok="t"/>
              </v:shape>
            </v:group>
            <v:group style="position:absolute;left:1087;top:8771;width:14;height:2" coordorigin="1087,8771" coordsize="14,2">
              <v:shape style="position:absolute;left:1087;top:8771;width:14;height:2" coordorigin="1087,8771" coordsize="14,0" path="m1087,8771l1101,8771e" filled="false" stroked="true" strokeweight="1.073pt" strokecolor="#ffff00">
                <v:path arrowok="t"/>
              </v:shape>
            </v:group>
            <v:group style="position:absolute;left:1087;top:8778;width:14;height:2" coordorigin="1087,8778" coordsize="14,2">
              <v:shape style="position:absolute;left:1087;top:8778;width:14;height:2" coordorigin="1087,8778" coordsize="14,0" path="m1087,8778l1101,8778e" filled="false" stroked="true" strokeweight="1.073pt" strokecolor="#ffff00">
                <v:path arrowok="t"/>
              </v:shape>
            </v:group>
            <v:group style="position:absolute;left:1087;top:8783;width:14;height:2" coordorigin="1087,8783" coordsize="14,2">
              <v:shape style="position:absolute;left:1087;top:8783;width:14;height:2" coordorigin="1087,8783" coordsize="14,0" path="m1087,8783l1101,8783e" filled="false" stroked="true" strokeweight="1.073pt" strokecolor="#ffff00">
                <v:path arrowok="t"/>
              </v:shape>
            </v:group>
            <v:group style="position:absolute;left:1087;top:8788;width:14;height:2" coordorigin="1087,8788" coordsize="14,2">
              <v:shape style="position:absolute;left:1087;top:8788;width:14;height:2" coordorigin="1087,8788" coordsize="14,0" path="m1087,8788l1101,8788e" filled="false" stroked="true" strokeweight="1.073pt" strokecolor="#ffff00">
                <v:path arrowok="t"/>
              </v:shape>
            </v:group>
            <v:group style="position:absolute;left:1087;top:8793;width:14;height:2" coordorigin="1087,8793" coordsize="14,2">
              <v:shape style="position:absolute;left:1087;top:8793;width:14;height:2" coordorigin="1087,8793" coordsize="14,0" path="m1087,8793l1101,8793e" filled="false" stroked="true" strokeweight="1.073pt" strokecolor="#ffff00">
                <v:path arrowok="t"/>
              </v:shape>
            </v:group>
            <v:group style="position:absolute;left:1087;top:8798;width:14;height:2" coordorigin="1087,8798" coordsize="14,2">
              <v:shape style="position:absolute;left:1087;top:8798;width:14;height:2" coordorigin="1087,8798" coordsize="14,0" path="m1087,8798l1101,8798e" filled="false" stroked="true" strokeweight="1.073pt" strokecolor="#ffff00">
                <v:path arrowok="t"/>
              </v:shape>
            </v:group>
            <v:group style="position:absolute;left:1087;top:8804;width:14;height:2" coordorigin="1087,8804" coordsize="14,2">
              <v:shape style="position:absolute;left:1087;top:8804;width:14;height:2" coordorigin="1087,8804" coordsize="14,0" path="m1087,8804l1101,8804e" filled="false" stroked="true" strokeweight="1.073pt" strokecolor="#ffff00">
                <v:path arrowok="t"/>
              </v:shape>
            </v:group>
            <v:group style="position:absolute;left:1087;top:8809;width:14;height:2" coordorigin="1087,8809" coordsize="14,2">
              <v:shape style="position:absolute;left:1087;top:8809;width:14;height:2" coordorigin="1087,8809" coordsize="14,0" path="m1087,8809l1101,8809e" filled="false" stroked="true" strokeweight="1.073pt" strokecolor="#ffff00">
                <v:path arrowok="t"/>
              </v:shape>
            </v:group>
            <v:group style="position:absolute;left:1087;top:8815;width:14;height:2" coordorigin="1087,8815" coordsize="14,2">
              <v:shape style="position:absolute;left:1087;top:8815;width:14;height:2" coordorigin="1087,8815" coordsize="14,0" path="m1087,8815l1101,8815e" filled="false" stroked="true" strokeweight="1.073pt" strokecolor="#ffff00">
                <v:path arrowok="t"/>
              </v:shape>
            </v:group>
            <v:group style="position:absolute;left:1087;top:8820;width:14;height:2" coordorigin="1087,8820" coordsize="14,2">
              <v:shape style="position:absolute;left:1087;top:8820;width:14;height:2" coordorigin="1087,8820" coordsize="14,0" path="m1087,8820l1101,8820e" filled="false" stroked="true" strokeweight="1.073pt" strokecolor="#ffff00">
                <v:path arrowok="t"/>
              </v:shape>
            </v:group>
            <v:group style="position:absolute;left:1087;top:8825;width:14;height:2" coordorigin="1087,8825" coordsize="14,2">
              <v:shape style="position:absolute;left:1087;top:8825;width:14;height:2" coordorigin="1087,8825" coordsize="14,0" path="m1087,8825l1101,8825e" filled="false" stroked="true" strokeweight="1.073pt" strokecolor="#ffff00">
                <v:path arrowok="t"/>
              </v:shape>
            </v:group>
            <v:group style="position:absolute;left:1087;top:8831;width:14;height:2" coordorigin="1087,8831" coordsize="14,2">
              <v:shape style="position:absolute;left:1087;top:8831;width:14;height:2" coordorigin="1087,8831" coordsize="14,0" path="m1087,8831l1101,8831e" filled="false" stroked="true" strokeweight="1.073pt" strokecolor="#ffff00">
                <v:path arrowok="t"/>
              </v:shape>
            </v:group>
            <v:group style="position:absolute;left:1087;top:8836;width:14;height:2" coordorigin="1087,8836" coordsize="14,2">
              <v:shape style="position:absolute;left:1087;top:8836;width:14;height:2" coordorigin="1087,8836" coordsize="14,0" path="m1087,8836l1101,8836e" filled="false" stroked="true" strokeweight="1.073pt" strokecolor="#ffff00">
                <v:path arrowok="t"/>
              </v:shape>
            </v:group>
            <v:group style="position:absolute;left:1087;top:8841;width:14;height:2" coordorigin="1087,8841" coordsize="14,2">
              <v:shape style="position:absolute;left:1087;top:8841;width:14;height:2" coordorigin="1087,8841" coordsize="14,0" path="m1087,8841l1101,8841e" filled="false" stroked="true" strokeweight="1.073pt" strokecolor="#ffff00">
                <v:path arrowok="t"/>
              </v:shape>
            </v:group>
            <v:group style="position:absolute;left:1087;top:8846;width:14;height:2" coordorigin="1087,8846" coordsize="14,2">
              <v:shape style="position:absolute;left:1087;top:8846;width:14;height:2" coordorigin="1087,8846" coordsize="14,0" path="m1087,8846l1101,8846e" filled="false" stroked="true" strokeweight="1.073pt" strokecolor="#ffff00">
                <v:path arrowok="t"/>
              </v:shape>
            </v:group>
            <v:group style="position:absolute;left:1087;top:8851;width:14;height:2" coordorigin="1087,8851" coordsize="14,2">
              <v:shape style="position:absolute;left:1087;top:8851;width:14;height:2" coordorigin="1087,8851" coordsize="14,0" path="m1087,8851l1101,8851e" filled="false" stroked="true" strokeweight="1.073pt" strokecolor="#ffff00">
                <v:path arrowok="t"/>
              </v:shape>
            </v:group>
            <v:group style="position:absolute;left:1087;top:8858;width:14;height:2" coordorigin="1087,8858" coordsize="14,2">
              <v:shape style="position:absolute;left:1087;top:8858;width:14;height:2" coordorigin="1087,8858" coordsize="14,0" path="m1087,8858l1101,8858e" filled="false" stroked="true" strokeweight="1.073pt" strokecolor="#ffff00">
                <v:path arrowok="t"/>
              </v:shape>
            </v:group>
            <v:group style="position:absolute;left:1087;top:8863;width:14;height:2" coordorigin="1087,8863" coordsize="14,2">
              <v:shape style="position:absolute;left:1087;top:8863;width:14;height:2" coordorigin="1087,8863" coordsize="14,0" path="m1087,8863l1101,8863e" filled="false" stroked="true" strokeweight="1.073pt" strokecolor="#ffff00">
                <v:path arrowok="t"/>
              </v:shape>
            </v:group>
            <v:group style="position:absolute;left:1087;top:8868;width:14;height:2" coordorigin="1087,8868" coordsize="14,2">
              <v:shape style="position:absolute;left:1087;top:8868;width:14;height:2" coordorigin="1087,8868" coordsize="14,0" path="m1087,8868l1101,8868e" filled="false" stroked="true" strokeweight="1.073pt" strokecolor="#ffff00">
                <v:path arrowok="t"/>
              </v:shape>
            </v:group>
            <v:group style="position:absolute;left:1087;top:8873;width:14;height:2" coordorigin="1087,8873" coordsize="14,2">
              <v:shape style="position:absolute;left:1087;top:8873;width:14;height:2" coordorigin="1087,8873" coordsize="14,0" path="m1087,8873l1101,8873e" filled="false" stroked="true" strokeweight="1.073pt" strokecolor="#ffff00">
                <v:path arrowok="t"/>
              </v:shape>
            </v:group>
            <v:group style="position:absolute;left:1087;top:8878;width:14;height:2" coordorigin="1087,8878" coordsize="14,2">
              <v:shape style="position:absolute;left:1087;top:8878;width:14;height:2" coordorigin="1087,8878" coordsize="14,0" path="m1087,8878l1101,8878e" filled="false" stroked="true" strokeweight="1.073pt" strokecolor="#ffff00">
                <v:path arrowok="t"/>
              </v:shape>
            </v:group>
            <v:group style="position:absolute;left:1087;top:8883;width:14;height:2" coordorigin="1087,8883" coordsize="14,2">
              <v:shape style="position:absolute;left:1087;top:8883;width:14;height:2" coordorigin="1087,8883" coordsize="14,0" path="m1087,8883l1101,8883e" filled="false" stroked="true" strokeweight="1.073pt" strokecolor="#ffff00">
                <v:path arrowok="t"/>
              </v:shape>
            </v:group>
            <v:group style="position:absolute;left:1087;top:8889;width:14;height:2" coordorigin="1087,8889" coordsize="14,2">
              <v:shape style="position:absolute;left:1087;top:8889;width:14;height:2" coordorigin="1087,8889" coordsize="14,0" path="m1087,8889l1101,8889e" filled="false" stroked="true" strokeweight="1.073pt" strokecolor="#ffff00">
                <v:path arrowok="t"/>
              </v:shape>
            </v:group>
            <v:group style="position:absolute;left:1087;top:8895;width:14;height:2" coordorigin="1087,8895" coordsize="14,2">
              <v:shape style="position:absolute;left:1087;top:8895;width:14;height:2" coordorigin="1087,8895" coordsize="14,0" path="m1087,8895l1101,8895e" filled="false" stroked="true" strokeweight="1.073pt" strokecolor="#ffff00">
                <v:path arrowok="t"/>
              </v:shape>
            </v:group>
            <v:group style="position:absolute;left:1087;top:8900;width:14;height:2" coordorigin="1087,8900" coordsize="14,2">
              <v:shape style="position:absolute;left:1087;top:8900;width:14;height:2" coordorigin="1087,8900" coordsize="14,0" path="m1087,8900l1101,8900e" filled="false" stroked="true" strokeweight="1.073pt" strokecolor="#ffff00">
                <v:path arrowok="t"/>
              </v:shape>
            </v:group>
            <v:group style="position:absolute;left:1087;top:8905;width:14;height:2" coordorigin="1087,8905" coordsize="14,2">
              <v:shape style="position:absolute;left:1087;top:8905;width:14;height:2" coordorigin="1087,8905" coordsize="14,0" path="m1087,8905l1101,8905e" filled="false" stroked="true" strokeweight="1.073pt" strokecolor="#ffff00">
                <v:path arrowok="t"/>
              </v:shape>
            </v:group>
            <v:group style="position:absolute;left:1087;top:8910;width:14;height:2" coordorigin="1087,8910" coordsize="14,2">
              <v:shape style="position:absolute;left:1087;top:8910;width:14;height:2" coordorigin="1087,8910" coordsize="14,0" path="m1087,8910l1101,8910e" filled="false" stroked="true" strokeweight="1.073pt" strokecolor="#ffff00">
                <v:path arrowok="t"/>
              </v:shape>
            </v:group>
            <v:group style="position:absolute;left:1087;top:8916;width:14;height:2" coordorigin="1087,8916" coordsize="14,2">
              <v:shape style="position:absolute;left:1087;top:8916;width:14;height:2" coordorigin="1087,8916" coordsize="14,0" path="m1087,8916l1101,8916e" filled="false" stroked="true" strokeweight="1.073pt" strokecolor="#ffff00">
                <v:path arrowok="t"/>
              </v:shape>
            </v:group>
            <v:group style="position:absolute;left:1087;top:8921;width:14;height:2" coordorigin="1087,8921" coordsize="14,2">
              <v:shape style="position:absolute;left:1087;top:8921;width:14;height:2" coordorigin="1087,8921" coordsize="14,0" path="m1087,8921l1101,8921e" filled="false" stroked="true" strokeweight="1.073pt" strokecolor="#ffff00">
                <v:path arrowok="t"/>
              </v:shape>
            </v:group>
            <v:group style="position:absolute;left:1087;top:8926;width:14;height:2" coordorigin="1087,8926" coordsize="14,2">
              <v:shape style="position:absolute;left:1087;top:8926;width:14;height:2" coordorigin="1087,8926" coordsize="14,0" path="m1087,8926l1101,8926e" filled="false" stroked="true" strokeweight="1.073pt" strokecolor="#ffff00">
                <v:path arrowok="t"/>
              </v:shape>
            </v:group>
            <v:group style="position:absolute;left:1087;top:8932;width:14;height:2" coordorigin="1087,8932" coordsize="14,2">
              <v:shape style="position:absolute;left:1087;top:8932;width:14;height:2" coordorigin="1087,8932" coordsize="14,0" path="m1087,8932l1101,8932e" filled="false" stroked="true" strokeweight="1.073pt" strokecolor="#ffff00">
                <v:path arrowok="t"/>
              </v:shape>
            </v:group>
            <v:group style="position:absolute;left:1087;top:8937;width:14;height:2" coordorigin="1087,8937" coordsize="14,2">
              <v:shape style="position:absolute;left:1087;top:8937;width:14;height:2" coordorigin="1087,8937" coordsize="14,0" path="m1087,8937l1101,8937e" filled="false" stroked="true" strokeweight="1.073pt" strokecolor="#ffff00">
                <v:path arrowok="t"/>
              </v:shape>
            </v:group>
            <v:group style="position:absolute;left:1087;top:8943;width:14;height:2" coordorigin="1087,8943" coordsize="14,2">
              <v:shape style="position:absolute;left:1087;top:8943;width:14;height:2" coordorigin="1087,8943" coordsize="14,0" path="m1087,8943l1101,8943e" filled="false" stroked="true" strokeweight="1.073pt" strokecolor="#ffff00">
                <v:path arrowok="t"/>
              </v:shape>
            </v:group>
            <v:group style="position:absolute;left:1087;top:8948;width:14;height:2" coordorigin="1087,8948" coordsize="14,2">
              <v:shape style="position:absolute;left:1087;top:8948;width:14;height:2" coordorigin="1087,8948" coordsize="14,0" path="m1087,8948l1101,8948e" filled="false" stroked="true" strokeweight="1.073pt" strokecolor="#ffff00">
                <v:path arrowok="t"/>
              </v:shape>
            </v:group>
            <v:group style="position:absolute;left:1092;top:8942;width:2;height:22" coordorigin="1092,8942" coordsize="2,22">
              <v:shape style="position:absolute;left:1092;top:8942;width:2;height:22" coordorigin="1092,8942" coordsize="0,22" path="m1092,8942l1092,8964e" filled="false" stroked="true" strokeweight=".45063pt" strokecolor="#ffff00">
                <v:path arrowok="t"/>
              </v:shape>
            </v:group>
            <v:group style="position:absolute;left:1089;top:8947;width:2;height:22" coordorigin="1089,8947" coordsize="2,22">
              <v:shape style="position:absolute;left:1089;top:8947;width:2;height:22" coordorigin="1089,8947" coordsize="0,22" path="m1089,8947l1089,8969e" filled="false" stroked="true" strokeweight=".19315pt" strokecolor="#ffff00">
                <v:path arrowok="t"/>
              </v:shape>
            </v:group>
            <v:group style="position:absolute;left:1145;top:8071;width:4;height:2" coordorigin="1145,8071" coordsize="4,2">
              <v:shape style="position:absolute;left:1145;top:8071;width:4;height:2" coordorigin="1145,8071" coordsize="4,2" path="m1145,8073l1149,8071e" filled="false" stroked="true" strokeweight="1.073pt" strokecolor="#ffff00">
                <v:path arrowok="t"/>
              </v:shape>
            </v:group>
            <v:group style="position:absolute;left:1144;top:8386;width:3;height:2" coordorigin="1144,8386" coordsize="3,2">
              <v:shape style="position:absolute;left:1144;top:8386;width:3;height:2" coordorigin="1144,8386" coordsize="3,2" path="m1144,8388l1147,8386e" filled="false" stroked="true" strokeweight="1.073pt" strokecolor="#ffff00">
                <v:path arrowok="t"/>
              </v:shape>
            </v:group>
            <v:group style="position:absolute;left:1148;top:8731;width:2;height:2" coordorigin="1148,8731" coordsize="2,2">
              <v:shape style="position:absolute;left:1148;top:8731;width:2;height:2" coordorigin="1148,8731" coordsize="1,2" path="m1148,8733l1149,8731e" filled="false" stroked="true" strokeweight="1.073pt" strokecolor="#ffff00">
                <v:path arrowok="t"/>
              </v:shape>
            </v:group>
            <v:group style="position:absolute;left:1144;top:8008;width:5;height:2" coordorigin="1144,8008" coordsize="5,2">
              <v:shape style="position:absolute;left:1144;top:8008;width:5;height:2" coordorigin="1144,8008" coordsize="5,2" path="m1144,8010l1149,8008e" filled="false" stroked="true" strokeweight="1.073pt" strokecolor="#ffff00">
                <v:path arrowok="t"/>
              </v:shape>
            </v:group>
            <v:group style="position:absolute;left:1144;top:8228;width:5;height:3" coordorigin="1144,8228" coordsize="5,3">
              <v:shape style="position:absolute;left:1144;top:8228;width:5;height:3" coordorigin="1144,8228" coordsize="5,3" path="m1144,8231l1149,8228e" filled="false" stroked="true" strokeweight="1.073pt" strokecolor="#ffff00">
                <v:path arrowok="t"/>
              </v:shape>
            </v:group>
            <v:group style="position:absolute;left:1144;top:8425;width:3;height:2" coordorigin="1144,8425" coordsize="3,2">
              <v:shape style="position:absolute;left:1144;top:8425;width:3;height:2" coordorigin="1144,8425" coordsize="3,1" path="m1147,8426l1144,8425e" filled="false" stroked="true" strokeweight="1.073pt" strokecolor="#ffff00">
                <v:path arrowok="t"/>
              </v:shape>
            </v:group>
            <v:group style="position:absolute;left:1144;top:8645;width:2;height:2" coordorigin="1144,8645" coordsize="2,2">
              <v:shape style="position:absolute;left:1144;top:8645;width:2;height:2" coordorigin="1144,8645" coordsize="1,1" path="m1145,8646l1144,8645e" filled="false" stroked="true" strokeweight="1.073pt" strokecolor="#ffff00">
                <v:path arrowok="t"/>
              </v:shape>
            </v:group>
            <v:group style="position:absolute;left:1147;top:8080;width:2;height:2" coordorigin="1147,8080" coordsize="2,2">
              <v:shape style="position:absolute;left:1147;top:8080;width:2;height:2" coordorigin="1147,8080" coordsize="2,1" path="m1149,8081l1147,8080e" filled="false" stroked="true" strokeweight="1.073pt" strokecolor="#ffff00">
                <v:path arrowok="t"/>
              </v:shape>
            </v:group>
            <v:group style="position:absolute;left:1148;top:8449;width:2;height:21" coordorigin="1148,8449" coordsize="2,21">
              <v:shape style="position:absolute;left:1148;top:8449;width:2;height:21" coordorigin="1148,8449" coordsize="0,21" path="m1148,8449l1148,8470e" filled="false" stroked="true" strokeweight=".140pt" strokecolor="#ffff00">
                <v:path arrowok="t"/>
              </v:shape>
            </v:group>
            <v:group style="position:absolute;left:1087;top:7940;width:2;height:1022" coordorigin="1087,7940" coordsize="2,1022">
              <v:shape style="position:absolute;left:1087;top:7940;width:2;height:1022" coordorigin="1087,7940" coordsize="0,1022" path="m1087,7940l1087,8962e" filled="false" stroked="true" strokeweight="1.073pt" strokecolor="#ffff00">
                <v:path arrowok="t"/>
              </v:shape>
            </v:group>
            <v:group style="position:absolute;left:1149;top:8001;width:2;height:899" coordorigin="1149,8001" coordsize="2,899">
              <v:shape style="position:absolute;left:1149;top:8001;width:2;height:899" coordorigin="1149,8001" coordsize="0,899" path="m1149,8900l1149,8001e" filled="false" stroked="true" strokeweight="1.073pt" strokecolor="#ffff00">
                <v:path arrowok="t"/>
              </v:shape>
            </v:group>
            <v:group style="position:absolute;left:1101;top:7954;width:2;height:994" coordorigin="1101,7954" coordsize="2,994">
              <v:shape style="position:absolute;left:1101;top:7954;width:2;height:994" coordorigin="1101,7954" coordsize="0,994" path="m1101,8948l1101,7954e" filled="false" stroked="true" strokeweight="1.073pt" strokecolor="#ffff00">
                <v:path arrowok="t"/>
              </v:shape>
            </v:group>
            <v:group style="position:absolute;left:1144;top:7996;width:2;height:909" coordorigin="1144,7996" coordsize="2,909">
              <v:shape style="position:absolute;left:1144;top:7996;width:2;height:909" coordorigin="1144,7996" coordsize="0,909" path="m1144,8905l1144,7996e" filled="false" stroked="true" strokeweight="1.073pt" strokecolor="#ffff00">
                <v:path arrowok="t"/>
              </v:shape>
            </v:group>
            <v:group style="position:absolute;left:1087;top:8955;width:862;height:2" coordorigin="1087,8955" coordsize="862,2">
              <v:shape style="position:absolute;left:1087;top:8955;width:862;height:2" coordorigin="1087,8955" coordsize="862,0" path="m1087,8955l1949,8955e" filled="false" stroked="true" strokeweight=".42465pt" strokecolor="#ffff00">
                <v:path arrowok="t"/>
              </v:shape>
            </v:group>
            <v:group style="position:absolute;left:1082;top:8959;width:21;height:2" coordorigin="1082,8959" coordsize="21,2">
              <v:shape style="position:absolute;left:1082;top:8959;width:21;height:2" coordorigin="1082,8959" coordsize="21,0" path="m1082,8959l1103,8959e" filled="false" stroked="true" strokeweight=".25748pt" strokecolor="#ffff00">
                <v:path arrowok="t"/>
              </v:shape>
            </v:group>
            <v:group style="position:absolute;left:1087;top:8955;width:853;height:2" coordorigin="1087,8955" coordsize="853,2">
              <v:shape style="position:absolute;left:1087;top:8955;width:853;height:2" coordorigin="1087,8955" coordsize="853,0" path="m1087,8955l1940,8955e" filled="false" stroked="true" strokeweight="1.7811pt" strokecolor="#ffff00">
                <v:path arrowok="t"/>
              </v:shape>
            </v:group>
            <v:group style="position:absolute;left:1863;top:8901;width:76;height:2" coordorigin="1863,8901" coordsize="76,2">
              <v:shape style="position:absolute;left:1863;top:8901;width:76;height:2" coordorigin="1863,8901" coordsize="76,0" path="m1863,8901l1939,8901e" filled="false" stroked="true" strokeweight=".140pt" strokecolor="#ffff00">
                <v:path arrowok="t"/>
              </v:shape>
            </v:group>
            <v:group style="position:absolute;left:1563;top:8901;width:76;height:2" coordorigin="1563,8901" coordsize="76,2">
              <v:shape style="position:absolute;left:1563;top:8901;width:76;height:2" coordorigin="1563,8901" coordsize="76,0" path="m1563,8901l1639,8901e" filled="false" stroked="true" strokeweight=".140pt" strokecolor="#ffff00">
                <v:path arrowok="t"/>
              </v:shape>
            </v:group>
            <v:group style="position:absolute;left:1263;top:8901;width:76;height:2" coordorigin="1263,8901" coordsize="76,2">
              <v:shape style="position:absolute;left:1263;top:8901;width:76;height:2" coordorigin="1263,8901" coordsize="76,0" path="m1263,8901l1339,8901e" filled="false" stroked="true" strokeweight=".140pt" strokecolor="#ffff00">
                <v:path arrowok="t"/>
              </v:shape>
            </v:group>
            <v:group style="position:absolute;left:1781;top:8901;width:21;height:2" coordorigin="1781,8901" coordsize="21,2">
              <v:shape style="position:absolute;left:1781;top:8901;width:21;height:2" coordorigin="1781,8901" coordsize="21,0" path="m1781,8901l1802,8901e" filled="false" stroked="true" strokeweight=".140pt" strokecolor="#ffff00">
                <v:path arrowok="t"/>
              </v:shape>
            </v:group>
            <v:group style="position:absolute;left:1481;top:8901;width:21;height:2" coordorigin="1481,8901" coordsize="21,2">
              <v:shape style="position:absolute;left:1481;top:8901;width:21;height:2" coordorigin="1481,8901" coordsize="21,0" path="m1481,8901l1502,8901e" filled="false" stroked="true" strokeweight=".140pt" strokecolor="#ffff00">
                <v:path arrowok="t"/>
              </v:shape>
            </v:group>
            <v:group style="position:absolute;left:1181;top:8901;width:21;height:2" coordorigin="1181,8901" coordsize="21,2">
              <v:shape style="position:absolute;left:1181;top:8901;width:21;height:2" coordorigin="1181,8901" coordsize="21,0" path="m1181,8901l1202,8901e" filled="false" stroked="true" strokeweight=".140pt" strokecolor="#ffff00">
                <v:path arrowok="t"/>
              </v:shape>
            </v:group>
            <v:group style="position:absolute;left:1781;top:8900;width:3;height:3" coordorigin="1781,8900" coordsize="3,3">
              <v:shape style="position:absolute;left:1781;top:8900;width:3;height:3" coordorigin="1781,8900" coordsize="3,3" path="m1781,8903l1784,8900e" filled="false" stroked="true" strokeweight="1.073pt" strokecolor="#ffff00">
                <v:path arrowok="t"/>
              </v:shape>
            </v:group>
            <v:group style="position:absolute;left:1183;top:8900;width:2;height:2" coordorigin="1183,8900" coordsize="2,2">
              <v:shape style="position:absolute;left:1183;top:8900;width:2;height:2" coordorigin="1183,8900" coordsize="1,1" path="m1183,8901l1184,8900e" filled="false" stroked="true" strokeweight="1.073pt" strokecolor="#ffff00">
                <v:path arrowok="t"/>
              </v:shape>
            </v:group>
            <v:group style="position:absolute;left:1284;top:8903;width:4;height:2" coordorigin="1284,8903" coordsize="4,2">
              <v:shape style="position:absolute;left:1284;top:8903;width:4;height:2" coordorigin="1284,8903" coordsize="4,2" path="m1284,8905l1288,8903e" filled="false" stroked="true" strokeweight="1.073pt" strokecolor="#ffff00">
                <v:path arrowok="t"/>
              </v:shape>
            </v:group>
            <v:group style="position:absolute;left:1749;top:8900;width:4;height:3" coordorigin="1749,8900" coordsize="4,3">
              <v:shape style="position:absolute;left:1749;top:8900;width:4;height:3" coordorigin="1749,8900" coordsize="4,3" path="m1753,8903l1749,8900e" filled="false" stroked="true" strokeweight="1.073pt" strokecolor="#ffff00">
                <v:path arrowok="t"/>
              </v:shape>
            </v:group>
            <v:group style="position:absolute;left:1368;top:8900;width:6;height:4" coordorigin="1368,8900" coordsize="6,4">
              <v:shape style="position:absolute;left:1368;top:8900;width:6;height:4" coordorigin="1368,8900" coordsize="6,4" path="m1374,8904l1368,8900e" filled="false" stroked="true" strokeweight="1.073pt" strokecolor="#ffff00">
                <v:path arrowok="t"/>
              </v:shape>
            </v:group>
            <v:group style="position:absolute;left:1586;top:8900;width:7;height:5" coordorigin="1586,8900" coordsize="7,5">
              <v:shape style="position:absolute;left:1586;top:8900;width:7;height:5" coordorigin="1586,8900" coordsize="7,5" path="m1593,8905l1586,8900e" filled="false" stroked="true" strokeweight="1.073pt" strokecolor="#ffff00">
                <v:path arrowok="t"/>
              </v:shape>
            </v:group>
            <v:group style="position:absolute;left:1647;top:8904;width:2;height:2" coordorigin="1647,8904" coordsize="2,2">
              <v:shape style="position:absolute;left:1647;top:8904;width:2;height:2" coordorigin="1647,8904" coordsize="2,1" path="m1649,8905l1647,8904e" filled="false" stroked="true" strokeweight="1.073pt" strokecolor="#ffff00">
                <v:path arrowok="t"/>
              </v:shape>
            </v:group>
            <v:group style="position:absolute;left:1144;top:8903;width:796;height:2" coordorigin="1144,8903" coordsize="796,2">
              <v:shape style="position:absolute;left:1144;top:8903;width:796;height:2" coordorigin="1144,8903" coordsize="796,0" path="m1144,8903l1940,8903e" filled="false" stroked="true" strokeweight="1.3305pt" strokecolor="#ffff00">
                <v:path arrowok="t"/>
              </v:shape>
            </v:group>
            <v:group style="position:absolute;left:1483;top:7630;width:2;height:334" coordorigin="1483,7630" coordsize="2,334">
              <v:shape style="position:absolute;left:1483;top:7630;width:2;height:334" coordorigin="1483,7630" coordsize="0,334" path="m1483,7630l1483,7964e" filled="false" stroked="true" strokeweight="1.7524pt" strokecolor="#ff0000">
                <v:path arrowok="t"/>
              </v:shape>
            </v:group>
            <v:group style="position:absolute;left:1177;top:7641;width:312;height:313" coordorigin="1177,7641" coordsize="312,313">
              <v:shape style="position:absolute;left:1177;top:7641;width:312;height:313" coordorigin="1177,7641" coordsize="312,313" path="m1489,7641l1409,7652,1333,7683,1269,7732,1219,7798,1188,7873,1180,7913,1177,7954e" filled="false" stroked="true" strokeweight="1.073pt" strokecolor="#ff0000">
                <v:path arrowok="t"/>
              </v:shape>
            </v:group>
            <v:group style="position:absolute;left:1177;top:7987;width:312;height:2" coordorigin="1177,7987" coordsize="312,2">
              <v:shape style="position:absolute;left:1177;top:7987;width:312;height:2" coordorigin="1177,7987" coordsize="312,0" path="m1489,7987l1177,7987e" filled="false" stroked="true" strokeweight="1.073pt" strokecolor="#ff0000">
                <v:path arrowok="t"/>
              </v:shape>
            </v:group>
            <v:group style="position:absolute;left:1177;top:7954;width:312;height:2" coordorigin="1177,7954" coordsize="312,2">
              <v:shape style="position:absolute;left:1177;top:7954;width:312;height:2" coordorigin="1177,7954" coordsize="312,0" path="m1177,7954l1489,7954e" filled="false" stroked="true" strokeweight="1.073pt" strokecolor="#ff0000">
                <v:path arrowok="t"/>
              </v:shape>
            </v:group>
            <v:group style="position:absolute;left:1486;top:7945;width:17;height:42" coordorigin="1486,7945" coordsize="17,42">
              <v:shape style="position:absolute;left:1486;top:7945;width:17;height:42" coordorigin="1486,7945" coordsize="17,42" path="m1489,7969l1489,7987,1503,7987,1503,7945,1489,7945,1489,7958,1486,7958,1486,7969,1489,7969xe" filled="false" stroked="true" strokeweight="1.073pt" strokecolor="#ff0000">
                <v:path arrowok="t"/>
              </v:shape>
            </v:group>
            <v:group style="position:absolute;left:1163;top:7945;width:18;height:42" coordorigin="1163,7945" coordsize="18,42">
              <v:shape style="position:absolute;left:1163;top:7945;width:18;height:42" coordorigin="1163,7945" coordsize="18,42" path="m1177,7969l1181,7969,1181,7958,1177,7958,1177,7945,1163,7945,1163,7987,1177,7987,1177,7969xe" filled="false" stroked="true" strokeweight="1.073pt" strokecolor="#ff0000">
                <v:path arrowok="t"/>
              </v:shape>
            </v:group>
            <v:group style="position:absolute;left:1098;top:5355;width:2;height:1191" coordorigin="1098,5355" coordsize="2,1191">
              <v:shape style="position:absolute;left:1098;top:5355;width:2;height:1191" coordorigin="1098,5355" coordsize="0,1191" path="m1098,5355l1098,6546e" filled="false" stroked="true" strokeweight="1.073pt" strokecolor="#ffff00">
                <v:path arrowok="t"/>
              </v:shape>
            </v:group>
            <v:group style="position:absolute;left:1092;top:5350;width:2;height:1203" coordorigin="1092,5350" coordsize="2,1203">
              <v:shape style="position:absolute;left:1092;top:5350;width:2;height:1203" coordorigin="1092,5350" coordsize="0,1203" path="m1092,5350l1092,6553e" filled="false" stroked="true" strokeweight="1.073pt" strokecolor="#ffff00">
                <v:path arrowok="t"/>
              </v:shape>
            </v:group>
            <v:group style="position:absolute;left:1091;top:5337;width:2;height:27" coordorigin="1091,5337" coordsize="2,27">
              <v:shape style="position:absolute;left:1091;top:5337;width:2;height:27" coordorigin="1091,5337" coordsize="0,27" path="m1091,5337l1091,5364e" filled="false" stroked="true" strokeweight=".38630pt" strokecolor="#ffff00">
                <v:path arrowok="t"/>
              </v:shape>
            </v:group>
            <v:group style="position:absolute;left:1087;top:5359;width:13;height:2" coordorigin="1087,5359" coordsize="13,2">
              <v:shape style="position:absolute;left:1087;top:5359;width:13;height:2" coordorigin="1087,5359" coordsize="13,0" path="m1087,5359l1100,5359e" filled="false" stroked="true" strokeweight="1.073pt" strokecolor="#ffff00">
                <v:path arrowok="t"/>
              </v:shape>
            </v:group>
            <v:group style="position:absolute;left:1087;top:5364;width:14;height:2" coordorigin="1087,5364" coordsize="14,2">
              <v:shape style="position:absolute;left:1087;top:5364;width:14;height:2" coordorigin="1087,5364" coordsize="14,0" path="m1087,5364l1101,5364e" filled="false" stroked="true" strokeweight="1.073pt" strokecolor="#ffff00">
                <v:path arrowok="t"/>
              </v:shape>
            </v:group>
            <v:group style="position:absolute;left:1087;top:5370;width:14;height:2" coordorigin="1087,5370" coordsize="14,2">
              <v:shape style="position:absolute;left:1087;top:5370;width:14;height:2" coordorigin="1087,5370" coordsize="14,0" path="m1087,5370l1101,5370e" filled="false" stroked="true" strokeweight="1.073pt" strokecolor="#ffff00">
                <v:path arrowok="t"/>
              </v:shape>
            </v:group>
            <v:group style="position:absolute;left:1087;top:5375;width:14;height:2" coordorigin="1087,5375" coordsize="14,2">
              <v:shape style="position:absolute;left:1087;top:5375;width:14;height:2" coordorigin="1087,5375" coordsize="14,0" path="m1087,5375l1101,5375e" filled="false" stroked="true" strokeweight="1.073pt" strokecolor="#ffff00">
                <v:path arrowok="t"/>
              </v:shape>
            </v:group>
            <v:group style="position:absolute;left:1087;top:5380;width:14;height:2" coordorigin="1087,5380" coordsize="14,2">
              <v:shape style="position:absolute;left:1087;top:5380;width:14;height:2" coordorigin="1087,5380" coordsize="14,0" path="m1087,5380l1101,5380e" filled="false" stroked="true" strokeweight="1.073pt" strokecolor="#ffff00">
                <v:path arrowok="t"/>
              </v:shape>
            </v:group>
            <v:group style="position:absolute;left:1087;top:5385;width:14;height:2" coordorigin="1087,5385" coordsize="14,2">
              <v:shape style="position:absolute;left:1087;top:5385;width:14;height:2" coordorigin="1087,5385" coordsize="14,0" path="m1087,5385l1101,5385e" filled="false" stroked="true" strokeweight="1.073pt" strokecolor="#ffff00">
                <v:path arrowok="t"/>
              </v:shape>
            </v:group>
            <v:group style="position:absolute;left:1087;top:5390;width:14;height:2" coordorigin="1087,5390" coordsize="14,2">
              <v:shape style="position:absolute;left:1087;top:5390;width:14;height:2" coordorigin="1087,5390" coordsize="14,0" path="m1087,5390l1101,5390e" filled="false" stroked="true" strokeweight="1.073pt" strokecolor="#ffff00">
                <v:path arrowok="t"/>
              </v:shape>
            </v:group>
            <v:group style="position:absolute;left:1087;top:5395;width:14;height:2" coordorigin="1087,5395" coordsize="14,2">
              <v:shape style="position:absolute;left:1087;top:5395;width:14;height:2" coordorigin="1087,5395" coordsize="14,0" path="m1087,5395l1101,5395e" filled="false" stroked="true" strokeweight="1.073pt" strokecolor="#ffff00">
                <v:path arrowok="t"/>
              </v:shape>
            </v:group>
            <v:group style="position:absolute;left:1087;top:5402;width:14;height:2" coordorigin="1087,5402" coordsize="14,2">
              <v:shape style="position:absolute;left:1087;top:5402;width:14;height:2" coordorigin="1087,5402" coordsize="14,0" path="m1087,5402l1101,5402e" filled="false" stroked="true" strokeweight="1.073pt" strokecolor="#ffff00">
                <v:path arrowok="t"/>
              </v:shape>
            </v:group>
            <v:group style="position:absolute;left:1087;top:5407;width:14;height:2" coordorigin="1087,5407" coordsize="14,2">
              <v:shape style="position:absolute;left:1087;top:5407;width:14;height:2" coordorigin="1087,5407" coordsize="14,0" path="m1087,5407l1101,5407e" filled="false" stroked="true" strokeweight="1.073pt" strokecolor="#ffff00">
                <v:path arrowok="t"/>
              </v:shape>
            </v:group>
            <v:group style="position:absolute;left:1087;top:5412;width:14;height:2" coordorigin="1087,5412" coordsize="14,2">
              <v:shape style="position:absolute;left:1087;top:5412;width:14;height:2" coordorigin="1087,5412" coordsize="14,0" path="m1087,5412l1101,5412e" filled="false" stroked="true" strokeweight="1.073pt" strokecolor="#ffff00">
                <v:path arrowok="t"/>
              </v:shape>
            </v:group>
            <v:group style="position:absolute;left:1087;top:5417;width:14;height:2" coordorigin="1087,5417" coordsize="14,2">
              <v:shape style="position:absolute;left:1087;top:5417;width:14;height:2" coordorigin="1087,5417" coordsize="14,0" path="m1087,5417l1101,5417e" filled="false" stroked="true" strokeweight="1.073pt" strokecolor="#ffff00">
                <v:path arrowok="t"/>
              </v:shape>
            </v:group>
            <v:group style="position:absolute;left:1087;top:5422;width:14;height:2" coordorigin="1087,5422" coordsize="14,2">
              <v:shape style="position:absolute;left:1087;top:5422;width:14;height:2" coordorigin="1087,5422" coordsize="14,0" path="m1087,5422l1101,5422e" filled="false" stroked="true" strokeweight="1.073pt" strokecolor="#ffff00">
                <v:path arrowok="t"/>
              </v:shape>
            </v:group>
            <v:group style="position:absolute;left:1087;top:5428;width:14;height:2" coordorigin="1087,5428" coordsize="14,2">
              <v:shape style="position:absolute;left:1087;top:5428;width:14;height:2" coordorigin="1087,5428" coordsize="14,0" path="m1087,5428l1101,5428e" filled="false" stroked="true" strokeweight="1.073pt" strokecolor="#ffff00">
                <v:path arrowok="t"/>
              </v:shape>
            </v:group>
            <v:group style="position:absolute;left:1087;top:5433;width:14;height:2" coordorigin="1087,5433" coordsize="14,2">
              <v:shape style="position:absolute;left:1087;top:5433;width:14;height:2" coordorigin="1087,5433" coordsize="14,0" path="m1087,5433l1101,5433e" filled="false" stroked="true" strokeweight="1.073pt" strokecolor="#ffff00">
                <v:path arrowok="t"/>
              </v:shape>
            </v:group>
            <v:group style="position:absolute;left:1087;top:5439;width:14;height:2" coordorigin="1087,5439" coordsize="14,2">
              <v:shape style="position:absolute;left:1087;top:5439;width:14;height:2" coordorigin="1087,5439" coordsize="14,0" path="m1087,5439l1101,5439e" filled="false" stroked="true" strokeweight="1.073pt" strokecolor="#ffff00">
                <v:path arrowok="t"/>
              </v:shape>
            </v:group>
            <v:group style="position:absolute;left:1087;top:5444;width:14;height:2" coordorigin="1087,5444" coordsize="14,2">
              <v:shape style="position:absolute;left:1087;top:5444;width:14;height:2" coordorigin="1087,5444" coordsize="14,0" path="m1087,5444l1101,5444e" filled="false" stroked="true" strokeweight="1.073pt" strokecolor="#ffff00">
                <v:path arrowok="t"/>
              </v:shape>
            </v:group>
            <v:group style="position:absolute;left:1087;top:5449;width:14;height:2" coordorigin="1087,5449" coordsize="14,2">
              <v:shape style="position:absolute;left:1087;top:5449;width:14;height:2" coordorigin="1087,5449" coordsize="14,0" path="m1087,5449l1101,5449e" filled="false" stroked="true" strokeweight="1.073pt" strokecolor="#ffff00">
                <v:path arrowok="t"/>
              </v:shape>
            </v:group>
            <v:group style="position:absolute;left:1087;top:5455;width:14;height:2" coordorigin="1087,5455" coordsize="14,2">
              <v:shape style="position:absolute;left:1087;top:5455;width:14;height:2" coordorigin="1087,5455" coordsize="14,0" path="m1087,5455l1101,5455e" filled="false" stroked="true" strokeweight="1.073pt" strokecolor="#ffff00">
                <v:path arrowok="t"/>
              </v:shape>
            </v:group>
            <v:group style="position:absolute;left:1087;top:5460;width:14;height:2" coordorigin="1087,5460" coordsize="14,2">
              <v:shape style="position:absolute;left:1087;top:5460;width:14;height:2" coordorigin="1087,5460" coordsize="14,0" path="m1087,5460l1101,5460e" filled="false" stroked="true" strokeweight="1.073pt" strokecolor="#ffff00">
                <v:path arrowok="t"/>
              </v:shape>
            </v:group>
            <v:group style="position:absolute;left:1087;top:5465;width:14;height:2" coordorigin="1087,5465" coordsize="14,2">
              <v:shape style="position:absolute;left:1087;top:5465;width:14;height:2" coordorigin="1087,5465" coordsize="14,0" path="m1087,5465l1101,5465e" filled="false" stroked="true" strokeweight="1.073pt" strokecolor="#ffff00">
                <v:path arrowok="t"/>
              </v:shape>
            </v:group>
            <v:group style="position:absolute;left:1087;top:5470;width:14;height:2" coordorigin="1087,5470" coordsize="14,2">
              <v:shape style="position:absolute;left:1087;top:5470;width:14;height:2" coordorigin="1087,5470" coordsize="14,0" path="m1087,5470l1101,5470e" filled="false" stroked="true" strokeweight="1.073pt" strokecolor="#ffff00">
                <v:path arrowok="t"/>
              </v:shape>
            </v:group>
            <v:group style="position:absolute;left:1087;top:5477;width:14;height:2" coordorigin="1087,5477" coordsize="14,2">
              <v:shape style="position:absolute;left:1087;top:5477;width:14;height:2" coordorigin="1087,5477" coordsize="14,0" path="m1087,5477l1101,5477e" filled="false" stroked="true" strokeweight="1.073pt" strokecolor="#ffff00">
                <v:path arrowok="t"/>
              </v:shape>
            </v:group>
            <v:group style="position:absolute;left:1087;top:5482;width:14;height:2" coordorigin="1087,5482" coordsize="14,2">
              <v:shape style="position:absolute;left:1087;top:5482;width:14;height:2" coordorigin="1087,5482" coordsize="14,0" path="m1087,5482l1101,5482e" filled="false" stroked="true" strokeweight="1.073pt" strokecolor="#ffff00">
                <v:path arrowok="t"/>
              </v:shape>
            </v:group>
            <v:group style="position:absolute;left:1087;top:5487;width:14;height:2" coordorigin="1087,5487" coordsize="14,2">
              <v:shape style="position:absolute;left:1087;top:5487;width:14;height:2" coordorigin="1087,5487" coordsize="14,0" path="m1087,5487l1101,5487e" filled="false" stroked="true" strokeweight="1.073pt" strokecolor="#ffff00">
                <v:path arrowok="t"/>
              </v:shape>
            </v:group>
            <v:group style="position:absolute;left:1087;top:5492;width:14;height:2" coordorigin="1087,5492" coordsize="14,2">
              <v:shape style="position:absolute;left:1087;top:5492;width:14;height:2" coordorigin="1087,5492" coordsize="14,0" path="m1087,5492l1101,5492e" filled="false" stroked="true" strokeweight="1.073pt" strokecolor="#ffff00">
                <v:path arrowok="t"/>
              </v:shape>
            </v:group>
            <v:group style="position:absolute;left:1087;top:5497;width:14;height:2" coordorigin="1087,5497" coordsize="14,2">
              <v:shape style="position:absolute;left:1087;top:5497;width:14;height:2" coordorigin="1087,5497" coordsize="14,0" path="m1087,5497l1101,5497e" filled="false" stroked="true" strokeweight="1.073pt" strokecolor="#ffff00">
                <v:path arrowok="t"/>
              </v:shape>
            </v:group>
            <v:group style="position:absolute;left:1087;top:5502;width:14;height:2" coordorigin="1087,5502" coordsize="14,2">
              <v:shape style="position:absolute;left:1087;top:5502;width:14;height:2" coordorigin="1087,5502" coordsize="14,0" path="m1087,5502l1101,5502e" filled="false" stroked="true" strokeweight="1.073pt" strokecolor="#ffff00">
                <v:path arrowok="t"/>
              </v:shape>
            </v:group>
            <v:group style="position:absolute;left:1087;top:5507;width:14;height:2" coordorigin="1087,5507" coordsize="14,2">
              <v:shape style="position:absolute;left:1087;top:5507;width:14;height:2" coordorigin="1087,5507" coordsize="14,0" path="m1087,5507l1101,5507e" filled="false" stroked="true" strokeweight="1.073pt" strokecolor="#ffff00">
                <v:path arrowok="t"/>
              </v:shape>
            </v:group>
            <v:group style="position:absolute;left:1087;top:5513;width:14;height:2" coordorigin="1087,5513" coordsize="14,2">
              <v:shape style="position:absolute;left:1087;top:5513;width:14;height:2" coordorigin="1087,5513" coordsize="14,0" path="m1087,5513l1101,5513e" filled="false" stroked="true" strokeweight="1.073pt" strokecolor="#ffff00">
                <v:path arrowok="t"/>
              </v:shape>
            </v:group>
            <v:group style="position:absolute;left:1087;top:5519;width:14;height:2" coordorigin="1087,5519" coordsize="14,2">
              <v:shape style="position:absolute;left:1087;top:5519;width:14;height:2" coordorigin="1087,5519" coordsize="14,0" path="m1087,5519l1101,5519e" filled="false" stroked="true" strokeweight="1.073pt" strokecolor="#ffff00">
                <v:path arrowok="t"/>
              </v:shape>
            </v:group>
            <v:group style="position:absolute;left:1087;top:5524;width:14;height:2" coordorigin="1087,5524" coordsize="14,2">
              <v:shape style="position:absolute;left:1087;top:5524;width:14;height:2" coordorigin="1087,5524" coordsize="14,0" path="m1087,5524l1101,5524e" filled="false" stroked="true" strokeweight="1.073pt" strokecolor="#ffff00">
                <v:path arrowok="t"/>
              </v:shape>
            </v:group>
            <v:group style="position:absolute;left:1087;top:5529;width:14;height:2" coordorigin="1087,5529" coordsize="14,2">
              <v:shape style="position:absolute;left:1087;top:5529;width:14;height:2" coordorigin="1087,5529" coordsize="14,0" path="m1087,5529l1101,5529e" filled="false" stroked="true" strokeweight="1.073pt" strokecolor="#ffff00">
                <v:path arrowok="t"/>
              </v:shape>
            </v:group>
            <v:group style="position:absolute;left:1087;top:5534;width:14;height:2" coordorigin="1087,5534" coordsize="14,2">
              <v:shape style="position:absolute;left:1087;top:5534;width:14;height:2" coordorigin="1087,5534" coordsize="14,0" path="m1087,5534l1101,5534e" filled="false" stroked="true" strokeweight="1.073pt" strokecolor="#ffff00">
                <v:path arrowok="t"/>
              </v:shape>
            </v:group>
            <v:group style="position:absolute;left:1087;top:5540;width:14;height:2" coordorigin="1087,5540" coordsize="14,2">
              <v:shape style="position:absolute;left:1087;top:5540;width:14;height:2" coordorigin="1087,5540" coordsize="14,0" path="m1087,5540l1101,5540e" filled="false" stroked="true" strokeweight="1.073pt" strokecolor="#ffff00">
                <v:path arrowok="t"/>
              </v:shape>
            </v:group>
            <v:group style="position:absolute;left:1087;top:5545;width:14;height:2" coordorigin="1087,5545" coordsize="14,2">
              <v:shape style="position:absolute;left:1087;top:5545;width:14;height:2" coordorigin="1087,5545" coordsize="14,0" path="m1087,5545l1101,5545e" filled="false" stroked="true" strokeweight="1.073pt" strokecolor="#ffff00">
                <v:path arrowok="t"/>
              </v:shape>
            </v:group>
            <v:group style="position:absolute;left:1087;top:5550;width:14;height:2" coordorigin="1087,5550" coordsize="14,2">
              <v:shape style="position:absolute;left:1087;top:5550;width:14;height:2" coordorigin="1087,5550" coordsize="14,0" path="m1087,5550l1101,5550e" filled="false" stroked="true" strokeweight="1.073pt" strokecolor="#ffff00">
                <v:path arrowok="t"/>
              </v:shape>
            </v:group>
            <v:group style="position:absolute;left:1087;top:5556;width:14;height:2" coordorigin="1087,5556" coordsize="14,2">
              <v:shape style="position:absolute;left:1087;top:5556;width:14;height:2" coordorigin="1087,5556" coordsize="14,0" path="m1087,5556l1101,5556e" filled="false" stroked="true" strokeweight="1.073pt" strokecolor="#ffff00">
                <v:path arrowok="t"/>
              </v:shape>
            </v:group>
            <v:group style="position:absolute;left:1087;top:5561;width:14;height:2" coordorigin="1087,5561" coordsize="14,2">
              <v:shape style="position:absolute;left:1087;top:5561;width:14;height:2" coordorigin="1087,5561" coordsize="14,0" path="m1087,5561l1101,5561e" filled="false" stroked="true" strokeweight="1.073pt" strokecolor="#ffff00">
                <v:path arrowok="t"/>
              </v:shape>
            </v:group>
            <v:group style="position:absolute;left:1087;top:5567;width:14;height:2" coordorigin="1087,5567" coordsize="14,2">
              <v:shape style="position:absolute;left:1087;top:5567;width:14;height:2" coordorigin="1087,5567" coordsize="14,0" path="m1087,5567l1101,5567e" filled="false" stroked="true" strokeweight="1.073pt" strokecolor="#ffff00">
                <v:path arrowok="t"/>
              </v:shape>
            </v:group>
            <v:group style="position:absolute;left:1087;top:5572;width:14;height:2" coordorigin="1087,5572" coordsize="14,2">
              <v:shape style="position:absolute;left:1087;top:5572;width:14;height:2" coordorigin="1087,5572" coordsize="14,0" path="m1087,5572l1101,5572e" filled="false" stroked="true" strokeweight="1.073pt" strokecolor="#ffff00">
                <v:path arrowok="t"/>
              </v:shape>
            </v:group>
            <v:group style="position:absolute;left:1087;top:5577;width:14;height:2" coordorigin="1087,5577" coordsize="14,2">
              <v:shape style="position:absolute;left:1087;top:5577;width:14;height:2" coordorigin="1087,5577" coordsize="14,0" path="m1087,5577l1101,5577e" filled="false" stroked="true" strokeweight="1.073pt" strokecolor="#ffff00">
                <v:path arrowok="t"/>
              </v:shape>
            </v:group>
            <v:group style="position:absolute;left:1087;top:5582;width:14;height:2" coordorigin="1087,5582" coordsize="14,2">
              <v:shape style="position:absolute;left:1087;top:5582;width:14;height:2" coordorigin="1087,5582" coordsize="14,0" path="m1087,5582l1101,5582e" filled="false" stroked="true" strokeweight="1.073pt" strokecolor="#ffff00">
                <v:path arrowok="t"/>
              </v:shape>
            </v:group>
            <v:group style="position:absolute;left:1087;top:5587;width:14;height:2" coordorigin="1087,5587" coordsize="14,2">
              <v:shape style="position:absolute;left:1087;top:5587;width:14;height:2" coordorigin="1087,5587" coordsize="14,0" path="m1087,5587l1101,5587e" filled="false" stroked="true" strokeweight="1.073pt" strokecolor="#ffff00">
                <v:path arrowok="t"/>
              </v:shape>
            </v:group>
            <v:group style="position:absolute;left:1087;top:5592;width:14;height:2" coordorigin="1087,5592" coordsize="14,2">
              <v:shape style="position:absolute;left:1087;top:5592;width:14;height:2" coordorigin="1087,5592" coordsize="14,0" path="m1087,5592l1101,5592e" filled="false" stroked="true" strokeweight="1.073pt" strokecolor="#ffff00">
                <v:path arrowok="t"/>
              </v:shape>
            </v:group>
            <v:group style="position:absolute;left:1087;top:5599;width:14;height:2" coordorigin="1087,5599" coordsize="14,2">
              <v:shape style="position:absolute;left:1087;top:5599;width:14;height:2" coordorigin="1087,5599" coordsize="14,0" path="m1087,5599l1101,5599e" filled="false" stroked="true" strokeweight="1.073pt" strokecolor="#ffff00">
                <v:path arrowok="t"/>
              </v:shape>
            </v:group>
            <v:group style="position:absolute;left:1087;top:5604;width:14;height:2" coordorigin="1087,5604" coordsize="14,2">
              <v:shape style="position:absolute;left:1087;top:5604;width:14;height:2" coordorigin="1087,5604" coordsize="14,0" path="m1087,5604l1101,5604e" filled="false" stroked="true" strokeweight="1.073pt" strokecolor="#ffff00">
                <v:path arrowok="t"/>
              </v:shape>
            </v:group>
            <v:group style="position:absolute;left:1087;top:5609;width:14;height:2" coordorigin="1087,5609" coordsize="14,2">
              <v:shape style="position:absolute;left:1087;top:5609;width:14;height:2" coordorigin="1087,5609" coordsize="14,0" path="m1087,5609l1101,5609e" filled="false" stroked="true" strokeweight="1.073pt" strokecolor="#ffff00">
                <v:path arrowok="t"/>
              </v:shape>
            </v:group>
            <v:group style="position:absolute;left:1087;top:5614;width:14;height:2" coordorigin="1087,5614" coordsize="14,2">
              <v:shape style="position:absolute;left:1087;top:5614;width:14;height:2" coordorigin="1087,5614" coordsize="14,0" path="m1087,5614l1101,5614e" filled="false" stroked="true" strokeweight="1.073pt" strokecolor="#ffff00">
                <v:path arrowok="t"/>
              </v:shape>
            </v:group>
            <v:group style="position:absolute;left:1087;top:5619;width:14;height:2" coordorigin="1087,5619" coordsize="14,2">
              <v:shape style="position:absolute;left:1087;top:5619;width:14;height:2" coordorigin="1087,5619" coordsize="14,0" path="m1087,5619l1101,5619e" filled="false" stroked="true" strokeweight="1.073pt" strokecolor="#ffff00">
                <v:path arrowok="t"/>
              </v:shape>
            </v:group>
            <v:group style="position:absolute;left:1087;top:5625;width:14;height:2" coordorigin="1087,5625" coordsize="14,2">
              <v:shape style="position:absolute;left:1087;top:5625;width:14;height:2" coordorigin="1087,5625" coordsize="14,0" path="m1087,5625l1101,5625e" filled="false" stroked="true" strokeweight="1.073pt" strokecolor="#ffff00">
                <v:path arrowok="t"/>
              </v:shape>
            </v:group>
            <v:group style="position:absolute;left:1087;top:5630;width:14;height:2" coordorigin="1087,5630" coordsize="14,2">
              <v:shape style="position:absolute;left:1087;top:5630;width:14;height:2" coordorigin="1087,5630" coordsize="14,0" path="m1087,5630l1101,5630e" filled="false" stroked="true" strokeweight="1.073pt" strokecolor="#ffff00">
                <v:path arrowok="t"/>
              </v:shape>
            </v:group>
            <v:group style="position:absolute;left:1087;top:5636;width:14;height:2" coordorigin="1087,5636" coordsize="14,2">
              <v:shape style="position:absolute;left:1087;top:5636;width:14;height:2" coordorigin="1087,5636" coordsize="14,0" path="m1087,5636l1101,5636e" filled="false" stroked="true" strokeweight="1.073pt" strokecolor="#ffff00">
                <v:path arrowok="t"/>
              </v:shape>
            </v:group>
            <v:group style="position:absolute;left:1087;top:5641;width:14;height:2" coordorigin="1087,5641" coordsize="14,2">
              <v:shape style="position:absolute;left:1087;top:5641;width:14;height:2" coordorigin="1087,5641" coordsize="14,0" path="m1087,5641l1101,5641e" filled="false" stroked="true" strokeweight="1.073pt" strokecolor="#ffff00">
                <v:path arrowok="t"/>
              </v:shape>
            </v:group>
            <v:group style="position:absolute;left:1087;top:5646;width:14;height:2" coordorigin="1087,5646" coordsize="14,2">
              <v:shape style="position:absolute;left:1087;top:5646;width:14;height:2" coordorigin="1087,5646" coordsize="14,0" path="m1087,5646l1101,5646e" filled="false" stroked="true" strokeweight="1.073pt" strokecolor="#ffff00">
                <v:path arrowok="t"/>
              </v:shape>
            </v:group>
            <v:group style="position:absolute;left:1087;top:5652;width:14;height:2" coordorigin="1087,5652" coordsize="14,2">
              <v:shape style="position:absolute;left:1087;top:5652;width:14;height:2" coordorigin="1087,5652" coordsize="14,0" path="m1087,5652l1101,5652e" filled="false" stroked="true" strokeweight="1.073pt" strokecolor="#ffff00">
                <v:path arrowok="t"/>
              </v:shape>
            </v:group>
            <v:group style="position:absolute;left:1087;top:5657;width:14;height:2" coordorigin="1087,5657" coordsize="14,2">
              <v:shape style="position:absolute;left:1087;top:5657;width:14;height:2" coordorigin="1087,5657" coordsize="14,0" path="m1087,5657l1101,5657e" filled="false" stroked="true" strokeweight="1.073pt" strokecolor="#ffff00">
                <v:path arrowok="t"/>
              </v:shape>
            </v:group>
            <v:group style="position:absolute;left:1087;top:5662;width:14;height:2" coordorigin="1087,5662" coordsize="14,2">
              <v:shape style="position:absolute;left:1087;top:5662;width:14;height:2" coordorigin="1087,5662" coordsize="14,0" path="m1087,5662l1101,5662e" filled="false" stroked="true" strokeweight="1.073pt" strokecolor="#ffff00">
                <v:path arrowok="t"/>
              </v:shape>
            </v:group>
            <v:group style="position:absolute;left:1087;top:5667;width:14;height:2" coordorigin="1087,5667" coordsize="14,2">
              <v:shape style="position:absolute;left:1087;top:5667;width:14;height:2" coordorigin="1087,5667" coordsize="14,0" path="m1087,5667l1101,5667e" filled="false" stroked="true" strokeweight="1.073pt" strokecolor="#ffff00">
                <v:path arrowok="t"/>
              </v:shape>
            </v:group>
            <v:group style="position:absolute;left:1087;top:5674;width:14;height:2" coordorigin="1087,5674" coordsize="14,2">
              <v:shape style="position:absolute;left:1087;top:5674;width:14;height:2" coordorigin="1087,5674" coordsize="14,0" path="m1087,5674l1101,5674e" filled="false" stroked="true" strokeweight="1.073pt" strokecolor="#ffff00">
                <v:path arrowok="t"/>
              </v:shape>
            </v:group>
            <v:group style="position:absolute;left:1087;top:5679;width:14;height:2" coordorigin="1087,5679" coordsize="14,2">
              <v:shape style="position:absolute;left:1087;top:5679;width:14;height:2" coordorigin="1087,5679" coordsize="14,0" path="m1087,5679l1101,5679e" filled="false" stroked="true" strokeweight="1.073pt" strokecolor="#ffff00">
                <v:path arrowok="t"/>
              </v:shape>
            </v:group>
            <v:group style="position:absolute;left:1087;top:5684;width:14;height:2" coordorigin="1087,5684" coordsize="14,2">
              <v:shape style="position:absolute;left:1087;top:5684;width:14;height:2" coordorigin="1087,5684" coordsize="14,0" path="m1087,5684l1101,5684e" filled="false" stroked="true" strokeweight="1.073pt" strokecolor="#ffff00">
                <v:path arrowok="t"/>
              </v:shape>
            </v:group>
            <v:group style="position:absolute;left:1087;top:5689;width:14;height:2" coordorigin="1087,5689" coordsize="14,2">
              <v:shape style="position:absolute;left:1087;top:5689;width:14;height:2" coordorigin="1087,5689" coordsize="14,0" path="m1087,5689l1101,5689e" filled="false" stroked="true" strokeweight="1.073pt" strokecolor="#ffff00">
                <v:path arrowok="t"/>
              </v:shape>
            </v:group>
            <v:group style="position:absolute;left:1087;top:5694;width:14;height:2" coordorigin="1087,5694" coordsize="14,2">
              <v:shape style="position:absolute;left:1087;top:5694;width:14;height:2" coordorigin="1087,5694" coordsize="14,0" path="m1087,5694l1101,5694e" filled="false" stroked="true" strokeweight="1.073pt" strokecolor="#ffff00">
                <v:path arrowok="t"/>
              </v:shape>
            </v:group>
            <v:group style="position:absolute;left:1087;top:5699;width:14;height:2" coordorigin="1087,5699" coordsize="14,2">
              <v:shape style="position:absolute;left:1087;top:5699;width:14;height:2" coordorigin="1087,5699" coordsize="14,0" path="m1087,5699l1101,5699e" filled="false" stroked="true" strokeweight="1.073pt" strokecolor="#ffff00">
                <v:path arrowok="t"/>
              </v:shape>
            </v:group>
            <v:group style="position:absolute;left:1087;top:5704;width:14;height:2" coordorigin="1087,5704" coordsize="14,2">
              <v:shape style="position:absolute;left:1087;top:5704;width:14;height:2" coordorigin="1087,5704" coordsize="14,0" path="m1087,5704l1101,5704e" filled="false" stroked="true" strokeweight="1.073pt" strokecolor="#ffff00">
                <v:path arrowok="t"/>
              </v:shape>
            </v:group>
            <v:group style="position:absolute;left:1087;top:5710;width:14;height:2" coordorigin="1087,5710" coordsize="14,2">
              <v:shape style="position:absolute;left:1087;top:5710;width:14;height:2" coordorigin="1087,5710" coordsize="14,0" path="m1087,5710l1101,5710e" filled="false" stroked="true" strokeweight="1.073pt" strokecolor="#ffff00">
                <v:path arrowok="t"/>
              </v:shape>
            </v:group>
            <v:group style="position:absolute;left:1087;top:5716;width:14;height:2" coordorigin="1087,5716" coordsize="14,2">
              <v:shape style="position:absolute;left:1087;top:5716;width:14;height:2" coordorigin="1087,5716" coordsize="14,0" path="m1087,5716l1101,5716e" filled="false" stroked="true" strokeweight="1.073pt" strokecolor="#ffff00">
                <v:path arrowok="t"/>
              </v:shape>
            </v:group>
            <v:group style="position:absolute;left:1087;top:5721;width:14;height:2" coordorigin="1087,5721" coordsize="14,2">
              <v:shape style="position:absolute;left:1087;top:5721;width:14;height:2" coordorigin="1087,5721" coordsize="14,0" path="m1087,5721l1101,5721e" filled="false" stroked="true" strokeweight="1.073pt" strokecolor="#ffff00">
                <v:path arrowok="t"/>
              </v:shape>
            </v:group>
            <v:group style="position:absolute;left:1087;top:5726;width:14;height:2" coordorigin="1087,5726" coordsize="14,2">
              <v:shape style="position:absolute;left:1087;top:5726;width:14;height:2" coordorigin="1087,5726" coordsize="14,0" path="m1087,5726l1101,5726e" filled="false" stroked="true" strokeweight="1.073pt" strokecolor="#ffff00">
                <v:path arrowok="t"/>
              </v:shape>
            </v:group>
            <v:group style="position:absolute;left:1087;top:5731;width:14;height:2" coordorigin="1087,5731" coordsize="14,2">
              <v:shape style="position:absolute;left:1087;top:5731;width:14;height:2" coordorigin="1087,5731" coordsize="14,0" path="m1087,5731l1101,5731e" filled="false" stroked="true" strokeweight="1.073pt" strokecolor="#ffff00">
                <v:path arrowok="t"/>
              </v:shape>
            </v:group>
            <v:group style="position:absolute;left:1087;top:5737;width:14;height:2" coordorigin="1087,5737" coordsize="14,2">
              <v:shape style="position:absolute;left:1087;top:5737;width:14;height:2" coordorigin="1087,5737" coordsize="14,0" path="m1087,5737l1101,5737e" filled="false" stroked="true" strokeweight="1.073pt" strokecolor="#ffff00">
                <v:path arrowok="t"/>
              </v:shape>
            </v:group>
            <v:group style="position:absolute;left:1087;top:5742;width:14;height:2" coordorigin="1087,5742" coordsize="14,2">
              <v:shape style="position:absolute;left:1087;top:5742;width:14;height:2" coordorigin="1087,5742" coordsize="14,0" path="m1087,5742l1101,5742e" filled="false" stroked="true" strokeweight="1.073pt" strokecolor="#ffff00">
                <v:path arrowok="t"/>
              </v:shape>
            </v:group>
            <v:group style="position:absolute;left:1087;top:5747;width:14;height:2" coordorigin="1087,5747" coordsize="14,2">
              <v:shape style="position:absolute;left:1087;top:5747;width:14;height:2" coordorigin="1087,5747" coordsize="14,0" path="m1087,5747l1101,5747e" filled="false" stroked="true" strokeweight="1.073pt" strokecolor="#ffff00">
                <v:path arrowok="t"/>
              </v:shape>
            </v:group>
            <v:group style="position:absolute;left:1087;top:5753;width:14;height:2" coordorigin="1087,5753" coordsize="14,2">
              <v:shape style="position:absolute;left:1087;top:5753;width:14;height:2" coordorigin="1087,5753" coordsize="14,0" path="m1087,5753l1101,5753e" filled="false" stroked="true" strokeweight="1.073pt" strokecolor="#ffff00">
                <v:path arrowok="t"/>
              </v:shape>
            </v:group>
            <v:group style="position:absolute;left:1087;top:5758;width:14;height:2" coordorigin="1087,5758" coordsize="14,2">
              <v:shape style="position:absolute;left:1087;top:5758;width:14;height:2" coordorigin="1087,5758" coordsize="14,0" path="m1087,5758l1101,5758e" filled="false" stroked="true" strokeweight="1.073pt" strokecolor="#ffff00">
                <v:path arrowok="t"/>
              </v:shape>
            </v:group>
            <v:group style="position:absolute;left:1087;top:5764;width:14;height:2" coordorigin="1087,5764" coordsize="14,2">
              <v:shape style="position:absolute;left:1087;top:5764;width:14;height:2" coordorigin="1087,5764" coordsize="14,0" path="m1087,5764l1101,5764e" filled="false" stroked="true" strokeweight="1.073pt" strokecolor="#ffff00">
                <v:path arrowok="t"/>
              </v:shape>
            </v:group>
            <v:group style="position:absolute;left:1087;top:5769;width:14;height:2" coordorigin="1087,5769" coordsize="14,2">
              <v:shape style="position:absolute;left:1087;top:5769;width:14;height:2" coordorigin="1087,5769" coordsize="14,0" path="m1087,5769l1101,5769e" filled="false" stroked="true" strokeweight="1.073pt" strokecolor="#ffff00">
                <v:path arrowok="t"/>
              </v:shape>
            </v:group>
            <v:group style="position:absolute;left:1087;top:5774;width:14;height:2" coordorigin="1087,5774" coordsize="14,2">
              <v:shape style="position:absolute;left:1087;top:5774;width:14;height:2" coordorigin="1087,5774" coordsize="14,0" path="m1087,5774l1101,5774e" filled="false" stroked="true" strokeweight="1.073pt" strokecolor="#ffff00">
                <v:path arrowok="t"/>
              </v:shape>
            </v:group>
            <v:group style="position:absolute;left:1087;top:5779;width:14;height:2" coordorigin="1087,5779" coordsize="14,2">
              <v:shape style="position:absolute;left:1087;top:5779;width:14;height:2" coordorigin="1087,5779" coordsize="14,0" path="m1087,5779l1101,5779e" filled="false" stroked="true" strokeweight="1.073pt" strokecolor="#ffff00">
                <v:path arrowok="t"/>
              </v:shape>
            </v:group>
            <v:group style="position:absolute;left:1087;top:5784;width:14;height:2" coordorigin="1087,5784" coordsize="14,2">
              <v:shape style="position:absolute;left:1087;top:5784;width:14;height:2" coordorigin="1087,5784" coordsize="14,0" path="m1087,5784l1101,5784e" filled="false" stroked="true" strokeweight="1.073pt" strokecolor="#ffff00">
                <v:path arrowok="t"/>
              </v:shape>
            </v:group>
            <v:group style="position:absolute;left:1087;top:5791;width:14;height:2" coordorigin="1087,5791" coordsize="14,2">
              <v:shape style="position:absolute;left:1087;top:5791;width:14;height:2" coordorigin="1087,5791" coordsize="14,0" path="m1087,5791l1101,5791e" filled="false" stroked="true" strokeweight="1.073pt" strokecolor="#ffff00">
                <v:path arrowok="t"/>
              </v:shape>
            </v:group>
            <v:group style="position:absolute;left:1087;top:5796;width:14;height:2" coordorigin="1087,5796" coordsize="14,2">
              <v:shape style="position:absolute;left:1087;top:5796;width:14;height:2" coordorigin="1087,5796" coordsize="14,0" path="m1087,5796l1101,5796e" filled="false" stroked="true" strokeweight="1.073pt" strokecolor="#ffff00">
                <v:path arrowok="t"/>
              </v:shape>
            </v:group>
            <v:group style="position:absolute;left:1087;top:5801;width:14;height:2" coordorigin="1087,5801" coordsize="14,2">
              <v:shape style="position:absolute;left:1087;top:5801;width:14;height:2" coordorigin="1087,5801" coordsize="14,0" path="m1087,5801l1101,5801e" filled="false" stroked="true" strokeweight="1.073pt" strokecolor="#ffff00">
                <v:path arrowok="t"/>
              </v:shape>
            </v:group>
            <v:group style="position:absolute;left:1087;top:5806;width:14;height:2" coordorigin="1087,5806" coordsize="14,2">
              <v:shape style="position:absolute;left:1087;top:5806;width:14;height:2" coordorigin="1087,5806" coordsize="14,0" path="m1087,5806l1101,5806e" filled="false" stroked="true" strokeweight="1.073pt" strokecolor="#ffff00">
                <v:path arrowok="t"/>
              </v:shape>
            </v:group>
            <v:group style="position:absolute;left:1087;top:5811;width:14;height:2" coordorigin="1087,5811" coordsize="14,2">
              <v:shape style="position:absolute;left:1087;top:5811;width:14;height:2" coordorigin="1087,5811" coordsize="14,0" path="m1087,5811l1101,5811e" filled="false" stroked="true" strokeweight="1.073pt" strokecolor="#ffff00">
                <v:path arrowok="t"/>
              </v:shape>
            </v:group>
            <v:group style="position:absolute;left:1087;top:5816;width:14;height:2" coordorigin="1087,5816" coordsize="14,2">
              <v:shape style="position:absolute;left:1087;top:5816;width:14;height:2" coordorigin="1087,5816" coordsize="14,0" path="m1087,5816l1101,5816e" filled="false" stroked="true" strokeweight="1.073pt" strokecolor="#ffff00">
                <v:path arrowok="t"/>
              </v:shape>
            </v:group>
            <v:group style="position:absolute;left:1087;top:5822;width:14;height:2" coordorigin="1087,5822" coordsize="14,2">
              <v:shape style="position:absolute;left:1087;top:5822;width:14;height:2" coordorigin="1087,5822" coordsize="14,0" path="m1087,5822l1101,5822e" filled="false" stroked="true" strokeweight="1.073pt" strokecolor="#ffff00">
                <v:path arrowok="t"/>
              </v:shape>
            </v:group>
            <v:group style="position:absolute;left:1087;top:5827;width:14;height:2" coordorigin="1087,5827" coordsize="14,2">
              <v:shape style="position:absolute;left:1087;top:5827;width:14;height:2" coordorigin="1087,5827" coordsize="14,0" path="m1087,5827l1101,5827e" filled="false" stroked="true" strokeweight="1.073pt" strokecolor="#ffff00">
                <v:path arrowok="t"/>
              </v:shape>
            </v:group>
            <v:group style="position:absolute;left:1087;top:5833;width:14;height:2" coordorigin="1087,5833" coordsize="14,2">
              <v:shape style="position:absolute;left:1087;top:5833;width:14;height:2" coordorigin="1087,5833" coordsize="14,0" path="m1087,5833l1101,5833e" filled="false" stroked="true" strokeweight="1.073pt" strokecolor="#ffff00">
                <v:path arrowok="t"/>
              </v:shape>
            </v:group>
            <v:group style="position:absolute;left:1087;top:5838;width:14;height:2" coordorigin="1087,5838" coordsize="14,2">
              <v:shape style="position:absolute;left:1087;top:5838;width:14;height:2" coordorigin="1087,5838" coordsize="14,0" path="m1087,5838l1101,5838e" filled="false" stroked="true" strokeweight="1.073pt" strokecolor="#ffff00">
                <v:path arrowok="t"/>
              </v:shape>
            </v:group>
            <v:group style="position:absolute;left:1087;top:5843;width:14;height:2" coordorigin="1087,5843" coordsize="14,2">
              <v:shape style="position:absolute;left:1087;top:5843;width:14;height:2" coordorigin="1087,5843" coordsize="14,0" path="m1087,5843l1101,5843e" filled="false" stroked="true" strokeweight="1.073pt" strokecolor="#ffff00">
                <v:path arrowok="t"/>
              </v:shape>
            </v:group>
            <v:group style="position:absolute;left:1087;top:5849;width:14;height:2" coordorigin="1087,5849" coordsize="14,2">
              <v:shape style="position:absolute;left:1087;top:5849;width:14;height:2" coordorigin="1087,5849" coordsize="14,0" path="m1087,5849l1101,5849e" filled="false" stroked="true" strokeweight="1.073pt" strokecolor="#ffff00">
                <v:path arrowok="t"/>
              </v:shape>
            </v:group>
            <v:group style="position:absolute;left:1087;top:5854;width:14;height:2" coordorigin="1087,5854" coordsize="14,2">
              <v:shape style="position:absolute;left:1087;top:5854;width:14;height:2" coordorigin="1087,5854" coordsize="14,0" path="m1087,5854l1101,5854e" filled="false" stroked="true" strokeweight="1.073pt" strokecolor="#ffff00">
                <v:path arrowok="t"/>
              </v:shape>
            </v:group>
            <v:group style="position:absolute;left:1087;top:5859;width:14;height:2" coordorigin="1087,5859" coordsize="14,2">
              <v:shape style="position:absolute;left:1087;top:5859;width:14;height:2" coordorigin="1087,5859" coordsize="14,0" path="m1087,5859l1101,5859e" filled="false" stroked="true" strokeweight="1.073pt" strokecolor="#ffff00">
                <v:path arrowok="t"/>
              </v:shape>
            </v:group>
            <v:group style="position:absolute;left:1087;top:5864;width:14;height:2" coordorigin="1087,5864" coordsize="14,2">
              <v:shape style="position:absolute;left:1087;top:5864;width:14;height:2" coordorigin="1087,5864" coordsize="14,0" path="m1087,5864l1101,5864e" filled="false" stroked="true" strokeweight="1.073pt" strokecolor="#ffff00">
                <v:path arrowok="t"/>
              </v:shape>
            </v:group>
            <v:group style="position:absolute;left:1087;top:5871;width:14;height:2" coordorigin="1087,5871" coordsize="14,2">
              <v:shape style="position:absolute;left:1087;top:5871;width:14;height:2" coordorigin="1087,5871" coordsize="14,0" path="m1087,5871l1101,5871e" filled="false" stroked="true" strokeweight="1.073pt" strokecolor="#ffff00">
                <v:path arrowok="t"/>
              </v:shape>
            </v:group>
            <v:group style="position:absolute;left:1087;top:5876;width:14;height:2" coordorigin="1087,5876" coordsize="14,2">
              <v:shape style="position:absolute;left:1087;top:5876;width:14;height:2" coordorigin="1087,5876" coordsize="14,0" path="m1087,5876l1101,5876e" filled="false" stroked="true" strokeweight="1.073pt" strokecolor="#ffff00">
                <v:path arrowok="t"/>
              </v:shape>
            </v:group>
            <v:group style="position:absolute;left:1087;top:5881;width:14;height:2" coordorigin="1087,5881" coordsize="14,2">
              <v:shape style="position:absolute;left:1087;top:5881;width:14;height:2" coordorigin="1087,5881" coordsize="14,0" path="m1087,5881l1101,5881e" filled="false" stroked="true" strokeweight="1.073pt" strokecolor="#ffff00">
                <v:path arrowok="t"/>
              </v:shape>
            </v:group>
            <v:group style="position:absolute;left:1087;top:5886;width:14;height:2" coordorigin="1087,5886" coordsize="14,2">
              <v:shape style="position:absolute;left:1087;top:5886;width:14;height:2" coordorigin="1087,5886" coordsize="14,0" path="m1087,5886l1101,5886e" filled="false" stroked="true" strokeweight="1.073pt" strokecolor="#ffff00">
                <v:path arrowok="t"/>
              </v:shape>
            </v:group>
            <v:group style="position:absolute;left:1087;top:5891;width:14;height:2" coordorigin="1087,5891" coordsize="14,2">
              <v:shape style="position:absolute;left:1087;top:5891;width:14;height:2" coordorigin="1087,5891" coordsize="14,0" path="m1087,5891l1101,5891e" filled="false" stroked="true" strokeweight="1.073pt" strokecolor="#ffff00">
                <v:path arrowok="t"/>
              </v:shape>
            </v:group>
            <v:group style="position:absolute;left:1087;top:5896;width:14;height:2" coordorigin="1087,5896" coordsize="14,2">
              <v:shape style="position:absolute;left:1087;top:5896;width:14;height:2" coordorigin="1087,5896" coordsize="14,0" path="m1087,5896l1101,5896e" filled="false" stroked="true" strokeweight="1.073pt" strokecolor="#ffff00">
                <v:path arrowok="t"/>
              </v:shape>
            </v:group>
            <v:group style="position:absolute;left:1087;top:5901;width:14;height:2" coordorigin="1087,5901" coordsize="14,2">
              <v:shape style="position:absolute;left:1087;top:5901;width:14;height:2" coordorigin="1087,5901" coordsize="14,0" path="m1087,5901l1101,5901e" filled="false" stroked="true" strokeweight="1.073pt" strokecolor="#ffff00">
                <v:path arrowok="t"/>
              </v:shape>
            </v:group>
            <v:group style="position:absolute;left:1087;top:5907;width:14;height:2" coordorigin="1087,5907" coordsize="14,2">
              <v:shape style="position:absolute;left:1087;top:5907;width:14;height:2" coordorigin="1087,5907" coordsize="14,0" path="m1087,5907l1101,5907e" filled="false" stroked="true" strokeweight="1.073pt" strokecolor="#ffff00">
                <v:path arrowok="t"/>
              </v:shape>
            </v:group>
            <v:group style="position:absolute;left:1087;top:5913;width:14;height:2" coordorigin="1087,5913" coordsize="14,2">
              <v:shape style="position:absolute;left:1087;top:5913;width:14;height:2" coordorigin="1087,5913" coordsize="14,0" path="m1087,5913l1101,5913e" filled="false" stroked="true" strokeweight="1.073pt" strokecolor="#ffff00">
                <v:path arrowok="t"/>
              </v:shape>
            </v:group>
            <v:group style="position:absolute;left:1087;top:5918;width:14;height:2" coordorigin="1087,5918" coordsize="14,2">
              <v:shape style="position:absolute;left:1087;top:5918;width:14;height:2" coordorigin="1087,5918" coordsize="14,0" path="m1087,5918l1101,5918e" filled="false" stroked="true" strokeweight="1.073pt" strokecolor="#ffff00">
                <v:path arrowok="t"/>
              </v:shape>
            </v:group>
            <v:group style="position:absolute;left:1087;top:5923;width:14;height:2" coordorigin="1087,5923" coordsize="14,2">
              <v:shape style="position:absolute;left:1087;top:5923;width:14;height:2" coordorigin="1087,5923" coordsize="14,0" path="m1087,5923l1101,5923e" filled="false" stroked="true" strokeweight="1.073pt" strokecolor="#ffff00">
                <v:path arrowok="t"/>
              </v:shape>
            </v:group>
            <v:group style="position:absolute;left:1087;top:5928;width:14;height:2" coordorigin="1087,5928" coordsize="14,2">
              <v:shape style="position:absolute;left:1087;top:5928;width:14;height:2" coordorigin="1087,5928" coordsize="14,0" path="m1087,5928l1101,5928e" filled="false" stroked="true" strokeweight="1.073pt" strokecolor="#ffff00">
                <v:path arrowok="t"/>
              </v:shape>
            </v:group>
            <v:group style="position:absolute;left:1087;top:5934;width:14;height:2" coordorigin="1087,5934" coordsize="14,2">
              <v:shape style="position:absolute;left:1087;top:5934;width:14;height:2" coordorigin="1087,5934" coordsize="14,0" path="m1087,5934l1101,5934e" filled="false" stroked="true" strokeweight="1.073pt" strokecolor="#ffff00">
                <v:path arrowok="t"/>
              </v:shape>
            </v:group>
            <v:group style="position:absolute;left:1087;top:5939;width:14;height:2" coordorigin="1087,5939" coordsize="14,2">
              <v:shape style="position:absolute;left:1087;top:5939;width:14;height:2" coordorigin="1087,5939" coordsize="14,0" path="m1087,5939l1101,5939e" filled="false" stroked="true" strokeweight="1.073pt" strokecolor="#ffff00">
                <v:path arrowok="t"/>
              </v:shape>
            </v:group>
            <v:group style="position:absolute;left:1087;top:5944;width:14;height:2" coordorigin="1087,5944" coordsize="14,2">
              <v:shape style="position:absolute;left:1087;top:5944;width:14;height:2" coordorigin="1087,5944" coordsize="14,0" path="m1087,5944l1101,5944e" filled="false" stroked="true" strokeweight="1.073pt" strokecolor="#ffff00">
                <v:path arrowok="t"/>
              </v:shape>
            </v:group>
            <v:group style="position:absolute;left:1087;top:5950;width:14;height:2" coordorigin="1087,5950" coordsize="14,2">
              <v:shape style="position:absolute;left:1087;top:5950;width:14;height:2" coordorigin="1087,5950" coordsize="14,0" path="m1087,5950l1101,5950e" filled="false" stroked="true" strokeweight="1.073pt" strokecolor="#ffff00">
                <v:path arrowok="t"/>
              </v:shape>
            </v:group>
            <v:group style="position:absolute;left:1087;top:5955;width:14;height:2" coordorigin="1087,5955" coordsize="14,2">
              <v:shape style="position:absolute;left:1087;top:5955;width:14;height:2" coordorigin="1087,5955" coordsize="14,0" path="m1087,5955l1101,5955e" filled="false" stroked="true" strokeweight="1.073pt" strokecolor="#ffff00">
                <v:path arrowok="t"/>
              </v:shape>
            </v:group>
            <v:group style="position:absolute;left:1087;top:5961;width:14;height:2" coordorigin="1087,5961" coordsize="14,2">
              <v:shape style="position:absolute;left:1087;top:5961;width:14;height:2" coordorigin="1087,5961" coordsize="14,0" path="m1087,5961l1101,5961e" filled="false" stroked="true" strokeweight="1.073pt" strokecolor="#ffff00">
                <v:path arrowok="t"/>
              </v:shape>
            </v:group>
            <v:group style="position:absolute;left:1087;top:5966;width:14;height:2" coordorigin="1087,5966" coordsize="14,2">
              <v:shape style="position:absolute;left:1087;top:5966;width:14;height:2" coordorigin="1087,5966" coordsize="14,0" path="m1087,5966l1101,5966e" filled="false" stroked="true" strokeweight="1.073pt" strokecolor="#ffff00">
                <v:path arrowok="t"/>
              </v:shape>
            </v:group>
            <v:group style="position:absolute;left:1087;top:5971;width:14;height:2" coordorigin="1087,5971" coordsize="14,2">
              <v:shape style="position:absolute;left:1087;top:5971;width:14;height:2" coordorigin="1087,5971" coordsize="14,0" path="m1087,5971l1101,5971e" filled="false" stroked="true" strokeweight="1.073pt" strokecolor="#ffff00">
                <v:path arrowok="t"/>
              </v:shape>
            </v:group>
            <v:group style="position:absolute;left:1087;top:5976;width:14;height:2" coordorigin="1087,5976" coordsize="14,2">
              <v:shape style="position:absolute;left:1087;top:5976;width:14;height:2" coordorigin="1087,5976" coordsize="14,0" path="m1087,5976l1101,5976e" filled="false" stroked="true" strokeweight="1.073pt" strokecolor="#ffff00">
                <v:path arrowok="t"/>
              </v:shape>
            </v:group>
            <v:group style="position:absolute;left:1087;top:5981;width:14;height:2" coordorigin="1087,5981" coordsize="14,2">
              <v:shape style="position:absolute;left:1087;top:5981;width:14;height:2" coordorigin="1087,5981" coordsize="14,0" path="m1087,5981l1101,5981e" filled="false" stroked="true" strokeweight="1.073pt" strokecolor="#ffff00">
                <v:path arrowok="t"/>
              </v:shape>
            </v:group>
            <v:group style="position:absolute;left:1087;top:5988;width:14;height:2" coordorigin="1087,5988" coordsize="14,2">
              <v:shape style="position:absolute;left:1087;top:5988;width:14;height:2" coordorigin="1087,5988" coordsize="14,0" path="m1087,5988l1101,5988e" filled="false" stroked="true" strokeweight="1.073pt" strokecolor="#ffff00">
                <v:path arrowok="t"/>
              </v:shape>
            </v:group>
            <v:group style="position:absolute;left:1087;top:5993;width:14;height:2" coordorigin="1087,5993" coordsize="14,2">
              <v:shape style="position:absolute;left:1087;top:5993;width:14;height:2" coordorigin="1087,5993" coordsize="14,0" path="m1087,5993l1101,5993e" filled="false" stroked="true" strokeweight="1.073pt" strokecolor="#ffff00">
                <v:path arrowok="t"/>
              </v:shape>
            </v:group>
            <v:group style="position:absolute;left:1087;top:5998;width:14;height:2" coordorigin="1087,5998" coordsize="14,2">
              <v:shape style="position:absolute;left:1087;top:5998;width:14;height:2" coordorigin="1087,5998" coordsize="14,0" path="m1087,5998l1101,5998e" filled="false" stroked="true" strokeweight="1.073pt" strokecolor="#ffff00">
                <v:path arrowok="t"/>
              </v:shape>
            </v:group>
            <v:group style="position:absolute;left:1087;top:6003;width:14;height:2" coordorigin="1087,6003" coordsize="14,2">
              <v:shape style="position:absolute;left:1087;top:6003;width:14;height:2" coordorigin="1087,6003" coordsize="14,0" path="m1087,6003l1101,6003e" filled="false" stroked="true" strokeweight="1.073pt" strokecolor="#ffff00">
                <v:path arrowok="t"/>
              </v:shape>
            </v:group>
            <v:group style="position:absolute;left:1087;top:6008;width:14;height:2" coordorigin="1087,6008" coordsize="14,2">
              <v:shape style="position:absolute;left:1087;top:6008;width:14;height:2" coordorigin="1087,6008" coordsize="14,0" path="m1087,6008l1101,6008e" filled="false" stroked="true" strokeweight="1.073pt" strokecolor="#ffff00">
                <v:path arrowok="t"/>
              </v:shape>
            </v:group>
            <v:group style="position:absolute;left:1087;top:6013;width:14;height:2" coordorigin="1087,6013" coordsize="14,2">
              <v:shape style="position:absolute;left:1087;top:6013;width:14;height:2" coordorigin="1087,6013" coordsize="14,0" path="m1087,6013l1101,6013e" filled="false" stroked="true" strokeweight="1.073pt" strokecolor="#ffff00">
                <v:path arrowok="t"/>
              </v:shape>
            </v:group>
            <v:group style="position:absolute;left:1087;top:6019;width:14;height:2" coordorigin="1087,6019" coordsize="14,2">
              <v:shape style="position:absolute;left:1087;top:6019;width:14;height:2" coordorigin="1087,6019" coordsize="14,0" path="m1087,6019l1101,6019e" filled="false" stroked="true" strokeweight="1.073pt" strokecolor="#ffff00">
                <v:path arrowok="t"/>
              </v:shape>
            </v:group>
            <v:group style="position:absolute;left:1087;top:6024;width:14;height:2" coordorigin="1087,6024" coordsize="14,2">
              <v:shape style="position:absolute;left:1087;top:6024;width:14;height:2" coordorigin="1087,6024" coordsize="14,0" path="m1087,6024l1101,6024e" filled="false" stroked="true" strokeweight="1.073pt" strokecolor="#ffff00">
                <v:path arrowok="t"/>
              </v:shape>
            </v:group>
            <v:group style="position:absolute;left:1087;top:6030;width:14;height:2" coordorigin="1087,6030" coordsize="14,2">
              <v:shape style="position:absolute;left:1087;top:6030;width:14;height:2" coordorigin="1087,6030" coordsize="14,0" path="m1087,6030l1101,6030e" filled="false" stroked="true" strokeweight="1.073pt" strokecolor="#ffff00">
                <v:path arrowok="t"/>
              </v:shape>
            </v:group>
            <v:group style="position:absolute;left:1087;top:6035;width:14;height:2" coordorigin="1087,6035" coordsize="14,2">
              <v:shape style="position:absolute;left:1087;top:6035;width:14;height:2" coordorigin="1087,6035" coordsize="14,0" path="m1087,6035l1101,6035e" filled="false" stroked="true" strokeweight="1.073pt" strokecolor="#ffff00">
                <v:path arrowok="t"/>
              </v:shape>
            </v:group>
            <v:group style="position:absolute;left:1087;top:6040;width:14;height:2" coordorigin="1087,6040" coordsize="14,2">
              <v:shape style="position:absolute;left:1087;top:6040;width:14;height:2" coordorigin="1087,6040" coordsize="14,0" path="m1087,6040l1101,6040e" filled="false" stroked="true" strokeweight="1.073pt" strokecolor="#ffff00">
                <v:path arrowok="t"/>
              </v:shape>
            </v:group>
            <v:group style="position:absolute;left:1087;top:6046;width:14;height:2" coordorigin="1087,6046" coordsize="14,2">
              <v:shape style="position:absolute;left:1087;top:6046;width:14;height:2" coordorigin="1087,6046" coordsize="14,0" path="m1087,6046l1101,6046e" filled="false" stroked="true" strokeweight="1.073pt" strokecolor="#ffff00">
                <v:path arrowok="t"/>
              </v:shape>
            </v:group>
            <v:group style="position:absolute;left:1087;top:6051;width:14;height:2" coordorigin="1087,6051" coordsize="14,2">
              <v:shape style="position:absolute;left:1087;top:6051;width:14;height:2" coordorigin="1087,6051" coordsize="14,0" path="m1087,6051l1101,6051e" filled="false" stroked="true" strokeweight="1.073pt" strokecolor="#ffff00">
                <v:path arrowok="t"/>
              </v:shape>
            </v:group>
            <v:group style="position:absolute;left:1087;top:6056;width:14;height:2" coordorigin="1087,6056" coordsize="14,2">
              <v:shape style="position:absolute;left:1087;top:6056;width:14;height:2" coordorigin="1087,6056" coordsize="14,0" path="m1087,6056l1101,6056e" filled="false" stroked="true" strokeweight="1.073pt" strokecolor="#ffff00">
                <v:path arrowok="t"/>
              </v:shape>
            </v:group>
            <v:group style="position:absolute;left:1087;top:6061;width:14;height:2" coordorigin="1087,6061" coordsize="14,2">
              <v:shape style="position:absolute;left:1087;top:6061;width:14;height:2" coordorigin="1087,6061" coordsize="14,0" path="m1087,6061l1101,6061e" filled="false" stroked="true" strokeweight="1.073pt" strokecolor="#ffff00">
                <v:path arrowok="t"/>
              </v:shape>
            </v:group>
            <v:group style="position:absolute;left:1087;top:6067;width:14;height:2" coordorigin="1087,6067" coordsize="14,2">
              <v:shape style="position:absolute;left:1087;top:6067;width:14;height:2" coordorigin="1087,6067" coordsize="14,0" path="m1087,6067l1101,6067e" filled="false" stroked="true" strokeweight="1.073pt" strokecolor="#ffff00">
                <v:path arrowok="t"/>
              </v:shape>
            </v:group>
            <v:group style="position:absolute;left:1087;top:6073;width:14;height:2" coordorigin="1087,6073" coordsize="14,2">
              <v:shape style="position:absolute;left:1087;top:6073;width:14;height:2" coordorigin="1087,6073" coordsize="14,0" path="m1087,6073l1101,6073e" filled="false" stroked="true" strokeweight="1.073pt" strokecolor="#ffff00">
                <v:path arrowok="t"/>
              </v:shape>
            </v:group>
            <v:group style="position:absolute;left:1087;top:6078;width:14;height:2" coordorigin="1087,6078" coordsize="14,2">
              <v:shape style="position:absolute;left:1087;top:6078;width:14;height:2" coordorigin="1087,6078" coordsize="14,0" path="m1087,6078l1101,6078e" filled="false" stroked="true" strokeweight="1.073pt" strokecolor="#ffff00">
                <v:path arrowok="t"/>
              </v:shape>
            </v:group>
            <v:group style="position:absolute;left:1087;top:6083;width:14;height:2" coordorigin="1087,6083" coordsize="14,2">
              <v:shape style="position:absolute;left:1087;top:6083;width:14;height:2" coordorigin="1087,6083" coordsize="14,0" path="m1087,6083l1101,6083e" filled="false" stroked="true" strokeweight="1.073pt" strokecolor="#ffff00">
                <v:path arrowok="t"/>
              </v:shape>
            </v:group>
            <v:group style="position:absolute;left:1087;top:6088;width:14;height:2" coordorigin="1087,6088" coordsize="14,2">
              <v:shape style="position:absolute;left:1087;top:6088;width:14;height:2" coordorigin="1087,6088" coordsize="14,0" path="m1087,6088l1101,6088e" filled="false" stroked="true" strokeweight="1.073pt" strokecolor="#ffff00">
                <v:path arrowok="t"/>
              </v:shape>
            </v:group>
            <v:group style="position:absolute;left:1087;top:6093;width:14;height:2" coordorigin="1087,6093" coordsize="14,2">
              <v:shape style="position:absolute;left:1087;top:6093;width:14;height:2" coordorigin="1087,6093" coordsize="14,0" path="m1087,6093l1101,6093e" filled="false" stroked="true" strokeweight="1.073pt" strokecolor="#ffff00">
                <v:path arrowok="t"/>
              </v:shape>
            </v:group>
            <v:group style="position:absolute;left:1087;top:6098;width:14;height:2" coordorigin="1087,6098" coordsize="14,2">
              <v:shape style="position:absolute;left:1087;top:6098;width:14;height:2" coordorigin="1087,6098" coordsize="14,0" path="m1087,6098l1101,6098e" filled="false" stroked="true" strokeweight="1.073pt" strokecolor="#ffff00">
                <v:path arrowok="t"/>
              </v:shape>
            </v:group>
            <v:group style="position:absolute;left:1087;top:6105;width:14;height:2" coordorigin="1087,6105" coordsize="14,2">
              <v:shape style="position:absolute;left:1087;top:6105;width:14;height:2" coordorigin="1087,6105" coordsize="14,0" path="m1087,6105l1101,6105e" filled="false" stroked="true" strokeweight="1.073pt" strokecolor="#ffff00">
                <v:path arrowok="t"/>
              </v:shape>
            </v:group>
            <v:group style="position:absolute;left:1087;top:6110;width:14;height:2" coordorigin="1087,6110" coordsize="14,2">
              <v:shape style="position:absolute;left:1087;top:6110;width:14;height:2" coordorigin="1087,6110" coordsize="14,0" path="m1087,6110l1101,6110e" filled="false" stroked="true" strokeweight="1.073pt" strokecolor="#ffff00">
                <v:path arrowok="t"/>
              </v:shape>
            </v:group>
            <v:group style="position:absolute;left:1087;top:6115;width:14;height:2" coordorigin="1087,6115" coordsize="14,2">
              <v:shape style="position:absolute;left:1087;top:6115;width:14;height:2" coordorigin="1087,6115" coordsize="14,0" path="m1087,6115l1101,6115e" filled="false" stroked="true" strokeweight="1.073pt" strokecolor="#ffff00">
                <v:path arrowok="t"/>
              </v:shape>
            </v:group>
            <v:group style="position:absolute;left:1087;top:6120;width:14;height:2" coordorigin="1087,6120" coordsize="14,2">
              <v:shape style="position:absolute;left:1087;top:6120;width:14;height:2" coordorigin="1087,6120" coordsize="14,0" path="m1087,6120l1101,6120e" filled="false" stroked="true" strokeweight="1.073pt" strokecolor="#ffff00">
                <v:path arrowok="t"/>
              </v:shape>
            </v:group>
            <v:group style="position:absolute;left:1087;top:6125;width:14;height:2" coordorigin="1087,6125" coordsize="14,2">
              <v:shape style="position:absolute;left:1087;top:6125;width:14;height:2" coordorigin="1087,6125" coordsize="14,0" path="m1087,6125l1101,6125e" filled="false" stroked="true" strokeweight="1.073pt" strokecolor="#ffff00">
                <v:path arrowok="t"/>
              </v:shape>
            </v:group>
            <v:group style="position:absolute;left:1087;top:6131;width:14;height:2" coordorigin="1087,6131" coordsize="14,2">
              <v:shape style="position:absolute;left:1087;top:6131;width:14;height:2" coordorigin="1087,6131" coordsize="14,0" path="m1087,6131l1101,6131e" filled="false" stroked="true" strokeweight="1.073pt" strokecolor="#ffff00">
                <v:path arrowok="t"/>
              </v:shape>
            </v:group>
            <v:group style="position:absolute;left:1087;top:6136;width:14;height:2" coordorigin="1087,6136" coordsize="14,2">
              <v:shape style="position:absolute;left:1087;top:6136;width:14;height:2" coordorigin="1087,6136" coordsize="14,0" path="m1087,6136l1101,6136e" filled="false" stroked="true" strokeweight="1.073pt" strokecolor="#ffff00">
                <v:path arrowok="t"/>
              </v:shape>
            </v:group>
            <v:group style="position:absolute;left:1087;top:6141;width:14;height:2" coordorigin="1087,6141" coordsize="14,2">
              <v:shape style="position:absolute;left:1087;top:6141;width:14;height:2" coordorigin="1087,6141" coordsize="14,0" path="m1087,6141l1101,6141e" filled="false" stroked="true" strokeweight="1.073pt" strokecolor="#ffff00">
                <v:path arrowok="t"/>
              </v:shape>
            </v:group>
            <v:group style="position:absolute;left:1087;top:6147;width:14;height:2" coordorigin="1087,6147" coordsize="14,2">
              <v:shape style="position:absolute;left:1087;top:6147;width:14;height:2" coordorigin="1087,6147" coordsize="14,0" path="m1087,6147l1101,6147e" filled="false" stroked="true" strokeweight="1.073pt" strokecolor="#ffff00">
                <v:path arrowok="t"/>
              </v:shape>
            </v:group>
            <v:group style="position:absolute;left:1087;top:6152;width:14;height:2" coordorigin="1087,6152" coordsize="14,2">
              <v:shape style="position:absolute;left:1087;top:6152;width:14;height:2" coordorigin="1087,6152" coordsize="14,0" path="m1087,6152l1101,6152e" filled="false" stroked="true" strokeweight="1.073pt" strokecolor="#ffff00">
                <v:path arrowok="t"/>
              </v:shape>
            </v:group>
            <v:group style="position:absolute;left:1087;top:6158;width:14;height:2" coordorigin="1087,6158" coordsize="14,2">
              <v:shape style="position:absolute;left:1087;top:6158;width:14;height:2" coordorigin="1087,6158" coordsize="14,0" path="m1087,6158l1101,6158e" filled="false" stroked="true" strokeweight="1.073pt" strokecolor="#ffff00">
                <v:path arrowok="t"/>
              </v:shape>
            </v:group>
            <v:group style="position:absolute;left:1087;top:6163;width:14;height:2" coordorigin="1087,6163" coordsize="14,2">
              <v:shape style="position:absolute;left:1087;top:6163;width:14;height:2" coordorigin="1087,6163" coordsize="14,0" path="m1087,6163l1101,6163e" filled="false" stroked="true" strokeweight="1.073pt" strokecolor="#ffff00">
                <v:path arrowok="t"/>
              </v:shape>
            </v:group>
            <v:group style="position:absolute;left:1087;top:6168;width:14;height:2" coordorigin="1087,6168" coordsize="14,2">
              <v:shape style="position:absolute;left:1087;top:6168;width:14;height:2" coordorigin="1087,6168" coordsize="14,0" path="m1087,6168l1101,6168e" filled="false" stroked="true" strokeweight="1.073pt" strokecolor="#ffff00">
                <v:path arrowok="t"/>
              </v:shape>
            </v:group>
            <v:group style="position:absolute;left:1087;top:6173;width:14;height:2" coordorigin="1087,6173" coordsize="14,2">
              <v:shape style="position:absolute;left:1087;top:6173;width:14;height:2" coordorigin="1087,6173" coordsize="14,0" path="m1087,6173l1101,6173e" filled="false" stroked="true" strokeweight="1.073pt" strokecolor="#ffff00">
                <v:path arrowok="t"/>
              </v:shape>
            </v:group>
            <v:group style="position:absolute;left:1087;top:6178;width:14;height:2" coordorigin="1087,6178" coordsize="14,2">
              <v:shape style="position:absolute;left:1087;top:6178;width:14;height:2" coordorigin="1087,6178" coordsize="14,0" path="m1087,6178l1101,6178e" filled="false" stroked="true" strokeweight="1.073pt" strokecolor="#ffff00">
                <v:path arrowok="t"/>
              </v:shape>
            </v:group>
            <v:group style="position:absolute;left:1087;top:6185;width:14;height:2" coordorigin="1087,6185" coordsize="14,2">
              <v:shape style="position:absolute;left:1087;top:6185;width:14;height:2" coordorigin="1087,6185" coordsize="14,0" path="m1087,6185l1101,6185e" filled="false" stroked="true" strokeweight="1.073pt" strokecolor="#ffff00">
                <v:path arrowok="t"/>
              </v:shape>
            </v:group>
            <v:group style="position:absolute;left:1087;top:6190;width:14;height:2" coordorigin="1087,6190" coordsize="14,2">
              <v:shape style="position:absolute;left:1087;top:6190;width:14;height:2" coordorigin="1087,6190" coordsize="14,0" path="m1087,6190l1101,6190e" filled="false" stroked="true" strokeweight="1.073pt" strokecolor="#ffff00">
                <v:path arrowok="t"/>
              </v:shape>
            </v:group>
            <v:group style="position:absolute;left:1087;top:6195;width:14;height:2" coordorigin="1087,6195" coordsize="14,2">
              <v:shape style="position:absolute;left:1087;top:6195;width:14;height:2" coordorigin="1087,6195" coordsize="14,0" path="m1087,6195l1101,6195e" filled="false" stroked="true" strokeweight="1.073pt" strokecolor="#ffff00">
                <v:path arrowok="t"/>
              </v:shape>
            </v:group>
            <v:group style="position:absolute;left:1087;top:6200;width:14;height:2" coordorigin="1087,6200" coordsize="14,2">
              <v:shape style="position:absolute;left:1087;top:6200;width:14;height:2" coordorigin="1087,6200" coordsize="14,0" path="m1087,6200l1101,6200e" filled="false" stroked="true" strokeweight="1.073pt" strokecolor="#ffff00">
                <v:path arrowok="t"/>
              </v:shape>
            </v:group>
            <v:group style="position:absolute;left:1087;top:6205;width:14;height:2" coordorigin="1087,6205" coordsize="14,2">
              <v:shape style="position:absolute;left:1087;top:6205;width:14;height:2" coordorigin="1087,6205" coordsize="14,0" path="m1087,6205l1101,6205e" filled="false" stroked="true" strokeweight="1.073pt" strokecolor="#ffff00">
                <v:path arrowok="t"/>
              </v:shape>
            </v:group>
            <v:group style="position:absolute;left:1087;top:6210;width:14;height:2" coordorigin="1087,6210" coordsize="14,2">
              <v:shape style="position:absolute;left:1087;top:6210;width:14;height:2" coordorigin="1087,6210" coordsize="14,0" path="m1087,6210l1101,6210e" filled="false" stroked="true" strokeweight="1.073pt" strokecolor="#ffff00">
                <v:path arrowok="t"/>
              </v:shape>
            </v:group>
            <v:group style="position:absolute;left:1087;top:6216;width:14;height:2" coordorigin="1087,6216" coordsize="14,2">
              <v:shape style="position:absolute;left:1087;top:6216;width:14;height:2" coordorigin="1087,6216" coordsize="14,0" path="m1087,6216l1101,6216e" filled="false" stroked="true" strokeweight="1.073pt" strokecolor="#ffff00">
                <v:path arrowok="t"/>
              </v:shape>
            </v:group>
            <v:group style="position:absolute;left:1087;top:6221;width:14;height:2" coordorigin="1087,6221" coordsize="14,2">
              <v:shape style="position:absolute;left:1087;top:6221;width:14;height:2" coordorigin="1087,6221" coordsize="14,0" path="m1087,6221l1101,6221e" filled="false" stroked="true" strokeweight="1.073pt" strokecolor="#ffff00">
                <v:path arrowok="t"/>
              </v:shape>
            </v:group>
            <v:group style="position:absolute;left:1087;top:6227;width:14;height:2" coordorigin="1087,6227" coordsize="14,2">
              <v:shape style="position:absolute;left:1087;top:6227;width:14;height:2" coordorigin="1087,6227" coordsize="14,0" path="m1087,6227l1101,6227e" filled="false" stroked="true" strokeweight="1.073pt" strokecolor="#ffff00">
                <v:path arrowok="t"/>
              </v:shape>
            </v:group>
            <v:group style="position:absolute;left:1087;top:6232;width:14;height:2" coordorigin="1087,6232" coordsize="14,2">
              <v:shape style="position:absolute;left:1087;top:6232;width:14;height:2" coordorigin="1087,6232" coordsize="14,0" path="m1087,6232l1101,6232e" filled="false" stroked="true" strokeweight="1.073pt" strokecolor="#ffff00">
                <v:path arrowok="t"/>
              </v:shape>
            </v:group>
            <v:group style="position:absolute;left:1087;top:6237;width:14;height:2" coordorigin="1087,6237" coordsize="14,2">
              <v:shape style="position:absolute;left:1087;top:6237;width:14;height:2" coordorigin="1087,6237" coordsize="14,0" path="m1087,6237l1101,6237e" filled="false" stroked="true" strokeweight="1.073pt" strokecolor="#ffff00">
                <v:path arrowok="t"/>
              </v:shape>
            </v:group>
            <v:group style="position:absolute;left:1087;top:6243;width:14;height:2" coordorigin="1087,6243" coordsize="14,2">
              <v:shape style="position:absolute;left:1087;top:6243;width:14;height:2" coordorigin="1087,6243" coordsize="14,0" path="m1087,6243l1101,6243e" filled="false" stroked="true" strokeweight="1.073pt" strokecolor="#ffff00">
                <v:path arrowok="t"/>
              </v:shape>
            </v:group>
            <v:group style="position:absolute;left:1087;top:6248;width:14;height:2" coordorigin="1087,6248" coordsize="14,2">
              <v:shape style="position:absolute;left:1087;top:6248;width:14;height:2" coordorigin="1087,6248" coordsize="14,0" path="m1087,6248l1101,6248e" filled="false" stroked="true" strokeweight="1.073pt" strokecolor="#ffff00">
                <v:path arrowok="t"/>
              </v:shape>
            </v:group>
            <v:group style="position:absolute;left:1087;top:6253;width:14;height:2" coordorigin="1087,6253" coordsize="14,2">
              <v:shape style="position:absolute;left:1087;top:6253;width:14;height:2" coordorigin="1087,6253" coordsize="14,0" path="m1087,6253l1101,6253e" filled="false" stroked="true" strokeweight="1.073pt" strokecolor="#ffff00">
                <v:path arrowok="t"/>
              </v:shape>
            </v:group>
            <v:group style="position:absolute;left:1087;top:6258;width:14;height:2" coordorigin="1087,6258" coordsize="14,2">
              <v:shape style="position:absolute;left:1087;top:6258;width:14;height:2" coordorigin="1087,6258" coordsize="14,0" path="m1087,6258l1101,6258e" filled="false" stroked="true" strokeweight="1.073pt" strokecolor="#ffff00">
                <v:path arrowok="t"/>
              </v:shape>
            </v:group>
            <v:group style="position:absolute;left:1087;top:6264;width:14;height:2" coordorigin="1087,6264" coordsize="14,2">
              <v:shape style="position:absolute;left:1087;top:6264;width:14;height:2" coordorigin="1087,6264" coordsize="14,0" path="m1087,6264l1101,6264e" filled="false" stroked="true" strokeweight="1.073pt" strokecolor="#ffff00">
                <v:path arrowok="t"/>
              </v:shape>
            </v:group>
            <v:group style="position:absolute;left:1087;top:6270;width:14;height:2" coordorigin="1087,6270" coordsize="14,2">
              <v:shape style="position:absolute;left:1087;top:6270;width:14;height:2" coordorigin="1087,6270" coordsize="14,0" path="m1087,6270l1101,6270e" filled="false" stroked="true" strokeweight="1.073pt" strokecolor="#ffff00">
                <v:path arrowok="t"/>
              </v:shape>
            </v:group>
            <v:group style="position:absolute;left:1087;top:6275;width:14;height:2" coordorigin="1087,6275" coordsize="14,2">
              <v:shape style="position:absolute;left:1087;top:6275;width:14;height:2" coordorigin="1087,6275" coordsize="14,0" path="m1087,6275l1101,6275e" filled="false" stroked="true" strokeweight="1.073pt" strokecolor="#ffff00">
                <v:path arrowok="t"/>
              </v:shape>
            </v:group>
            <v:group style="position:absolute;left:1087;top:6280;width:14;height:2" coordorigin="1087,6280" coordsize="14,2">
              <v:shape style="position:absolute;left:1087;top:6280;width:14;height:2" coordorigin="1087,6280" coordsize="14,0" path="m1087,6280l1101,6280e" filled="false" stroked="true" strokeweight="1.073pt" strokecolor="#ffff00">
                <v:path arrowok="t"/>
              </v:shape>
            </v:group>
            <v:group style="position:absolute;left:1087;top:6285;width:14;height:2" coordorigin="1087,6285" coordsize="14,2">
              <v:shape style="position:absolute;left:1087;top:6285;width:14;height:2" coordorigin="1087,6285" coordsize="14,0" path="m1087,6285l1101,6285e" filled="false" stroked="true" strokeweight="1.073pt" strokecolor="#ffff00">
                <v:path arrowok="t"/>
              </v:shape>
            </v:group>
            <v:group style="position:absolute;left:1087;top:6290;width:14;height:2" coordorigin="1087,6290" coordsize="14,2">
              <v:shape style="position:absolute;left:1087;top:6290;width:14;height:2" coordorigin="1087,6290" coordsize="14,0" path="m1087,6290l1101,6290e" filled="false" stroked="true" strokeweight="1.073pt" strokecolor="#ffff00">
                <v:path arrowok="t"/>
              </v:shape>
            </v:group>
            <v:group style="position:absolute;left:1087;top:6295;width:14;height:2" coordorigin="1087,6295" coordsize="14,2">
              <v:shape style="position:absolute;left:1087;top:6295;width:14;height:2" coordorigin="1087,6295" coordsize="14,0" path="m1087,6295l1101,6295e" filled="false" stroked="true" strokeweight="1.073pt" strokecolor="#ffff00">
                <v:path arrowok="t"/>
              </v:shape>
            </v:group>
            <v:group style="position:absolute;left:1087;top:6302;width:14;height:2" coordorigin="1087,6302" coordsize="14,2">
              <v:shape style="position:absolute;left:1087;top:6302;width:14;height:2" coordorigin="1087,6302" coordsize="14,0" path="m1087,6302l1101,6302e" filled="false" stroked="true" strokeweight="1.073pt" strokecolor="#ffff00">
                <v:path arrowok="t"/>
              </v:shape>
            </v:group>
            <v:group style="position:absolute;left:1087;top:6307;width:14;height:2" coordorigin="1087,6307" coordsize="14,2">
              <v:shape style="position:absolute;left:1087;top:6307;width:14;height:2" coordorigin="1087,6307" coordsize="14,0" path="m1087,6307l1101,6307e" filled="false" stroked="true" strokeweight="1.073pt" strokecolor="#ffff00">
                <v:path arrowok="t"/>
              </v:shape>
            </v:group>
            <v:group style="position:absolute;left:1087;top:6312;width:14;height:2" coordorigin="1087,6312" coordsize="14,2">
              <v:shape style="position:absolute;left:1087;top:6312;width:14;height:2" coordorigin="1087,6312" coordsize="14,0" path="m1087,6312l1101,6312e" filled="false" stroked="true" strokeweight="1.073pt" strokecolor="#ffff00">
                <v:path arrowok="t"/>
              </v:shape>
            </v:group>
            <v:group style="position:absolute;left:1087;top:6317;width:14;height:2" coordorigin="1087,6317" coordsize="14,2">
              <v:shape style="position:absolute;left:1087;top:6317;width:14;height:2" coordorigin="1087,6317" coordsize="14,0" path="m1087,6317l1101,6317e" filled="false" stroked="true" strokeweight="1.073pt" strokecolor="#ffff00">
                <v:path arrowok="t"/>
              </v:shape>
            </v:group>
            <v:group style="position:absolute;left:1087;top:6322;width:14;height:2" coordorigin="1087,6322" coordsize="14,2">
              <v:shape style="position:absolute;left:1087;top:6322;width:14;height:2" coordorigin="1087,6322" coordsize="14,0" path="m1087,6322l1101,6322e" filled="false" stroked="true" strokeweight="1.073pt" strokecolor="#ffff00">
                <v:path arrowok="t"/>
              </v:shape>
            </v:group>
            <v:group style="position:absolute;left:1087;top:6328;width:14;height:2" coordorigin="1087,6328" coordsize="14,2">
              <v:shape style="position:absolute;left:1087;top:6328;width:14;height:2" coordorigin="1087,6328" coordsize="14,0" path="m1087,6328l1101,6328e" filled="false" stroked="true" strokeweight="1.073pt" strokecolor="#ffff00">
                <v:path arrowok="t"/>
              </v:shape>
            </v:group>
            <v:group style="position:absolute;left:1087;top:6333;width:14;height:2" coordorigin="1087,6333" coordsize="14,2">
              <v:shape style="position:absolute;left:1087;top:6333;width:14;height:2" coordorigin="1087,6333" coordsize="14,0" path="m1087,6333l1101,6333e" filled="false" stroked="true" strokeweight="1.073pt" strokecolor="#ffff00">
                <v:path arrowok="t"/>
              </v:shape>
            </v:group>
            <v:group style="position:absolute;left:1087;top:6338;width:14;height:2" coordorigin="1087,6338" coordsize="14,2">
              <v:shape style="position:absolute;left:1087;top:6338;width:14;height:2" coordorigin="1087,6338" coordsize="14,0" path="m1087,6338l1101,6338e" filled="false" stroked="true" strokeweight="1.073pt" strokecolor="#ffff00">
                <v:path arrowok="t"/>
              </v:shape>
            </v:group>
            <v:group style="position:absolute;left:1087;top:6344;width:14;height:2" coordorigin="1087,6344" coordsize="14,2">
              <v:shape style="position:absolute;left:1087;top:6344;width:14;height:2" coordorigin="1087,6344" coordsize="14,0" path="m1087,6344l1101,6344e" filled="false" stroked="true" strokeweight="1.073pt" strokecolor="#ffff00">
                <v:path arrowok="t"/>
              </v:shape>
            </v:group>
            <v:group style="position:absolute;left:1087;top:6349;width:14;height:2" coordorigin="1087,6349" coordsize="14,2">
              <v:shape style="position:absolute;left:1087;top:6349;width:14;height:2" coordorigin="1087,6349" coordsize="14,0" path="m1087,6349l1101,6349e" filled="false" stroked="true" strokeweight="1.073pt" strokecolor="#ffff00">
                <v:path arrowok="t"/>
              </v:shape>
            </v:group>
            <v:group style="position:absolute;left:1087;top:6355;width:14;height:2" coordorigin="1087,6355" coordsize="14,2">
              <v:shape style="position:absolute;left:1087;top:6355;width:14;height:2" coordorigin="1087,6355" coordsize="14,0" path="m1087,6355l1101,6355e" filled="false" stroked="true" strokeweight="1.073pt" strokecolor="#ffff00">
                <v:path arrowok="t"/>
              </v:shape>
            </v:group>
            <v:group style="position:absolute;left:1087;top:6360;width:14;height:2" coordorigin="1087,6360" coordsize="14,2">
              <v:shape style="position:absolute;left:1087;top:6360;width:14;height:2" coordorigin="1087,6360" coordsize="14,0" path="m1087,6360l1101,6360e" filled="false" stroked="true" strokeweight="1.073pt" strokecolor="#ffff00">
                <v:path arrowok="t"/>
              </v:shape>
            </v:group>
            <v:group style="position:absolute;left:1087;top:6365;width:14;height:2" coordorigin="1087,6365" coordsize="14,2">
              <v:shape style="position:absolute;left:1087;top:6365;width:14;height:2" coordorigin="1087,6365" coordsize="14,0" path="m1087,6365l1101,6365e" filled="false" stroked="true" strokeweight="1.073pt" strokecolor="#ffff00">
                <v:path arrowok="t"/>
              </v:shape>
            </v:group>
            <v:group style="position:absolute;left:1087;top:6370;width:14;height:2" coordorigin="1087,6370" coordsize="14,2">
              <v:shape style="position:absolute;left:1087;top:6370;width:14;height:2" coordorigin="1087,6370" coordsize="14,0" path="m1087,6370l1101,6370e" filled="false" stroked="true" strokeweight="1.073pt" strokecolor="#ffff00">
                <v:path arrowok="t"/>
              </v:shape>
            </v:group>
            <v:group style="position:absolute;left:1087;top:6375;width:14;height:2" coordorigin="1087,6375" coordsize="14,2">
              <v:shape style="position:absolute;left:1087;top:6375;width:14;height:2" coordorigin="1087,6375" coordsize="14,0" path="m1087,6375l1101,6375e" filled="false" stroked="true" strokeweight="1.073pt" strokecolor="#ffff00">
                <v:path arrowok="t"/>
              </v:shape>
            </v:group>
            <v:group style="position:absolute;left:1087;top:6382;width:14;height:2" coordorigin="1087,6382" coordsize="14,2">
              <v:shape style="position:absolute;left:1087;top:6382;width:14;height:2" coordorigin="1087,6382" coordsize="14,0" path="m1087,6382l1101,6382e" filled="false" stroked="true" strokeweight="1.073pt" strokecolor="#ffff00">
                <v:path arrowok="t"/>
              </v:shape>
            </v:group>
            <v:group style="position:absolute;left:1087;top:6387;width:14;height:2" coordorigin="1087,6387" coordsize="14,2">
              <v:shape style="position:absolute;left:1087;top:6387;width:14;height:2" coordorigin="1087,6387" coordsize="14,0" path="m1087,6387l1101,6387e" filled="false" stroked="true" strokeweight="1.073pt" strokecolor="#ffff00">
                <v:path arrowok="t"/>
              </v:shape>
            </v:group>
            <v:group style="position:absolute;left:1087;top:6392;width:14;height:2" coordorigin="1087,6392" coordsize="14,2">
              <v:shape style="position:absolute;left:1087;top:6392;width:14;height:2" coordorigin="1087,6392" coordsize="14,0" path="m1087,6392l1101,6392e" filled="false" stroked="true" strokeweight="1.073pt" strokecolor="#ffff00">
                <v:path arrowok="t"/>
              </v:shape>
            </v:group>
            <v:group style="position:absolute;left:1087;top:6397;width:14;height:2" coordorigin="1087,6397" coordsize="14,2">
              <v:shape style="position:absolute;left:1087;top:6397;width:14;height:2" coordorigin="1087,6397" coordsize="14,0" path="m1087,6397l1101,6397e" filled="false" stroked="true" strokeweight="1.073pt" strokecolor="#ffff00">
                <v:path arrowok="t"/>
              </v:shape>
            </v:group>
            <v:group style="position:absolute;left:1087;top:6402;width:14;height:2" coordorigin="1087,6402" coordsize="14,2">
              <v:shape style="position:absolute;left:1087;top:6402;width:14;height:2" coordorigin="1087,6402" coordsize="14,0" path="m1087,6402l1101,6402e" filled="false" stroked="true" strokeweight="1.073pt" strokecolor="#ffff00">
                <v:path arrowok="t"/>
              </v:shape>
            </v:group>
            <v:group style="position:absolute;left:1087;top:6407;width:14;height:2" coordorigin="1087,6407" coordsize="14,2">
              <v:shape style="position:absolute;left:1087;top:6407;width:14;height:2" coordorigin="1087,6407" coordsize="14,0" path="m1087,6407l1101,6407e" filled="false" stroked="true" strokeweight="1.073pt" strokecolor="#ffff00">
                <v:path arrowok="t"/>
              </v:shape>
            </v:group>
            <v:group style="position:absolute;left:1087;top:6413;width:14;height:2" coordorigin="1087,6413" coordsize="14,2">
              <v:shape style="position:absolute;left:1087;top:6413;width:14;height:2" coordorigin="1087,6413" coordsize="14,0" path="m1087,6413l1101,6413e" filled="false" stroked="true" strokeweight="1.073pt" strokecolor="#ffff00">
                <v:path arrowok="t"/>
              </v:shape>
            </v:group>
            <v:group style="position:absolute;left:1087;top:6419;width:14;height:2" coordorigin="1087,6419" coordsize="14,2">
              <v:shape style="position:absolute;left:1087;top:6419;width:14;height:2" coordorigin="1087,6419" coordsize="14,0" path="m1087,6419l1101,6419e" filled="false" stroked="true" strokeweight="1.073pt" strokecolor="#ffff00">
                <v:path arrowok="t"/>
              </v:shape>
            </v:group>
            <v:group style="position:absolute;left:1087;top:6424;width:14;height:2" coordorigin="1087,6424" coordsize="14,2">
              <v:shape style="position:absolute;left:1087;top:6424;width:14;height:2" coordorigin="1087,6424" coordsize="14,0" path="m1087,6424l1101,6424e" filled="false" stroked="true" strokeweight="1.073pt" strokecolor="#ffff00">
                <v:path arrowok="t"/>
              </v:shape>
            </v:group>
            <v:group style="position:absolute;left:1087;top:6429;width:14;height:2" coordorigin="1087,6429" coordsize="14,2">
              <v:shape style="position:absolute;left:1087;top:6429;width:14;height:2" coordorigin="1087,6429" coordsize="14,0" path="m1087,6429l1101,6429e" filled="false" stroked="true" strokeweight="1.073pt" strokecolor="#ffff00">
                <v:path arrowok="t"/>
              </v:shape>
            </v:group>
            <v:group style="position:absolute;left:1087;top:6434;width:14;height:2" coordorigin="1087,6434" coordsize="14,2">
              <v:shape style="position:absolute;left:1087;top:6434;width:14;height:2" coordorigin="1087,6434" coordsize="14,0" path="m1087,6434l1101,6434e" filled="false" stroked="true" strokeweight="1.073pt" strokecolor="#ffff00">
                <v:path arrowok="t"/>
              </v:shape>
            </v:group>
            <v:group style="position:absolute;left:1087;top:6440;width:14;height:2" coordorigin="1087,6440" coordsize="14,2">
              <v:shape style="position:absolute;left:1087;top:6440;width:14;height:2" coordorigin="1087,6440" coordsize="14,0" path="m1087,6440l1101,6440e" filled="false" stroked="true" strokeweight="1.073pt" strokecolor="#ffff00">
                <v:path arrowok="t"/>
              </v:shape>
            </v:group>
            <v:group style="position:absolute;left:1087;top:6445;width:14;height:2" coordorigin="1087,6445" coordsize="14,2">
              <v:shape style="position:absolute;left:1087;top:6445;width:14;height:2" coordorigin="1087,6445" coordsize="14,0" path="m1087,6445l1101,6445e" filled="false" stroked="true" strokeweight="1.073pt" strokecolor="#ffff00">
                <v:path arrowok="t"/>
              </v:shape>
            </v:group>
            <v:group style="position:absolute;left:1087;top:6450;width:14;height:2" coordorigin="1087,6450" coordsize="14,2">
              <v:shape style="position:absolute;left:1087;top:6450;width:14;height:2" coordorigin="1087,6450" coordsize="14,0" path="m1087,6450l1101,6450e" filled="false" stroked="true" strokeweight="1.073pt" strokecolor="#ffff00">
                <v:path arrowok="t"/>
              </v:shape>
            </v:group>
            <v:group style="position:absolute;left:1087;top:6455;width:14;height:2" coordorigin="1087,6455" coordsize="14,2">
              <v:shape style="position:absolute;left:1087;top:6455;width:14;height:2" coordorigin="1087,6455" coordsize="14,0" path="m1087,6455l1101,6455e" filled="false" stroked="true" strokeweight="1.073pt" strokecolor="#ffff00">
                <v:path arrowok="t"/>
              </v:shape>
            </v:group>
            <v:group style="position:absolute;left:1087;top:6461;width:14;height:2" coordorigin="1087,6461" coordsize="14,2">
              <v:shape style="position:absolute;left:1087;top:6461;width:14;height:2" coordorigin="1087,6461" coordsize="14,0" path="m1087,6461l1101,6461e" filled="false" stroked="true" strokeweight="1.073pt" strokecolor="#ffff00">
                <v:path arrowok="t"/>
              </v:shape>
            </v:group>
            <v:group style="position:absolute;left:1087;top:6467;width:14;height:2" coordorigin="1087,6467" coordsize="14,2">
              <v:shape style="position:absolute;left:1087;top:6467;width:14;height:2" coordorigin="1087,6467" coordsize="14,0" path="m1087,6467l1101,6467e" filled="false" stroked="true" strokeweight="1.073pt" strokecolor="#ffff00">
                <v:path arrowok="t"/>
              </v:shape>
            </v:group>
            <v:group style="position:absolute;left:1087;top:6472;width:14;height:2" coordorigin="1087,6472" coordsize="14,2">
              <v:shape style="position:absolute;left:1087;top:6472;width:14;height:2" coordorigin="1087,6472" coordsize="14,0" path="m1087,6472l1101,6472e" filled="false" stroked="true" strokeweight="1.073pt" strokecolor="#ffff00">
                <v:path arrowok="t"/>
              </v:shape>
            </v:group>
            <v:group style="position:absolute;left:1087;top:6477;width:14;height:2" coordorigin="1087,6477" coordsize="14,2">
              <v:shape style="position:absolute;left:1087;top:6477;width:14;height:2" coordorigin="1087,6477" coordsize="14,0" path="m1087,6477l1101,6477e" filled="false" stroked="true" strokeweight="1.073pt" strokecolor="#ffff00">
                <v:path arrowok="t"/>
              </v:shape>
            </v:group>
            <v:group style="position:absolute;left:1087;top:6482;width:14;height:2" coordorigin="1087,6482" coordsize="14,2">
              <v:shape style="position:absolute;left:1087;top:6482;width:14;height:2" coordorigin="1087,6482" coordsize="14,0" path="m1087,6482l1101,6482e" filled="false" stroked="true" strokeweight="1.073pt" strokecolor="#ffff00">
                <v:path arrowok="t"/>
              </v:shape>
            </v:group>
            <v:group style="position:absolute;left:1087;top:6487;width:14;height:2" coordorigin="1087,6487" coordsize="14,2">
              <v:shape style="position:absolute;left:1087;top:6487;width:14;height:2" coordorigin="1087,6487" coordsize="14,0" path="m1087,6487l1101,6487e" filled="false" stroked="true" strokeweight="1.073pt" strokecolor="#ffff00">
                <v:path arrowok="t"/>
              </v:shape>
            </v:group>
            <v:group style="position:absolute;left:1087;top:6492;width:14;height:2" coordorigin="1087,6492" coordsize="14,2">
              <v:shape style="position:absolute;left:1087;top:6492;width:14;height:2" coordorigin="1087,6492" coordsize="14,0" path="m1087,6492l1101,6492e" filled="false" stroked="true" strokeweight="1.073pt" strokecolor="#ffff00">
                <v:path arrowok="t"/>
              </v:shape>
            </v:group>
            <v:group style="position:absolute;left:1087;top:6499;width:14;height:2" coordorigin="1087,6499" coordsize="14,2">
              <v:shape style="position:absolute;left:1087;top:6499;width:14;height:2" coordorigin="1087,6499" coordsize="14,0" path="m1087,6499l1101,6499e" filled="false" stroked="true" strokeweight="1.073pt" strokecolor="#ffff00">
                <v:path arrowok="t"/>
              </v:shape>
            </v:group>
            <v:group style="position:absolute;left:1087;top:6504;width:14;height:2" coordorigin="1087,6504" coordsize="14,2">
              <v:shape style="position:absolute;left:1087;top:6504;width:14;height:2" coordorigin="1087,6504" coordsize="14,0" path="m1087,6504l1101,6504e" filled="false" stroked="true" strokeweight="1.073pt" strokecolor="#ffff00">
                <v:path arrowok="t"/>
              </v:shape>
            </v:group>
            <v:group style="position:absolute;left:1087;top:6509;width:14;height:2" coordorigin="1087,6509" coordsize="14,2">
              <v:shape style="position:absolute;left:1087;top:6509;width:14;height:2" coordorigin="1087,6509" coordsize="14,0" path="m1087,6509l1101,6509e" filled="false" stroked="true" strokeweight="1.073pt" strokecolor="#ffff00">
                <v:path arrowok="t"/>
              </v:shape>
            </v:group>
            <v:group style="position:absolute;left:1087;top:6514;width:14;height:2" coordorigin="1087,6514" coordsize="14,2">
              <v:shape style="position:absolute;left:1087;top:6514;width:14;height:2" coordorigin="1087,6514" coordsize="14,0" path="m1087,6514l1101,6514e" filled="false" stroked="true" strokeweight="1.073pt" strokecolor="#ffff00">
                <v:path arrowok="t"/>
              </v:shape>
            </v:group>
            <v:group style="position:absolute;left:1087;top:6519;width:14;height:2" coordorigin="1087,6519" coordsize="14,2">
              <v:shape style="position:absolute;left:1087;top:6519;width:14;height:2" coordorigin="1087,6519" coordsize="14,0" path="m1087,6519l1101,6519e" filled="false" stroked="true" strokeweight="1.073pt" strokecolor="#ffff00">
                <v:path arrowok="t"/>
              </v:shape>
            </v:group>
            <v:group style="position:absolute;left:1087;top:6525;width:14;height:2" coordorigin="1087,6525" coordsize="14,2">
              <v:shape style="position:absolute;left:1087;top:6525;width:14;height:2" coordorigin="1087,6525" coordsize="14,0" path="m1087,6525l1101,6525e" filled="false" stroked="true" strokeweight="1.073pt" strokecolor="#ffff00">
                <v:path arrowok="t"/>
              </v:shape>
            </v:group>
            <v:group style="position:absolute;left:1087;top:6530;width:14;height:2" coordorigin="1087,6530" coordsize="14,2">
              <v:shape style="position:absolute;left:1087;top:6530;width:14;height:2" coordorigin="1087,6530" coordsize="14,0" path="m1087,6530l1101,6530e" filled="false" stroked="true" strokeweight="1.073pt" strokecolor="#ffff00">
                <v:path arrowok="t"/>
              </v:shape>
            </v:group>
            <v:group style="position:absolute;left:1087;top:6535;width:14;height:2" coordorigin="1087,6535" coordsize="14,2">
              <v:shape style="position:absolute;left:1087;top:6535;width:14;height:2" coordorigin="1087,6535" coordsize="14,0" path="m1087,6535l1101,6535e" filled="false" stroked="true" strokeweight="1.073pt" strokecolor="#ffff00">
                <v:path arrowok="t"/>
              </v:shape>
            </v:group>
            <v:group style="position:absolute;left:1087;top:6541;width:14;height:2" coordorigin="1087,6541" coordsize="14,2">
              <v:shape style="position:absolute;left:1087;top:6541;width:14;height:2" coordorigin="1087,6541" coordsize="14,0" path="m1087,6541l1101,6541e" filled="false" stroked="true" strokeweight="1.073pt" strokecolor="#ffff00">
                <v:path arrowok="t"/>
              </v:shape>
            </v:group>
            <v:group style="position:absolute;left:1087;top:6546;width:12;height:2" coordorigin="1087,6546" coordsize="12,2">
              <v:shape style="position:absolute;left:1087;top:6546;width:12;height:2" coordorigin="1087,6546" coordsize="12,0" path="m1087,6546l1099,6546e" filled="false" stroked="true" strokeweight="1.073pt" strokecolor="#ffff00">
                <v:path arrowok="t"/>
              </v:shape>
            </v:group>
            <v:group style="position:absolute;left:1089;top:6541;width:2;height:26" coordorigin="1089,6541" coordsize="2,26">
              <v:shape style="position:absolute;left:1089;top:6541;width:2;height:26" coordorigin="1089,6541" coordsize="0,26" path="m1089,6541l1089,6567e" filled="false" stroked="true" strokeweight=".18291pt" strokecolor="#ffff00">
                <v:path arrowok="t"/>
              </v:shape>
            </v:group>
            <v:group style="position:absolute;left:1147;top:6276;width:2;height:2" coordorigin="1147,6276" coordsize="2,2">
              <v:shape style="position:absolute;left:1147;top:6276;width:2;height:2" coordorigin="1147,6276" coordsize="2,1" path="m1147,6277l1149,6276e" filled="false" stroked="true" strokeweight="1.073pt" strokecolor="#ffff00">
                <v:path arrowok="t"/>
              </v:shape>
            </v:group>
            <v:group style="position:absolute;left:1144;top:5552;width:4;height:3" coordorigin="1144,5552" coordsize="4,3">
              <v:shape style="position:absolute;left:1144;top:5552;width:4;height:3" coordorigin="1144,5552" coordsize="4,3" path="m1144,5555l1148,5552e" filled="false" stroked="true" strokeweight="1.073pt" strokecolor="#ffff00">
                <v:path arrowok="t"/>
              </v:shape>
            </v:group>
            <v:group style="position:absolute;left:1148;top:5888;width:2;height:22" coordorigin="1148,5888" coordsize="2,22">
              <v:shape style="position:absolute;left:1148;top:5888;width:2;height:22" coordorigin="1148,5888" coordsize="0,22" path="m1148,5888l1148,5910e" filled="false" stroked="true" strokeweight=".140pt" strokecolor="#ffff00">
                <v:path arrowok="t"/>
              </v:shape>
            </v:group>
            <v:group style="position:absolute;left:1145;top:6300;width:2;height:22" coordorigin="1145,6300" coordsize="2,22">
              <v:shape style="position:absolute;left:1145;top:6300;width:2;height:22" coordorigin="1145,6300" coordsize="0,22" path="m1145,6300l1145,6322e" filled="false" stroked="true" strokeweight=".140pt" strokecolor="#ffff00">
                <v:path arrowok="t"/>
              </v:shape>
            </v:group>
            <v:group style="position:absolute;left:1144;top:6285;width:5;height:3" coordorigin="1144,6285" coordsize="5,3">
              <v:shape style="position:absolute;left:1144;top:6285;width:5;height:3" coordorigin="1144,6285" coordsize="5,3" path="m1149,6288l1144,6285e" filled="false" stroked="true" strokeweight="1.073pt" strokecolor="#ffff00">
                <v:path arrowok="t"/>
              </v:shape>
            </v:group>
            <v:group style="position:absolute;left:1144;top:5529;width:5;height:3" coordorigin="1144,5529" coordsize="5,3">
              <v:shape style="position:absolute;left:1144;top:5529;width:5;height:3" coordorigin="1144,5529" coordsize="5,3" path="m1149,5532l1144,5529e" filled="false" stroked="true" strokeweight="1.073pt" strokecolor="#ffff00">
                <v:path arrowok="t"/>
              </v:shape>
            </v:group>
            <v:group style="position:absolute;left:1148;top:6214;width:2;height:21" coordorigin="1148,6214" coordsize="2,21">
              <v:shape style="position:absolute;left:1148;top:6214;width:2;height:21" coordorigin="1148,6214" coordsize="0,21" path="m1148,6214l1148,6235e" filled="false" stroked="true" strokeweight=".140pt" strokecolor="#ffff00">
                <v:path arrowok="t"/>
              </v:shape>
            </v:group>
            <v:group style="position:absolute;left:1145;top:5466;width:4;height:3" coordorigin="1145,5466" coordsize="4,3">
              <v:shape style="position:absolute;left:1145;top:5466;width:4;height:3" coordorigin="1145,5466" coordsize="4,3" path="m1149,5469l1145,5466e" filled="false" stroked="true" strokeweight="1.073pt" strokecolor="#ffff00">
                <v:path arrowok="t"/>
              </v:shape>
            </v:group>
            <v:group style="position:absolute;left:1144;top:6190;width:3;height:2" coordorigin="1144,6190" coordsize="3,2">
              <v:shape style="position:absolute;left:1144;top:6190;width:3;height:2" coordorigin="1144,6190" coordsize="3,1" path="m1147,6191l1144,6190e" filled="false" stroked="true" strokeweight="1.073pt" strokecolor="#ffff00">
                <v:path arrowok="t"/>
              </v:shape>
            </v:group>
            <v:group style="position:absolute;left:1144;top:5749;width:4;height:3" coordorigin="1144,5749" coordsize="4,3">
              <v:shape style="position:absolute;left:1144;top:5749;width:4;height:3" coordorigin="1144,5749" coordsize="4,3" path="m1148,5752l1144,5749e" filled="false" stroked="true" strokeweight="1.073pt" strokecolor="#ffff00">
                <v:path arrowok="t"/>
              </v:shape>
            </v:group>
            <v:group style="position:absolute;left:1087;top:5346;width:2;height:1211" coordorigin="1087,5346" coordsize="2,1211">
              <v:shape style="position:absolute;left:1087;top:5346;width:2;height:1211" coordorigin="1087,5346" coordsize="0,1211" path="m1087,5346l1087,6557e" filled="false" stroked="true" strokeweight="1.073pt" strokecolor="#ffff00">
                <v:path arrowok="t"/>
              </v:shape>
            </v:group>
            <v:group style="position:absolute;left:1149;top:5407;width:2;height:1089" coordorigin="1149,5407" coordsize="2,1089">
              <v:shape style="position:absolute;left:1149;top:5407;width:2;height:1089" coordorigin="1149,5407" coordsize="0,1089" path="m1149,6496l1149,5407e" filled="false" stroked="true" strokeweight="1.073pt" strokecolor="#ffff00">
                <v:path arrowok="t"/>
              </v:shape>
            </v:group>
            <v:group style="position:absolute;left:1101;top:5361;width:2;height:1182" coordorigin="1101,5361" coordsize="2,1182">
              <v:shape style="position:absolute;left:1101;top:5361;width:2;height:1182" coordorigin="1101,5361" coordsize="0,1182" path="m1101,6543l1101,5361e" filled="false" stroked="true" strokeweight="1.073pt" strokecolor="#ffff00">
                <v:path arrowok="t"/>
              </v:shape>
            </v:group>
            <v:group style="position:absolute;left:1144;top:5403;width:2;height:1097" coordorigin="1144,5403" coordsize="2,1097">
              <v:shape style="position:absolute;left:1144;top:5403;width:2;height:1097" coordorigin="1144,5403" coordsize="0,1097" path="m1144,6500l1144,5403e" filled="false" stroked="true" strokeweight="1.073pt" strokecolor="#ffff00">
                <v:path arrowok="t"/>
              </v:shape>
            </v:group>
            <v:group style="position:absolute;left:1087;top:6550;width:862;height:2" coordorigin="1087,6550" coordsize="862,2">
              <v:shape style="position:absolute;left:1087;top:6550;width:862;height:2" coordorigin="1087,6550" coordsize="862,0" path="m1087,6550l1949,6550e" filled="false" stroked="true" strokeweight=".42465pt" strokecolor="#ffff00">
                <v:path arrowok="t"/>
              </v:shape>
            </v:group>
            <v:group style="position:absolute;left:1082;top:6555;width:21;height:2" coordorigin="1082,6555" coordsize="21,2">
              <v:shape style="position:absolute;left:1082;top:6555;width:21;height:2" coordorigin="1082,6555" coordsize="21,0" path="m1082,6555l1103,6555e" filled="false" stroked="true" strokeweight=".19315pt" strokecolor="#ffff00">
                <v:path arrowok="t"/>
              </v:shape>
            </v:group>
            <v:group style="position:absolute;left:1087;top:6550;width:853;height:2" coordorigin="1087,6550" coordsize="853,2">
              <v:shape style="position:absolute;left:1087;top:6550;width:853;height:2" coordorigin="1087,6550" coordsize="853,0" path="m1087,6550l1940,6550e" filled="false" stroked="true" strokeweight="1.85pt" strokecolor="#ffff00">
                <v:path arrowok="t"/>
              </v:shape>
            </v:group>
            <v:group style="position:absolute;left:1863;top:6498;width:76;height:2" coordorigin="1863,6498" coordsize="76,2">
              <v:shape style="position:absolute;left:1863;top:6498;width:76;height:2" coordorigin="1863,6498" coordsize="76,0" path="m1863,6498l1939,6498e" filled="false" stroked="true" strokeweight=".140pt" strokecolor="#ffff00">
                <v:path arrowok="t"/>
              </v:shape>
            </v:group>
            <v:group style="position:absolute;left:1563;top:6498;width:76;height:2" coordorigin="1563,6498" coordsize="76,2">
              <v:shape style="position:absolute;left:1563;top:6498;width:76;height:2" coordorigin="1563,6498" coordsize="76,0" path="m1563,6498l1639,6498e" filled="false" stroked="true" strokeweight=".140pt" strokecolor="#ffff00">
                <v:path arrowok="t"/>
              </v:shape>
            </v:group>
            <v:group style="position:absolute;left:1263;top:6498;width:76;height:2" coordorigin="1263,6498" coordsize="76,2">
              <v:shape style="position:absolute;left:1263;top:6498;width:76;height:2" coordorigin="1263,6498" coordsize="76,0" path="m1263,6498l1339,6498e" filled="false" stroked="true" strokeweight=".140pt" strokecolor="#ffff00">
                <v:path arrowok="t"/>
              </v:shape>
            </v:group>
            <v:group style="position:absolute;left:1781;top:6498;width:21;height:2" coordorigin="1781,6498" coordsize="21,2">
              <v:shape style="position:absolute;left:1781;top:6498;width:21;height:2" coordorigin="1781,6498" coordsize="21,0" path="m1781,6498l1802,6498e" filled="false" stroked="true" strokeweight=".19315pt" strokecolor="#ffff00">
                <v:path arrowok="t"/>
              </v:shape>
            </v:group>
            <v:group style="position:absolute;left:1481;top:6498;width:21;height:2" coordorigin="1481,6498" coordsize="21,2">
              <v:shape style="position:absolute;left:1481;top:6498;width:21;height:2" coordorigin="1481,6498" coordsize="21,0" path="m1481,6498l1502,6498e" filled="false" stroked="true" strokeweight=".19315pt" strokecolor="#ffff00">
                <v:path arrowok="t"/>
              </v:shape>
            </v:group>
            <v:group style="position:absolute;left:1181;top:6498;width:21;height:2" coordorigin="1181,6498" coordsize="21,2">
              <v:shape style="position:absolute;left:1181;top:6498;width:21;height:2" coordorigin="1181,6498" coordsize="21,0" path="m1181,6498l1202,6498e" filled="false" stroked="true" strokeweight=".19315pt" strokecolor="#ffff00">
                <v:path arrowok="t"/>
              </v:shape>
            </v:group>
            <v:group style="position:absolute;left:1306;top:6496;width:8;height:4" coordorigin="1306,6496" coordsize="8,4">
              <v:shape style="position:absolute;left:1306;top:6496;width:8;height:4" coordorigin="1306,6496" coordsize="8,4" path="m1306,6500l1314,6496e" filled="false" stroked="true" strokeweight="1.073pt" strokecolor="#ffff00">
                <v:path arrowok="t"/>
              </v:shape>
            </v:group>
            <v:group style="position:absolute;left:1369;top:6486;width:2;height:21" coordorigin="1369,6486" coordsize="2,21">
              <v:shape style="position:absolute;left:1369;top:6486;width:2;height:21" coordorigin="1369,6486" coordsize="0,21" path="m1369,6486l1369,6507e" filled="false" stroked="true" strokeweight=".140pt" strokecolor="#ffff00">
                <v:path arrowok="t"/>
              </v:shape>
            </v:group>
            <v:group style="position:absolute;left:1470;top:6498;width:4;height:2" coordorigin="1470,6498" coordsize="4,2">
              <v:shape style="position:absolute;left:1470;top:6498;width:4;height:2" coordorigin="1470,6498" coordsize="4,2" path="m1470,6500l1474,6498e" filled="false" stroked="true" strokeweight="1.073pt" strokecolor="#ffff00">
                <v:path arrowok="t"/>
              </v:shape>
            </v:group>
            <v:group style="position:absolute;left:1347;top:6486;width:2;height:21" coordorigin="1347,6486" coordsize="2,21">
              <v:shape style="position:absolute;left:1347;top:6486;width:2;height:21" coordorigin="1347,6486" coordsize="0,21" path="m1347,6486l1347,6507e" filled="false" stroked="true" strokeweight=".140pt" strokecolor="#ffff00">
                <v:path arrowok="t"/>
              </v:shape>
            </v:group>
            <v:group style="position:absolute;left:1564;top:6496;width:4;height:2" coordorigin="1564,6496" coordsize="4,2">
              <v:shape style="position:absolute;left:1564;top:6496;width:4;height:2" coordorigin="1564,6496" coordsize="4,2" path="m1568,6498l1564,6496e" filled="false" stroked="true" strokeweight="1.073pt" strokecolor="#ffff00">
                <v:path arrowok="t"/>
              </v:shape>
            </v:group>
            <v:group style="position:absolute;left:1144;top:6498;width:796;height:2" coordorigin="1144,6498" coordsize="796,2">
              <v:shape style="position:absolute;left:1144;top:6498;width:796;height:2" coordorigin="1144,6498" coordsize="796,0" path="m1144,6498l1940,6498e" filled="false" stroked="true" strokeweight="1.2661pt" strokecolor="#ffff00">
                <v:path arrowok="t"/>
              </v:shape>
            </v:group>
            <v:group style="position:absolute;left:1497;top:5037;width:2;height:334" coordorigin="1497,5037" coordsize="2,334">
              <v:shape style="position:absolute;left:1497;top:5037;width:2;height:334" coordorigin="1497,5037" coordsize="0,334" path="m1497,5037l1497,5371e" filled="false" stroked="true" strokeweight="1.7524pt" strokecolor="#ff0000">
                <v:path arrowok="t"/>
              </v:shape>
            </v:group>
            <v:group style="position:absolute;left:1192;top:5048;width:311;height:313" coordorigin="1192,5048" coordsize="311,313">
              <v:shape style="position:absolute;left:1192;top:5048;width:311;height:313" coordorigin="1192,5048" coordsize="311,313" path="m1503,5048l1423,5058,1347,5090,1283,5139,1233,5204,1202,5280,1194,5319,1192,5361e" filled="false" stroked="true" strokeweight="1.073pt" strokecolor="#ff0000">
                <v:path arrowok="t"/>
              </v:shape>
            </v:group>
            <v:group style="position:absolute;left:1192;top:5394;width:311;height:2" coordorigin="1192,5394" coordsize="311,2">
              <v:shape style="position:absolute;left:1192;top:5394;width:311;height:2" coordorigin="1192,5394" coordsize="311,0" path="m1503,5394l1192,5394e" filled="false" stroked="true" strokeweight="1.073pt" strokecolor="#ff0000">
                <v:path arrowok="t"/>
              </v:shape>
            </v:group>
            <v:group style="position:absolute;left:1192;top:5361;width:311;height:2" coordorigin="1192,5361" coordsize="311,2">
              <v:shape style="position:absolute;left:1192;top:5361;width:311;height:2" coordorigin="1192,5361" coordsize="311,0" path="m1192,5361l1503,5361e" filled="false" stroked="true" strokeweight="1.073pt" strokecolor="#ff0000">
                <v:path arrowok="t"/>
              </v:shape>
            </v:group>
            <v:group style="position:absolute;left:1177;top:5352;width:18;height:42" coordorigin="1177,5352" coordsize="18,42">
              <v:shape style="position:absolute;left:1177;top:5352;width:18;height:42" coordorigin="1177,5352" coordsize="18,42" path="m1192,5375l1195,5375,1195,5363,1192,5363,1192,5352,1177,5352,1177,5394,1192,5394,1192,5375xe" filled="false" stroked="true" strokeweight="1.073pt" strokecolor="#ff0000">
                <v:path arrowok="t"/>
              </v:shape>
            </v:group>
            <v:group style="position:absolute;left:1501;top:5352;width:18;height:42" coordorigin="1501,5352" coordsize="18,42">
              <v:shape style="position:absolute;left:1501;top:5352;width:18;height:42" coordorigin="1501,5352" coordsize="18,42" path="m1503,5375l1503,5394,1519,5394,1519,5352,1503,5352,1503,5363,1501,5363,1501,5375,1503,5375xe" filled="false" stroked="true" strokeweight="1.073pt" strokecolor="#ff0000">
                <v:path arrowok="t"/>
              </v:shape>
            </v:group>
            <v:group style="position:absolute;left:1496;top:2881;width:453;height:2" coordorigin="1496,2881" coordsize="453,2">
              <v:shape style="position:absolute;left:1496;top:2881;width:453;height:2" coordorigin="1496,2881" coordsize="453,0" path="m1496,2881l1949,2881e" filled="false" stroked="true" strokeweight=".37992pt" strokecolor="#ffff00">
                <v:path arrowok="t"/>
              </v:shape>
            </v:group>
            <v:group style="position:absolute;left:1092;top:2881;width:79;height:2" coordorigin="1092,2881" coordsize="79,2">
              <v:shape style="position:absolute;left:1092;top:2881;width:79;height:2" coordorigin="1092,2881" coordsize="79,0" path="m1092,2881l1171,2881e" filled="false" stroked="true" strokeweight=".37992pt" strokecolor="#ffff00">
                <v:path arrowok="t"/>
              </v:shape>
            </v:group>
            <v:group style="position:absolute;left:1082;top:2879;width:92;height:2" coordorigin="1082,2879" coordsize="92,2">
              <v:shape style="position:absolute;left:1082;top:2879;width:92;height:2" coordorigin="1082,2879" coordsize="92,0" path="m1082,2879l1174,2879e" filled="false" stroked="true" strokeweight=".45055pt" strokecolor="#ffff00">
                <v:path arrowok="t"/>
              </v:shape>
            </v:group>
            <v:group style="position:absolute;left:1087;top:2882;width:76;height:2" coordorigin="1087,2882" coordsize="76,2">
              <v:shape style="position:absolute;left:1087;top:2882;width:76;height:2" coordorigin="1087,2882" coordsize="76,0" path="m1087,2882l1163,2882e" filled="false" stroked="true" strokeweight="1.85pt" strokecolor="#ffff00">
                <v:path arrowok="t"/>
              </v:shape>
            </v:group>
            <v:group style="position:absolute;left:1503;top:2883;width:437;height:2" coordorigin="1503,2883" coordsize="437,2">
              <v:shape style="position:absolute;left:1503;top:2883;width:437;height:2" coordorigin="1503,2883" coordsize="437,0" path="m1503,2883l1940,2883e" filled="false" stroked="true" strokeweight="1.75pt" strokecolor="#ffff00">
                <v:path arrowok="t"/>
              </v:shape>
            </v:group>
            <v:group style="position:absolute;left:1647;top:2934;width:3;height:2" coordorigin="1647,2934" coordsize="3,2">
              <v:shape style="position:absolute;left:1647;top:2934;width:3;height:2" coordorigin="1647,2934" coordsize="3,1" path="m1647,2935l1650,2934e" filled="false" stroked="true" strokeweight="1.073pt" strokecolor="#ffff00">
                <v:path arrowok="t"/>
              </v:shape>
            </v:group>
            <v:group style="position:absolute;left:1704;top:2931;width:5;height:3" coordorigin="1704,2931" coordsize="5,3">
              <v:shape style="position:absolute;left:1704;top:2931;width:5;height:3" coordorigin="1704,2931" coordsize="5,3" path="m1704,2934l1709,2931e" filled="false" stroked="true" strokeweight="1.073pt" strokecolor="#ffff00">
                <v:path arrowok="t"/>
              </v:shape>
            </v:group>
            <v:group style="position:absolute;left:1663;top:2932;width:5;height:3" coordorigin="1663,2932" coordsize="5,3">
              <v:shape style="position:absolute;left:1663;top:2932;width:5;height:3" coordorigin="1663,2932" coordsize="5,3" path="m1668,2935l1663,2932e" filled="false" stroked="true" strokeweight="1.073pt" strokecolor="#ffff00">
                <v:path arrowok="t"/>
              </v:shape>
            </v:group>
            <v:group style="position:absolute;left:1883;top:2934;width:3;height:2" coordorigin="1883,2934" coordsize="3,2">
              <v:shape style="position:absolute;left:1883;top:2934;width:3;height:2" coordorigin="1883,2934" coordsize="3,1" path="m1886,2935l1883,2934e" filled="false" stroked="true" strokeweight="1.073pt" strokecolor="#ffff00">
                <v:path arrowok="t"/>
              </v:shape>
            </v:group>
            <v:group style="position:absolute;left:1503;top:2874;width:501;height:6" coordorigin="1503,2874" coordsize="501,6">
              <v:shape style="position:absolute;left:1503;top:2874;width:501;height:6" coordorigin="1503,2874" coordsize="501,6" path="m2004,2874l1503,2874,1503,2880e" filled="false" stroked="true" strokeweight="1.073pt" strokecolor="#ffff00">
                <v:path arrowok="t"/>
              </v:shape>
            </v:group>
            <v:group style="position:absolute;left:1503;top:2874;width:437;height:61" coordorigin="1503,2874" coordsize="437,61">
              <v:shape style="position:absolute;left:1503;top:2874;width:437;height:61" coordorigin="1503,2874" coordsize="437,61" path="m1503,2922l1503,2935,1940,2935,1940,2874e" filled="false" stroked="true" strokeweight="1.073pt" strokecolor="#ffff00">
                <v:path arrowok="t"/>
              </v:shape>
            </v:group>
            <v:group style="position:absolute;left:1149;top:2922;width:14;height:13" coordorigin="1149,2922" coordsize="14,13">
              <v:shape style="position:absolute;left:1149;top:2922;width:14;height:13" coordorigin="1149,2922" coordsize="14,13" path="m1149,2935l1163,2935,1163,2922e" filled="false" stroked="true" strokeweight="1.073pt" strokecolor="#ffff00">
                <v:path arrowok="t"/>
              </v:shape>
            </v:group>
            <v:group style="position:absolute;left:1503;top:2889;width:437;height:2" coordorigin="1503,2889" coordsize="437,2">
              <v:shape style="position:absolute;left:1503;top:2889;width:437;height:2" coordorigin="1503,2889" coordsize="437,0" path="m1503,2889l1940,2889e" filled="false" stroked="true" strokeweight="1.150pt" strokecolor="#ffff00">
                <v:path arrowok="t"/>
              </v:shape>
            </v:group>
            <v:group style="position:absolute;left:1144;top:2922;width:19;height:9" coordorigin="1144,2922" coordsize="19,9">
              <v:shape style="position:absolute;left:1144;top:2922;width:19;height:9" coordorigin="1144,2922" coordsize="19,9" path="m1163,2922l1158,2922,1158,2931,1144,2931e" filled="false" stroked="true" strokeweight="1.073pt" strokecolor="#ffff00">
                <v:path arrowok="t"/>
              </v:shape>
            </v:group>
            <v:group style="position:absolute;left:1506;top:2911;width:2;height:22" coordorigin="1506,2911" coordsize="2,22">
              <v:shape style="position:absolute;left:1506;top:2911;width:2;height:22" coordorigin="1506,2911" coordsize="0,22" path="m1506,2911l1506,2933e" filled="false" stroked="true" strokeweight=".25748pt" strokecolor="#ffff00">
                <v:path arrowok="t"/>
              </v:shape>
            </v:group>
            <v:group style="position:absolute;left:1508;top:2922;width:432;height:9" coordorigin="1508,2922" coordsize="432,9">
              <v:shape style="position:absolute;left:1508;top:2922;width:432;height:9" coordorigin="1508,2922" coordsize="432,9" path="m1940,2931l1508,2931,1508,2922e" filled="false" stroked="true" strokeweight="1.073pt" strokecolor="#ffff00">
                <v:path arrowok="t"/>
              </v:shape>
            </v:group>
            <v:group style="position:absolute;left:1098;top:2883;width:2;height:1003" coordorigin="1098,2883" coordsize="2,1003">
              <v:shape style="position:absolute;left:1098;top:2883;width:2;height:1003" coordorigin="1098,2883" coordsize="0,1003" path="m1098,2883l1098,3886e" filled="false" stroked="true" strokeweight="1.073pt" strokecolor="#ffff00">
                <v:path arrowok="t"/>
              </v:shape>
            </v:group>
            <v:group style="position:absolute;left:1092;top:2878;width:2;height:1014" coordorigin="1092,2878" coordsize="2,1014">
              <v:shape style="position:absolute;left:1092;top:2878;width:2;height:1014" coordorigin="1092,2878" coordsize="0,1014" path="m1092,2878l1092,3892e" filled="false" stroked="true" strokeweight="1.073pt" strokecolor="#ffff00">
                <v:path arrowok="t"/>
              </v:shape>
            </v:group>
            <v:group style="position:absolute;left:1089;top:2866;width:2;height:22" coordorigin="1089,2866" coordsize="2,22">
              <v:shape style="position:absolute;left:1089;top:2866;width:2;height:22" coordorigin="1089,2866" coordsize="0,22" path="m1089,2866l1089,2888e" filled="false" stroked="true" strokeweight=".19315pt" strokecolor="#ffff00">
                <v:path arrowok="t"/>
              </v:shape>
            </v:group>
            <v:group style="position:absolute;left:1092;top:2871;width:2;height:22" coordorigin="1092,2871" coordsize="2,22">
              <v:shape style="position:absolute;left:1092;top:2871;width:2;height:22" coordorigin="1092,2871" coordsize="0,22" path="m1092,2871l1092,2893e" filled="false" stroked="true" strokeweight=".45063pt" strokecolor="#ffff00">
                <v:path arrowok="t"/>
              </v:shape>
            </v:group>
            <v:group style="position:absolute;left:1087;top:2889;width:14;height:2" coordorigin="1087,2889" coordsize="14,2">
              <v:shape style="position:absolute;left:1087;top:2889;width:14;height:2" coordorigin="1087,2889" coordsize="14,0" path="m1087,2889l1101,2889e" filled="false" stroked="true" strokeweight="1.073pt" strokecolor="#ffff00">
                <v:path arrowok="t"/>
              </v:shape>
            </v:group>
            <v:group style="position:absolute;left:1087;top:2894;width:14;height:2" coordorigin="1087,2894" coordsize="14,2">
              <v:shape style="position:absolute;left:1087;top:2894;width:14;height:2" coordorigin="1087,2894" coordsize="14,0" path="m1087,2894l1101,2894e" filled="false" stroked="true" strokeweight="1.073pt" strokecolor="#ffff00">
                <v:path arrowok="t"/>
              </v:shape>
            </v:group>
            <v:group style="position:absolute;left:1087;top:2899;width:14;height:2" coordorigin="1087,2899" coordsize="14,2">
              <v:shape style="position:absolute;left:1087;top:2899;width:14;height:2" coordorigin="1087,2899" coordsize="14,0" path="m1087,2899l1101,2899e" filled="false" stroked="true" strokeweight="1.073pt" strokecolor="#ffff00">
                <v:path arrowok="t"/>
              </v:shape>
            </v:group>
            <v:group style="position:absolute;left:1087;top:2904;width:14;height:2" coordorigin="1087,2904" coordsize="14,2">
              <v:shape style="position:absolute;left:1087;top:2904;width:14;height:2" coordorigin="1087,2904" coordsize="14,0" path="m1087,2904l1101,2904e" filled="false" stroked="true" strokeweight="1.073pt" strokecolor="#ffff00">
                <v:path arrowok="t"/>
              </v:shape>
            </v:group>
            <v:group style="position:absolute;left:1087;top:2909;width:14;height:2" coordorigin="1087,2909" coordsize="14,2">
              <v:shape style="position:absolute;left:1087;top:2909;width:14;height:2" coordorigin="1087,2909" coordsize="14,0" path="m1087,2909l1101,2909e" filled="false" stroked="true" strokeweight="1.073pt" strokecolor="#ffff00">
                <v:path arrowok="t"/>
              </v:shape>
            </v:group>
            <v:group style="position:absolute;left:1087;top:2914;width:14;height:2" coordorigin="1087,2914" coordsize="14,2">
              <v:shape style="position:absolute;left:1087;top:2914;width:14;height:2" coordorigin="1087,2914" coordsize="14,0" path="m1087,2914l1101,2914e" filled="false" stroked="true" strokeweight="1.073pt" strokecolor="#ffff00">
                <v:path arrowok="t"/>
              </v:shape>
            </v:group>
            <v:group style="position:absolute;left:1087;top:2919;width:14;height:2" coordorigin="1087,2919" coordsize="14,2">
              <v:shape style="position:absolute;left:1087;top:2919;width:14;height:2" coordorigin="1087,2919" coordsize="14,0" path="m1087,2919l1101,2919e" filled="false" stroked="true" strokeweight="1.073pt" strokecolor="#ffff00">
                <v:path arrowok="t"/>
              </v:shape>
            </v:group>
            <v:group style="position:absolute;left:1087;top:2926;width:14;height:2" coordorigin="1087,2926" coordsize="14,2">
              <v:shape style="position:absolute;left:1087;top:2926;width:14;height:2" coordorigin="1087,2926" coordsize="14,0" path="m1087,2926l1101,2926e" filled="false" stroked="true" strokeweight="1.073pt" strokecolor="#ffff00">
                <v:path arrowok="t"/>
              </v:shape>
            </v:group>
            <v:group style="position:absolute;left:1087;top:2931;width:14;height:2" coordorigin="1087,2931" coordsize="14,2">
              <v:shape style="position:absolute;left:1087;top:2931;width:14;height:2" coordorigin="1087,2931" coordsize="14,0" path="m1087,2931l1101,2931e" filled="false" stroked="true" strokeweight="1.073pt" strokecolor="#ffff00">
                <v:path arrowok="t"/>
              </v:shape>
            </v:group>
            <v:group style="position:absolute;left:1087;top:2936;width:14;height:2" coordorigin="1087,2936" coordsize="14,2">
              <v:shape style="position:absolute;left:1087;top:2936;width:14;height:2" coordorigin="1087,2936" coordsize="14,0" path="m1087,2936l1101,2936e" filled="false" stroked="true" strokeweight="1.073pt" strokecolor="#ffff00">
                <v:path arrowok="t"/>
              </v:shape>
            </v:group>
            <v:group style="position:absolute;left:1087;top:2941;width:14;height:2" coordorigin="1087,2941" coordsize="14,2">
              <v:shape style="position:absolute;left:1087;top:2941;width:14;height:2" coordorigin="1087,2941" coordsize="14,0" path="m1087,2941l1101,2941e" filled="false" stroked="true" strokeweight="1.073pt" strokecolor="#ffff00">
                <v:path arrowok="t"/>
              </v:shape>
            </v:group>
            <v:group style="position:absolute;left:1087;top:2946;width:14;height:2" coordorigin="1087,2946" coordsize="14,2">
              <v:shape style="position:absolute;left:1087;top:2946;width:14;height:2" coordorigin="1087,2946" coordsize="14,0" path="m1087,2946l1101,2946e" filled="false" stroked="true" strokeweight="1.073pt" strokecolor="#ffff00">
                <v:path arrowok="t"/>
              </v:shape>
            </v:group>
            <v:group style="position:absolute;left:1087;top:2952;width:14;height:2" coordorigin="1087,2952" coordsize="14,2">
              <v:shape style="position:absolute;left:1087;top:2952;width:14;height:2" coordorigin="1087,2952" coordsize="14,0" path="m1087,2952l1101,2952e" filled="false" stroked="true" strokeweight="1.073pt" strokecolor="#ffff00">
                <v:path arrowok="t"/>
              </v:shape>
            </v:group>
            <v:group style="position:absolute;left:1087;top:2957;width:14;height:2" coordorigin="1087,2957" coordsize="14,2">
              <v:shape style="position:absolute;left:1087;top:2957;width:14;height:2" coordorigin="1087,2957" coordsize="14,0" path="m1087,2957l1101,2957e" filled="false" stroked="true" strokeweight="1.073pt" strokecolor="#ffff00">
                <v:path arrowok="t"/>
              </v:shape>
            </v:group>
            <v:group style="position:absolute;left:1087;top:2963;width:14;height:2" coordorigin="1087,2963" coordsize="14,2">
              <v:shape style="position:absolute;left:1087;top:2963;width:14;height:2" coordorigin="1087,2963" coordsize="14,0" path="m1087,2963l1101,2963e" filled="false" stroked="true" strokeweight="1.073pt" strokecolor="#ffff00">
                <v:path arrowok="t"/>
              </v:shape>
            </v:group>
            <v:group style="position:absolute;left:1087;top:2968;width:14;height:2" coordorigin="1087,2968" coordsize="14,2">
              <v:shape style="position:absolute;left:1087;top:2968;width:14;height:2" coordorigin="1087,2968" coordsize="14,0" path="m1087,2968l1101,2968e" filled="false" stroked="true" strokeweight="1.073pt" strokecolor="#ffff00">
                <v:path arrowok="t"/>
              </v:shape>
            </v:group>
            <v:group style="position:absolute;left:1087;top:2974;width:14;height:2" coordorigin="1087,2974" coordsize="14,2">
              <v:shape style="position:absolute;left:1087;top:2974;width:14;height:2" coordorigin="1087,2974" coordsize="14,0" path="m1087,2974l1101,2974e" filled="false" stroked="true" strokeweight="1.073pt" strokecolor="#ffff00">
                <v:path arrowok="t"/>
              </v:shape>
            </v:group>
            <v:group style="position:absolute;left:1087;top:2979;width:14;height:2" coordorigin="1087,2979" coordsize="14,2">
              <v:shape style="position:absolute;left:1087;top:2979;width:14;height:2" coordorigin="1087,2979" coordsize="14,0" path="m1087,2979l1101,2979e" filled="false" stroked="true" strokeweight="1.073pt" strokecolor="#ffff00">
                <v:path arrowok="t"/>
              </v:shape>
            </v:group>
            <v:group style="position:absolute;left:1087;top:2984;width:14;height:2" coordorigin="1087,2984" coordsize="14,2">
              <v:shape style="position:absolute;left:1087;top:2984;width:14;height:2" coordorigin="1087,2984" coordsize="14,0" path="m1087,2984l1101,2984e" filled="false" stroked="true" strokeweight="1.073pt" strokecolor="#ffff00">
                <v:path arrowok="t"/>
              </v:shape>
            </v:group>
            <v:group style="position:absolute;left:1087;top:2989;width:14;height:2" coordorigin="1087,2989" coordsize="14,2">
              <v:shape style="position:absolute;left:1087;top:2989;width:14;height:2" coordorigin="1087,2989" coordsize="14,0" path="m1087,2989l1101,2989e" filled="false" stroked="true" strokeweight="1.073pt" strokecolor="#ffff00">
                <v:path arrowok="t"/>
              </v:shape>
            </v:group>
            <v:group style="position:absolute;left:1087;top:2994;width:14;height:2" coordorigin="1087,2994" coordsize="14,2">
              <v:shape style="position:absolute;left:1087;top:2994;width:14;height:2" coordorigin="1087,2994" coordsize="14,0" path="m1087,2994l1101,2994e" filled="false" stroked="true" strokeweight="1.073pt" strokecolor="#ffff00">
                <v:path arrowok="t"/>
              </v:shape>
            </v:group>
            <v:group style="position:absolute;left:1087;top:2999;width:14;height:2" coordorigin="1087,2999" coordsize="14,2">
              <v:shape style="position:absolute;left:1087;top:2999;width:14;height:2" coordorigin="1087,2999" coordsize="14,0" path="m1087,2999l1101,2999e" filled="false" stroked="true" strokeweight="1.073pt" strokecolor="#ffff00">
                <v:path arrowok="t"/>
              </v:shape>
            </v:group>
            <v:group style="position:absolute;left:1087;top:3006;width:14;height:2" coordorigin="1087,3006" coordsize="14,2">
              <v:shape style="position:absolute;left:1087;top:3006;width:14;height:2" coordorigin="1087,3006" coordsize="14,0" path="m1087,3006l1101,3006e" filled="false" stroked="true" strokeweight="1.073pt" strokecolor="#ffff00">
                <v:path arrowok="t"/>
              </v:shape>
            </v:group>
            <v:group style="position:absolute;left:1087;top:3011;width:14;height:2" coordorigin="1087,3011" coordsize="14,2">
              <v:shape style="position:absolute;left:1087;top:3011;width:14;height:2" coordorigin="1087,3011" coordsize="14,0" path="m1087,3011l1101,3011e" filled="false" stroked="true" strokeweight="1.073pt" strokecolor="#ffff00">
                <v:path arrowok="t"/>
              </v:shape>
            </v:group>
            <v:group style="position:absolute;left:1087;top:3016;width:14;height:2" coordorigin="1087,3016" coordsize="14,2">
              <v:shape style="position:absolute;left:1087;top:3016;width:14;height:2" coordorigin="1087,3016" coordsize="14,0" path="m1087,3016l1101,3016e" filled="false" stroked="true" strokeweight="1.073pt" strokecolor="#ffff00">
                <v:path arrowok="t"/>
              </v:shape>
            </v:group>
            <v:group style="position:absolute;left:1087;top:3021;width:14;height:2" coordorigin="1087,3021" coordsize="14,2">
              <v:shape style="position:absolute;left:1087;top:3021;width:14;height:2" coordorigin="1087,3021" coordsize="14,0" path="m1087,3021l1101,3021e" filled="false" stroked="true" strokeweight="1.073pt" strokecolor="#ffff00">
                <v:path arrowok="t"/>
              </v:shape>
            </v:group>
            <v:group style="position:absolute;left:1087;top:3026;width:14;height:2" coordorigin="1087,3026" coordsize="14,2">
              <v:shape style="position:absolute;left:1087;top:3026;width:14;height:2" coordorigin="1087,3026" coordsize="14,0" path="m1087,3026l1101,3026e" filled="false" stroked="true" strokeweight="1.073pt" strokecolor="#ffff00">
                <v:path arrowok="t"/>
              </v:shape>
            </v:group>
            <v:group style="position:absolute;left:1087;top:3031;width:14;height:2" coordorigin="1087,3031" coordsize="14,2">
              <v:shape style="position:absolute;left:1087;top:3031;width:14;height:2" coordorigin="1087,3031" coordsize="14,0" path="m1087,3031l1101,3031e" filled="false" stroked="true" strokeweight="1.073pt" strokecolor="#ffff00">
                <v:path arrowok="t"/>
              </v:shape>
            </v:group>
            <v:group style="position:absolute;left:1087;top:3037;width:14;height:2" coordorigin="1087,3037" coordsize="14,2">
              <v:shape style="position:absolute;left:1087;top:3037;width:14;height:2" coordorigin="1087,3037" coordsize="14,0" path="m1087,3037l1101,3037e" filled="false" stroked="true" strokeweight="1.073pt" strokecolor="#ffff00">
                <v:path arrowok="t"/>
              </v:shape>
            </v:group>
            <v:group style="position:absolute;left:1087;top:3043;width:14;height:2" coordorigin="1087,3043" coordsize="14,2">
              <v:shape style="position:absolute;left:1087;top:3043;width:14;height:2" coordorigin="1087,3043" coordsize="14,0" path="m1087,3043l1101,3043e" filled="false" stroked="true" strokeweight="1.073pt" strokecolor="#ffff00">
                <v:path arrowok="t"/>
              </v:shape>
            </v:group>
            <v:group style="position:absolute;left:1087;top:3048;width:14;height:2" coordorigin="1087,3048" coordsize="14,2">
              <v:shape style="position:absolute;left:1087;top:3048;width:14;height:2" coordorigin="1087,3048" coordsize="14,0" path="m1087,3048l1101,3048e" filled="false" stroked="true" strokeweight="1.073pt" strokecolor="#ffff00">
                <v:path arrowok="t"/>
              </v:shape>
            </v:group>
            <v:group style="position:absolute;left:1087;top:3053;width:14;height:2" coordorigin="1087,3053" coordsize="14,2">
              <v:shape style="position:absolute;left:1087;top:3053;width:14;height:2" coordorigin="1087,3053" coordsize="14,0" path="m1087,3053l1101,3053e" filled="false" stroked="true" strokeweight="1.073pt" strokecolor="#ffff00">
                <v:path arrowok="t"/>
              </v:shape>
            </v:group>
            <v:group style="position:absolute;left:1087;top:3058;width:14;height:2" coordorigin="1087,3058" coordsize="14,2">
              <v:shape style="position:absolute;left:1087;top:3058;width:14;height:2" coordorigin="1087,3058" coordsize="14,0" path="m1087,3058l1101,3058e" filled="false" stroked="true" strokeweight="1.073pt" strokecolor="#ffff00">
                <v:path arrowok="t"/>
              </v:shape>
            </v:group>
            <v:group style="position:absolute;left:1087;top:3064;width:14;height:2" coordorigin="1087,3064" coordsize="14,2">
              <v:shape style="position:absolute;left:1087;top:3064;width:14;height:2" coordorigin="1087,3064" coordsize="14,0" path="m1087,3064l1101,3064e" filled="false" stroked="true" strokeweight="1.073pt" strokecolor="#ffff00">
                <v:path arrowok="t"/>
              </v:shape>
            </v:group>
            <v:group style="position:absolute;left:1087;top:3069;width:14;height:2" coordorigin="1087,3069" coordsize="14,2">
              <v:shape style="position:absolute;left:1087;top:3069;width:14;height:2" coordorigin="1087,3069" coordsize="14,0" path="m1087,3069l1101,3069e" filled="false" stroked="true" strokeweight="1.073pt" strokecolor="#ffff00">
                <v:path arrowok="t"/>
              </v:shape>
            </v:group>
            <v:group style="position:absolute;left:1087;top:3074;width:14;height:2" coordorigin="1087,3074" coordsize="14,2">
              <v:shape style="position:absolute;left:1087;top:3074;width:14;height:2" coordorigin="1087,3074" coordsize="14,0" path="m1087,3074l1101,3074e" filled="false" stroked="true" strokeweight="1.073pt" strokecolor="#ffff00">
                <v:path arrowok="t"/>
              </v:shape>
            </v:group>
            <v:group style="position:absolute;left:1087;top:3079;width:14;height:2" coordorigin="1087,3079" coordsize="14,2">
              <v:shape style="position:absolute;left:1087;top:3079;width:14;height:2" coordorigin="1087,3079" coordsize="14,0" path="m1087,3079l1101,3079e" filled="false" stroked="true" strokeweight="1.073pt" strokecolor="#ffff00">
                <v:path arrowok="t"/>
              </v:shape>
            </v:group>
            <v:group style="position:absolute;left:1087;top:3086;width:14;height:2" coordorigin="1087,3086" coordsize="14,2">
              <v:shape style="position:absolute;left:1087;top:3086;width:14;height:2" coordorigin="1087,3086" coordsize="14,0" path="m1087,3086l1101,3086e" filled="false" stroked="true" strokeweight="1.073pt" strokecolor="#ffff00">
                <v:path arrowok="t"/>
              </v:shape>
            </v:group>
            <v:group style="position:absolute;left:1087;top:3091;width:14;height:2" coordorigin="1087,3091" coordsize="14,2">
              <v:shape style="position:absolute;left:1087;top:3091;width:14;height:2" coordorigin="1087,3091" coordsize="14,0" path="m1087,3091l1101,3091e" filled="false" stroked="true" strokeweight="1.073pt" strokecolor="#ffff00">
                <v:path arrowok="t"/>
              </v:shape>
            </v:group>
            <v:group style="position:absolute;left:1087;top:3096;width:14;height:2" coordorigin="1087,3096" coordsize="14,2">
              <v:shape style="position:absolute;left:1087;top:3096;width:14;height:2" coordorigin="1087,3096" coordsize="14,0" path="m1087,3096l1101,3096e" filled="false" stroked="true" strokeweight="1.073pt" strokecolor="#ffff00">
                <v:path arrowok="t"/>
              </v:shape>
            </v:group>
            <v:group style="position:absolute;left:1087;top:3101;width:14;height:2" coordorigin="1087,3101" coordsize="14,2">
              <v:shape style="position:absolute;left:1087;top:3101;width:14;height:2" coordorigin="1087,3101" coordsize="14,0" path="m1087,3101l1101,3101e" filled="false" stroked="true" strokeweight="1.073pt" strokecolor="#ffff00">
                <v:path arrowok="t"/>
              </v:shape>
            </v:group>
            <v:group style="position:absolute;left:1087;top:3106;width:14;height:2" coordorigin="1087,3106" coordsize="14,2">
              <v:shape style="position:absolute;left:1087;top:3106;width:14;height:2" coordorigin="1087,3106" coordsize="14,0" path="m1087,3106l1101,3106e" filled="false" stroked="true" strokeweight="1.073pt" strokecolor="#ffff00">
                <v:path arrowok="t"/>
              </v:shape>
            </v:group>
            <v:group style="position:absolute;left:1087;top:3111;width:14;height:2" coordorigin="1087,3111" coordsize="14,2">
              <v:shape style="position:absolute;left:1087;top:3111;width:14;height:2" coordorigin="1087,3111" coordsize="14,0" path="m1087,3111l1101,3111e" filled="false" stroked="true" strokeweight="1.073pt" strokecolor="#ffff00">
                <v:path arrowok="t"/>
              </v:shape>
            </v:group>
            <v:group style="position:absolute;left:1087;top:3116;width:14;height:2" coordorigin="1087,3116" coordsize="14,2">
              <v:shape style="position:absolute;left:1087;top:3116;width:14;height:2" coordorigin="1087,3116" coordsize="14,0" path="m1087,3116l1101,3116e" filled="false" stroked="true" strokeweight="1.073pt" strokecolor="#ffff00">
                <v:path arrowok="t"/>
              </v:shape>
            </v:group>
            <v:group style="position:absolute;left:1087;top:3123;width:14;height:2" coordorigin="1087,3123" coordsize="14,2">
              <v:shape style="position:absolute;left:1087;top:3123;width:14;height:2" coordorigin="1087,3123" coordsize="14,0" path="m1087,3123l1101,3123e" filled="false" stroked="true" strokeweight="1.073pt" strokecolor="#ffff00">
                <v:path arrowok="t"/>
              </v:shape>
            </v:group>
            <v:group style="position:absolute;left:1087;top:3128;width:14;height:2" coordorigin="1087,3128" coordsize="14,2">
              <v:shape style="position:absolute;left:1087;top:3128;width:14;height:2" coordorigin="1087,3128" coordsize="14,0" path="m1087,3128l1101,3128e" filled="false" stroked="true" strokeweight="1.073pt" strokecolor="#ffff00">
                <v:path arrowok="t"/>
              </v:shape>
            </v:group>
            <v:group style="position:absolute;left:1087;top:3133;width:14;height:2" coordorigin="1087,3133" coordsize="14,2">
              <v:shape style="position:absolute;left:1087;top:3133;width:14;height:2" coordorigin="1087,3133" coordsize="14,0" path="m1087,3133l1101,3133e" filled="false" stroked="true" strokeweight="1.073pt" strokecolor="#ffff00">
                <v:path arrowok="t"/>
              </v:shape>
            </v:group>
            <v:group style="position:absolute;left:1087;top:3138;width:14;height:2" coordorigin="1087,3138" coordsize="14,2">
              <v:shape style="position:absolute;left:1087;top:3138;width:14;height:2" coordorigin="1087,3138" coordsize="14,0" path="m1087,3138l1101,3138e" filled="false" stroked="true" strokeweight="1.073pt" strokecolor="#ffff00">
                <v:path arrowok="t"/>
              </v:shape>
            </v:group>
            <v:group style="position:absolute;left:1087;top:3143;width:14;height:2" coordorigin="1087,3143" coordsize="14,2">
              <v:shape style="position:absolute;left:1087;top:3143;width:14;height:2" coordorigin="1087,3143" coordsize="14,0" path="m1087,3143l1101,3143e" filled="false" stroked="true" strokeweight="1.073pt" strokecolor="#ffff00">
                <v:path arrowok="t"/>
              </v:shape>
            </v:group>
            <v:group style="position:absolute;left:1087;top:3149;width:14;height:2" coordorigin="1087,3149" coordsize="14,2">
              <v:shape style="position:absolute;left:1087;top:3149;width:14;height:2" coordorigin="1087,3149" coordsize="14,0" path="m1087,3149l1101,3149e" filled="false" stroked="true" strokeweight="1.073pt" strokecolor="#ffff00">
                <v:path arrowok="t"/>
              </v:shape>
            </v:group>
            <v:group style="position:absolute;left:1087;top:3154;width:14;height:2" coordorigin="1087,3154" coordsize="14,2">
              <v:shape style="position:absolute;left:1087;top:3154;width:14;height:2" coordorigin="1087,3154" coordsize="14,0" path="m1087,3154l1101,3154e" filled="false" stroked="true" strokeweight="1.073pt" strokecolor="#ffff00">
                <v:path arrowok="t"/>
              </v:shape>
            </v:group>
            <v:group style="position:absolute;left:1087;top:3160;width:14;height:2" coordorigin="1087,3160" coordsize="14,2">
              <v:shape style="position:absolute;left:1087;top:3160;width:14;height:2" coordorigin="1087,3160" coordsize="14,0" path="m1087,3160l1101,3160e" filled="false" stroked="true" strokeweight="1.073pt" strokecolor="#ffff00">
                <v:path arrowok="t"/>
              </v:shape>
            </v:group>
            <v:group style="position:absolute;left:1087;top:3165;width:14;height:2" coordorigin="1087,3165" coordsize="14,2">
              <v:shape style="position:absolute;left:1087;top:3165;width:14;height:2" coordorigin="1087,3165" coordsize="14,0" path="m1087,3165l1101,3165e" filled="false" stroked="true" strokeweight="1.073pt" strokecolor="#ffff00">
                <v:path arrowok="t"/>
              </v:shape>
            </v:group>
            <v:group style="position:absolute;left:1087;top:3171;width:14;height:2" coordorigin="1087,3171" coordsize="14,2">
              <v:shape style="position:absolute;left:1087;top:3171;width:14;height:2" coordorigin="1087,3171" coordsize="14,0" path="m1087,3171l1101,3171e" filled="false" stroked="true" strokeweight="1.073pt" strokecolor="#ffff00">
                <v:path arrowok="t"/>
              </v:shape>
            </v:group>
            <v:group style="position:absolute;left:1087;top:3176;width:14;height:2" coordorigin="1087,3176" coordsize="14,2">
              <v:shape style="position:absolute;left:1087;top:3176;width:14;height:2" coordorigin="1087,3176" coordsize="14,0" path="m1087,3176l1101,3176e" filled="false" stroked="true" strokeweight="1.073pt" strokecolor="#ffff00">
                <v:path arrowok="t"/>
              </v:shape>
            </v:group>
            <v:group style="position:absolute;left:1087;top:3181;width:14;height:2" coordorigin="1087,3181" coordsize="14,2">
              <v:shape style="position:absolute;left:1087;top:3181;width:14;height:2" coordorigin="1087,3181" coordsize="14,0" path="m1087,3181l1101,3181e" filled="false" stroked="true" strokeweight="1.073pt" strokecolor="#ffff00">
                <v:path arrowok="t"/>
              </v:shape>
            </v:group>
            <v:group style="position:absolute;left:1087;top:3186;width:14;height:2" coordorigin="1087,3186" coordsize="14,2">
              <v:shape style="position:absolute;left:1087;top:3186;width:14;height:2" coordorigin="1087,3186" coordsize="14,0" path="m1087,3186l1101,3186e" filled="false" stroked="true" strokeweight="1.073pt" strokecolor="#ffff00">
                <v:path arrowok="t"/>
              </v:shape>
            </v:group>
            <v:group style="position:absolute;left:1087;top:3191;width:14;height:2" coordorigin="1087,3191" coordsize="14,2">
              <v:shape style="position:absolute;left:1087;top:3191;width:14;height:2" coordorigin="1087,3191" coordsize="14,0" path="m1087,3191l1101,3191e" filled="false" stroked="true" strokeweight="1.073pt" strokecolor="#ffff00">
                <v:path arrowok="t"/>
              </v:shape>
            </v:group>
            <v:group style="position:absolute;left:1087;top:3196;width:14;height:2" coordorigin="1087,3196" coordsize="14,2">
              <v:shape style="position:absolute;left:1087;top:3196;width:14;height:2" coordorigin="1087,3196" coordsize="14,0" path="m1087,3196l1101,3196e" filled="false" stroked="true" strokeweight="1.073pt" strokecolor="#ffff00">
                <v:path arrowok="t"/>
              </v:shape>
            </v:group>
            <v:group style="position:absolute;left:1087;top:3203;width:14;height:2" coordorigin="1087,3203" coordsize="14,2">
              <v:shape style="position:absolute;left:1087;top:3203;width:14;height:2" coordorigin="1087,3203" coordsize="14,0" path="m1087,3203l1101,3203e" filled="false" stroked="true" strokeweight="1.073pt" strokecolor="#ffff00">
                <v:path arrowok="t"/>
              </v:shape>
            </v:group>
            <v:group style="position:absolute;left:1087;top:3208;width:14;height:2" coordorigin="1087,3208" coordsize="14,2">
              <v:shape style="position:absolute;left:1087;top:3208;width:14;height:2" coordorigin="1087,3208" coordsize="14,0" path="m1087,3208l1101,3208e" filled="false" stroked="true" strokeweight="1.073pt" strokecolor="#ffff00">
                <v:path arrowok="t"/>
              </v:shape>
            </v:group>
            <v:group style="position:absolute;left:1087;top:3213;width:14;height:2" coordorigin="1087,3213" coordsize="14,2">
              <v:shape style="position:absolute;left:1087;top:3213;width:14;height:2" coordorigin="1087,3213" coordsize="14,0" path="m1087,3213l1101,3213e" filled="false" stroked="true" strokeweight="1.073pt" strokecolor="#ffff00">
                <v:path arrowok="t"/>
              </v:shape>
            </v:group>
            <v:group style="position:absolute;left:1087;top:3218;width:14;height:2" coordorigin="1087,3218" coordsize="14,2">
              <v:shape style="position:absolute;left:1087;top:3218;width:14;height:2" coordorigin="1087,3218" coordsize="14,0" path="m1087,3218l1101,3218e" filled="false" stroked="true" strokeweight="1.073pt" strokecolor="#ffff00">
                <v:path arrowok="t"/>
              </v:shape>
            </v:group>
            <v:group style="position:absolute;left:1087;top:3223;width:14;height:2" coordorigin="1087,3223" coordsize="14,2">
              <v:shape style="position:absolute;left:1087;top:3223;width:14;height:2" coordorigin="1087,3223" coordsize="14,0" path="m1087,3223l1101,3223e" filled="false" stroked="true" strokeweight="1.073pt" strokecolor="#ffff00">
                <v:path arrowok="t"/>
              </v:shape>
            </v:group>
            <v:group style="position:absolute;left:1087;top:3228;width:14;height:2" coordorigin="1087,3228" coordsize="14,2">
              <v:shape style="position:absolute;left:1087;top:3228;width:14;height:2" coordorigin="1087,3228" coordsize="14,0" path="m1087,3228l1101,3228e" filled="false" stroked="true" strokeweight="1.073pt" strokecolor="#ffff00">
                <v:path arrowok="t"/>
              </v:shape>
            </v:group>
            <v:group style="position:absolute;left:1087;top:3234;width:14;height:2" coordorigin="1087,3234" coordsize="14,2">
              <v:shape style="position:absolute;left:1087;top:3234;width:14;height:2" coordorigin="1087,3234" coordsize="14,0" path="m1087,3234l1101,3234e" filled="false" stroked="true" strokeweight="1.073pt" strokecolor="#ffff00">
                <v:path arrowok="t"/>
              </v:shape>
            </v:group>
            <v:group style="position:absolute;left:1087;top:3240;width:14;height:2" coordorigin="1087,3240" coordsize="14,2">
              <v:shape style="position:absolute;left:1087;top:3240;width:14;height:2" coordorigin="1087,3240" coordsize="14,0" path="m1087,3240l1101,3240e" filled="false" stroked="true" strokeweight="1.073pt" strokecolor="#ffff00">
                <v:path arrowok="t"/>
              </v:shape>
            </v:group>
            <v:group style="position:absolute;left:1087;top:3245;width:14;height:2" coordorigin="1087,3245" coordsize="14,2">
              <v:shape style="position:absolute;left:1087;top:3245;width:14;height:2" coordorigin="1087,3245" coordsize="14,0" path="m1087,3245l1101,3245e" filled="false" stroked="true" strokeweight="1.073pt" strokecolor="#ffff00">
                <v:path arrowok="t"/>
              </v:shape>
            </v:group>
            <v:group style="position:absolute;left:1087;top:3250;width:14;height:2" coordorigin="1087,3250" coordsize="14,2">
              <v:shape style="position:absolute;left:1087;top:3250;width:14;height:2" coordorigin="1087,3250" coordsize="14,0" path="m1087,3250l1101,3250e" filled="false" stroked="true" strokeweight="1.073pt" strokecolor="#ffff00">
                <v:path arrowok="t"/>
              </v:shape>
            </v:group>
            <v:group style="position:absolute;left:1087;top:3255;width:14;height:2" coordorigin="1087,3255" coordsize="14,2">
              <v:shape style="position:absolute;left:1087;top:3255;width:14;height:2" coordorigin="1087,3255" coordsize="14,0" path="m1087,3255l1101,3255e" filled="false" stroked="true" strokeweight="1.073pt" strokecolor="#ffff00">
                <v:path arrowok="t"/>
              </v:shape>
            </v:group>
            <v:group style="position:absolute;left:1087;top:3261;width:14;height:2" coordorigin="1087,3261" coordsize="14,2">
              <v:shape style="position:absolute;left:1087;top:3261;width:14;height:2" coordorigin="1087,3261" coordsize="14,0" path="m1087,3261l1101,3261e" filled="false" stroked="true" strokeweight="1.073pt" strokecolor="#ffff00">
                <v:path arrowok="t"/>
              </v:shape>
            </v:group>
            <v:group style="position:absolute;left:1087;top:3266;width:14;height:2" coordorigin="1087,3266" coordsize="14,2">
              <v:shape style="position:absolute;left:1087;top:3266;width:14;height:2" coordorigin="1087,3266" coordsize="14,0" path="m1087,3266l1101,3266e" filled="false" stroked="true" strokeweight="1.073pt" strokecolor="#ffff00">
                <v:path arrowok="t"/>
              </v:shape>
            </v:group>
            <v:group style="position:absolute;left:1087;top:3271;width:14;height:2" coordorigin="1087,3271" coordsize="14,2">
              <v:shape style="position:absolute;left:1087;top:3271;width:14;height:2" coordorigin="1087,3271" coordsize="14,0" path="m1087,3271l1101,3271e" filled="false" stroked="true" strokeweight="1.073pt" strokecolor="#ffff00">
                <v:path arrowok="t"/>
              </v:shape>
            </v:group>
            <v:group style="position:absolute;left:1087;top:3277;width:14;height:2" coordorigin="1087,3277" coordsize="14,2">
              <v:shape style="position:absolute;left:1087;top:3277;width:14;height:2" coordorigin="1087,3277" coordsize="14,0" path="m1087,3277l1101,3277e" filled="false" stroked="true" strokeweight="1.073pt" strokecolor="#ffff00">
                <v:path arrowok="t"/>
              </v:shape>
            </v:group>
            <v:group style="position:absolute;left:1087;top:3283;width:14;height:2" coordorigin="1087,3283" coordsize="14,2">
              <v:shape style="position:absolute;left:1087;top:3283;width:14;height:2" coordorigin="1087,3283" coordsize="14,0" path="m1087,3283l1101,3283e" filled="false" stroked="true" strokeweight="1.073pt" strokecolor="#ffff00">
                <v:path arrowok="t"/>
              </v:shape>
            </v:group>
            <v:group style="position:absolute;left:1087;top:3288;width:14;height:2" coordorigin="1087,3288" coordsize="14,2">
              <v:shape style="position:absolute;left:1087;top:3288;width:14;height:2" coordorigin="1087,3288" coordsize="14,0" path="m1087,3288l1101,3288e" filled="false" stroked="true" strokeweight="1.073pt" strokecolor="#ffff00">
                <v:path arrowok="t"/>
              </v:shape>
            </v:group>
            <v:group style="position:absolute;left:1087;top:3293;width:14;height:2" coordorigin="1087,3293" coordsize="14,2">
              <v:shape style="position:absolute;left:1087;top:3293;width:14;height:2" coordorigin="1087,3293" coordsize="14,0" path="m1087,3293l1101,3293e" filled="false" stroked="true" strokeweight="1.073pt" strokecolor="#ffff00">
                <v:path arrowok="t"/>
              </v:shape>
            </v:group>
            <v:group style="position:absolute;left:1087;top:3298;width:14;height:2" coordorigin="1087,3298" coordsize="14,2">
              <v:shape style="position:absolute;left:1087;top:3298;width:14;height:2" coordorigin="1087,3298" coordsize="14,0" path="m1087,3298l1101,3298e" filled="false" stroked="true" strokeweight="1.073pt" strokecolor="#ffff00">
                <v:path arrowok="t"/>
              </v:shape>
            </v:group>
            <v:group style="position:absolute;left:1087;top:3303;width:14;height:2" coordorigin="1087,3303" coordsize="14,2">
              <v:shape style="position:absolute;left:1087;top:3303;width:14;height:2" coordorigin="1087,3303" coordsize="14,0" path="m1087,3303l1101,3303e" filled="false" stroked="true" strokeweight="1.073pt" strokecolor="#ffff00">
                <v:path arrowok="t"/>
              </v:shape>
            </v:group>
            <v:group style="position:absolute;left:1087;top:3308;width:14;height:2" coordorigin="1087,3308" coordsize="14,2">
              <v:shape style="position:absolute;left:1087;top:3308;width:14;height:2" coordorigin="1087,3308" coordsize="14,0" path="m1087,3308l1101,3308e" filled="false" stroked="true" strokeweight="1.073pt" strokecolor="#ffff00">
                <v:path arrowok="t"/>
              </v:shape>
            </v:group>
            <v:group style="position:absolute;left:1087;top:3313;width:14;height:2" coordorigin="1087,3313" coordsize="14,2">
              <v:shape style="position:absolute;left:1087;top:3313;width:14;height:2" coordorigin="1087,3313" coordsize="14,0" path="m1087,3313l1101,3313e" filled="false" stroked="true" strokeweight="1.073pt" strokecolor="#ffff00">
                <v:path arrowok="t"/>
              </v:shape>
            </v:group>
            <v:group style="position:absolute;left:1087;top:3320;width:14;height:2" coordorigin="1087,3320" coordsize="14,2">
              <v:shape style="position:absolute;left:1087;top:3320;width:14;height:2" coordorigin="1087,3320" coordsize="14,0" path="m1087,3320l1101,3320e" filled="false" stroked="true" strokeweight="1.073pt" strokecolor="#ffff00">
                <v:path arrowok="t"/>
              </v:shape>
            </v:group>
            <v:group style="position:absolute;left:1087;top:3325;width:14;height:2" coordorigin="1087,3325" coordsize="14,2">
              <v:shape style="position:absolute;left:1087;top:3325;width:14;height:2" coordorigin="1087,3325" coordsize="14,0" path="m1087,3325l1101,3325e" filled="false" stroked="true" strokeweight="1.073pt" strokecolor="#ffff00">
                <v:path arrowok="t"/>
              </v:shape>
            </v:group>
            <v:group style="position:absolute;left:1087;top:3330;width:14;height:2" coordorigin="1087,3330" coordsize="14,2">
              <v:shape style="position:absolute;left:1087;top:3330;width:14;height:2" coordorigin="1087,3330" coordsize="14,0" path="m1087,3330l1101,3330e" filled="false" stroked="true" strokeweight="1.073pt" strokecolor="#ffff00">
                <v:path arrowok="t"/>
              </v:shape>
            </v:group>
            <v:group style="position:absolute;left:1087;top:3335;width:14;height:2" coordorigin="1087,3335" coordsize="14,2">
              <v:shape style="position:absolute;left:1087;top:3335;width:14;height:2" coordorigin="1087,3335" coordsize="14,0" path="m1087,3335l1101,3335e" filled="false" stroked="true" strokeweight="1.073pt" strokecolor="#ffff00">
                <v:path arrowok="t"/>
              </v:shape>
            </v:group>
            <v:group style="position:absolute;left:1087;top:3340;width:14;height:2" coordorigin="1087,3340" coordsize="14,2">
              <v:shape style="position:absolute;left:1087;top:3340;width:14;height:2" coordorigin="1087,3340" coordsize="14,0" path="m1087,3340l1101,3340e" filled="false" stroked="true" strokeweight="1.073pt" strokecolor="#ffff00">
                <v:path arrowok="t"/>
              </v:shape>
            </v:group>
            <v:group style="position:absolute;left:1087;top:3346;width:14;height:2" coordorigin="1087,3346" coordsize="14,2">
              <v:shape style="position:absolute;left:1087;top:3346;width:14;height:2" coordorigin="1087,3346" coordsize="14,0" path="m1087,3346l1101,3346e" filled="false" stroked="true" strokeweight="1.073pt" strokecolor="#ffff00">
                <v:path arrowok="t"/>
              </v:shape>
            </v:group>
            <v:group style="position:absolute;left:1087;top:3351;width:14;height:2" coordorigin="1087,3351" coordsize="14,2">
              <v:shape style="position:absolute;left:1087;top:3351;width:14;height:2" coordorigin="1087,3351" coordsize="14,0" path="m1087,3351l1101,3351e" filled="false" stroked="true" strokeweight="1.073pt" strokecolor="#ffff00">
                <v:path arrowok="t"/>
              </v:shape>
            </v:group>
            <v:group style="position:absolute;left:1087;top:3357;width:14;height:2" coordorigin="1087,3357" coordsize="14,2">
              <v:shape style="position:absolute;left:1087;top:3357;width:14;height:2" coordorigin="1087,3357" coordsize="14,0" path="m1087,3357l1101,3357e" filled="false" stroked="true" strokeweight="1.073pt" strokecolor="#ffff00">
                <v:path arrowok="t"/>
              </v:shape>
            </v:group>
            <v:group style="position:absolute;left:1087;top:3362;width:14;height:2" coordorigin="1087,3362" coordsize="14,2">
              <v:shape style="position:absolute;left:1087;top:3362;width:14;height:2" coordorigin="1087,3362" coordsize="14,0" path="m1087,3362l1101,3362e" filled="false" stroked="true" strokeweight="1.073pt" strokecolor="#ffff00">
                <v:path arrowok="t"/>
              </v:shape>
            </v:group>
            <v:group style="position:absolute;left:1087;top:3368;width:14;height:2" coordorigin="1087,3368" coordsize="14,2">
              <v:shape style="position:absolute;left:1087;top:3368;width:14;height:2" coordorigin="1087,3368" coordsize="14,0" path="m1087,3368l1101,3368e" filled="false" stroked="true" strokeweight="1.073pt" strokecolor="#ffff00">
                <v:path arrowok="t"/>
              </v:shape>
            </v:group>
            <v:group style="position:absolute;left:1087;top:3373;width:14;height:2" coordorigin="1087,3373" coordsize="14,2">
              <v:shape style="position:absolute;left:1087;top:3373;width:14;height:2" coordorigin="1087,3373" coordsize="14,0" path="m1087,3373l1101,3373e" filled="false" stroked="true" strokeweight="1.073pt" strokecolor="#ffff00">
                <v:path arrowok="t"/>
              </v:shape>
            </v:group>
            <v:group style="position:absolute;left:1087;top:3378;width:14;height:2" coordorigin="1087,3378" coordsize="14,2">
              <v:shape style="position:absolute;left:1087;top:3378;width:14;height:2" coordorigin="1087,3378" coordsize="14,0" path="m1087,3378l1101,3378e" filled="false" stroked="true" strokeweight="1.073pt" strokecolor="#ffff00">
                <v:path arrowok="t"/>
              </v:shape>
            </v:group>
            <v:group style="position:absolute;left:1087;top:3383;width:14;height:2" coordorigin="1087,3383" coordsize="14,2">
              <v:shape style="position:absolute;left:1087;top:3383;width:14;height:2" coordorigin="1087,3383" coordsize="14,0" path="m1087,3383l1101,3383e" filled="false" stroked="true" strokeweight="1.073pt" strokecolor="#ffff00">
                <v:path arrowok="t"/>
              </v:shape>
            </v:group>
            <v:group style="position:absolute;left:1087;top:3388;width:14;height:2" coordorigin="1087,3388" coordsize="14,2">
              <v:shape style="position:absolute;left:1087;top:3388;width:14;height:2" coordorigin="1087,3388" coordsize="14,0" path="m1087,3388l1101,3388e" filled="false" stroked="true" strokeweight="1.073pt" strokecolor="#ffff00">
                <v:path arrowok="t"/>
              </v:shape>
            </v:group>
            <v:group style="position:absolute;left:1087;top:3393;width:14;height:2" coordorigin="1087,3393" coordsize="14,2">
              <v:shape style="position:absolute;left:1087;top:3393;width:14;height:2" coordorigin="1087,3393" coordsize="14,0" path="m1087,3393l1101,3393e" filled="false" stroked="true" strokeweight="1.073pt" strokecolor="#ffff00">
                <v:path arrowok="t"/>
              </v:shape>
            </v:group>
            <v:group style="position:absolute;left:1087;top:3400;width:14;height:2" coordorigin="1087,3400" coordsize="14,2">
              <v:shape style="position:absolute;left:1087;top:3400;width:14;height:2" coordorigin="1087,3400" coordsize="14,0" path="m1087,3400l1101,3400e" filled="false" stroked="true" strokeweight="1.073pt" strokecolor="#ffff00">
                <v:path arrowok="t"/>
              </v:shape>
            </v:group>
            <v:group style="position:absolute;left:1087;top:3405;width:14;height:2" coordorigin="1087,3405" coordsize="14,2">
              <v:shape style="position:absolute;left:1087;top:3405;width:14;height:2" coordorigin="1087,3405" coordsize="14,0" path="m1087,3405l1101,3405e" filled="false" stroked="true" strokeweight="1.073pt" strokecolor="#ffff00">
                <v:path arrowok="t"/>
              </v:shape>
            </v:group>
            <v:group style="position:absolute;left:1087;top:3410;width:14;height:2" coordorigin="1087,3410" coordsize="14,2">
              <v:shape style="position:absolute;left:1087;top:3410;width:14;height:2" coordorigin="1087,3410" coordsize="14,0" path="m1087,3410l1101,3410e" filled="false" stroked="true" strokeweight="1.073pt" strokecolor="#ffff00">
                <v:path arrowok="t"/>
              </v:shape>
            </v:group>
            <v:group style="position:absolute;left:1087;top:3415;width:14;height:2" coordorigin="1087,3415" coordsize="14,2">
              <v:shape style="position:absolute;left:1087;top:3415;width:14;height:2" coordorigin="1087,3415" coordsize="14,0" path="m1087,3415l1101,3415e" filled="false" stroked="true" strokeweight="1.073pt" strokecolor="#ffff00">
                <v:path arrowok="t"/>
              </v:shape>
            </v:group>
            <v:group style="position:absolute;left:1087;top:3420;width:14;height:2" coordorigin="1087,3420" coordsize="14,2">
              <v:shape style="position:absolute;left:1087;top:3420;width:14;height:2" coordorigin="1087,3420" coordsize="14,0" path="m1087,3420l1101,3420e" filled="false" stroked="true" strokeweight="1.073pt" strokecolor="#ffff00">
                <v:path arrowok="t"/>
              </v:shape>
            </v:group>
            <v:group style="position:absolute;left:1087;top:3425;width:14;height:2" coordorigin="1087,3425" coordsize="14,2">
              <v:shape style="position:absolute;left:1087;top:3425;width:14;height:2" coordorigin="1087,3425" coordsize="14,0" path="m1087,3425l1101,3425e" filled="false" stroked="true" strokeweight="1.073pt" strokecolor="#ffff00">
                <v:path arrowok="t"/>
              </v:shape>
            </v:group>
            <v:group style="position:absolute;left:1087;top:3431;width:14;height:2" coordorigin="1087,3431" coordsize="14,2">
              <v:shape style="position:absolute;left:1087;top:3431;width:14;height:2" coordorigin="1087,3431" coordsize="14,0" path="m1087,3431l1101,3431e" filled="false" stroked="true" strokeweight="1.073pt" strokecolor="#ffff00">
                <v:path arrowok="t"/>
              </v:shape>
            </v:group>
            <v:group style="position:absolute;left:1087;top:3437;width:14;height:2" coordorigin="1087,3437" coordsize="14,2">
              <v:shape style="position:absolute;left:1087;top:3437;width:14;height:2" coordorigin="1087,3437" coordsize="14,0" path="m1087,3437l1101,3437e" filled="false" stroked="true" strokeweight="1.073pt" strokecolor="#ffff00">
                <v:path arrowok="t"/>
              </v:shape>
            </v:group>
            <v:group style="position:absolute;left:1087;top:3442;width:14;height:2" coordorigin="1087,3442" coordsize="14,2">
              <v:shape style="position:absolute;left:1087;top:3442;width:14;height:2" coordorigin="1087,3442" coordsize="14,0" path="m1087,3442l1101,3442e" filled="false" stroked="true" strokeweight="1.073pt" strokecolor="#ffff00">
                <v:path arrowok="t"/>
              </v:shape>
            </v:group>
            <v:group style="position:absolute;left:1087;top:3447;width:14;height:2" coordorigin="1087,3447" coordsize="14,2">
              <v:shape style="position:absolute;left:1087;top:3447;width:14;height:2" coordorigin="1087,3447" coordsize="14,0" path="m1087,3447l1101,3447e" filled="false" stroked="true" strokeweight="1.073pt" strokecolor="#ffff00">
                <v:path arrowok="t"/>
              </v:shape>
            </v:group>
            <v:group style="position:absolute;left:1087;top:3452;width:14;height:2" coordorigin="1087,3452" coordsize="14,2">
              <v:shape style="position:absolute;left:1087;top:3452;width:14;height:2" coordorigin="1087,3452" coordsize="14,0" path="m1087,3452l1101,3452e" filled="false" stroked="true" strokeweight="1.073pt" strokecolor="#ffff00">
                <v:path arrowok="t"/>
              </v:shape>
            </v:group>
            <v:group style="position:absolute;left:1087;top:3458;width:14;height:2" coordorigin="1087,3458" coordsize="14,2">
              <v:shape style="position:absolute;left:1087;top:3458;width:14;height:2" coordorigin="1087,3458" coordsize="14,0" path="m1087,3458l1101,3458e" filled="false" stroked="true" strokeweight="1.073pt" strokecolor="#ffff00">
                <v:path arrowok="t"/>
              </v:shape>
            </v:group>
            <v:group style="position:absolute;left:1087;top:3463;width:14;height:2" coordorigin="1087,3463" coordsize="14,2">
              <v:shape style="position:absolute;left:1087;top:3463;width:14;height:2" coordorigin="1087,3463" coordsize="14,0" path="m1087,3463l1101,3463e" filled="false" stroked="true" strokeweight="1.073pt" strokecolor="#ffff00">
                <v:path arrowok="t"/>
              </v:shape>
            </v:group>
            <v:group style="position:absolute;left:1087;top:3468;width:14;height:2" coordorigin="1087,3468" coordsize="14,2">
              <v:shape style="position:absolute;left:1087;top:3468;width:14;height:2" coordorigin="1087,3468" coordsize="14,0" path="m1087,3468l1101,3468e" filled="false" stroked="true" strokeweight="1.073pt" strokecolor="#ffff00">
                <v:path arrowok="t"/>
              </v:shape>
            </v:group>
            <v:group style="position:absolute;left:1087;top:3474;width:14;height:2" coordorigin="1087,3474" coordsize="14,2">
              <v:shape style="position:absolute;left:1087;top:3474;width:14;height:2" coordorigin="1087,3474" coordsize="14,0" path="m1087,3474l1101,3474e" filled="false" stroked="true" strokeweight="1.073pt" strokecolor="#ffff00">
                <v:path arrowok="t"/>
              </v:shape>
            </v:group>
            <v:group style="position:absolute;left:1087;top:3480;width:14;height:2" coordorigin="1087,3480" coordsize="14,2">
              <v:shape style="position:absolute;left:1087;top:3480;width:14;height:2" coordorigin="1087,3480" coordsize="14,0" path="m1087,3480l1101,3480e" filled="false" stroked="true" strokeweight="1.073pt" strokecolor="#ffff00">
                <v:path arrowok="t"/>
              </v:shape>
            </v:group>
            <v:group style="position:absolute;left:1087;top:3485;width:14;height:2" coordorigin="1087,3485" coordsize="14,2">
              <v:shape style="position:absolute;left:1087;top:3485;width:14;height:2" coordorigin="1087,3485" coordsize="14,0" path="m1087,3485l1101,3485e" filled="false" stroked="true" strokeweight="1.073pt" strokecolor="#ffff00">
                <v:path arrowok="t"/>
              </v:shape>
            </v:group>
            <v:group style="position:absolute;left:1087;top:3490;width:14;height:2" coordorigin="1087,3490" coordsize="14,2">
              <v:shape style="position:absolute;left:1087;top:3490;width:14;height:2" coordorigin="1087,3490" coordsize="14,0" path="m1087,3490l1101,3490e" filled="false" stroked="true" strokeweight="1.073pt" strokecolor="#ffff00">
                <v:path arrowok="t"/>
              </v:shape>
            </v:group>
            <v:group style="position:absolute;left:1087;top:3495;width:14;height:2" coordorigin="1087,3495" coordsize="14,2">
              <v:shape style="position:absolute;left:1087;top:3495;width:14;height:2" coordorigin="1087,3495" coordsize="14,0" path="m1087,3495l1101,3495e" filled="false" stroked="true" strokeweight="1.073pt" strokecolor="#ffff00">
                <v:path arrowok="t"/>
              </v:shape>
            </v:group>
            <v:group style="position:absolute;left:1087;top:3500;width:14;height:2" coordorigin="1087,3500" coordsize="14,2">
              <v:shape style="position:absolute;left:1087;top:3500;width:14;height:2" coordorigin="1087,3500" coordsize="14,0" path="m1087,3500l1101,3500e" filled="false" stroked="true" strokeweight="1.073pt" strokecolor="#ffff00">
                <v:path arrowok="t"/>
              </v:shape>
            </v:group>
            <v:group style="position:absolute;left:1087;top:3505;width:14;height:2" coordorigin="1087,3505" coordsize="14,2">
              <v:shape style="position:absolute;left:1087;top:3505;width:14;height:2" coordorigin="1087,3505" coordsize="14,0" path="m1087,3505l1101,3505e" filled="false" stroked="true" strokeweight="1.073pt" strokecolor="#ffff00">
                <v:path arrowok="t"/>
              </v:shape>
            </v:group>
            <v:group style="position:absolute;left:1087;top:3510;width:14;height:2" coordorigin="1087,3510" coordsize="14,2">
              <v:shape style="position:absolute;left:1087;top:3510;width:14;height:2" coordorigin="1087,3510" coordsize="14,0" path="m1087,3510l1101,3510e" filled="false" stroked="true" strokeweight="1.073pt" strokecolor="#ffff00">
                <v:path arrowok="t"/>
              </v:shape>
            </v:group>
            <v:group style="position:absolute;left:1087;top:3517;width:14;height:2" coordorigin="1087,3517" coordsize="14,2">
              <v:shape style="position:absolute;left:1087;top:3517;width:14;height:2" coordorigin="1087,3517" coordsize="14,0" path="m1087,3517l1101,3517e" filled="false" stroked="true" strokeweight="1.073pt" strokecolor="#ffff00">
                <v:path arrowok="t"/>
              </v:shape>
            </v:group>
            <v:group style="position:absolute;left:1087;top:3522;width:14;height:2" coordorigin="1087,3522" coordsize="14,2">
              <v:shape style="position:absolute;left:1087;top:3522;width:14;height:2" coordorigin="1087,3522" coordsize="14,0" path="m1087,3522l1101,3522e" filled="false" stroked="true" strokeweight="1.073pt" strokecolor="#ffff00">
                <v:path arrowok="t"/>
              </v:shape>
            </v:group>
            <v:group style="position:absolute;left:1087;top:3527;width:14;height:2" coordorigin="1087,3527" coordsize="14,2">
              <v:shape style="position:absolute;left:1087;top:3527;width:14;height:2" coordorigin="1087,3527" coordsize="14,0" path="m1087,3527l1101,3527e" filled="false" stroked="true" strokeweight="1.073pt" strokecolor="#ffff00">
                <v:path arrowok="t"/>
              </v:shape>
            </v:group>
            <v:group style="position:absolute;left:1087;top:3532;width:14;height:2" coordorigin="1087,3532" coordsize="14,2">
              <v:shape style="position:absolute;left:1087;top:3532;width:14;height:2" coordorigin="1087,3532" coordsize="14,0" path="m1087,3532l1101,3532e" filled="false" stroked="true" strokeweight="1.073pt" strokecolor="#ffff00">
                <v:path arrowok="t"/>
              </v:shape>
            </v:group>
            <v:group style="position:absolute;left:1087;top:3537;width:14;height:2" coordorigin="1087,3537" coordsize="14,2">
              <v:shape style="position:absolute;left:1087;top:3537;width:14;height:2" coordorigin="1087,3537" coordsize="14,0" path="m1087,3537l1101,3537e" filled="false" stroked="true" strokeweight="1.073pt" strokecolor="#ffff00">
                <v:path arrowok="t"/>
              </v:shape>
            </v:group>
            <v:group style="position:absolute;left:1087;top:3543;width:14;height:2" coordorigin="1087,3543" coordsize="14,2">
              <v:shape style="position:absolute;left:1087;top:3543;width:14;height:2" coordorigin="1087,3543" coordsize="14,0" path="m1087,3543l1101,3543e" filled="false" stroked="true" strokeweight="1.073pt" strokecolor="#ffff00">
                <v:path arrowok="t"/>
              </v:shape>
            </v:group>
            <v:group style="position:absolute;left:1087;top:3548;width:14;height:2" coordorigin="1087,3548" coordsize="14,2">
              <v:shape style="position:absolute;left:1087;top:3548;width:14;height:2" coordorigin="1087,3548" coordsize="14,0" path="m1087,3548l1101,3548e" filled="false" stroked="true" strokeweight="1.073pt" strokecolor="#ffff00">
                <v:path arrowok="t"/>
              </v:shape>
            </v:group>
            <v:group style="position:absolute;left:1087;top:3554;width:14;height:2" coordorigin="1087,3554" coordsize="14,2">
              <v:shape style="position:absolute;left:1087;top:3554;width:14;height:2" coordorigin="1087,3554" coordsize="14,0" path="m1087,3554l1101,3554e" filled="false" stroked="true" strokeweight="1.073pt" strokecolor="#ffff00">
                <v:path arrowok="t"/>
              </v:shape>
            </v:group>
            <v:group style="position:absolute;left:1087;top:3559;width:14;height:2" coordorigin="1087,3559" coordsize="14,2">
              <v:shape style="position:absolute;left:1087;top:3559;width:14;height:2" coordorigin="1087,3559" coordsize="14,0" path="m1087,3559l1101,3559e" filled="false" stroked="true" strokeweight="1.073pt" strokecolor="#ffff00">
                <v:path arrowok="t"/>
              </v:shape>
            </v:group>
            <v:group style="position:absolute;left:1087;top:3565;width:14;height:2" coordorigin="1087,3565" coordsize="14,2">
              <v:shape style="position:absolute;left:1087;top:3565;width:14;height:2" coordorigin="1087,3565" coordsize="14,0" path="m1087,3565l1101,3565e" filled="false" stroked="true" strokeweight="1.073pt" strokecolor="#ffff00">
                <v:path arrowok="t"/>
              </v:shape>
            </v:group>
            <v:group style="position:absolute;left:1087;top:3570;width:14;height:2" coordorigin="1087,3570" coordsize="14,2">
              <v:shape style="position:absolute;left:1087;top:3570;width:14;height:2" coordorigin="1087,3570" coordsize="14,0" path="m1087,3570l1101,3570e" filled="false" stroked="true" strokeweight="1.073pt" strokecolor="#ffff00">
                <v:path arrowok="t"/>
              </v:shape>
            </v:group>
            <v:group style="position:absolute;left:1087;top:3575;width:14;height:2" coordorigin="1087,3575" coordsize="14,2">
              <v:shape style="position:absolute;left:1087;top:3575;width:14;height:2" coordorigin="1087,3575" coordsize="14,0" path="m1087,3575l1101,3575e" filled="false" stroked="true" strokeweight="1.073pt" strokecolor="#ffff00">
                <v:path arrowok="t"/>
              </v:shape>
            </v:group>
            <v:group style="position:absolute;left:1087;top:3580;width:14;height:2" coordorigin="1087,3580" coordsize="14,2">
              <v:shape style="position:absolute;left:1087;top:3580;width:14;height:2" coordorigin="1087,3580" coordsize="14,0" path="m1087,3580l1101,3580e" filled="false" stroked="true" strokeweight="1.073pt" strokecolor="#ffff00">
                <v:path arrowok="t"/>
              </v:shape>
            </v:group>
            <v:group style="position:absolute;left:1087;top:3585;width:14;height:2" coordorigin="1087,3585" coordsize="14,2">
              <v:shape style="position:absolute;left:1087;top:3585;width:14;height:2" coordorigin="1087,3585" coordsize="14,0" path="m1087,3585l1101,3585e" filled="false" stroked="true" strokeweight="1.073pt" strokecolor="#ffff00">
                <v:path arrowok="t"/>
              </v:shape>
            </v:group>
            <v:group style="position:absolute;left:1087;top:3592;width:14;height:2" coordorigin="1087,3592" coordsize="14,2">
              <v:shape style="position:absolute;left:1087;top:3592;width:14;height:2" coordorigin="1087,3592" coordsize="14,0" path="m1087,3592l1101,3592e" filled="false" stroked="true" strokeweight="1.073pt" strokecolor="#ffff00">
                <v:path arrowok="t"/>
              </v:shape>
            </v:group>
            <v:group style="position:absolute;left:1087;top:3597;width:14;height:2" coordorigin="1087,3597" coordsize="14,2">
              <v:shape style="position:absolute;left:1087;top:3597;width:14;height:2" coordorigin="1087,3597" coordsize="14,0" path="m1087,3597l1101,3597e" filled="false" stroked="true" strokeweight="1.073pt" strokecolor="#ffff00">
                <v:path arrowok="t"/>
              </v:shape>
            </v:group>
            <v:group style="position:absolute;left:1087;top:3602;width:14;height:2" coordorigin="1087,3602" coordsize="14,2">
              <v:shape style="position:absolute;left:1087;top:3602;width:14;height:2" coordorigin="1087,3602" coordsize="14,0" path="m1087,3602l1101,3602e" filled="false" stroked="true" strokeweight="1.073pt" strokecolor="#ffff00">
                <v:path arrowok="t"/>
              </v:shape>
            </v:group>
            <v:group style="position:absolute;left:1087;top:3607;width:14;height:2" coordorigin="1087,3607" coordsize="14,2">
              <v:shape style="position:absolute;left:1087;top:3607;width:14;height:2" coordorigin="1087,3607" coordsize="14,0" path="m1087,3607l1101,3607e" filled="false" stroked="true" strokeweight="1.073pt" strokecolor="#ffff00">
                <v:path arrowok="t"/>
              </v:shape>
            </v:group>
            <v:group style="position:absolute;left:1087;top:3612;width:14;height:2" coordorigin="1087,3612" coordsize="14,2">
              <v:shape style="position:absolute;left:1087;top:3612;width:14;height:2" coordorigin="1087,3612" coordsize="14,0" path="m1087,3612l1101,3612e" filled="false" stroked="true" strokeweight="1.073pt" strokecolor="#ffff00">
                <v:path arrowok="t"/>
              </v:shape>
            </v:group>
            <v:group style="position:absolute;left:1087;top:3617;width:14;height:2" coordorigin="1087,3617" coordsize="14,2">
              <v:shape style="position:absolute;left:1087;top:3617;width:14;height:2" coordorigin="1087,3617" coordsize="14,0" path="m1087,3617l1101,3617e" filled="false" stroked="true" strokeweight="1.073pt" strokecolor="#ffff00">
                <v:path arrowok="t"/>
              </v:shape>
            </v:group>
            <v:group style="position:absolute;left:1087;top:3622;width:14;height:2" coordorigin="1087,3622" coordsize="14,2">
              <v:shape style="position:absolute;left:1087;top:3622;width:14;height:2" coordorigin="1087,3622" coordsize="14,0" path="m1087,3622l1101,3622e" filled="false" stroked="true" strokeweight="1.073pt" strokecolor="#ffff00">
                <v:path arrowok="t"/>
              </v:shape>
            </v:group>
            <v:group style="position:absolute;left:1087;top:3628;width:14;height:2" coordorigin="1087,3628" coordsize="14,2">
              <v:shape style="position:absolute;left:1087;top:3628;width:14;height:2" coordorigin="1087,3628" coordsize="14,0" path="m1087,3628l1101,3628e" filled="false" stroked="true" strokeweight="1.073pt" strokecolor="#ffff00">
                <v:path arrowok="t"/>
              </v:shape>
            </v:group>
            <v:group style="position:absolute;left:1087;top:3634;width:14;height:2" coordorigin="1087,3634" coordsize="14,2">
              <v:shape style="position:absolute;left:1087;top:3634;width:14;height:2" coordorigin="1087,3634" coordsize="14,0" path="m1087,3634l1101,3634e" filled="false" stroked="true" strokeweight="1.073pt" strokecolor="#ffff00">
                <v:path arrowok="t"/>
              </v:shape>
            </v:group>
            <v:group style="position:absolute;left:1087;top:3639;width:14;height:2" coordorigin="1087,3639" coordsize="14,2">
              <v:shape style="position:absolute;left:1087;top:3639;width:14;height:2" coordorigin="1087,3639" coordsize="14,0" path="m1087,3639l1101,3639e" filled="false" stroked="true" strokeweight="1.073pt" strokecolor="#ffff00">
                <v:path arrowok="t"/>
              </v:shape>
            </v:group>
            <v:group style="position:absolute;left:1087;top:3644;width:14;height:2" coordorigin="1087,3644" coordsize="14,2">
              <v:shape style="position:absolute;left:1087;top:3644;width:14;height:2" coordorigin="1087,3644" coordsize="14,0" path="m1087,3644l1101,3644e" filled="false" stroked="true" strokeweight="1.073pt" strokecolor="#ffff00">
                <v:path arrowok="t"/>
              </v:shape>
            </v:group>
            <v:group style="position:absolute;left:1087;top:3649;width:14;height:2" coordorigin="1087,3649" coordsize="14,2">
              <v:shape style="position:absolute;left:1087;top:3649;width:14;height:2" coordorigin="1087,3649" coordsize="14,0" path="m1087,3649l1101,3649e" filled="false" stroked="true" strokeweight="1.073pt" strokecolor="#ffff00">
                <v:path arrowok="t"/>
              </v:shape>
            </v:group>
            <v:group style="position:absolute;left:1087;top:3655;width:14;height:2" coordorigin="1087,3655" coordsize="14,2">
              <v:shape style="position:absolute;left:1087;top:3655;width:14;height:2" coordorigin="1087,3655" coordsize="14,0" path="m1087,3655l1101,3655e" filled="false" stroked="true" strokeweight="1.073pt" strokecolor="#ffff00">
                <v:path arrowok="t"/>
              </v:shape>
            </v:group>
            <v:group style="position:absolute;left:1087;top:3660;width:14;height:2" coordorigin="1087,3660" coordsize="14,2">
              <v:shape style="position:absolute;left:1087;top:3660;width:14;height:2" coordorigin="1087,3660" coordsize="14,0" path="m1087,3660l1101,3660e" filled="false" stroked="true" strokeweight="1.073pt" strokecolor="#ffff00">
                <v:path arrowok="t"/>
              </v:shape>
            </v:group>
            <v:group style="position:absolute;left:1087;top:3665;width:14;height:2" coordorigin="1087,3665" coordsize="14,2">
              <v:shape style="position:absolute;left:1087;top:3665;width:14;height:2" coordorigin="1087,3665" coordsize="14,0" path="m1087,3665l1101,3665e" filled="false" stroked="true" strokeweight="1.073pt" strokecolor="#ffff00">
                <v:path arrowok="t"/>
              </v:shape>
            </v:group>
            <v:group style="position:absolute;left:1087;top:3671;width:14;height:2" coordorigin="1087,3671" coordsize="14,2">
              <v:shape style="position:absolute;left:1087;top:3671;width:14;height:2" coordorigin="1087,3671" coordsize="14,0" path="m1087,3671l1101,3671e" filled="false" stroked="true" strokeweight="1.073pt" strokecolor="#ffff00">
                <v:path arrowok="t"/>
              </v:shape>
            </v:group>
            <v:group style="position:absolute;left:1087;top:3677;width:14;height:2" coordorigin="1087,3677" coordsize="14,2">
              <v:shape style="position:absolute;left:1087;top:3677;width:14;height:2" coordorigin="1087,3677" coordsize="14,0" path="m1087,3677l1101,3677e" filled="false" stroked="true" strokeweight="1.073pt" strokecolor="#ffff00">
                <v:path arrowok="t"/>
              </v:shape>
            </v:group>
            <v:group style="position:absolute;left:1087;top:3682;width:14;height:2" coordorigin="1087,3682" coordsize="14,2">
              <v:shape style="position:absolute;left:1087;top:3682;width:14;height:2" coordorigin="1087,3682" coordsize="14,0" path="m1087,3682l1101,3682e" filled="false" stroked="true" strokeweight="1.073pt" strokecolor="#ffff00">
                <v:path arrowok="t"/>
              </v:shape>
            </v:group>
            <v:group style="position:absolute;left:1087;top:3687;width:14;height:2" coordorigin="1087,3687" coordsize="14,2">
              <v:shape style="position:absolute;left:1087;top:3687;width:14;height:2" coordorigin="1087,3687" coordsize="14,0" path="m1087,3687l1101,3687e" filled="false" stroked="true" strokeweight="1.073pt" strokecolor="#ffff00">
                <v:path arrowok="t"/>
              </v:shape>
            </v:group>
            <v:group style="position:absolute;left:1087;top:3692;width:14;height:2" coordorigin="1087,3692" coordsize="14,2">
              <v:shape style="position:absolute;left:1087;top:3692;width:14;height:2" coordorigin="1087,3692" coordsize="14,0" path="m1087,3692l1101,3692e" filled="false" stroked="true" strokeweight="1.073pt" strokecolor="#ffff00">
                <v:path arrowok="t"/>
              </v:shape>
            </v:group>
            <v:group style="position:absolute;left:1087;top:3697;width:14;height:2" coordorigin="1087,3697" coordsize="14,2">
              <v:shape style="position:absolute;left:1087;top:3697;width:14;height:2" coordorigin="1087,3697" coordsize="14,0" path="m1087,3697l1101,3697e" filled="false" stroked="true" strokeweight="1.073pt" strokecolor="#ffff00">
                <v:path arrowok="t"/>
              </v:shape>
            </v:group>
            <v:group style="position:absolute;left:1087;top:3702;width:14;height:2" coordorigin="1087,3702" coordsize="14,2">
              <v:shape style="position:absolute;left:1087;top:3702;width:14;height:2" coordorigin="1087,3702" coordsize="14,0" path="m1087,3702l1101,3702e" filled="false" stroked="true" strokeweight="1.073pt" strokecolor="#ffff00">
                <v:path arrowok="t"/>
              </v:shape>
            </v:group>
            <v:group style="position:absolute;left:1087;top:3707;width:14;height:2" coordorigin="1087,3707" coordsize="14,2">
              <v:shape style="position:absolute;left:1087;top:3707;width:14;height:2" coordorigin="1087,3707" coordsize="14,0" path="m1087,3707l1101,3707e" filled="false" stroked="true" strokeweight="1.073pt" strokecolor="#ffff00">
                <v:path arrowok="t"/>
              </v:shape>
            </v:group>
            <v:group style="position:absolute;left:1087;top:3714;width:14;height:2" coordorigin="1087,3714" coordsize="14,2">
              <v:shape style="position:absolute;left:1087;top:3714;width:14;height:2" coordorigin="1087,3714" coordsize="14,0" path="m1087,3714l1101,3714e" filled="false" stroked="true" strokeweight="1.073pt" strokecolor="#ffff00">
                <v:path arrowok="t"/>
              </v:shape>
            </v:group>
            <v:group style="position:absolute;left:1087;top:3719;width:14;height:2" coordorigin="1087,3719" coordsize="14,2">
              <v:shape style="position:absolute;left:1087;top:3719;width:14;height:2" coordorigin="1087,3719" coordsize="14,0" path="m1087,3719l1101,3719e" filled="false" stroked="true" strokeweight="1.073pt" strokecolor="#ffff00">
                <v:path arrowok="t"/>
              </v:shape>
            </v:group>
            <v:group style="position:absolute;left:1087;top:3724;width:14;height:2" coordorigin="1087,3724" coordsize="14,2">
              <v:shape style="position:absolute;left:1087;top:3724;width:14;height:2" coordorigin="1087,3724" coordsize="14,0" path="m1087,3724l1101,3724e" filled="false" stroked="true" strokeweight="1.073pt" strokecolor="#ffff00">
                <v:path arrowok="t"/>
              </v:shape>
            </v:group>
            <v:group style="position:absolute;left:1087;top:3729;width:14;height:2" coordorigin="1087,3729" coordsize="14,2">
              <v:shape style="position:absolute;left:1087;top:3729;width:14;height:2" coordorigin="1087,3729" coordsize="14,0" path="m1087,3729l1101,3729e" filled="false" stroked="true" strokeweight="1.073pt" strokecolor="#ffff00">
                <v:path arrowok="t"/>
              </v:shape>
            </v:group>
            <v:group style="position:absolute;left:1087;top:3734;width:14;height:2" coordorigin="1087,3734" coordsize="14,2">
              <v:shape style="position:absolute;left:1087;top:3734;width:14;height:2" coordorigin="1087,3734" coordsize="14,0" path="m1087,3734l1101,3734e" filled="false" stroked="true" strokeweight="1.073pt" strokecolor="#ffff00">
                <v:path arrowok="t"/>
              </v:shape>
            </v:group>
            <v:group style="position:absolute;left:1087;top:3740;width:14;height:2" coordorigin="1087,3740" coordsize="14,2">
              <v:shape style="position:absolute;left:1087;top:3740;width:14;height:2" coordorigin="1087,3740" coordsize="14,0" path="m1087,3740l1101,3740e" filled="false" stroked="true" strokeweight="1.073pt" strokecolor="#ffff00">
                <v:path arrowok="t"/>
              </v:shape>
            </v:group>
            <v:group style="position:absolute;left:1087;top:3745;width:14;height:2" coordorigin="1087,3745" coordsize="14,2">
              <v:shape style="position:absolute;left:1087;top:3745;width:14;height:2" coordorigin="1087,3745" coordsize="14,0" path="m1087,3745l1101,3745e" filled="false" stroked="true" strokeweight="1.073pt" strokecolor="#ffff00">
                <v:path arrowok="t"/>
              </v:shape>
            </v:group>
            <v:group style="position:absolute;left:1087;top:3751;width:14;height:2" coordorigin="1087,3751" coordsize="14,2">
              <v:shape style="position:absolute;left:1087;top:3751;width:14;height:2" coordorigin="1087,3751" coordsize="14,0" path="m1087,3751l1101,3751e" filled="false" stroked="true" strokeweight="1.073pt" strokecolor="#ffff00">
                <v:path arrowok="t"/>
              </v:shape>
            </v:group>
            <v:group style="position:absolute;left:1087;top:3756;width:14;height:2" coordorigin="1087,3756" coordsize="14,2">
              <v:shape style="position:absolute;left:1087;top:3756;width:14;height:2" coordorigin="1087,3756" coordsize="14,0" path="m1087,3756l1101,3756e" filled="false" stroked="true" strokeweight="1.073pt" strokecolor="#ffff00">
                <v:path arrowok="t"/>
              </v:shape>
            </v:group>
            <v:group style="position:absolute;left:1087;top:3761;width:14;height:2" coordorigin="1087,3761" coordsize="14,2">
              <v:shape style="position:absolute;left:1087;top:3761;width:14;height:2" coordorigin="1087,3761" coordsize="14,0" path="m1087,3761l1101,3761e" filled="false" stroked="true" strokeweight="1.073pt" strokecolor="#ffff00">
                <v:path arrowok="t"/>
              </v:shape>
            </v:group>
            <v:group style="position:absolute;left:1087;top:3767;width:14;height:2" coordorigin="1087,3767" coordsize="14,2">
              <v:shape style="position:absolute;left:1087;top:3767;width:14;height:2" coordorigin="1087,3767" coordsize="14,0" path="m1087,3767l1101,3767e" filled="false" stroked="true" strokeweight="1.073pt" strokecolor="#ffff00">
                <v:path arrowok="t"/>
              </v:shape>
            </v:group>
            <v:group style="position:absolute;left:1087;top:3772;width:14;height:2" coordorigin="1087,3772" coordsize="14,2">
              <v:shape style="position:absolute;left:1087;top:3772;width:14;height:2" coordorigin="1087,3772" coordsize="14,0" path="m1087,3772l1101,3772e" filled="false" stroked="true" strokeweight="1.073pt" strokecolor="#ffff00">
                <v:path arrowok="t"/>
              </v:shape>
            </v:group>
            <v:group style="position:absolute;left:1087;top:3777;width:14;height:2" coordorigin="1087,3777" coordsize="14,2">
              <v:shape style="position:absolute;left:1087;top:3777;width:14;height:2" coordorigin="1087,3777" coordsize="14,0" path="m1087,3777l1101,3777e" filled="false" stroked="true" strokeweight="1.073pt" strokecolor="#ffff00">
                <v:path arrowok="t"/>
              </v:shape>
            </v:group>
            <v:group style="position:absolute;left:1087;top:3782;width:14;height:2" coordorigin="1087,3782" coordsize="14,2">
              <v:shape style="position:absolute;left:1087;top:3782;width:14;height:2" coordorigin="1087,3782" coordsize="14,0" path="m1087,3782l1101,3782e" filled="false" stroked="true" strokeweight="1.073pt" strokecolor="#ffff00">
                <v:path arrowok="t"/>
              </v:shape>
            </v:group>
            <v:group style="position:absolute;left:1087;top:3789;width:14;height:2" coordorigin="1087,3789" coordsize="14,2">
              <v:shape style="position:absolute;left:1087;top:3789;width:14;height:2" coordorigin="1087,3789" coordsize="14,0" path="m1087,3789l1101,3789e" filled="false" stroked="true" strokeweight="1.073pt" strokecolor="#ffff00">
                <v:path arrowok="t"/>
              </v:shape>
            </v:group>
            <v:group style="position:absolute;left:1087;top:3794;width:14;height:2" coordorigin="1087,3794" coordsize="14,2">
              <v:shape style="position:absolute;left:1087;top:3794;width:14;height:2" coordorigin="1087,3794" coordsize="14,0" path="m1087,3794l1101,3794e" filled="false" stroked="true" strokeweight="1.073pt" strokecolor="#ffff00">
                <v:path arrowok="t"/>
              </v:shape>
            </v:group>
            <v:group style="position:absolute;left:1087;top:3799;width:14;height:2" coordorigin="1087,3799" coordsize="14,2">
              <v:shape style="position:absolute;left:1087;top:3799;width:14;height:2" coordorigin="1087,3799" coordsize="14,0" path="m1087,3799l1101,3799e" filled="false" stroked="true" strokeweight="1.073pt" strokecolor="#ffff00">
                <v:path arrowok="t"/>
              </v:shape>
            </v:group>
            <v:group style="position:absolute;left:1087;top:3804;width:14;height:2" coordorigin="1087,3804" coordsize="14,2">
              <v:shape style="position:absolute;left:1087;top:3804;width:14;height:2" coordorigin="1087,3804" coordsize="14,0" path="m1087,3804l1101,3804e" filled="false" stroked="true" strokeweight="1.073pt" strokecolor="#ffff00">
                <v:path arrowok="t"/>
              </v:shape>
            </v:group>
            <v:group style="position:absolute;left:1087;top:3809;width:14;height:2" coordorigin="1087,3809" coordsize="14,2">
              <v:shape style="position:absolute;left:1087;top:3809;width:14;height:2" coordorigin="1087,3809" coordsize="14,0" path="m1087,3809l1101,3809e" filled="false" stroked="true" strokeweight="1.073pt" strokecolor="#ffff00">
                <v:path arrowok="t"/>
              </v:shape>
            </v:group>
            <v:group style="position:absolute;left:1087;top:3814;width:14;height:2" coordorigin="1087,3814" coordsize="14,2">
              <v:shape style="position:absolute;left:1087;top:3814;width:14;height:2" coordorigin="1087,3814" coordsize="14,0" path="m1087,3814l1101,3814e" filled="false" stroked="true" strokeweight="1.073pt" strokecolor="#ffff00">
                <v:path arrowok="t"/>
              </v:shape>
            </v:group>
            <v:group style="position:absolute;left:1087;top:3819;width:14;height:2" coordorigin="1087,3819" coordsize="14,2">
              <v:shape style="position:absolute;left:1087;top:3819;width:14;height:2" coordorigin="1087,3819" coordsize="14,0" path="m1087,3819l1101,3819e" filled="false" stroked="true" strokeweight="1.073pt" strokecolor="#ffff00">
                <v:path arrowok="t"/>
              </v:shape>
            </v:group>
            <v:group style="position:absolute;left:1087;top:3825;width:14;height:2" coordorigin="1087,3825" coordsize="14,2">
              <v:shape style="position:absolute;left:1087;top:3825;width:14;height:2" coordorigin="1087,3825" coordsize="14,0" path="m1087,3825l1101,3825e" filled="false" stroked="true" strokeweight="1.073pt" strokecolor="#ffff00">
                <v:path arrowok="t"/>
              </v:shape>
            </v:group>
            <v:group style="position:absolute;left:1087;top:3831;width:14;height:2" coordorigin="1087,3831" coordsize="14,2">
              <v:shape style="position:absolute;left:1087;top:3831;width:14;height:2" coordorigin="1087,3831" coordsize="14,0" path="m1087,3831l1101,3831e" filled="false" stroked="true" strokeweight="1.073pt" strokecolor="#ffff00">
                <v:path arrowok="t"/>
              </v:shape>
            </v:group>
            <v:group style="position:absolute;left:1087;top:3836;width:14;height:2" coordorigin="1087,3836" coordsize="14,2">
              <v:shape style="position:absolute;left:1087;top:3836;width:14;height:2" coordorigin="1087,3836" coordsize="14,0" path="m1087,3836l1101,3836e" filled="false" stroked="true" strokeweight="1.073pt" strokecolor="#ffff00">
                <v:path arrowok="t"/>
              </v:shape>
            </v:group>
            <v:group style="position:absolute;left:1087;top:3841;width:14;height:2" coordorigin="1087,3841" coordsize="14,2">
              <v:shape style="position:absolute;left:1087;top:3841;width:14;height:2" coordorigin="1087,3841" coordsize="14,0" path="m1087,3841l1101,3841e" filled="false" stroked="true" strokeweight="1.073pt" strokecolor="#ffff00">
                <v:path arrowok="t"/>
              </v:shape>
            </v:group>
            <v:group style="position:absolute;left:1087;top:3846;width:14;height:2" coordorigin="1087,3846" coordsize="14,2">
              <v:shape style="position:absolute;left:1087;top:3846;width:14;height:2" coordorigin="1087,3846" coordsize="14,0" path="m1087,3846l1101,3846e" filled="false" stroked="true" strokeweight="1.073pt" strokecolor="#ffff00">
                <v:path arrowok="t"/>
              </v:shape>
            </v:group>
            <v:group style="position:absolute;left:1087;top:3852;width:14;height:2" coordorigin="1087,3852" coordsize="14,2">
              <v:shape style="position:absolute;left:1087;top:3852;width:14;height:2" coordorigin="1087,3852" coordsize="14,0" path="m1087,3852l1101,3852e" filled="false" stroked="true" strokeweight="1.073pt" strokecolor="#ffff00">
                <v:path arrowok="t"/>
              </v:shape>
            </v:group>
            <v:group style="position:absolute;left:1087;top:3857;width:14;height:2" coordorigin="1087,3857" coordsize="14,2">
              <v:shape style="position:absolute;left:1087;top:3857;width:14;height:2" coordorigin="1087,3857" coordsize="14,0" path="m1087,3857l1101,3857e" filled="false" stroked="true" strokeweight="1.073pt" strokecolor="#ffff00">
                <v:path arrowok="t"/>
              </v:shape>
            </v:group>
            <v:group style="position:absolute;left:1087;top:3862;width:14;height:2" coordorigin="1087,3862" coordsize="14,2">
              <v:shape style="position:absolute;left:1087;top:3862;width:14;height:2" coordorigin="1087,3862" coordsize="14,0" path="m1087,3862l1101,3862e" filled="false" stroked="true" strokeweight="1.073pt" strokecolor="#ffff00">
                <v:path arrowok="t"/>
              </v:shape>
            </v:group>
            <v:group style="position:absolute;left:1087;top:3868;width:14;height:2" coordorigin="1087,3868" coordsize="14,2">
              <v:shape style="position:absolute;left:1087;top:3868;width:14;height:2" coordorigin="1087,3868" coordsize="14,0" path="m1087,3868l1101,3868e" filled="false" stroked="true" strokeweight="1.073pt" strokecolor="#ffff00">
                <v:path arrowok="t"/>
              </v:shape>
            </v:group>
            <v:group style="position:absolute;left:1087;top:3874;width:14;height:2" coordorigin="1087,3874" coordsize="14,2">
              <v:shape style="position:absolute;left:1087;top:3874;width:14;height:2" coordorigin="1087,3874" coordsize="14,0" path="m1087,3874l1101,3874e" filled="false" stroked="true" strokeweight="1.073pt" strokecolor="#ffff00">
                <v:path arrowok="t"/>
              </v:shape>
            </v:group>
            <v:group style="position:absolute;left:1087;top:3879;width:14;height:2" coordorigin="1087,3879" coordsize="14,2">
              <v:shape style="position:absolute;left:1087;top:3879;width:14;height:2" coordorigin="1087,3879" coordsize="14,0" path="m1087,3879l1101,3879e" filled="false" stroked="true" strokeweight="1.073pt" strokecolor="#ffff00">
                <v:path arrowok="t"/>
              </v:shape>
            </v:group>
            <v:group style="position:absolute;left:1087;top:3884;width:13;height:2" coordorigin="1087,3884" coordsize="13,2">
              <v:shape style="position:absolute;left:1087;top:3884;width:13;height:2" coordorigin="1087,3884" coordsize="13,0" path="m1087,3884l1100,3884e" filled="false" stroked="true" strokeweight="1.073pt" strokecolor="#ffff00">
                <v:path arrowok="t"/>
              </v:shape>
            </v:group>
            <v:group style="position:absolute;left:1091;top:3878;width:2;height:27" coordorigin="1091,3878" coordsize="2,27">
              <v:shape style="position:absolute;left:1091;top:3878;width:2;height:27" coordorigin="1091,3878" coordsize="0,27" path="m1091,3878l1091,3905e" filled="false" stroked="true" strokeweight=".38630pt" strokecolor="#ffff00">
                <v:path arrowok="t"/>
              </v:shape>
            </v:group>
            <v:group style="position:absolute;left:1148;top:3380;width:2;height:74" coordorigin="1148,3380" coordsize="2,74">
              <v:shape style="position:absolute;left:1148;top:3380;width:2;height:74" coordorigin="1148,3380" coordsize="0,74" path="m1148,3380l1148,3454e" filled="false" stroked="true" strokeweight=".140pt" strokecolor="#ffff00">
                <v:path arrowok="t"/>
              </v:shape>
            </v:group>
            <v:group style="position:absolute;left:1147;top:3821;width:2;height:2" coordorigin="1147,3821" coordsize="2,2">
              <v:shape style="position:absolute;left:1147;top:3821;width:2;height:2" coordorigin="1147,3821" coordsize="2,1" path="m1147,3822l1149,3821e" filled="false" stroked="true" strokeweight="1.073pt" strokecolor="#ffff00">
                <v:path arrowok="t"/>
              </v:shape>
            </v:group>
            <v:group style="position:absolute;left:1145;top:3466;width:2;height:22" coordorigin="1145,3466" coordsize="2,22">
              <v:shape style="position:absolute;left:1145;top:3466;width:2;height:22" coordorigin="1145,3466" coordsize="0,22" path="m1145,3466l1145,3488e" filled="false" stroked="true" strokeweight=".140pt" strokecolor="#ffff00">
                <v:path arrowok="t"/>
              </v:shape>
            </v:group>
            <v:group style="position:absolute;left:1144;top:3758;width:5;height:2" coordorigin="1144,3758" coordsize="5,2">
              <v:shape style="position:absolute;left:1144;top:3758;width:5;height:2" coordorigin="1144,3758" coordsize="5,2" path="m1144,3760l1149,3758e" filled="false" stroked="true" strokeweight="1.073pt" strokecolor="#ffff00">
                <v:path arrowok="t"/>
              </v:shape>
            </v:group>
            <v:group style="position:absolute;left:1144;top:3734;width:3;height:2" coordorigin="1144,3734" coordsize="3,2">
              <v:shape style="position:absolute;left:1144;top:3734;width:3;height:2" coordorigin="1144,3734" coordsize="3,2" path="m1147,3736l1144,3734e" filled="false" stroked="true" strokeweight="1.073pt" strokecolor="#ffff00">
                <v:path arrowok="t"/>
              </v:shape>
            </v:group>
            <v:group style="position:absolute;left:1145;top:3011;width:4;height:2" coordorigin="1145,3011" coordsize="4,2">
              <v:shape style="position:absolute;left:1145;top:3011;width:4;height:2" coordorigin="1145,3011" coordsize="4,2" path="m1149,3013l1145,3011e" filled="false" stroked="true" strokeweight="1.073pt" strokecolor="#ffff00">
                <v:path arrowok="t"/>
              </v:shape>
            </v:group>
            <v:group style="position:absolute;left:1087;top:2874;width:2;height:1023" coordorigin="1087,2874" coordsize="2,1023">
              <v:shape style="position:absolute;left:1087;top:2874;width:2;height:1023" coordorigin="1087,2874" coordsize="0,1023" path="m1087,2874l1087,3897e" filled="false" stroked="true" strokeweight="1.073pt" strokecolor="#ffff00">
                <v:path arrowok="t"/>
              </v:shape>
            </v:group>
            <v:group style="position:absolute;left:1149;top:2935;width:2;height:900" coordorigin="1149,2935" coordsize="2,900">
              <v:shape style="position:absolute;left:1149;top:2935;width:2;height:900" coordorigin="1149,2935" coordsize="0,900" path="m1149,3835l1149,2935e" filled="false" stroked="true" strokeweight="1.073pt" strokecolor="#ffff00">
                <v:path arrowok="t"/>
              </v:shape>
            </v:group>
            <v:group style="position:absolute;left:1101;top:2889;width:2;height:994" coordorigin="1101,2889" coordsize="2,994">
              <v:shape style="position:absolute;left:1101;top:2889;width:2;height:994" coordorigin="1101,2889" coordsize="0,994" path="m1101,3883l1101,2889e" filled="false" stroked="true" strokeweight="1.073pt" strokecolor="#ffff00">
                <v:path arrowok="t"/>
              </v:shape>
            </v:group>
            <v:group style="position:absolute;left:1144;top:2931;width:2;height:909" coordorigin="1144,2931" coordsize="2,909">
              <v:shape style="position:absolute;left:1144;top:2931;width:2;height:909" coordorigin="1144,2931" coordsize="0,909" path="m1144,3840l1144,2931e" filled="false" stroked="true" strokeweight="1.073pt" strokecolor="#ffff00">
                <v:path arrowok="t"/>
              </v:shape>
            </v:group>
            <v:group style="position:absolute;left:1087;top:3890;width:862;height:2" coordorigin="1087,3890" coordsize="862,2">
              <v:shape style="position:absolute;left:1087;top:3890;width:862;height:2" coordorigin="1087,3890" coordsize="862,0" path="m1087,3890l1949,3890e" filled="false" stroked="true" strokeweight=".42472pt" strokecolor="#ffff00">
                <v:path arrowok="t"/>
              </v:shape>
            </v:group>
            <v:group style="position:absolute;left:1082;top:3894;width:21;height:2" coordorigin="1082,3894" coordsize="21,2">
              <v:shape style="position:absolute;left:1082;top:3894;width:21;height:2" coordorigin="1082,3894" coordsize="21,0" path="m1082,3894l1103,3894e" filled="false" stroked="true" strokeweight=".25748pt" strokecolor="#ffff00">
                <v:path arrowok="t"/>
              </v:shape>
            </v:group>
            <v:group style="position:absolute;left:1087;top:3890;width:853;height:2" coordorigin="1087,3890" coordsize="853,2">
              <v:shape style="position:absolute;left:1087;top:3890;width:853;height:2" coordorigin="1087,3890" coordsize="853,0" path="m1087,3890l1940,3890e" filled="false" stroked="true" strokeweight="1.85pt" strokecolor="#ffff00">
                <v:path arrowok="t"/>
              </v:shape>
            </v:group>
            <v:group style="position:absolute;left:1343;top:3824;width:2;height:22" coordorigin="1343,3824" coordsize="2,22">
              <v:shape style="position:absolute;left:1343;top:3824;width:2;height:22" coordorigin="1343,3824" coordsize="0,22" path="m1343,3824l1343,3846e" filled="false" stroked="true" strokeweight=".140pt" strokecolor="#ffff00">
                <v:path arrowok="t"/>
              </v:shape>
            </v:group>
            <v:group style="position:absolute;left:1662;top:3836;width:6;height:4" coordorigin="1662,3836" coordsize="6,4">
              <v:shape style="position:absolute;left:1662;top:3836;width:6;height:4" coordorigin="1662,3836" coordsize="6,4" path="m1662,3840l1668,3836e" filled="false" stroked="true" strokeweight="1.073pt" strokecolor="#ffff00">
                <v:path arrowok="t"/>
              </v:shape>
            </v:group>
            <v:group style="position:absolute;left:1501;top:3835;width:5;height:2" coordorigin="1501,3835" coordsize="5,2">
              <v:shape style="position:absolute;left:1501;top:3835;width:5;height:2" coordorigin="1501,3835" coordsize="5,2" path="m1501,3837l1506,3835e" filled="false" stroked="true" strokeweight="1.073pt" strokecolor="#ffff00">
                <v:path arrowok="t"/>
              </v:shape>
            </v:group>
            <v:group style="position:absolute;left:1268;top:3837;width:3;height:3" coordorigin="1268,3837" coordsize="3,3">
              <v:shape style="position:absolute;left:1268;top:3837;width:3;height:3" coordorigin="1268,3837" coordsize="3,3" path="m1271,3840l1268,3837e" filled="false" stroked="true" strokeweight="1.073pt" strokecolor="#ffff00">
                <v:path arrowok="t"/>
              </v:shape>
            </v:group>
            <v:group style="position:absolute;left:1646;top:3835;width:7;height:5" coordorigin="1646,3835" coordsize="7,5">
              <v:shape style="position:absolute;left:1646;top:3835;width:7;height:5" coordorigin="1646,3835" coordsize="7,5" path="m1653,3840l1646,3835e" filled="false" stroked="true" strokeweight="1.073pt" strokecolor="#ffff00">
                <v:path arrowok="t"/>
              </v:shape>
            </v:group>
            <v:group style="position:absolute;left:1374;top:3824;width:2;height:22" coordorigin="1374,3824" coordsize="2,22">
              <v:shape style="position:absolute;left:1374;top:3824;width:2;height:22" coordorigin="1374,3824" coordsize="0,22" path="m1374,3824l1374,3846e" filled="false" stroked="true" strokeweight=".140pt" strokecolor="#ffff00">
                <v:path arrowok="t"/>
              </v:shape>
            </v:group>
            <v:group style="position:absolute;left:1865;top:3836;width:6;height:4" coordorigin="1865,3836" coordsize="6,4">
              <v:shape style="position:absolute;left:1865;top:3836;width:6;height:4" coordorigin="1865,3836" coordsize="6,4" path="m1871,3840l1865,3836e" filled="false" stroked="true" strokeweight="1.073pt" strokecolor="#ffff00">
                <v:path arrowok="t"/>
              </v:shape>
            </v:group>
            <v:group style="position:absolute;left:1144;top:3837;width:796;height:2" coordorigin="1144,3837" coordsize="796,2">
              <v:shape style="position:absolute;left:1144;top:3837;width:796;height:2" coordorigin="1144,3837" coordsize="796,0" path="m1144,3837l1940,3837e" filled="false" stroked="true" strokeweight="1.3305pt" strokecolor="#ffff00">
                <v:path arrowok="t"/>
              </v:shape>
            </v:group>
            <v:group style="position:absolute;left:1483;top:2565;width:2;height:334" coordorigin="1483,2565" coordsize="2,334">
              <v:shape style="position:absolute;left:1483;top:2565;width:2;height:334" coordorigin="1483,2565" coordsize="0,334" path="m1483,2565l1483,2899e" filled="false" stroked="true" strokeweight="1.7524pt" strokecolor="#ff0000">
                <v:path arrowok="t"/>
              </v:shape>
            </v:group>
            <v:group style="position:absolute;left:1177;top:2576;width:312;height:313" coordorigin="1177,2576" coordsize="312,313">
              <v:shape style="position:absolute;left:1177;top:2576;width:312;height:313" coordorigin="1177,2576" coordsize="312,313" path="m1489,2576l1409,2586,1333,2618,1269,2667,1219,2731,1188,2807,1180,2847,1177,2889e" filled="false" stroked="true" strokeweight="1.073pt" strokecolor="#ff0000">
                <v:path arrowok="t"/>
              </v:shape>
            </v:group>
            <v:group style="position:absolute;left:1177;top:2922;width:312;height:2" coordorigin="1177,2922" coordsize="312,2">
              <v:shape style="position:absolute;left:1177;top:2922;width:312;height:2" coordorigin="1177,2922" coordsize="312,0" path="m1489,2922l1177,2922e" filled="false" stroked="true" strokeweight="1.073pt" strokecolor="#ff0000">
                <v:path arrowok="t"/>
              </v:shape>
            </v:group>
            <v:group style="position:absolute;left:1177;top:2889;width:312;height:2" coordorigin="1177,2889" coordsize="312,2">
              <v:shape style="position:absolute;left:1177;top:2889;width:312;height:2" coordorigin="1177,2889" coordsize="312,0" path="m1177,2889l1489,2889e" filled="false" stroked="true" strokeweight="1.073pt" strokecolor="#ff0000">
                <v:path arrowok="t"/>
              </v:shape>
            </v:group>
            <v:group style="position:absolute;left:1486;top:2880;width:17;height:42" coordorigin="1486,2880" coordsize="17,42">
              <v:shape style="position:absolute;left:1486;top:2880;width:17;height:42" coordorigin="1486,2880" coordsize="17,42" path="m1489,2903l1489,2922,1503,2922,1503,2880,1489,2880,1489,2891,1486,2891,1486,2903,1489,2903xe" filled="false" stroked="true" strokeweight="1.073pt" strokecolor="#ff0000">
                <v:path arrowok="t"/>
              </v:shape>
            </v:group>
            <v:group style="position:absolute;left:1163;top:2880;width:18;height:42" coordorigin="1163,2880" coordsize="18,42">
              <v:shape style="position:absolute;left:1163;top:2880;width:18;height:42" coordorigin="1163,2880" coordsize="18,42" path="m1177,2903l1181,2903,1181,2891,1177,2891,1177,2880,1163,2880,1163,2922,1177,2922,1177,2903xe" filled="false" stroked="true" strokeweight="1.073pt" strokecolor="#ff0000">
                <v:path arrowok="t"/>
              </v:shape>
            </v:group>
            <v:group style="position:absolute;left:7417;top:6171;width:2;height:798" coordorigin="7417,6171" coordsize="2,798">
              <v:shape style="position:absolute;left:7417;top:6171;width:2;height:798" coordorigin="7417,6171" coordsize="0,798" path="m7417,6969l7417,6171e" filled="false" stroked="true" strokeweight="1.073pt" strokecolor="#000000">
                <v:path arrowok="t"/>
              </v:shape>
            </v:group>
            <v:group style="position:absolute;left:7408;top:6180;width:9;height:789" coordorigin="7408,6180" coordsize="9,789">
              <v:shape style="position:absolute;left:7408;top:6180;width:9;height:789" coordorigin="7408,6180" coordsize="9,789" path="m7408,6180l7408,6894,7417,6969e" filled="false" stroked="true" strokeweight="1.073pt" strokecolor="#000000">
                <v:path arrowok="t"/>
              </v:shape>
            </v:group>
            <v:group style="position:absolute;left:6584;top:6180;width:248;height:2" coordorigin="6584,6180" coordsize="248,2">
              <v:shape style="position:absolute;left:6584;top:6180;width:248;height:2" coordorigin="6584,6180" coordsize="248,0" path="m6584,6180l6832,6180e" filled="false" stroked="true" strokeweight="1.073pt" strokecolor="#767676">
                <v:path arrowok="t"/>
              </v:shape>
            </v:group>
            <v:group style="position:absolute;left:6932;top:6180;width:476;height:2" coordorigin="6932,6180" coordsize="476,2">
              <v:shape style="position:absolute;left:6932;top:6180;width:476;height:2" coordorigin="6932,6180" coordsize="476,0" path="m6932,6180l7408,6180e" filled="false" stroked="true" strokeweight="1.073pt" strokecolor="#767676">
                <v:path arrowok="t"/>
              </v:shape>
            </v:group>
            <v:group style="position:absolute;left:6308;top:6097;width:4;height:4" coordorigin="6308,6097" coordsize="4,4">
              <v:shape style="position:absolute;left:6308;top:6097;width:4;height:4" coordorigin="6308,6097" coordsize="4,4" path="m6308,6097l6312,6101e" filled="false" stroked="true" strokeweight="1.073pt" strokecolor="#ffff00">
                <v:path arrowok="t"/>
              </v:shape>
            </v:group>
            <v:group style="position:absolute;left:6308;top:6127;width:4;height:5" coordorigin="6308,6127" coordsize="4,5">
              <v:shape style="position:absolute;left:6308;top:6127;width:4;height:5" coordorigin="6308,6127" coordsize="4,5" path="m6308,6127l6312,6132e" filled="false" stroked="true" strokeweight="1.073pt" strokecolor="#ffff00">
                <v:path arrowok="t"/>
              </v:shape>
            </v:group>
            <v:group style="position:absolute;left:6308;top:6158;width:4;height:3" coordorigin="6308,6158" coordsize="4,3">
              <v:shape style="position:absolute;left:6308;top:6158;width:4;height:3" coordorigin="6308,6158" coordsize="4,3" path="m6308,6158l6312,6161e" filled="false" stroked="true" strokeweight="1.073pt" strokecolor="#ffff00">
                <v:path arrowok="t"/>
              </v:shape>
            </v:group>
            <v:group style="position:absolute;left:6308;top:6086;width:7;height:85" coordorigin="6308,6086" coordsize="7,85">
              <v:shape style="position:absolute;left:6308;top:6086;width:7;height:85" coordorigin="6308,6086" coordsize="7,85" path="m6308,6086l6308,6171,6315,6171e" filled="false" stroked="true" strokeweight="1.073pt" strokecolor="#ffff00">
                <v:path arrowok="t"/>
              </v:shape>
            </v:group>
            <v:group style="position:absolute;left:6328;top:6086;width:2;height:106" coordorigin="6328,6086" coordsize="2,106">
              <v:shape style="position:absolute;left:6328;top:6086;width:2;height:106" coordorigin="6328,6086" coordsize="0,106" path="m6328,6086l6328,6192e" filled="false" stroked="true" strokeweight="2.661pt" strokecolor="#ffff00">
                <v:path arrowok="t"/>
              </v:shape>
            </v:group>
            <v:group style="position:absolute;left:6829;top:6187;width:107;height:2" coordorigin="6829,6187" coordsize="107,2">
              <v:shape style="position:absolute;left:6829;top:6187;width:107;height:2" coordorigin="6829,6187" coordsize="107,0" path="m6829,6187l6936,6187e" filled="false" stroked="true" strokeweight="1.8811pt" strokecolor="#ff00ff">
                <v:path arrowok="t"/>
              </v:shape>
            </v:group>
            <v:group style="position:absolute;left:6840;top:6208;width:85;height:24" coordorigin="6840,6208" coordsize="85,24">
              <v:shape style="position:absolute;left:6840;top:6208;width:85;height:24" coordorigin="6840,6208" coordsize="85,24" path="m6840,6208l6849,6219,6861,6227,6875,6232,6890,6232,6903,6227,6916,6219,6925,6208e" filled="false" stroked="true" strokeweight="1.073pt" strokecolor="#ff00ff">
                <v:path arrowok="t"/>
              </v:shape>
            </v:group>
            <v:group style="position:absolute;left:6822;top:6194;width:29;height:2" coordorigin="6822,6194" coordsize="29,2">
              <v:shape style="position:absolute;left:6822;top:6194;width:29;height:2" coordorigin="6822,6194" coordsize="29,0" path="m6822,6194l6851,6194e" filled="false" stroked="true" strokeweight="2.5893pt" strokecolor="#ff00ff">
                <v:path arrowok="t"/>
              </v:shape>
            </v:group>
            <v:group style="position:absolute;left:6914;top:6194;width:28;height:2" coordorigin="6914,6194" coordsize="28,2">
              <v:shape style="position:absolute;left:6914;top:6194;width:28;height:2" coordorigin="6914,6194" coordsize="28,0" path="m6914,6194l6942,6194e" filled="false" stroked="true" strokeweight="2.5893pt" strokecolor="#ff00ff">
                <v:path arrowok="t"/>
              </v:shape>
            </v:group>
            <v:group style="position:absolute;left:7210;top:6201;width:141;height:185" coordorigin="7210,6201" coordsize="141,185">
              <v:shape style="position:absolute;left:7210;top:6201;width:141;height:185" coordorigin="7210,6201" coordsize="141,185" path="m7220,6270l7211,6295,7210,6306,7210,6315,7244,6377,7281,6386,7299,6383,7349,6333,7351,6315,7351,6306,7318,6234,7297,6222,7297,6201e" filled="false" stroked="true" strokeweight="1.073pt" strokecolor="#ff00ff">
                <v:path arrowok="t"/>
              </v:shape>
            </v:group>
            <v:group style="position:absolute;left:7220;top:6201;width:42;height:69" coordorigin="7220,6201" coordsize="42,69">
              <v:shape style="position:absolute;left:7220;top:6201;width:42;height:69" coordorigin="7220,6201" coordsize="42,69" path="m7262,6201l7262,6222,7251,6226,7242,6234,7229,6252,7220,6270e" filled="false" stroked="true" strokeweight="1.073pt" strokecolor="#ff00ff">
                <v:path arrowok="t"/>
              </v:shape>
            </v:group>
            <v:group style="position:absolute;left:7262;top:6221;width:35;height:2" coordorigin="7262,6221" coordsize="35,2">
              <v:shape style="position:absolute;left:7262;top:6221;width:35;height:2" coordorigin="7262,6221" coordsize="35,1" path="m7297,6222l7281,6221,7262,6222e" filled="false" stroked="true" strokeweight="1.073pt" strokecolor="#ff00ff">
                <v:path arrowok="t"/>
              </v:shape>
            </v:group>
            <v:group style="position:absolute;left:7262;top:6248;width:35;height:2" coordorigin="7262,6248" coordsize="35,2">
              <v:shape style="position:absolute;left:7262;top:6248;width:35;height:2" coordorigin="7262,6248" coordsize="35,0" path="m7262,6248l7297,6248e" filled="false" stroked="true" strokeweight="1.073pt" strokecolor="#ff00ff">
                <v:path arrowok="t"/>
              </v:shape>
            </v:group>
            <v:group style="position:absolute;left:7274;top:6203;width:13;height:4" coordorigin="7274,6203" coordsize="13,4">
              <v:shape style="position:absolute;left:7274;top:6203;width:13;height:4" coordorigin="7274,6203" coordsize="13,4" path="m7274,6203l7278,6207,7283,6207,7287,6203e" filled="false" stroked="true" strokeweight="1.073pt" strokecolor="#ff00ff">
                <v:path arrowok="t"/>
              </v:shape>
            </v:group>
            <v:group style="position:absolute;left:7280;top:6182;width:2;height:21" coordorigin="7280,6182" coordsize="2,21">
              <v:shape style="position:absolute;left:7280;top:6182;width:2;height:21" coordorigin="7280,6182" coordsize="0,21" path="m7280,6182l7280,6203e" filled="false" stroked="true" strokeweight=".19323pt" strokecolor="#ff00ff">
                <v:path arrowok="t"/>
              </v:shape>
            </v:group>
            <v:group style="position:absolute;left:7270;top:6201;width:21;height:8" coordorigin="7270,6201" coordsize="21,8">
              <v:shape style="position:absolute;left:7270;top:6201;width:21;height:8" coordorigin="7270,6201" coordsize="21,8" path="m7270,6203l7273,6207,7278,6209,7283,6209,7288,6207,7291,6201e" filled="false" stroked="true" strokeweight="1.073pt" strokecolor="#ff00ff">
                <v:path arrowok="t"/>
              </v:shape>
            </v:group>
            <v:group style="position:absolute;left:7272;top:6189;width:16;height:3" coordorigin="7272,6189" coordsize="16,3">
              <v:shape style="position:absolute;left:7272;top:6189;width:16;height:3" coordorigin="7272,6189" coordsize="16,3" path="m7288,6192l7284,6190,7281,6189,7275,6190,7272,6192e" filled="false" stroked="true" strokeweight="1.073pt" strokecolor="#ff00ff">
                <v:path arrowok="t"/>
              </v:shape>
            </v:group>
            <v:group style="position:absolute;left:7243;top:6266;width:7;height:13" coordorigin="7243,6266" coordsize="7,13">
              <v:shape style="position:absolute;left:7243;top:6266;width:7;height:13" coordorigin="7243,6266" coordsize="7,13" path="m7250,6266l7243,6279e" filled="false" stroked="true" strokeweight="1.073pt" strokecolor="#ff00ff">
                <v:path arrowok="t"/>
              </v:shape>
            </v:group>
            <v:group style="position:absolute;left:7234;top:6279;width:9;height:27" coordorigin="7234,6279" coordsize="9,27">
              <v:shape style="position:absolute;left:7234;top:6279;width:9;height:27" coordorigin="7234,6279" coordsize="9,27" path="m7234,6306l7234,6304,7243,6279e" filled="false" stroked="true" strokeweight="1.073pt" strokecolor="#ff00ff">
                <v:path arrowok="t"/>
              </v:shape>
            </v:group>
            <v:group style="position:absolute;left:7234;top:6306;width:93;height:55" coordorigin="7234,6306" coordsize="93,55">
              <v:shape style="position:absolute;left:7234;top:6306;width:93;height:55" coordorigin="7234,6306" coordsize="93,55" path="m7234,6306l7234,6315,7237,6329,7243,6342,7253,6352,7266,6358,7281,6361,7295,6358,7308,6352,7318,6342,7324,6329,7327,6315,7327,6306e" filled="false" stroked="true" strokeweight="1.073pt" strokecolor="#ff00ff">
                <v:path arrowok="t"/>
              </v:shape>
            </v:group>
            <v:group style="position:absolute;left:7310;top:6266;width:16;height:38" coordorigin="7310,6266" coordsize="16,38">
              <v:shape style="position:absolute;left:7310;top:6266;width:16;height:38" coordorigin="7310,6266" coordsize="16,38" path="m7326,6304l7317,6279,7310,6266e" filled="false" stroked="true" strokeweight="1.073pt" strokecolor="#ff00ff">
                <v:path arrowok="t"/>
              </v:shape>
            </v:group>
            <v:group style="position:absolute;left:7242;top:6234;width:20;height:14" coordorigin="7242,6234" coordsize="20,14">
              <v:shape style="position:absolute;left:7242;top:6234;width:20;height:14" coordorigin="7242,6234" coordsize="20,14" path="m7242,6234l7262,6248e" filled="false" stroked="true" strokeweight="1.073pt" strokecolor="#ff00ff">
                <v:path arrowok="t"/>
              </v:shape>
            </v:group>
            <v:group style="position:absolute;left:7297;top:6234;width:21;height:14" coordorigin="7297,6234" coordsize="21,14">
              <v:shape style="position:absolute;left:7297;top:6234;width:21;height:14" coordorigin="7297,6234" coordsize="21,14" path="m7297,6248l7318,6234e" filled="false" stroked="true" strokeweight="1.073pt" strokecolor="#ff00ff">
                <v:path arrowok="t"/>
              </v:shape>
            </v:group>
            <v:group style="position:absolute;left:7250;top:6248;width:12;height:18" coordorigin="7250,6248" coordsize="12,18">
              <v:shape style="position:absolute;left:7250;top:6248;width:12;height:18" coordorigin="7250,6248" coordsize="12,18" path="m7250,6266l7262,6248e" filled="false" stroked="true" strokeweight="1.073pt" strokecolor="#ff00ff">
                <v:path arrowok="t"/>
              </v:shape>
            </v:group>
            <v:group style="position:absolute;left:7297;top:6248;width:13;height:18" coordorigin="7297,6248" coordsize="13,18">
              <v:shape style="position:absolute;left:7297;top:6248;width:13;height:18" coordorigin="7297,6248" coordsize="13,18" path="m7297,6248l7310,6266e" filled="false" stroked="true" strokeweight="1.073pt" strokecolor="#ff00ff">
                <v:path arrowok="t"/>
              </v:shape>
            </v:group>
            <v:group style="position:absolute;left:6638;top:6180;width:85;height:14" coordorigin="6638,6180" coordsize="85,14">
              <v:shape style="position:absolute;left:6638;top:6180;width:85;height:14" coordorigin="6638,6180" coordsize="85,14" path="m6638,6180l6638,6194,6723,6194,6723,6180e" filled="false" stroked="true" strokeweight="1.073pt" strokecolor="#ff00ff">
                <v:path arrowok="t"/>
              </v:shape>
            </v:group>
            <v:group style="position:absolute;left:6638;top:6208;width:85;height:24" coordorigin="6638,6208" coordsize="85,24">
              <v:shape style="position:absolute;left:6638;top:6208;width:85;height:24" coordorigin="6638,6208" coordsize="85,24" path="m6638,6208l6647,6219,6660,6227,6674,6232,6688,6232,6702,6227,6714,6219,6723,6208e" filled="false" stroked="true" strokeweight="1.073pt" strokecolor="#ff00ff">
                <v:path arrowok="t"/>
              </v:shape>
            </v:group>
            <v:group style="position:absolute;left:6632;top:6180;width:6;height:28" coordorigin="6632,6180" coordsize="6,28">
              <v:shape style="position:absolute;left:6632;top:6180;width:6;height:28" coordorigin="6632,6180" coordsize="6,28" path="m6632,6180l6632,6208,6638,6208,6638,6180e" filled="false" stroked="true" strokeweight="1.073pt" strokecolor="#ff00ff">
                <v:path arrowok="t"/>
              </v:shape>
            </v:group>
            <v:group style="position:absolute;left:6723;top:6180;width:8;height:28" coordorigin="6723,6180" coordsize="8,28">
              <v:shape style="position:absolute;left:6723;top:6180;width:8;height:28" coordorigin="6723,6180" coordsize="8,28" path="m6731,6180l6731,6208,6723,6208,6723,6180e" filled="false" stroked="true" strokeweight="1.073pt" strokecolor="#ff00ff">
                <v:path arrowok="t"/>
              </v:shape>
            </v:group>
            <v:group style="position:absolute;left:6373;top:6204;width:135;height:134" coordorigin="6373,6204" coordsize="135,134">
              <v:shape style="position:absolute;left:6373;top:6204;width:135;height:134" coordorigin="6373,6204" coordsize="135,134" path="m6441,6338l6499,6304,6508,6271,6505,6253,6458,6205,6441,6204,6423,6205,6375,6253,6373,6271,6375,6289,6423,6337,6441,6338xe" filled="false" stroked="true" strokeweight="1.073pt" strokecolor="#ff00ff">
                <v:path arrowok="t"/>
              </v:shape>
            </v:group>
            <v:group style="position:absolute;left:6399;top:6234;width:38;height:6" coordorigin="6399,6234" coordsize="38,6">
              <v:shape style="position:absolute;left:6399;top:6234;width:38;height:6" coordorigin="6399,6234" coordsize="38,6" path="m6437,6234l6418,6235,6399,6240e" filled="false" stroked="true" strokeweight="1.073pt" strokecolor="#ff00ff">
                <v:path arrowok="t"/>
              </v:shape>
            </v:group>
            <v:group style="position:absolute;left:6437;top:6257;width:7;height:2" coordorigin="6437,6257" coordsize="7,2">
              <v:shape style="position:absolute;left:6437;top:6257;width:7;height:2" coordorigin="6437,6257" coordsize="7,2" path="m6437,6257l6438,6258,6441,6259,6442,6258,6444,6257e" filled="false" stroked="true" strokeweight="1.073pt" strokecolor="#ff00ff">
                <v:path arrowok="t"/>
              </v:shape>
            </v:group>
            <v:group style="position:absolute;left:6426;top:6241;width:28;height:2" coordorigin="6426,6241" coordsize="28,2">
              <v:shape style="position:absolute;left:6426;top:6241;width:28;height:2" coordorigin="6426,6241" coordsize="28,0" path="m6426,6241l6454,6241e" filled="false" stroked="true" strokeweight=".8289pt" strokecolor="#ff00ff">
                <v:path arrowok="t"/>
              </v:shape>
            </v:group>
            <v:group style="position:absolute;left:6444;top:6234;width:38;height:6" coordorigin="6444,6234" coordsize="38,6">
              <v:shape style="position:absolute;left:6444;top:6234;width:38;height:6" coordorigin="6444,6234" coordsize="38,6" path="m6482,6240l6463,6235,6444,6234e" filled="false" stroked="true" strokeweight="1.073pt" strokecolor="#ff00ff">
                <v:path arrowok="t"/>
              </v:shape>
            </v:group>
            <v:group style="position:absolute;left:6386;top:6240;width:13;height:17" coordorigin="6386,6240" coordsize="13,17">
              <v:shape style="position:absolute;left:6386;top:6240;width:13;height:17" coordorigin="6386,6240" coordsize="13,17" path="m6399,6240l6391,6248,6386,6257e" filled="false" stroked="true" strokeweight="1.073pt" strokecolor="#ff00ff">
                <v:path arrowok="t"/>
              </v:shape>
            </v:group>
            <v:group style="position:absolute;left:6482;top:6240;width:13;height:17" coordorigin="6482,6240" coordsize="13,17">
              <v:shape style="position:absolute;left:6482;top:6240;width:13;height:17" coordorigin="6482,6240" coordsize="13,17" path="m6495,6257l6490,6248,6482,6240e" filled="false" stroked="true" strokeweight="1.073pt" strokecolor="#ff00ff">
                <v:path arrowok="t"/>
              </v:shape>
            </v:group>
            <v:group style="position:absolute;left:6386;top:6257;width:110;height:71" coordorigin="6386,6257" coordsize="110,71">
              <v:shape style="position:absolute;left:6386;top:6257;width:110;height:71" coordorigin="6386,6257" coordsize="110,71" path="m6386,6257l6409,6317,6441,6328,6458,6325,6473,6317,6485,6306,6494,6290,6496,6274,6495,6257e" filled="false" stroked="true" strokeweight="1.073pt" strokecolor="#ff00ff">
                <v:path arrowok="t"/>
              </v:shape>
            </v:group>
            <v:group style="position:absolute;left:6451;top:6222;width:7;height:8" coordorigin="6451,6222" coordsize="7,8">
              <v:shape style="position:absolute;left:6451;top:6222;width:7;height:8" coordorigin="6451,6222" coordsize="7,8" path="m6451,6226l6453,6228,6455,6230,6458,6228,6458,6223,6455,6222,6453,6223,6451,6226xe" filled="false" stroked="true" strokeweight="1.073pt" strokecolor="#ff00ff">
                <v:path arrowok="t"/>
              </v:shape>
            </v:group>
            <v:group style="position:absolute;left:6437;top:6223;width:7;height:3" coordorigin="6437,6223" coordsize="7,3">
              <v:shape style="position:absolute;left:6437;top:6223;width:7;height:3" coordorigin="6437,6223" coordsize="7,3" path="m6444,6226l6442,6223,6438,6223,6437,6226e" filled="false" stroked="true" strokeweight="1.073pt" strokecolor="#ff00ff">
                <v:path arrowok="t"/>
              </v:shape>
            </v:group>
            <v:group style="position:absolute;left:6423;top:6222;width:6;height:8" coordorigin="6423,6222" coordsize="6,8">
              <v:shape style="position:absolute;left:6423;top:6222;width:6;height:8" coordorigin="6423,6222" coordsize="6,8" path="m6423,6226l6424,6228,6426,6230,6428,6228,6429,6226,6428,6223,6426,6222,6424,6223,6423,6226xe" filled="false" stroked="true" strokeweight="1.073pt" strokecolor="#ff00ff">
                <v:path arrowok="t"/>
              </v:shape>
            </v:group>
            <v:group style="position:absolute;left:6435;top:6264;width:11;height:12" coordorigin="6435,6264" coordsize="11,12">
              <v:shape style="position:absolute;left:6435;top:6264;width:11;height:12" coordorigin="6435,6264" coordsize="11,12" path="m6435,6271l6436,6275,6441,6276,6445,6275,6446,6271,6445,6267,6441,6264,6436,6267,6435,6271xe" filled="false" stroked="true" strokeweight="1.073pt" strokecolor="#ff00ff">
                <v:path arrowok="t"/>
              </v:shape>
            </v:group>
            <v:group style="position:absolute;left:6778;top:6180;width:22;height:2" coordorigin="6778,6180" coordsize="22,2">
              <v:shape style="position:absolute;left:6778;top:6180;width:22;height:2" coordorigin="6778,6180" coordsize="22,1" path="m6800,6180l6778,6180,6778,6181,6785,6181e" filled="false" stroked="true" strokeweight="1.073pt" strokecolor="#ff00ff">
                <v:path arrowok="t"/>
              </v:shape>
            </v:group>
            <v:group style="position:absolute;left:6785;top:6181;width:2;height:2" coordorigin="6785,6181" coordsize="2,2">
              <v:shape style="position:absolute;left:6785;top:6181;width:2;height:2" coordorigin="6785,6181" coordsize="2,1" path="m6787,6182l6786,6181,6785,6181e" filled="false" stroked="true" strokeweight="1.073pt" strokecolor="#ff00ff">
                <v:path arrowok="t"/>
              </v:shape>
            </v:group>
            <v:group style="position:absolute;left:6777;top:6188;width:25;height:2" coordorigin="6777,6188" coordsize="25,2">
              <v:shape style="position:absolute;left:6777;top:6188;width:25;height:2" coordorigin="6777,6188" coordsize="25,0" path="m6777,6188l6802,6188e" filled="false" stroked="true" strokeweight=".310870pt" strokecolor="#ff00ff">
                <v:path arrowok="t"/>
              </v:shape>
            </v:group>
            <v:group style="position:absolute;left:6787;top:6182;width:4;height:5" coordorigin="6787,6182" coordsize="4,5">
              <v:shape style="position:absolute;left:6787;top:6182;width:4;height:5" coordorigin="6787,6182" coordsize="4,5" path="m6787,6187l6787,6182,6791,6182,6791,6187e" filled="false" stroked="true" strokeweight="1.073pt" strokecolor="#ff00ff">
                <v:path arrowok="t"/>
              </v:shape>
            </v:group>
            <v:group style="position:absolute;left:6791;top:6181;width:3;height:2" coordorigin="6791,6181" coordsize="3,2">
              <v:shape style="position:absolute;left:6791;top:6181;width:3;height:2" coordorigin="6791,6181" coordsize="3,1" path="m6794,6181l6793,6181,6791,6182e" filled="false" stroked="true" strokeweight="1.073pt" strokecolor="#ff00ff">
                <v:path arrowok="t"/>
              </v:shape>
            </v:group>
            <v:group style="position:absolute;left:6794;top:6180;width:6;height:2" coordorigin="6794,6180" coordsize="6,2">
              <v:shape style="position:absolute;left:6794;top:6180;width:6;height:2" coordorigin="6794,6180" coordsize="6,1" path="m6794,6181l6800,6181,6800,6180e" filled="false" stroked="true" strokeweight="1.073pt" strokecolor="#ff00ff">
                <v:path arrowok="t"/>
              </v:shape>
            </v:group>
            <v:group style="position:absolute;left:6791;top:6187;width:2;height:120" coordorigin="6791,6187" coordsize="2,120">
              <v:shape style="position:absolute;left:6791;top:6187;width:2;height:120" coordorigin="6791,6187" coordsize="0,120" path="m6791,6187l6791,6307e" filled="false" stroked="true" strokeweight="1.073pt" strokecolor="#ff00ff">
                <v:path arrowok="t"/>
              </v:shape>
            </v:group>
            <v:group style="position:absolute;left:6787;top:6187;width:4;height:120" coordorigin="6787,6187" coordsize="4,120">
              <v:shape style="position:absolute;left:6787;top:6187;width:4;height:120" coordorigin="6787,6187" coordsize="4,120" path="m6787,6307l6787,6187,6791,6187e" filled="false" stroked="true" strokeweight="1.073pt" strokecolor="#ff00ff">
                <v:path arrowok="t"/>
              </v:shape>
            </v:group>
            <v:group style="position:absolute;left:6789;top:6296;width:2;height:22" coordorigin="6789,6296" coordsize="2,22">
              <v:shape style="position:absolute;left:6789;top:6296;width:2;height:22" coordorigin="6789,6296" coordsize="0,22" path="m6789,6296l6789,6318e" filled="false" stroked="true" strokeweight=".19315pt" strokecolor="#ff00ff">
                <v:path arrowok="t"/>
              </v:shape>
            </v:group>
            <v:group style="position:absolute;left:6963;top:6883;width:27;height:2" coordorigin="6963,6883" coordsize="27,2">
              <v:shape style="position:absolute;left:6963;top:6883;width:27;height:2" coordorigin="6963,6883" coordsize="27,0" path="m6963,6883l6990,6883e" filled="false" stroked="true" strokeweight="2.2674pt" strokecolor="#ff00ff">
                <v:path arrowok="t"/>
              </v:shape>
            </v:group>
            <v:group style="position:absolute;left:6963;top:6608;width:27;height:2" coordorigin="6963,6608" coordsize="27,2">
              <v:shape style="position:absolute;left:6963;top:6608;width:27;height:2" coordorigin="6963,6608" coordsize="27,0" path="m6963,6608l6990,6608e" filled="false" stroked="true" strokeweight="2.1387pt" strokecolor="#ff00ff">
                <v:path arrowok="t"/>
              </v:shape>
            </v:group>
            <v:group style="position:absolute;left:6977;top:6174;width:2;height:427" coordorigin="6977,6174" coordsize="2,427">
              <v:shape style="position:absolute;left:6977;top:6174;width:2;height:427" coordorigin="6977,6174" coordsize="0,427" path="m6977,6174l6977,6601e" filled="false" stroked="true" strokeweight="1.3017pt" strokecolor="#ff00ff">
                <v:path arrowok="t"/>
              </v:shape>
            </v:group>
            <v:group style="position:absolute;left:6706;top:6881;width:702;height:2" coordorigin="6706,6881" coordsize="702,2">
              <v:shape style="position:absolute;left:6706;top:6881;width:702;height:2" coordorigin="6706,6881" coordsize="702,0" path="m6706,6881l7408,6881e" filled="false" stroked="true" strokeweight="2.2721pt" strokecolor="#ff00ff">
                <v:path arrowok="t"/>
              </v:shape>
            </v:group>
            <v:group style="position:absolute;left:6925;top:6619;width:52;height:5" coordorigin="6925,6619" coordsize="52,5">
              <v:shape style="position:absolute;left:6925;top:6619;width:52;height:5" coordorigin="6925,6619" coordsize="52,5" path="m6977,6619l6941,6620,6925,6624e" filled="false" stroked="true" strokeweight="1.073pt" strokecolor="#ff00ff">
                <v:path arrowok="t"/>
              </v:shape>
            </v:group>
            <v:group style="position:absolute;left:6765;top:6657;width:70;height:66" coordorigin="6765,6657" coordsize="70,66">
              <v:shape style="position:absolute;left:6765;top:6657;width:70;height:66" coordorigin="6765,6657" coordsize="70,66" path="m6835,6657l6811,6675,6785,6700,6765,6723e" filled="false" stroked="true" strokeweight="1.073pt" strokecolor="#ff00ff">
                <v:path arrowok="t"/>
              </v:shape>
            </v:group>
            <v:group style="position:absolute;left:6717;top:6810;width:7;height:52" coordorigin="6717,6810" coordsize="7,52">
              <v:shape style="position:absolute;left:6717;top:6810;width:7;height:52" coordorigin="6717,6810" coordsize="7,52" path="m6724,6810l6720,6826,6717,6862e" filled="false" stroked="true" strokeweight="1.073pt" strokecolor="#ff00ff">
                <v:path arrowok="t"/>
              </v:shape>
            </v:group>
            <v:group style="position:absolute;left:6559;top:6186;width:27;height:2" coordorigin="6559,6186" coordsize="27,2">
              <v:shape style="position:absolute;left:6559;top:6186;width:27;height:2" coordorigin="6559,6186" coordsize="27,0" path="m6559,6186l6586,6186e" filled="false" stroked="true" strokeweight=".49457pt" strokecolor="#ff00ff">
                <v:path arrowok="t"/>
              </v:shape>
            </v:group>
            <v:group style="position:absolute;left:6575;top:6181;width:2;height:2" coordorigin="6575,6181" coordsize="2,2">
              <v:shape style="position:absolute;left:6575;top:6181;width:2;height:2" coordorigin="6575,6181" coordsize="1,1" path="m6576,6181l6575,6182e" filled="false" stroked="true" strokeweight="1.073pt" strokecolor="#ff00ff">
                <v:path arrowok="t"/>
              </v:shape>
            </v:group>
            <v:group style="position:absolute;left:6562;top:6180;width:22;height:2" coordorigin="6562,6180" coordsize="22,2">
              <v:shape style="position:absolute;left:6562;top:6180;width:22;height:2" coordorigin="6562,6180" coordsize="22,1" path="m6584,6180l6562,6180,6562,6181,6568,6181e" filled="false" stroked="true" strokeweight="1.073pt" strokecolor="#ff00ff">
                <v:path arrowok="t"/>
              </v:shape>
            </v:group>
            <v:group style="position:absolute;left:6568;top:6181;width:2;height:2" coordorigin="6568,6181" coordsize="2,2">
              <v:shape style="position:absolute;left:6568;top:6181;width:2;height:2" coordorigin="6568,6181" coordsize="2,1" path="m6570,6182l6570,6181,6568,6181e" filled="false" stroked="true" strokeweight="1.073pt" strokecolor="#ff00ff">
                <v:path arrowok="t"/>
              </v:shape>
            </v:group>
            <v:group style="position:absolute;left:6570;top:6182;width:2;height:12" coordorigin="6570,6182" coordsize="2,12">
              <v:shape style="position:absolute;left:6570;top:6182;width:2;height:12" coordorigin="6570,6182" coordsize="1,12" path="m6570,6182l6570,6194,6571,6194e" filled="false" stroked="true" strokeweight="1.073pt" strokecolor="#ff00ff">
                <v:path arrowok="t"/>
              </v:shape>
            </v:group>
            <v:group style="position:absolute;left:6571;top:6182;width:4;height:5" coordorigin="6571,6182" coordsize="4,5">
              <v:shape style="position:absolute;left:6571;top:6182;width:4;height:5" coordorigin="6571,6182" coordsize="4,5" path="m6571,6187l6571,6182,6575,6182,6575,6187e" filled="false" stroked="true" strokeweight="1.073pt" strokecolor="#ff00ff">
                <v:path arrowok="t"/>
              </v:shape>
            </v:group>
            <v:group style="position:absolute;left:6575;top:6181;width:3;height:2" coordorigin="6575,6181" coordsize="3,2">
              <v:shape style="position:absolute;left:6575;top:6181;width:3;height:2" coordorigin="6575,6181" coordsize="3,1" path="m6578,6181l6576,6181,6575,6182e" filled="false" stroked="true" strokeweight="1.073pt" strokecolor="#ff00ff">
                <v:path arrowok="t"/>
              </v:shape>
            </v:group>
            <v:group style="position:absolute;left:6578;top:6180;width:6;height:2" coordorigin="6578,6180" coordsize="6,2">
              <v:shape style="position:absolute;left:6578;top:6180;width:6;height:2" coordorigin="6578,6180" coordsize="6,1" path="m6578,6181l6584,6181,6584,6180e" filled="false" stroked="true" strokeweight="1.073pt" strokecolor="#ff00ff">
                <v:path arrowok="t"/>
              </v:shape>
            </v:group>
            <v:group style="position:absolute;left:6575;top:6181;width:2;height:2" coordorigin="6575,6181" coordsize="2,2">
              <v:shape style="position:absolute;left:6575;top:6181;width:2;height:2" coordorigin="6575,6181" coordsize="1,1" path="m6576,6181l6575,6182e" filled="false" stroked="true" strokeweight="1.073pt" strokecolor="#ff00ff">
                <v:path arrowok="t"/>
              </v:shape>
            </v:group>
            <v:group style="position:absolute;left:6575;top:6187;width:2;height:178" coordorigin="6575,6187" coordsize="2,178">
              <v:shape style="position:absolute;left:6575;top:6187;width:2;height:178" coordorigin="6575,6187" coordsize="0,178" path="m6575,6187l6575,6365e" filled="false" stroked="true" strokeweight="1.073pt" strokecolor="#ff00ff">
                <v:path arrowok="t"/>
              </v:shape>
            </v:group>
            <v:group style="position:absolute;left:6571;top:6187;width:4;height:178" coordorigin="6571,6187" coordsize="4,178">
              <v:shape style="position:absolute;left:6571;top:6187;width:4;height:178" coordorigin="6571,6187" coordsize="4,178" path="m6571,6365l6571,6187,6575,6187e" filled="false" stroked="true" strokeweight="1.073pt" strokecolor="#ff00ff">
                <v:path arrowok="t"/>
              </v:shape>
            </v:group>
            <v:group style="position:absolute;left:6573;top:6354;width:2;height:22" coordorigin="6573,6354" coordsize="2,22">
              <v:shape style="position:absolute;left:6573;top:6354;width:2;height:22" coordorigin="6573,6354" coordsize="0,22" path="m6573,6354l6573,6376e" filled="false" stroked="true" strokeweight=".19315pt" strokecolor="#ff00ff">
                <v:path arrowok="t"/>
              </v:shape>
            </v:group>
            <v:group style="position:absolute;left:6305;top:6182;width:60;height:2" coordorigin="6305,6182" coordsize="60,2">
              <v:shape style="position:absolute;left:6305;top:6182;width:60;height:2" coordorigin="6305,6182" coordsize="60,0" path="m6305,6182l6365,6182e" filled="false" stroked="true" strokeweight=".140pt" strokecolor="#ff00ff">
                <v:path arrowok="t"/>
              </v:shape>
            </v:group>
            <v:group style="position:absolute;left:6308;top:6180;width:7;height:2" coordorigin="6308,6180" coordsize="7,2">
              <v:shape style="position:absolute;left:6308;top:6180;width:7;height:2" coordorigin="6308,6180" coordsize="7,1" path="m6308,6180l6308,6181,6315,6181e" filled="false" stroked="true" strokeweight="1.073pt" strokecolor="#ff00ff">
                <v:path arrowok="t"/>
              </v:shape>
            </v:group>
            <v:group style="position:absolute;left:6315;top:6181;width:2;height:2" coordorigin="6315,6181" coordsize="2,2">
              <v:shape style="position:absolute;left:6315;top:6181;width:2;height:2" coordorigin="6315,6181" coordsize="1,1" path="m6316,6182l6316,6181,6315,6181e" filled="false" stroked="true" strokeweight="1.073pt" strokecolor="#ff00ff">
                <v:path arrowok="t"/>
              </v:shape>
            </v:group>
            <v:group style="position:absolute;left:6316;top:6182;width:2;height:12" coordorigin="6316,6182" coordsize="2,12">
              <v:shape style="position:absolute;left:6316;top:6182;width:2;height:12" coordorigin="6316,6182" coordsize="1,12" path="m6316,6182l6316,6194,6317,6194e" filled="false" stroked="true" strokeweight="1.073pt" strokecolor="#ff00ff">
                <v:path arrowok="t"/>
              </v:shape>
            </v:group>
            <v:group style="position:absolute;left:6317;top:6182;width:3;height:5" coordorigin="6317,6182" coordsize="3,5">
              <v:shape style="position:absolute;left:6317;top:6182;width:3;height:5" coordorigin="6317,6182" coordsize="3,5" path="m6317,6187l6317,6182,6320,6182,6320,6187e" filled="false" stroked="true" strokeweight="1.073pt" strokecolor="#ff00ff">
                <v:path arrowok="t"/>
              </v:shape>
            </v:group>
            <v:group style="position:absolute;left:6320;top:6182;width:2;height:12" coordorigin="6320,6182" coordsize="2,12">
              <v:shape style="position:absolute;left:6320;top:6182;width:2;height:12" coordorigin="6320,6182" coordsize="1,12" path="m6320,6194l6321,6194,6321,6182e" filled="false" stroked="true" strokeweight="1.073pt" strokecolor="#ff00ff">
                <v:path arrowok="t"/>
              </v:shape>
            </v:group>
            <v:group style="position:absolute;left:6321;top:6181;width:2;height:2" coordorigin="6321,6181" coordsize="2,2">
              <v:shape style="position:absolute;left:6321;top:6181;width:2;height:2" coordorigin="6321,6181" coordsize="2,1" path="m6323,6181l6321,6181,6321,6182e" filled="false" stroked="true" strokeweight="1.073pt" strokecolor="#ff00ff">
                <v:path arrowok="t"/>
              </v:shape>
            </v:group>
            <v:group style="position:absolute;left:6308;top:6180;width:21;height:2" coordorigin="6308,6180" coordsize="21,2">
              <v:shape style="position:absolute;left:6308;top:6180;width:21;height:2" coordorigin="6308,6180" coordsize="21,1" path="m6323,6181l6329,6181,6329,6180,6308,6180e" filled="false" stroked="true" strokeweight="1.073pt" strokecolor="#ff00ff">
                <v:path arrowok="t"/>
              </v:shape>
            </v:group>
            <v:group style="position:absolute;left:6317;top:6187;width:2;height:178" coordorigin="6317,6187" coordsize="2,178">
              <v:shape style="position:absolute;left:6317;top:6187;width:2;height:178" coordorigin="6317,6187" coordsize="0,178" path="m6317,6365l6317,6187e" filled="false" stroked="true" strokeweight="1.073pt" strokecolor="#ff00ff">
                <v:path arrowok="t"/>
              </v:shape>
            </v:group>
            <v:group style="position:absolute;left:6317;top:6187;width:3;height:178" coordorigin="6317,6187" coordsize="3,178">
              <v:shape style="position:absolute;left:6317;top:6187;width:3;height:178" coordorigin="6317,6187" coordsize="3,178" path="m6320,6365l6320,6187,6317,6187e" filled="false" stroked="true" strokeweight="1.073pt" strokecolor="#ff00ff">
                <v:path arrowok="t"/>
              </v:shape>
            </v:group>
            <v:group style="position:absolute;left:6319;top:6354;width:2;height:22" coordorigin="6319,6354" coordsize="2,22">
              <v:shape style="position:absolute;left:6319;top:6354;width:2;height:22" coordorigin="6319,6354" coordsize="0,22" path="m6319,6354l6319,6376e" filled="false" stroked="true" strokeweight=".140pt" strokecolor="#ff00ff">
                <v:path arrowok="t"/>
              </v:shape>
            </v:group>
            <v:group style="position:absolute;left:6355;top:6185;width:171;height:2" coordorigin="6355,6185" coordsize="171,2">
              <v:shape style="position:absolute;left:6355;top:6185;width:171;height:2" coordorigin="6355,6185" coordsize="171,0" path="m6526,6185l6355,6185e" filled="false" stroked="true" strokeweight="1.073pt" strokecolor="#ff00ff">
                <v:path arrowok="t"/>
              </v:shape>
            </v:group>
            <v:group style="position:absolute;left:6355;top:6180;width:171;height:5" coordorigin="6355,6180" coordsize="171,5">
              <v:shape style="position:absolute;left:6355;top:6180;width:171;height:5" coordorigin="6355,6180" coordsize="171,5" path="m6355,6180l6526,6180,6526,6185e" filled="false" stroked="true" strokeweight="1.073pt" strokecolor="#ff00ff">
                <v:path arrowok="t"/>
              </v:shape>
            </v:group>
            <v:group style="position:absolute;left:6515;top:6182;width:22;height:2" coordorigin="6515,6182" coordsize="22,2">
              <v:shape style="position:absolute;left:6515;top:6182;width:22;height:2" coordorigin="6515,6182" coordsize="22,0" path="m6515,6182l6537,6182e" filled="false" stroked="true" strokeweight=".25748pt" strokecolor="#ff00ff">
                <v:path arrowok="t"/>
              </v:shape>
            </v:group>
            <v:group style="position:absolute;left:7405;top:6467;width:2;height:22" coordorigin="7405,6467" coordsize="2,22">
              <v:shape style="position:absolute;left:7405;top:6467;width:2;height:22" coordorigin="7405,6467" coordsize="0,22" path="m7405,6467l7405,6489e" filled="false" stroked="true" strokeweight=".25748pt" strokecolor="#ff00ff">
                <v:path arrowok="t"/>
              </v:shape>
            </v:group>
            <v:group style="position:absolute;left:7403;top:6464;width:5;height:14" coordorigin="7403,6464" coordsize="5,14">
              <v:shape style="position:absolute;left:7403;top:6464;width:5;height:14" coordorigin="7403,6464" coordsize="5,14" path="m7408,6464l7403,6464,7403,6478e" filled="false" stroked="true" strokeweight="1.073pt" strokecolor="#ff00ff">
                <v:path arrowok="t"/>
              </v:shape>
            </v:group>
            <v:group style="position:absolute;left:7386;top:6471;width:4;height:5" coordorigin="7386,6471" coordsize="4,5">
              <v:shape style="position:absolute;left:7386;top:6471;width:4;height:5" coordorigin="7386,6471" coordsize="4,5" path="m7390,6476l7389,6476,7389,6474,7387,6474,7386,6473,7386,6471e" filled="false" stroked="true" strokeweight="1.073pt" strokecolor="#ff00ff">
                <v:path arrowok="t"/>
              </v:shape>
            </v:group>
            <v:group style="position:absolute;left:7394;top:6461;width:2;height:25" coordorigin="7394,6461" coordsize="2,25">
              <v:shape style="position:absolute;left:7394;top:6461;width:2;height:25" coordorigin="7394,6461" coordsize="0,25" path="m7394,6461l7394,6486e" filled="false" stroked="true" strokeweight=".21748pt" strokecolor="#ff00ff">
                <v:path arrowok="t"/>
              </v:shape>
            </v:group>
            <v:group style="position:absolute;left:7386;top:6467;width:12;height:3" coordorigin="7386,6467" coordsize="12,3">
              <v:shape style="position:absolute;left:7386;top:6467;width:12;height:3" coordorigin="7386,6467" coordsize="12,3" path="m7386,6470l7386,6468,7387,6468,7387,6467,7398,6467e" filled="false" stroked="true" strokeweight="1.073pt" strokecolor="#ff00ff">
                <v:path arrowok="t"/>
              </v:shape>
            </v:group>
            <v:group style="position:absolute;left:7402;top:6456;width:2;height:30" coordorigin="7402,6456" coordsize="2,30">
              <v:shape style="position:absolute;left:7402;top:6456;width:2;height:30" coordorigin="7402,6456" coordsize="0,30" path="m7402,6456l7402,6486e" filled="false" stroked="true" strokeweight=".24181pt" strokecolor="#ff00ff">
                <v:path arrowok="t"/>
              </v:shape>
            </v:group>
            <v:group style="position:absolute;left:7386;top:6467;width:9;height:9" coordorigin="7386,6467" coordsize="9,9">
              <v:shape style="position:absolute;left:7386;top:6467;width:9;height:9" coordorigin="7386,6467" coordsize="9,9" path="m7386,6470l7387,6474,7390,6476,7394,6474,7395,6470,7394,6468,7390,6467,7387,6468,7386,6470xe" filled="false" stroked="true" strokeweight="1.073pt" strokecolor="#ff00ff">
                <v:path arrowok="t"/>
              </v:shape>
            </v:group>
            <v:group style="position:absolute;left:7095;top:6187;width:30;height:2" coordorigin="7095,6187" coordsize="30,2">
              <v:shape style="position:absolute;left:7095;top:6187;width:30;height:2" coordorigin="7095,6187" coordsize="30,0" path="m7095,6187l7125,6187e" filled="false" stroked="true" strokeweight=".140pt" strokecolor="#ff00ff">
                <v:path arrowok="t"/>
              </v:shape>
            </v:group>
            <v:group style="position:absolute;left:7105;top:6190;width:12;height:11" coordorigin="7105,6190" coordsize="12,11">
              <v:shape style="position:absolute;left:7105;top:6190;width:12;height:11" coordorigin="7105,6190" coordsize="12,11" path="m7105,6190l7105,6195,7107,6195,7107,6198,7108,6198,7108,6199,7109,6199,7109,6200,7112,6200,7112,6201,7117,6201e" filled="false" stroked="true" strokeweight="1.073pt" strokecolor="#ff00ff">
                <v:path arrowok="t"/>
              </v:shape>
            </v:group>
            <v:group style="position:absolute;left:7114;top:6190;width:3;height:4" coordorigin="7114,6190" coordsize="3,4">
              <v:shape style="position:absolute;left:7114;top:6190;width:3;height:4" coordorigin="7114,6190" coordsize="3,4" path="m7117,6194l7117,6192,7114,6192,7114,6190e" filled="false" stroked="true" strokeweight="1.073pt" strokecolor="#ff00ff">
                <v:path arrowok="t"/>
              </v:shape>
            </v:group>
            <v:group style="position:absolute;left:7117;top:6198;width:241;height:2" coordorigin="7117,6198" coordsize="241,2">
              <v:shape style="position:absolute;left:7117;top:6198;width:241;height:2" coordorigin="7117,6198" coordsize="241,0" path="m7117,6198l7358,6198e" filled="false" stroked="true" strokeweight="1.4592pt" strokecolor="#ff00ff">
                <v:path arrowok="t"/>
              </v:shape>
            </v:group>
            <v:group style="position:absolute;left:7358;top:6190;width:11;height:11" coordorigin="7358,6190" coordsize="11,11">
              <v:shape style="position:absolute;left:7358;top:6190;width:11;height:11" coordorigin="7358,6190" coordsize="11,11" path="m7358,6201l7363,6201,7363,6200,7366,6200,7366,6199,7367,6199,7367,6198,7368,6198,7368,6195,7369,6195,7369,6190e" filled="false" stroked="true" strokeweight="1.073pt" strokecolor="#ff00ff">
                <v:path arrowok="t"/>
              </v:shape>
            </v:group>
            <v:group style="position:absolute;left:7358;top:6190;width:2;height:4" coordorigin="7358,6190" coordsize="2,4">
              <v:shape style="position:absolute;left:7358;top:6190;width:2;height:4" coordorigin="7358,6190" coordsize="2,4" path="m7360,6190l7360,6192,7359,6192,7359,6194,7358,6194e" filled="false" stroked="true" strokeweight="1.073pt" strokecolor="#ff00ff">
                <v:path arrowok="t"/>
              </v:shape>
            </v:group>
            <v:group style="position:absolute;left:7252;top:6187;width:128;height:2" coordorigin="7252,6187" coordsize="128,2">
              <v:shape style="position:absolute;left:7252;top:6187;width:128;height:2" coordorigin="7252,6187" coordsize="128,0" path="m7252,6187l7380,6187e" filled="false" stroked="true" strokeweight=".140pt" strokecolor="#ff00ff">
                <v:path arrowok="t"/>
              </v:shape>
            </v:group>
            <v:group style="position:absolute;left:7347;top:6182;width:22;height:2" coordorigin="7347,6182" coordsize="22,2">
              <v:shape style="position:absolute;left:7347;top:6182;width:22;height:2" coordorigin="7347,6182" coordsize="22,0" path="m7347,6182l7369,6182e" filled="false" stroked="true" strokeweight=".25748pt" strokecolor="#ff00ff">
                <v:path arrowok="t"/>
              </v:shape>
            </v:group>
            <v:group style="position:absolute;left:7358;top:6180;width:14;height:5" coordorigin="7358,6180" coordsize="14,5">
              <v:shape style="position:absolute;left:7358;top:6180;width:14;height:5" coordorigin="7358,6180" coordsize="14,5" path="m7372,6180l7372,6185,7358,6185e" filled="false" stroked="true" strokeweight="1.073pt" strokecolor="#ff00ff">
                <v:path arrowok="t"/>
              </v:shape>
            </v:group>
            <v:group style="position:absolute;left:7400;top:6207;width:2;height:31" coordorigin="7400,6207" coordsize="2,31">
              <v:shape style="position:absolute;left:7400;top:6207;width:2;height:31" coordorigin="7400,6207" coordsize="0,31" path="m7400,6207l7400,6238e" filled="false" stroked="true" strokeweight=".140pt" strokecolor="#ff00ff">
                <v:path arrowok="t"/>
              </v:shape>
            </v:group>
            <v:group style="position:absolute;left:7386;top:6218;width:12;height:12" coordorigin="7386,6218" coordsize="12,12">
              <v:shape style="position:absolute;left:7386;top:6218;width:12;height:12" coordorigin="7386,6218" coordsize="12,12" path="m7398,6218l7394,6218,7393,6219,7391,6219,7390,6221,7389,6221,7389,6222,7387,6223,7387,6225,7386,6225,7386,6230e" filled="false" stroked="true" strokeweight="1.073pt" strokecolor="#ff00ff">
                <v:path arrowok="t"/>
              </v:shape>
            </v:group>
            <v:group style="position:absolute;left:7395;top:6227;width:3;height:3" coordorigin="7395,6227" coordsize="3,3">
              <v:shape style="position:absolute;left:7395;top:6227;width:3;height:3" coordorigin="7395,6227" coordsize="3,3" path="m7395,6230l7395,6227,7398,6227e" filled="false" stroked="true" strokeweight="1.073pt" strokecolor="#ff00ff">
                <v:path arrowok="t"/>
              </v:shape>
            </v:group>
            <v:group style="position:absolute;left:7386;top:6230;width:2;height:325" coordorigin="7386,6230" coordsize="2,325">
              <v:shape style="position:absolute;left:7386;top:6230;width:2;height:325" coordorigin="7386,6230" coordsize="0,325" path="m7386,6230l7386,6555e" filled="false" stroked="true" strokeweight="1.073pt" strokecolor="#ff00ff">
                <v:path arrowok="t"/>
              </v:shape>
            </v:group>
            <v:group style="position:absolute;left:7395;top:6230;width:2;height:325" coordorigin="7395,6230" coordsize="2,325">
              <v:shape style="position:absolute;left:7395;top:6230;width:2;height:325" coordorigin="7395,6230" coordsize="0,325" path="m7395,6230l7395,6555e" filled="false" stroked="true" strokeweight="1.073pt" strokecolor="#ff00ff">
                <v:path arrowok="t"/>
              </v:shape>
            </v:group>
            <v:group style="position:absolute;left:7386;top:6555;width:12;height:12" coordorigin="7386,6555" coordsize="12,12">
              <v:shape style="position:absolute;left:7386;top:6555;width:12;height:12" coordorigin="7386,6555" coordsize="12,12" path="m7386,6555l7386,6561,7387,6561,7387,6563,7389,6563,7389,6564,7390,6564,7390,6566,7393,6566,7393,6567,7398,6567e" filled="false" stroked="true" strokeweight="1.073pt" strokecolor="#ff00ff">
                <v:path arrowok="t"/>
              </v:shape>
            </v:group>
            <v:group style="position:absolute;left:7395;top:6555;width:3;height:3" coordorigin="7395,6555" coordsize="3,3">
              <v:shape style="position:absolute;left:7395;top:6555;width:3;height:3" coordorigin="7395,6555" coordsize="3,3" path="m7398,6558l7395,6558,7395,6555e" filled="false" stroked="true" strokeweight="1.073pt" strokecolor="#ff00ff">
                <v:path arrowok="t"/>
              </v:shape>
            </v:group>
            <v:group style="position:absolute;left:7400;top:6547;width:2;height:31" coordorigin="7400,6547" coordsize="2,31">
              <v:shape style="position:absolute;left:7400;top:6547;width:2;height:31" coordorigin="7400,6547" coordsize="0,31" path="m7400,6547l7400,6578e" filled="false" stroked="true" strokeweight=".140pt" strokecolor="#ff00ff">
                <v:path arrowok="t"/>
              </v:shape>
            </v:group>
            <v:group style="position:absolute;left:7405;top:6205;width:2;height:21" coordorigin="7405,6205" coordsize="2,21">
              <v:shape style="position:absolute;left:7405;top:6205;width:2;height:21" coordorigin="7405,6205" coordsize="0,21" path="m7405,6205l7405,6226e" filled="false" stroked="true" strokeweight=".25748pt" strokecolor="#ff00ff">
                <v:path arrowok="t"/>
              </v:shape>
            </v:group>
            <v:group style="position:absolute;left:7403;top:6216;width:5;height:14" coordorigin="7403,6216" coordsize="5,14">
              <v:shape style="position:absolute;left:7403;top:6216;width:5;height:14" coordorigin="7403,6216" coordsize="5,14" path="m7408,6230l7403,6230,7403,6216e" filled="false" stroked="true" strokeweight="1.073pt" strokecolor="#ff00ff">
                <v:path arrowok="t"/>
              </v:shape>
            </v:group>
            <v:group style="position:absolute;left:7405;top:6545;width:2;height:21" coordorigin="7405,6545" coordsize="2,21">
              <v:shape style="position:absolute;left:7405;top:6545;width:2;height:21" coordorigin="7405,6545" coordsize="0,21" path="m7405,6545l7405,6566e" filled="false" stroked="true" strokeweight=".25748pt" strokecolor="#ff00ff">
                <v:path arrowok="t"/>
              </v:shape>
            </v:group>
            <v:group style="position:absolute;left:7403;top:6555;width:5;height:15" coordorigin="7403,6555" coordsize="5,15">
              <v:shape style="position:absolute;left:7403;top:6555;width:5;height:15" coordorigin="7403,6555" coordsize="5,15" path="m7408,6570l7403,6570,7403,6555e" filled="false" stroked="true" strokeweight="1.073pt" strokecolor="#ff00ff">
                <v:path arrowok="t"/>
              </v:shape>
            </v:group>
            <v:group style="position:absolute;left:7092;top:6182;width:22;height:2" coordorigin="7092,6182" coordsize="22,2">
              <v:shape style="position:absolute;left:7092;top:6182;width:22;height:2" coordorigin="7092,6182" coordsize="22,0" path="m7092,6182l7114,6182e" filled="false" stroked="true" strokeweight=".25748pt" strokecolor="#ff00ff">
                <v:path arrowok="t"/>
              </v:shape>
            </v:group>
            <v:group style="position:absolute;left:7103;top:6180;width:14;height:5" coordorigin="7103,6180" coordsize="14,5">
              <v:shape style="position:absolute;left:7103;top:6180;width:14;height:5" coordorigin="7103,6180" coordsize="14,5" path="m7117,6180l7117,6185,7103,6185e" filled="false" stroked="true" strokeweight="1.073pt" strokecolor="#ff00ff">
                <v:path arrowok="t"/>
              </v:shape>
            </v:group>
            <v:group style="position:absolute;left:6283;top:6780;width:27;height:86" coordorigin="6283,6780" coordsize="27,86">
              <v:shape style="position:absolute;left:6283;top:6780;width:27;height:86" coordorigin="6283,6780" coordsize="27,86" path="m6283,6866l6283,6780,6310,6780e" filled="false" stroked="true" strokeweight="1.073pt" strokecolor="#b8b85c">
                <v:path arrowok="t"/>
              </v:shape>
            </v:group>
            <v:group style="position:absolute;left:6311;top:6773;width:2;height:99" coordorigin="6311,6773" coordsize="2,99">
              <v:shape style="position:absolute;left:6311;top:6773;width:2;height:99" coordorigin="6311,6773" coordsize="0,99" path="m6311,6773l6311,6872e" filled="false" stroked="true" strokeweight="1.073pt" strokecolor="#b8b85c">
                <v:path arrowok="t"/>
              </v:shape>
            </v:group>
            <v:group style="position:absolute;left:6310;top:6773;width:2;height:99" coordorigin="6310,6773" coordsize="2,99">
              <v:shape style="position:absolute;left:6310;top:6773;width:2;height:99" coordorigin="6310,6773" coordsize="1,99" path="m6310,6872l6310,6773,6311,6773e" filled="false" stroked="true" strokeweight="1.073pt" strokecolor="#b8b85c">
                <v:path arrowok="t"/>
              </v:shape>
            </v:group>
            <v:group style="position:absolute;left:6310;top:6861;width:2;height:22" coordorigin="6310,6861" coordsize="2,22">
              <v:shape style="position:absolute;left:6310;top:6861;width:2;height:22" coordorigin="6310,6861" coordsize="0,22" path="m6310,6861l6310,6883e" filled="false" stroked="true" strokeweight=".140pt" strokecolor="#b8b85c">
                <v:path arrowok="t"/>
              </v:shape>
            </v:group>
            <v:group style="position:absolute;left:6318;top:6892;width:1072;height:2" coordorigin="6318,6892" coordsize="1072,2">
              <v:shape style="position:absolute;left:6318;top:6892;width:1072;height:2" coordorigin="6318,6892" coordsize="1072,0" path="m6318,6892l7390,6892e" filled="false" stroked="true" strokeweight=".24pt" strokecolor="#ff00ff">
                <v:path arrowok="t"/>
              </v:shape>
            </v:group>
            <v:group style="position:absolute;left:6310;top:6892;width:1098;height:2" coordorigin="6310,6892" coordsize="1098,2">
              <v:shape style="position:absolute;left:6310;top:6892;width:1098;height:2" coordorigin="6310,6892" coordsize="1098,0" path="m6310,6892l7408,6892e" filled="false" stroked="true" strokeweight="1.2017pt" strokecolor="#ff00ff">
                <v:path arrowok="t"/>
              </v:shape>
            </v:group>
            <v:group style="position:absolute;left:6310;top:6720;width:2;height:21" coordorigin="6310,6720" coordsize="2,21">
              <v:shape style="position:absolute;left:6310;top:6720;width:2;height:21" coordorigin="6310,6720" coordsize="0,21" path="m6310,6720l6310,6741e" filled="false" stroked="true" strokeweight=".140pt" strokecolor="#ff00ff">
                <v:path arrowok="t"/>
              </v:shape>
            </v:group>
            <v:group style="position:absolute;left:6282;top:6720;width:2;height:21" coordorigin="6282,6720" coordsize="2,21">
              <v:shape style="position:absolute;left:6282;top:6720;width:2;height:21" coordorigin="6282,6720" coordsize="0,21" path="m6282,6720l6282,6741e" filled="false" stroked="true" strokeweight=".140pt" strokecolor="#ff00ff">
                <v:path arrowok="t"/>
              </v:shape>
            </v:group>
            <v:group style="position:absolute;left:6254;top:6720;width:2;height:21" coordorigin="6254,6720" coordsize="2,21">
              <v:shape style="position:absolute;left:6254;top:6720;width:2;height:21" coordorigin="6254,6720" coordsize="0,21" path="m6254,6720l6254,6741e" filled="false" stroked="true" strokeweight=".140pt" strokecolor="#ff00ff">
                <v:path arrowok="t"/>
              </v:shape>
            </v:group>
            <v:group style="position:absolute;left:6225;top:6720;width:2;height:21" coordorigin="6225,6720" coordsize="2,21">
              <v:shape style="position:absolute;left:6225;top:6720;width:2;height:21" coordorigin="6225,6720" coordsize="0,21" path="m6225,6720l6225,6741e" filled="false" stroked="true" strokeweight=".140pt" strokecolor="#ff00ff">
                <v:path arrowok="t"/>
              </v:shape>
            </v:group>
            <v:group style="position:absolute;left:6197;top:6720;width:2;height:21" coordorigin="6197,6720" coordsize="2,21">
              <v:shape style="position:absolute;left:6197;top:6720;width:2;height:21" coordorigin="6197,6720" coordsize="0,21" path="m6197,6720l6197,6741e" filled="false" stroked="true" strokeweight=".140pt" strokecolor="#ff00ff">
                <v:path arrowok="t"/>
              </v:shape>
            </v:group>
            <v:group style="position:absolute;left:6169;top:6720;width:2;height:21" coordorigin="6169,6720" coordsize="2,21">
              <v:shape style="position:absolute;left:6169;top:6720;width:2;height:21" coordorigin="6169,6720" coordsize="0,21" path="m6169,6720l6169,6741e" filled="false" stroked="true" strokeweight=".140pt" strokecolor="#ff00ff">
                <v:path arrowok="t"/>
              </v:shape>
            </v:group>
            <v:group style="position:absolute;left:6140;top:6720;width:2;height:21" coordorigin="6140,6720" coordsize="2,21">
              <v:shape style="position:absolute;left:6140;top:6720;width:2;height:21" coordorigin="6140,6720" coordsize="0,21" path="m6140,6720l6140,6741e" filled="false" stroked="true" strokeweight=".140pt" strokecolor="#ff00ff">
                <v:path arrowok="t"/>
              </v:shape>
            </v:group>
            <v:group style="position:absolute;left:6111;top:6720;width:2;height:21" coordorigin="6111,6720" coordsize="2,21">
              <v:shape style="position:absolute;left:6111;top:6720;width:2;height:21" coordorigin="6111,6720" coordsize="0,21" path="m6111,6720l6111,6741e" filled="false" stroked="true" strokeweight=".140pt" strokecolor="#ff00ff">
                <v:path arrowok="t"/>
              </v:shape>
            </v:group>
            <v:group style="position:absolute;left:6082;top:6720;width:2;height:21" coordorigin="6082,6720" coordsize="2,21">
              <v:shape style="position:absolute;left:6082;top:6720;width:2;height:21" coordorigin="6082,6720" coordsize="0,21" path="m6082,6720l6082,6741e" filled="false" stroked="true" strokeweight=".140pt" strokecolor="#ff00ff">
                <v:path arrowok="t"/>
              </v:shape>
            </v:group>
            <v:group style="position:absolute;left:6054;top:6720;width:2;height:21" coordorigin="6054,6720" coordsize="2,21">
              <v:shape style="position:absolute;left:6054;top:6720;width:2;height:21" coordorigin="6054,6720" coordsize="0,21" path="m6054,6720l6054,6741e" filled="false" stroked="true" strokeweight=".140pt" strokecolor="#ff00ff">
                <v:path arrowok="t"/>
              </v:shape>
            </v:group>
            <v:group style="position:absolute;left:6026;top:6720;width:2;height:21" coordorigin="6026,6720" coordsize="2,21">
              <v:shape style="position:absolute;left:6026;top:6720;width:2;height:21" coordorigin="6026,6720" coordsize="0,21" path="m6026,6720l6026,6741e" filled="false" stroked="true" strokeweight=".140pt" strokecolor="#ff00ff">
                <v:path arrowok="t"/>
              </v:shape>
            </v:group>
            <v:group style="position:absolute;left:5997;top:6720;width:2;height:21" coordorigin="5997,6720" coordsize="2,21">
              <v:shape style="position:absolute;left:5997;top:6720;width:2;height:21" coordorigin="5997,6720" coordsize="0,21" path="m5997,6720l5997,6741e" filled="false" stroked="true" strokeweight=".140pt" strokecolor="#ff00ff">
                <v:path arrowok="t"/>
              </v:shape>
            </v:group>
            <v:group style="position:absolute;left:5975;top:6728;width:335;height:2" coordorigin="5975,6728" coordsize="335,2">
              <v:shape style="position:absolute;left:5975;top:6728;width:335;height:2" coordorigin="5975,6728" coordsize="335,0" path="m5975,6728l6310,6728e" filled="false" stroked="true" strokeweight=".140pt" strokecolor="#ff00ff">
                <v:path arrowok="t"/>
              </v:shape>
            </v:group>
            <v:group style="position:absolute;left:5977;top:6727;width:333;height:2" coordorigin="5977,6727" coordsize="333,2">
              <v:shape style="position:absolute;left:5977;top:6727;width:333;height:2" coordorigin="5977,6727" coordsize="333,0" path="m6310,6727l5977,6727e" filled="false" stroked="true" strokeweight="1.073pt" strokecolor="#ff00ff">
                <v:path arrowok="t"/>
              </v:shape>
            </v:group>
            <v:group style="position:absolute;left:5976;top:6408;width:2;height:333" coordorigin="5976,6408" coordsize="2,333">
              <v:shape style="position:absolute;left:5976;top:6408;width:2;height:333" coordorigin="5976,6408" coordsize="0,333" path="m5976,6408l5976,6741e" filled="false" stroked="true" strokeweight=".140pt" strokecolor="#ff00ff">
                <v:path arrowok="t"/>
              </v:shape>
            </v:group>
            <v:group style="position:absolute;left:5978;top:6408;width:2;height:305" coordorigin="5978,6408" coordsize="2,305">
              <v:shape style="position:absolute;left:5978;top:6408;width:2;height:305" coordorigin="5978,6408" coordsize="0,305" path="m5978,6408l5978,6713e" filled="false" stroked="true" strokeweight=".140pt" strokecolor="#ff00ff">
                <v:path arrowok="t"/>
              </v:shape>
            </v:group>
            <v:group style="position:absolute;left:5976;top:6401;width:2;height:330" coordorigin="5976,6401" coordsize="2,330">
              <v:shape style="position:absolute;left:5976;top:6401;width:2;height:330" coordorigin="5976,6401" coordsize="0,330" path="m5976,6401l5976,6731e" filled="false" stroked="true" strokeweight="1.173pt" strokecolor="#ff00ff">
                <v:path arrowok="t"/>
              </v:shape>
              <v:shape style="position:absolute;left:3606;top:2745;width:342;height:1046" type="#_x0000_t75" stroked="false">
                <v:imagedata r:id="rId9" o:title=""/>
              </v:shape>
            </v:group>
            <v:group style="position:absolute;left:5842;top:4383;width:724;height:491" coordorigin="5842,4383" coordsize="724,491">
              <v:shape style="position:absolute;left:5842;top:4383;width:724;height:491" coordorigin="5842,4383" coordsize="724,491" path="m6566,4874l5842,4383e" filled="false" stroked="true" strokeweight="1.073pt" strokecolor="#b8b85c">
                <v:path arrowok="t"/>
              </v:shape>
            </v:group>
            <v:group style="position:absolute;left:5842;top:4383;width:724;height:491" coordorigin="5842,4383" coordsize="724,491">
              <v:shape style="position:absolute;left:5842;top:4383;width:724;height:491" coordorigin="5842,4383" coordsize="724,491" path="m5842,4874l6566,4383,5842,4383e" filled="false" stroked="true" strokeweight="1.073pt" strokecolor="#b8b85c">
                <v:path arrowok="t"/>
              </v:shape>
            </v:group>
            <v:group style="position:absolute;left:5842;top:4383;width:724;height:491" coordorigin="5842,4383" coordsize="724,491">
              <v:shape style="position:absolute;left:5842;top:4383;width:724;height:491" coordorigin="5842,4383" coordsize="724,491" path="m5842,4874l6566,4874,6566,4383e" filled="false" stroked="true" strokeweight="1.073pt" strokecolor="#b8b85c">
                <v:path arrowok="t"/>
              </v:shape>
            </v:group>
            <v:group style="position:absolute;left:5824;top:4934;width:21;height:2" coordorigin="5824,4934" coordsize="21,2">
              <v:shape style="position:absolute;left:5824;top:4934;width:21;height:2" coordorigin="5824,4934" coordsize="21,0" path="m5824,4934l5845,4934e" filled="false" stroked="true" strokeweight=".32189pt" strokecolor="#b8b85c">
                <v:path arrowok="t"/>
              </v:shape>
            </v:group>
            <v:group style="position:absolute;left:5902;top:4934;width:22;height:2" coordorigin="5902,4934" coordsize="22,2">
              <v:shape style="position:absolute;left:5902;top:4934;width:22;height:2" coordorigin="5902,4934" coordsize="22,0" path="m5902,4934l5924,4934e" filled="false" stroked="true" strokeweight=".32189pt" strokecolor="#b8b85c">
                <v:path arrowok="t"/>
              </v:shape>
            </v:group>
            <v:group style="position:absolute;left:5832;top:4931;width:85;height:2" coordorigin="5832,4931" coordsize="85,2">
              <v:shape style="position:absolute;left:5832;top:4931;width:85;height:2" coordorigin="5832,4931" coordsize="85,0" path="m5917,4931l5832,4931e" filled="false" stroked="true" strokeweight="1.073pt" strokecolor="#b8b85c">
                <v:path arrowok="t"/>
              </v:shape>
            </v:group>
            <v:group style="position:absolute;left:5832;top:4923;width:85;height:14" coordorigin="5832,4923" coordsize="85,14">
              <v:shape style="position:absolute;left:5832;top:4923;width:85;height:14" coordorigin="5832,4923" coordsize="85,14" path="m5917,4937l5917,4923,5832,4923,5832,4937e" filled="false" stroked="true" strokeweight="1.073pt" strokecolor="#b8b85c">
                <v:path arrowok="t"/>
              </v:shape>
            </v:group>
            <v:group style="position:absolute;left:5827;top:4628;width:14;height:2" coordorigin="5827,4628" coordsize="14,2">
              <v:shape style="position:absolute;left:5827;top:4628;width:14;height:2" coordorigin="5827,4628" coordsize="14,0" path="m5827,4628l5841,4628e" filled="false" stroked="true" strokeweight="1.073pt" strokecolor="#b8b85c">
                <v:path arrowok="t"/>
              </v:shape>
            </v:group>
            <v:group style="position:absolute;left:5844;top:4394;width:2;height:458" coordorigin="5844,4394" coordsize="2,458">
              <v:shape style="position:absolute;left:5844;top:4394;width:2;height:458" coordorigin="5844,4394" coordsize="0,458" path="m5844,4394l5844,4852e" filled="false" stroked="true" strokeweight="1.9746pt" strokecolor="#b8b85c">
                <v:path arrowok="t"/>
              </v:shape>
            </v:group>
            <v:group style="position:absolute;left:5820;top:4319;width:2;height:618" coordorigin="5820,4319" coordsize="2,618">
              <v:shape style="position:absolute;left:5820;top:4319;width:2;height:618" coordorigin="5820,4319" coordsize="0,618" path="m5820,4319l5820,4937e" filled="false" stroked="true" strokeweight="1.073pt" strokecolor="#b8b85c">
                <v:path arrowok="t"/>
              </v:shape>
            </v:group>
            <v:group style="position:absolute;left:5842;top:4842;width:11;height:20" coordorigin="5842,4842" coordsize="11,20">
              <v:shape style="position:absolute;left:5842;top:4842;width:11;height:20" coordorigin="5842,4842" coordsize="11,20" path="m5842,4842l5853,4842,5853,4862e" filled="false" stroked="true" strokeweight="1.073pt" strokecolor="#b8b85c">
                <v:path arrowok="t"/>
              </v:shape>
            </v:group>
            <v:group style="position:absolute;left:5832;top:4861;width:724;height:2" coordorigin="5832,4861" coordsize="724,2">
              <v:shape style="position:absolute;left:5832;top:4861;width:724;height:2" coordorigin="5832,4861" coordsize="724,0" path="m5832,4861l6556,4861e" filled="false" stroked="true" strokeweight="1.1935pt" strokecolor="#b8b85c">
                <v:path arrowok="t"/>
              </v:shape>
            </v:group>
            <v:group style="position:absolute;left:5842;top:4383;width:11;height:231" coordorigin="5842,4383" coordsize="11,231">
              <v:shape style="position:absolute;left:5842;top:4383;width:11;height:231" coordorigin="5842,4383" coordsize="11,231" path="m5853,4614l5842,4614,5842,4383e" filled="false" stroked="true" strokeweight="1.073pt" strokecolor="#b8b85c">
                <v:path arrowok="t"/>
              </v:shape>
            </v:group>
            <v:group style="position:absolute;left:5853;top:4394;width:703;height:468" coordorigin="5853,4394" coordsize="703,468">
              <v:shape style="position:absolute;left:5853;top:4394;width:703;height:468" coordorigin="5853,4394" coordsize="703,468" path="m6556,4862l6556,4394,5853,4394e" filled="false" stroked="true" strokeweight="1.073pt" strokecolor="#b8b85c">
                <v:path arrowok="t"/>
              </v:shape>
            </v:group>
            <v:group style="position:absolute;left:5842;top:4383;width:724;height:491" coordorigin="5842,4383" coordsize="724,491">
              <v:shape style="position:absolute;left:5842;top:4383;width:724;height:491" coordorigin="5842,4383" coordsize="724,491" path="m5842,4874l6566,4874,6566,4383,5842,4383,5842,4874xe" filled="false" stroked="true" strokeweight="1.073pt" strokecolor="#b8b85c">
                <v:path arrowok="t"/>
              </v:shape>
            </v:group>
            <v:group style="position:absolute;left:6184;top:4360;width:42;height:14" coordorigin="6184,4360" coordsize="42,14">
              <v:shape style="position:absolute;left:6184;top:4360;width:42;height:14" coordorigin="6184,4360" coordsize="42,14" path="m6226,4374l6226,4360,6222,4360,6222,4371,6186,4371,6186,4360,6184,4360,6184,4374,6226,4374xe" filled="false" stroked="true" strokeweight="1.073pt" strokecolor="#b8b85c">
                <v:path arrowok="t"/>
              </v:shape>
            </v:group>
            <v:group style="position:absolute;left:6184;top:4882;width:42;height:14" coordorigin="6184,4882" coordsize="42,14">
              <v:shape style="position:absolute;left:6184;top:4882;width:42;height:14" coordorigin="6184,4882" coordsize="42,14" path="m6226,4882l6184,4882,6184,4896,6186,4896,6186,4886,6222,4886,6222,4896,6226,4896,6226,4882xe" filled="false" stroked="true" strokeweight="1.073pt" strokecolor="#b8b85c">
                <v:path arrowok="t"/>
              </v:shape>
            </v:group>
            <v:group style="position:absolute;left:6184;top:4319;width:42;height:49" coordorigin="6184,4319" coordsize="42,49">
              <v:shape style="position:absolute;left:6184;top:4319;width:42;height:49" coordorigin="6184,4319" coordsize="42,49" path="m6226,4323l6226,4319,6184,4319,6184,4323,6203,4323,6203,4368,6207,4368,6207,4323,6226,4323xe" filled="false" stroked="true" strokeweight="1.073pt" strokecolor="#b8b85c">
                <v:path arrowok="t"/>
              </v:shape>
            </v:group>
            <v:group style="position:absolute;left:6184;top:4889;width:42;height:48" coordorigin="6184,4889" coordsize="42,48">
              <v:shape style="position:absolute;left:6184;top:4889;width:42;height:48" coordorigin="6184,4889" coordsize="42,48" path="m6226,4933l6207,4933,6207,4889,6203,4889,6203,4933,6184,4933,6184,4937,6226,4937,6226,4933xe" filled="false" stroked="true" strokeweight="1.073pt" strokecolor="#b8b85c">
                <v:path arrowok="t"/>
              </v:shape>
            </v:group>
            <v:group style="position:absolute;left:7255;top:4596;width:170;height:2" coordorigin="7255,4596" coordsize="170,2">
              <v:shape style="position:absolute;left:7255;top:4596;width:170;height:2" coordorigin="7255,4596" coordsize="170,0" path="m7255,4596l7425,4596e" filled="false" stroked="true" strokeweight="1.073pt" strokecolor="#b8b85c">
                <v:path arrowok="t"/>
              </v:shape>
            </v:group>
            <v:group style="position:absolute;left:7332;top:4610;width:79;height:63" coordorigin="7332,4610" coordsize="79,63">
              <v:shape style="position:absolute;left:7332;top:4610;width:79;height:63" coordorigin="7332,4610" coordsize="79,63" path="m7332,4673l7346,4673,7411,4610e" filled="false" stroked="true" strokeweight="1.073pt" strokecolor="#b8b85c">
                <v:path arrowok="t"/>
              </v:shape>
            </v:group>
            <v:group style="position:absolute;left:7346;top:4673;width:65;height:79" coordorigin="7346,4673" coordsize="65,79">
              <v:shape style="position:absolute;left:7346;top:4673;width:65;height:79" coordorigin="7346,4673" coordsize="65,79" path="m7346,4673l7346,4689,7411,4752e" filled="false" stroked="true" strokeweight="1.073pt" strokecolor="#b8b85c">
                <v:path arrowok="t"/>
              </v:shape>
            </v:group>
            <v:group style="position:absolute;left:7269;top:4689;width:77;height:63" coordorigin="7269,4689" coordsize="77,63">
              <v:shape style="position:absolute;left:7269;top:4689;width:77;height:63" coordorigin="7269,4689" coordsize="77,63" path="m7346,4689l7332,4689,7269,4752e" filled="false" stroked="true" strokeweight="1.073pt" strokecolor="#b8b85c">
                <v:path arrowok="t"/>
              </v:shape>
            </v:group>
            <v:group style="position:absolute;left:7255;top:4596;width:2;height:170" coordorigin="7255,4596" coordsize="2,170">
              <v:shape style="position:absolute;left:7255;top:4596;width:2;height:170" coordorigin="7255,4596" coordsize="0,170" path="m7255,4766l7255,4596e" filled="false" stroked="true" strokeweight="1.073pt" strokecolor="#b8b85c">
                <v:path arrowok="t"/>
              </v:shape>
            </v:group>
            <v:group style="position:absolute;left:7269;top:4610;width:63;height:79" coordorigin="7269,4610" coordsize="63,79">
              <v:shape style="position:absolute;left:7269;top:4610;width:63;height:79" coordorigin="7269,4610" coordsize="63,79" path="m7332,4689l7332,4673,7269,4610e" filled="false" stroked="true" strokeweight="1.073pt" strokecolor="#b8b85c">
                <v:path arrowok="t"/>
              </v:shape>
            </v:group>
            <v:group style="position:absolute;left:7269;top:4610;width:142;height:142" coordorigin="7269,4610" coordsize="142,142">
              <v:shape style="position:absolute;left:7269;top:4610;width:142;height:142" coordorigin="7269,4610" coordsize="142,142" path="m7269,4752l7411,4752,7411,4610,7269,4610,7269,4752xe" filled="false" stroked="true" strokeweight="1.073pt" strokecolor="#b8b85c">
                <v:path arrowok="t"/>
              </v:shape>
            </v:group>
            <v:group style="position:absolute;left:1508;top:5354;width:441;height:2" coordorigin="1508,5354" coordsize="441,2">
              <v:shape style="position:absolute;left:1508;top:5354;width:441;height:2" coordorigin="1508,5354" coordsize="441,0" path="m1508,5354l1949,5354e" filled="false" stroked="true" strokeweight=".37992pt" strokecolor="#ffff00">
                <v:path arrowok="t"/>
              </v:shape>
            </v:group>
            <v:group style="position:absolute;left:1092;top:5354;width:91;height:2" coordorigin="1092,5354" coordsize="91,2">
              <v:shape style="position:absolute;left:1092;top:5354;width:91;height:2" coordorigin="1092,5354" coordsize="91,0" path="m1092,5354l1183,5354e" filled="false" stroked="true" strokeweight=".45001pt" strokecolor="#ffff00">
                <v:path arrowok="t"/>
              </v:shape>
            </v:group>
            <v:group style="position:absolute;left:1087;top:5351;width:21;height:2" coordorigin="1087,5351" coordsize="21,2">
              <v:shape style="position:absolute;left:1087;top:5351;width:21;height:2" coordorigin="1087,5351" coordsize="21,0" path="m1087,5351l1108,5351e" filled="false" stroked="true" strokeweight=".45071pt" strokecolor="#ffff00">
                <v:path arrowok="t"/>
              </v:shape>
            </v:group>
            <v:group style="position:absolute;left:1082;top:5348;width:21;height:2" coordorigin="1082,5348" coordsize="21,2">
              <v:shape style="position:absolute;left:1082;top:5348;width:21;height:2" coordorigin="1082,5348" coordsize="21,0" path="m1082,5348l1103,5348e" filled="false" stroked="true" strokeweight=".19315pt" strokecolor="#ffff00">
                <v:path arrowok="t"/>
              </v:shape>
            </v:group>
            <v:group style="position:absolute;left:1090;top:5354;width:87;height:2" coordorigin="1090,5354" coordsize="87,2">
              <v:shape style="position:absolute;left:1090;top:5354;width:87;height:2" coordorigin="1090,5354" coordsize="87,0" path="m1090,5354l1177,5354e" filled="false" stroked="true" strokeweight="1.75pt" strokecolor="#ffff00">
                <v:path arrowok="t"/>
              </v:shape>
            </v:group>
            <v:group style="position:absolute;left:1519;top:5354;width:421;height:2" coordorigin="1519,5354" coordsize="421,2">
              <v:shape style="position:absolute;left:1519;top:5354;width:421;height:2" coordorigin="1519,5354" coordsize="421,0" path="m1519,5354l1940,5354e" filled="false" stroked="true" strokeweight="1.75pt" strokecolor="#ffff00">
                <v:path arrowok="t"/>
              </v:shape>
            </v:group>
            <v:group style="position:absolute;left:1890;top:5405;width:22;height:2" coordorigin="1890,5405" coordsize="22,2">
              <v:shape style="position:absolute;left:1890;top:5405;width:22;height:2" coordorigin="1890,5405" coordsize="22,0" path="m1890,5405l1912,5405e" filled="false" stroked="true" strokeweight=".19315pt" strokecolor="#ffff00">
                <v:path arrowok="t"/>
              </v:shape>
            </v:group>
            <v:group style="position:absolute;left:1590;top:5405;width:76;height:2" coordorigin="1590,5405" coordsize="76,2">
              <v:shape style="position:absolute;left:1590;top:5405;width:76;height:2" coordorigin="1590,5405" coordsize="76,0" path="m1590,5405l1666,5405e" filled="false" stroked="true" strokeweight=".140pt" strokecolor="#ffff00">
                <v:path arrowok="t"/>
              </v:shape>
            </v:group>
            <v:group style="position:absolute;left:1808;top:5405;width:21;height:2" coordorigin="1808,5405" coordsize="21,2">
              <v:shape style="position:absolute;left:1808;top:5405;width:21;height:2" coordorigin="1808,5405" coordsize="21,0" path="m1808,5405l1829,5405e" filled="false" stroked="true" strokeweight=".19315pt" strokecolor="#ffff00">
                <v:path arrowok="t"/>
              </v:shape>
            </v:group>
            <v:group style="position:absolute;left:1508;top:5402;width:21;height:2" coordorigin="1508,5402" coordsize="21,2">
              <v:shape style="position:absolute;left:1508;top:5402;width:21;height:2" coordorigin="1508,5402" coordsize="21,0" path="m1508,5402l1529,5402e" filled="false" stroked="true" strokeweight=".44984pt" strokecolor="#ffff00">
                <v:path arrowok="t"/>
              </v:shape>
            </v:group>
            <v:group style="position:absolute;left:1839;top:5403;width:5;height:3" coordorigin="1839,5403" coordsize="5,3">
              <v:shape style="position:absolute;left:1839;top:5403;width:5;height:3" coordorigin="1839,5403" coordsize="5,3" path="m1839,5406l1844,5403e" filled="false" stroked="true" strokeweight="1.073pt" strokecolor="#ffff00">
                <v:path arrowok="t"/>
              </v:shape>
            </v:group>
            <v:group style="position:absolute;left:1689;top:5403;width:5;height:3" coordorigin="1689,5403" coordsize="5,3">
              <v:shape style="position:absolute;left:1689;top:5403;width:5;height:3" coordorigin="1689,5403" coordsize="5,3" path="m1694,5406l1689,5403e" filled="false" stroked="true" strokeweight="1.073pt" strokecolor="#ffff00">
                <v:path arrowok="t"/>
              </v:shape>
            </v:group>
            <v:group style="position:absolute;left:1528;top:5404;width:5;height:3" coordorigin="1528,5404" coordsize="5,3">
              <v:shape style="position:absolute;left:1528;top:5404;width:5;height:3" coordorigin="1528,5404" coordsize="5,3" path="m1533,5407l1528,5404e" filled="false" stroked="true" strokeweight="1.073pt" strokecolor="#ffff00">
                <v:path arrowok="t"/>
              </v:shape>
            </v:group>
            <v:group style="position:absolute;left:1149;top:5394;width:28;height:13" coordorigin="1149,5394" coordsize="28,13">
              <v:shape style="position:absolute;left:1149;top:5394;width:28;height:13" coordorigin="1149,5394" coordsize="28,13" path="m1149,5407l1177,5407,1177,5394e" filled="false" stroked="true" strokeweight="1.073pt" strokecolor="#ffff00">
                <v:path arrowok="t"/>
              </v:shape>
            </v:group>
            <v:group style="position:absolute;left:1087;top:5346;width:90;height:6" coordorigin="1087,5346" coordsize="90,6">
              <v:shape style="position:absolute;left:1087;top:5346;width:90;height:6" coordorigin="1087,5346" coordsize="90,6" path="m1177,5352l1177,5346,1087,5346e" filled="false" stroked="true" strokeweight="1.073pt" strokecolor="#ffff00">
                <v:path arrowok="t"/>
              </v:shape>
            </v:group>
            <v:group style="position:absolute;left:1519;top:5407;width:421;height:2" coordorigin="1519,5407" coordsize="421,2">
              <v:shape style="position:absolute;left:1519;top:5407;width:421;height:2" coordorigin="1519,5407" coordsize="421,0" path="m1519,5407l1940,5407e" filled="false" stroked="true" strokeweight="1.073pt" strokecolor="#ffff00">
                <v:path arrowok="t"/>
              </v:shape>
            </v:group>
            <v:group style="position:absolute;left:1519;top:5346;width:421;height:6" coordorigin="1519,5346" coordsize="421,6">
              <v:shape style="position:absolute;left:1519;top:5346;width:421;height:6" coordorigin="1519,5346" coordsize="421,6" path="m1940,5346l1519,5346,1519,5352e" filled="false" stroked="true" strokeweight="1.073pt" strokecolor="#ffff00">
                <v:path arrowok="t"/>
              </v:shape>
            </v:group>
            <v:group style="position:absolute;left:1144;top:5394;width:28;height:9" coordorigin="1144,5394" coordsize="28,9">
              <v:shape style="position:absolute;left:1144;top:5394;width:28;height:9" coordorigin="1144,5394" coordsize="28,9" path="m1144,5403l1172,5403,1172,5394e" filled="false" stroked="true" strokeweight="1.073pt" strokecolor="#ffff00">
                <v:path arrowok="t"/>
              </v:shape>
            </v:group>
            <v:group style="position:absolute;left:1101;top:5361;width:76;height:2" coordorigin="1101,5361" coordsize="76,2">
              <v:shape style="position:absolute;left:1101;top:5361;width:76;height:2" coordorigin="1101,5361" coordsize="76,0" path="m1177,5361l1101,5361e" filled="false" stroked="true" strokeweight="1.073pt" strokecolor="#ffff00">
                <v:path arrowok="t"/>
              </v:shape>
            </v:group>
            <v:group style="position:absolute;left:1519;top:5361;width:421;height:2" coordorigin="1519,5361" coordsize="421,2">
              <v:shape style="position:absolute;left:1519;top:5361;width:421;height:2" coordorigin="1519,5361" coordsize="421,0" path="m1519,5361l1940,5361e" filled="false" stroked="true" strokeweight="1.150pt" strokecolor="#ffff00">
                <v:path arrowok="t"/>
              </v:shape>
            </v:group>
            <v:group style="position:absolute;left:1175;top:5383;width:2;height:22" coordorigin="1175,5383" coordsize="2,22">
              <v:shape style="position:absolute;left:1175;top:5383;width:2;height:22" coordorigin="1175,5383" coordsize="0,22" path="m1175,5383l1175,5405e" filled="false" stroked="true" strokeweight=".25748pt" strokecolor="#ffff00">
                <v:path arrowok="t"/>
              </v:shape>
            </v:group>
            <v:group style="position:absolute;left:1521;top:5383;width:2;height:22" coordorigin="1521,5383" coordsize="2,22">
              <v:shape style="position:absolute;left:1521;top:5383;width:2;height:22" coordorigin="1521,5383" coordsize="0,22" path="m1521,5383l1521,5405e" filled="false" stroked="true" strokeweight=".19315pt" strokecolor="#ffff00">
                <v:path arrowok="t"/>
              </v:shape>
            </v:group>
            <v:group style="position:absolute;left:1522;top:5394;width:418;height:9" coordorigin="1522,5394" coordsize="418,9">
              <v:shape style="position:absolute;left:1522;top:5394;width:418;height:9" coordorigin="1522,5394" coordsize="418,9" path="m1940,5403l1522,5403,1522,5394e" filled="false" stroked="true" strokeweight="1.073pt" strokecolor="#ffff00">
                <v:path arrowok="t"/>
              </v:shape>
            </v:group>
            <v:group style="position:absolute;left:1689;top:5777;width:255;height:695" coordorigin="1689,5777" coordsize="255,695">
              <v:shape style="position:absolute;left:1689;top:5777;width:255;height:695" coordorigin="1689,5777" coordsize="255,695" path="m1689,6472l1944,6472,1944,5777,1689,5777,1689,6472xe" filled="false" stroked="true" strokeweight="1.073pt" strokecolor="#ffff00">
                <v:path arrowok="t"/>
              </v:shape>
            </v:group>
            <v:group style="position:absolute;left:1689;top:8180;width:251;height:697" coordorigin="1689,8180" coordsize="251,697">
              <v:shape style="position:absolute;left:1689;top:8180;width:251;height:697" coordorigin="1689,8180" coordsize="251,697" path="m1689,8877l1940,8877,1940,8180,1689,8180,1689,8877xe" filled="false" stroked="true" strokeweight="1.073pt" strokecolor="#ffff00">
                <v:path arrowok="t"/>
              </v:shape>
            </v:group>
            <v:group style="position:absolute;left:1689;top:3115;width:307;height:697" coordorigin="1689,3115" coordsize="307,697">
              <v:shape style="position:absolute;left:1689;top:3115;width:307;height:697" coordorigin="1689,3115" coordsize="307,697" path="m1689,3812l1996,3812,1996,3115,1689,3115,1689,3812xe" filled="false" stroked="true" strokeweight="1.073pt" strokecolor="#ffff00">
                <v:path arrowok="t"/>
              </v:shape>
            </v:group>
            <v:group style="position:absolute;left:1998;top:5428;width:9;height:328" coordorigin="1998,5428" coordsize="9,328">
              <v:shape style="position:absolute;left:1998;top:5428;width:9;height:328" coordorigin="1998,5428" coordsize="9,328" path="m1998,5428l2007,5756e" filled="false" stroked="true" strokeweight="1.073pt" strokecolor="#00ff00">
                <v:path arrowok="t"/>
              </v:shape>
            </v:group>
            <v:group style="position:absolute;left:1998;top:5428;width:9;height:328" coordorigin="1998,5428" coordsize="9,328">
              <v:shape style="position:absolute;left:1998;top:5428;width:9;height:328" coordorigin="1998,5428" coordsize="9,328" path="m1998,5756l2007,5428,1998,5428,1998,5756,2007,5756,2007,5428e" filled="false" stroked="true" strokeweight="1.073pt" strokecolor="#00ff00">
                <v:path arrowok="t"/>
              </v:shape>
            </v:group>
            <v:group style="position:absolute;left:2112;top:5581;width:57;height:22" coordorigin="2112,5581" coordsize="57,22">
              <v:shape style="position:absolute;left:2112;top:5581;width:57;height:22" coordorigin="2112,5581" coordsize="57,22" path="m2112,5581l2169,5592,2112,5603,2112,5581xe" filled="false" stroked="true" strokeweight="1.073pt" strokecolor="#00ff00">
                <v:path arrowok="t"/>
              </v:shape>
            </v:group>
            <v:group style="position:absolute;left:2027;top:5592;width:85;height:2" coordorigin="2027,5592" coordsize="85,2">
              <v:shape style="position:absolute;left:2027;top:5592;width:85;height:2" coordorigin="2027,5592" coordsize="85,0" path="m2027,5592l2112,5592e" filled="false" stroked="true" strokeweight="1.073pt" strokecolor="#00ff00">
                <v:path arrowok="t"/>
              </v:shape>
            </v:group>
            <v:group style="position:absolute;left:1069;top:3289;width:16;height:2" coordorigin="1069,3289" coordsize="16,2">
              <v:shape style="position:absolute;left:1069;top:3289;width:16;height:2" coordorigin="1069,3289" coordsize="16,0" path="m1085,3289l1069,3289e" filled="false" stroked="true" strokeweight="1.073pt" strokecolor="#ff00ff">
                <v:path arrowok="t"/>
              </v:shape>
            </v:group>
            <v:group style="position:absolute;left:1069;top:3321;width:16;height:2" coordorigin="1069,3321" coordsize="16,2">
              <v:shape style="position:absolute;left:1069;top:3321;width:16;height:2" coordorigin="1069,3321" coordsize="16,0" path="m1085,3321l1069,3321e" filled="false" stroked="true" strokeweight="1.073pt" strokecolor="#ff00ff">
                <v:path arrowok="t"/>
              </v:shape>
            </v:group>
            <v:group style="position:absolute;left:1086;top:3261;width:2;height:88" coordorigin="1086,3261" coordsize="2,88">
              <v:shape style="position:absolute;left:1086;top:3261;width:2;height:88" coordorigin="1086,3261" coordsize="0,88" path="m1086,3261l1086,3349e" filled="false" stroked="true" strokeweight=".140pt" strokecolor="#ff00ff">
                <v:path arrowok="t"/>
              </v:shape>
            </v:group>
            <v:group style="position:absolute;left:1085;top:3272;width:2;height:66" coordorigin="1085,3272" coordsize="2,66">
              <v:shape style="position:absolute;left:1085;top:3272;width:2;height:66" coordorigin="1085,3272" coordsize="0,66" path="m1085,3272l1085,3338e" filled="false" stroked="true" strokeweight="1.1373pt" strokecolor="#ff00ff">
                <v:path arrowok="t"/>
              </v:shape>
            </v:group>
            <v:group style="position:absolute;left:1059;top:3289;width:10;height:32" coordorigin="1059,3289" coordsize="10,32">
              <v:shape style="position:absolute;left:1059;top:3289;width:10;height:32" coordorigin="1059,3289" coordsize="10,32" path="m1069,3321l1062,3316,1059,3306,1062,3294,1069,3289e" filled="false" stroked="true" strokeweight="1.073pt" strokecolor="#ff00ff">
                <v:path arrowok="t"/>
              </v:shape>
            </v:group>
            <v:group style="position:absolute;left:1069;top:5860;width:16;height:2" coordorigin="1069,5860" coordsize="16,2">
              <v:shape style="position:absolute;left:1069;top:5860;width:16;height:2" coordorigin="1069,5860" coordsize="16,0" path="m1085,5860l1069,5860e" filled="false" stroked="true" strokeweight="1.073pt" strokecolor="#ff00ff">
                <v:path arrowok="t"/>
              </v:shape>
            </v:group>
            <v:group style="position:absolute;left:1069;top:5891;width:16;height:2" coordorigin="1069,5891" coordsize="16,2">
              <v:shape style="position:absolute;left:1069;top:5891;width:16;height:2" coordorigin="1069,5891" coordsize="16,0" path="m1085,5891l1069,5891e" filled="false" stroked="true" strokeweight="1.073pt" strokecolor="#ff00ff">
                <v:path arrowok="t"/>
              </v:shape>
            </v:group>
            <v:group style="position:absolute;left:1086;top:5833;width:2;height:86" coordorigin="1086,5833" coordsize="2,86">
              <v:shape style="position:absolute;left:1086;top:5833;width:2;height:86" coordorigin="1086,5833" coordsize="0,86" path="m1086,5833l1086,5919e" filled="false" stroked="true" strokeweight=".140pt" strokecolor="#ff00ff">
                <v:path arrowok="t"/>
              </v:shape>
            </v:group>
            <v:group style="position:absolute;left:1085;top:5843;width:2;height:65" coordorigin="1085,5843" coordsize="2,65">
              <v:shape style="position:absolute;left:1085;top:5843;width:2;height:65" coordorigin="1085,5843" coordsize="0,65" path="m1085,5843l1085,5908e" filled="false" stroked="true" strokeweight="1.1373pt" strokecolor="#ff00ff">
                <v:path arrowok="t"/>
              </v:shape>
            </v:group>
            <v:group style="position:absolute;left:1059;top:5860;width:10;height:31" coordorigin="1059,5860" coordsize="10,31">
              <v:shape style="position:absolute;left:1059;top:5860;width:10;height:31" coordorigin="1059,5860" coordsize="10,31" path="m1069,5891l1062,5886,1059,5876,1062,5865,1069,5860e" filled="false" stroked="true" strokeweight="1.073pt" strokecolor="#ff00ff">
                <v:path arrowok="t"/>
              </v:shape>
            </v:group>
            <v:group style="position:absolute;left:1069;top:8373;width:16;height:2" coordorigin="1069,8373" coordsize="16,2">
              <v:shape style="position:absolute;left:1069;top:8373;width:16;height:2" coordorigin="1069,8373" coordsize="16,0" path="m1085,8373l1069,8373e" filled="false" stroked="true" strokeweight="1.073pt" strokecolor="#ff00ff">
                <v:path arrowok="t"/>
              </v:shape>
            </v:group>
            <v:group style="position:absolute;left:1069;top:8404;width:16;height:2" coordorigin="1069,8404" coordsize="16,2">
              <v:shape style="position:absolute;left:1069;top:8404;width:16;height:2" coordorigin="1069,8404" coordsize="16,0" path="m1085,8404l1069,8404e" filled="false" stroked="true" strokeweight="1.073pt" strokecolor="#ff00ff">
                <v:path arrowok="t"/>
              </v:shape>
            </v:group>
            <v:group style="position:absolute;left:1086;top:8346;width:2;height:86" coordorigin="1086,8346" coordsize="2,86">
              <v:shape style="position:absolute;left:1086;top:8346;width:2;height:86" coordorigin="1086,8346" coordsize="0,86" path="m1086,8346l1086,8432e" filled="false" stroked="true" strokeweight=".140pt" strokecolor="#ff00ff">
                <v:path arrowok="t"/>
              </v:shape>
            </v:group>
            <v:group style="position:absolute;left:1085;top:8357;width:2;height:64" coordorigin="1085,8357" coordsize="2,64">
              <v:shape style="position:absolute;left:1085;top:8357;width:2;height:64" coordorigin="1085,8357" coordsize="0,64" path="m1085,8357l1085,8421e" filled="false" stroked="true" strokeweight="1.1373pt" strokecolor="#ff00ff">
                <v:path arrowok="t"/>
              </v:shape>
            </v:group>
            <v:group style="position:absolute;left:1059;top:8373;width:10;height:31" coordorigin="1059,8373" coordsize="10,31">
              <v:shape style="position:absolute;left:1059;top:8373;width:10;height:31" coordorigin="1059,8373" coordsize="10,31" path="m1069,8404l1062,8399,1059,8389,1062,8379,1069,8373e" filled="false" stroked="true" strokeweight="1.073pt" strokecolor="#ff00ff">
                <v:path arrowok="t"/>
              </v:shape>
            </v:group>
            <v:group style="position:absolute;left:6536;top:6216;width:21;height:2" coordorigin="6536,6216" coordsize="21,2">
              <v:shape style="position:absolute;left:6536;top:6216;width:21;height:2" coordorigin="6536,6216" coordsize="21,0" path="m6536,6216l6557,6216e" filled="false" stroked="true" strokeweight=".90134pt" strokecolor="#ff00ff">
                <v:path arrowok="t"/>
              </v:shape>
            </v:group>
            <v:group style="position:absolute;left:6547;top:6207;width:6;height:18" coordorigin="6547,6207" coordsize="6,18">
              <v:shape style="position:absolute;left:6547;top:6207;width:6;height:18" coordorigin="6547,6207" coordsize="6,18" path="m6553,6207l6553,6225,6547,6225e" filled="false" stroked="true" strokeweight="1.073pt" strokecolor="#ff00ff">
                <v:path arrowok="t"/>
              </v:shape>
            </v:group>
            <v:group style="position:absolute;left:6532;top:6185;width:35;height:22" coordorigin="6532,6185" coordsize="35,22">
              <v:shape style="position:absolute;left:6532;top:6185;width:35;height:22" coordorigin="6532,6185" coordsize="35,22" path="m6567,6185l6532,6185,6535,6207,6565,6207,6567,6185xe" filled="false" stroked="true" strokeweight="1.073pt" strokecolor="#ff00ff">
                <v:path arrowok="t"/>
              </v:shape>
            </v:group>
            <v:group style="position:absolute;left:6317;top:6171;width:1100;height:2" coordorigin="6317,6171" coordsize="1100,2">
              <v:shape style="position:absolute;left:6317;top:6171;width:1100;height:2" coordorigin="6317,6171" coordsize="1100,0" path="m6317,6171l7417,6171e" filled="false" stroked="true" strokeweight="1.073pt" strokecolor="#000000">
                <v:path arrowok="t"/>
              </v:shape>
            </v:group>
            <v:group style="position:absolute;left:6594;top:6150;width:820;height:2" coordorigin="6594,6150" coordsize="820,2">
              <v:shape style="position:absolute;left:6594;top:6150;width:820;height:2" coordorigin="6594,6150" coordsize="820,0" path="m7414,6150l6594,6150e" filled="false" stroked="true" strokeweight="1.073pt" strokecolor="#000000">
                <v:path arrowok="t"/>
              </v:shape>
            </v:group>
            <v:group style="position:absolute;left:6615;top:6086;width:2;height:64" coordorigin="6615,6086" coordsize="2,64">
              <v:shape style="position:absolute;left:6615;top:6086;width:2;height:64" coordorigin="6615,6086" coordsize="0,64" path="m6615,6150l6615,6086e" filled="false" stroked="true" strokeweight="1.073pt" strokecolor="#000000">
                <v:path arrowok="t"/>
              </v:shape>
            </v:group>
            <v:group style="position:absolute;left:6594;top:6086;width:2;height:64" coordorigin="6594,6086" coordsize="2,64">
              <v:shape style="position:absolute;left:6594;top:6086;width:2;height:64" coordorigin="6594,6086" coordsize="0,64" path="m6594,6086l6594,6150e" filled="false" stroked="true" strokeweight="1.073pt" strokecolor="#000000">
                <v:path arrowok="t"/>
              </v:shape>
            </v:group>
            <v:group style="position:absolute;left:6567;top:6176;width:4;height:4" coordorigin="6567,6176" coordsize="4,4">
              <v:shape style="position:absolute;left:6567;top:6176;width:4;height:4" coordorigin="6567,6176" coordsize="4,4" path="m6567,6176l6571,6180e" filled="false" stroked="true" strokeweight="1.073pt" strokecolor="#ffff00">
                <v:path arrowok="t"/>
              </v:shape>
            </v:group>
            <v:group style="position:absolute;left:6538;top:6176;width:3;height:4" coordorigin="6538,6176" coordsize="3,4">
              <v:shape style="position:absolute;left:6538;top:6176;width:3;height:4" coordorigin="6538,6176" coordsize="3,4" path="m6538,6176l6541,6180e" filled="false" stroked="true" strokeweight="1.073pt" strokecolor="#ffff00">
                <v:path arrowok="t"/>
              </v:shape>
            </v:group>
            <v:group style="position:absolute;left:6507;top:6176;width:5;height:4" coordorigin="6507,6176" coordsize="5,4">
              <v:shape style="position:absolute;left:6507;top:6176;width:5;height:4" coordorigin="6507,6176" coordsize="5,4" path="m6507,6176l6512,6180e" filled="false" stroked="true" strokeweight="1.073pt" strokecolor="#ffff00">
                <v:path arrowok="t"/>
              </v:shape>
            </v:group>
            <v:group style="position:absolute;left:6477;top:6176;width:4;height:4" coordorigin="6477,6176" coordsize="4,4">
              <v:shape style="position:absolute;left:6477;top:6176;width:4;height:4" coordorigin="6477,6176" coordsize="4,4" path="m6477,6176l6481,6180e" filled="false" stroked="true" strokeweight="1.073pt" strokecolor="#ffff00">
                <v:path arrowok="t"/>
              </v:shape>
            </v:group>
            <v:group style="position:absolute;left:6446;top:6176;width:5;height:4" coordorigin="6446,6176" coordsize="5,4">
              <v:shape style="position:absolute;left:6446;top:6176;width:5;height:4" coordorigin="6446,6176" coordsize="5,4" path="m6446,6176l6451,6180e" filled="false" stroked="true" strokeweight="1.073pt" strokecolor="#ffff00">
                <v:path arrowok="t"/>
              </v:shape>
            </v:group>
            <v:group style="position:absolute;left:6417;top:6176;width:3;height:4" coordorigin="6417,6176" coordsize="3,4">
              <v:shape style="position:absolute;left:6417;top:6176;width:3;height:4" coordorigin="6417,6176" coordsize="3,4" path="m6417,6176l6420,6180e" filled="false" stroked="true" strokeweight="1.073pt" strokecolor="#ffff00">
                <v:path arrowok="t"/>
              </v:shape>
            </v:group>
            <v:group style="position:absolute;left:6387;top:6176;width:4;height:4" coordorigin="6387,6176" coordsize="4,4">
              <v:shape style="position:absolute;left:6387;top:6176;width:4;height:4" coordorigin="6387,6176" coordsize="4,4" path="m6387,6176l6391,6180e" filled="false" stroked="true" strokeweight="1.073pt" strokecolor="#ffff00">
                <v:path arrowok="t"/>
              </v:shape>
            </v:group>
            <v:group style="position:absolute;left:6356;top:6176;width:5;height:4" coordorigin="6356,6176" coordsize="5,4">
              <v:shape style="position:absolute;left:6356;top:6176;width:5;height:4" coordorigin="6356,6176" coordsize="5,4" path="m6356,6176l6361,6180e" filled="false" stroked="true" strokeweight="1.073pt" strokecolor="#ffff00">
                <v:path arrowok="t"/>
              </v:shape>
            </v:group>
            <v:group style="position:absolute;left:6326;top:6176;width:4;height:4" coordorigin="6326,6176" coordsize="4,4">
              <v:shape style="position:absolute;left:6326;top:6176;width:4;height:4" coordorigin="6326,6176" coordsize="4,4" path="m6326,6176l6330,6180e" filled="false" stroked="true" strokeweight="1.073pt" strokecolor="#ffff00">
                <v:path arrowok="t"/>
              </v:shape>
            </v:group>
            <v:group style="position:absolute;left:6304;top:6175;width:22;height:2" coordorigin="6304,6175" coordsize="22,2">
              <v:shape style="position:absolute;left:6304;top:6175;width:22;height:2" coordorigin="6304,6175" coordsize="22,0" path="m6304,6175l6326,6175e" filled="false" stroked="true" strokeweight=".45063pt" strokecolor="#ffff00">
                <v:path arrowok="t"/>
              </v:shape>
            </v:group>
            <v:group style="position:absolute;left:6526;top:6180;width:36;height:2" coordorigin="6526,6180" coordsize="36,2">
              <v:shape style="position:absolute;left:6526;top:6180;width:36;height:2" coordorigin="6526,6180" coordsize="36,0" path="m6526,6180l6562,6180e" filled="false" stroked="true" strokeweight="1.073pt" strokecolor="#ffff00">
                <v:path arrowok="t"/>
              </v:shape>
              <v:shape style="position:absolute;left:3903;top:6212;width:341;height:684" type="#_x0000_t75" stroked="false">
                <v:imagedata r:id="rId10" o:title=""/>
              </v:shape>
            </v:group>
            <v:group style="position:absolute;left:6049;top:4562;width:2;height:172" coordorigin="6049,4562" coordsize="2,172">
              <v:shape style="position:absolute;left:6049;top:4562;width:2;height:172" coordorigin="6049,4562" coordsize="0,172" path="m6049,4562l6049,4734e" filled="false" stroked="true" strokeweight="2.0958pt" strokecolor="#000000">
                <v:path arrowok="t"/>
              </v:shape>
            </v:group>
            <v:group style="position:absolute;left:6029;top:4544;width:340;height:2" coordorigin="6029,4544" coordsize="340,2">
              <v:shape style="position:absolute;left:6029;top:4544;width:340;height:2" coordorigin="6029,4544" coordsize="340,0" path="m6029,4544l6369,4544e" filled="false" stroked="true" strokeweight="1.9pt" strokecolor="#000000">
                <v:path arrowok="t"/>
              </v:shape>
            </v:group>
            <v:group style="position:absolute;left:6349;top:4562;width:2;height:165" coordorigin="6349,4562" coordsize="2,165">
              <v:shape style="position:absolute;left:6349;top:4562;width:2;height:165" coordorigin="6349,4562" coordsize="0,165" path="m6349,4562l6349,4727e" filled="false" stroked="true" strokeweight="2.0958pt" strokecolor="#000000">
                <v:path arrowok="t"/>
              </v:shape>
            </v:group>
            <v:group style="position:absolute;left:6205;top:4562;width:2;height:154" coordorigin="6205,4562" coordsize="2,154">
              <v:shape style="position:absolute;left:6205;top:4562;width:2;height:154" coordorigin="6205,4562" coordsize="0,154" path="m6205,4562l6205,4716e" filled="false" stroked="true" strokeweight="2.0958pt" strokecolor="#000000">
                <v:path arrowok="t"/>
              </v:shape>
              <v:shape style="position:absolute;left:4923;top:7947;width:355;height:684" type="#_x0000_t75" stroked="false">
                <v:imagedata r:id="rId11" o:title=""/>
              </v:shape>
            </v:group>
            <v:group style="position:absolute;left:5734;top:7475;width:71;height:44" coordorigin="5734,7475" coordsize="71,44">
              <v:shape style="position:absolute;left:5734;top:7475;width:71;height:44" coordorigin="5734,7475" coordsize="71,44" path="m5805,7475l5734,7475,5734,7519,5743,7519,5743,7483,5805,7483,5805,7475xe" filled="true" fillcolor="#00ff00" stroked="false">
                <v:path arrowok="t"/>
                <v:fill type="solid"/>
              </v:shape>
            </v:group>
            <v:group style="position:absolute;left:5797;top:7483;width:8;height:34" coordorigin="5797,7483" coordsize="8,34">
              <v:shape style="position:absolute;left:5797;top:7483;width:8;height:34" coordorigin="5797,7483" coordsize="8,34" path="m5797,7500l5805,7500e" filled="false" stroked="true" strokeweight="1.8pt" strokecolor="#00ff00">
                <v:path arrowok="t"/>
              </v:shape>
            </v:group>
            <v:group style="position:absolute;left:5766;top:7483;width:9;height:32" coordorigin="5766,7483" coordsize="9,32">
              <v:shape style="position:absolute;left:5766;top:7483;width:9;height:32" coordorigin="5766,7483" coordsize="9,32" path="m5766,7499l5775,7499e" filled="false" stroked="true" strokeweight="1.7pt" strokecolor="#00ff00">
                <v:path arrowok="t"/>
              </v:shape>
            </v:group>
            <v:group style="position:absolute;left:5770;top:7537;width:27;height:36" coordorigin="5770,7537" coordsize="27,36">
              <v:shape style="position:absolute;left:5770;top:7537;width:27;height:36" coordorigin="5770,7537" coordsize="27,36" path="m5771,7537l5770,7569,5771,7570,5773,7570,5775,7571,5777,7573,5792,7573,5793,7571,5796,7571,5797,7570,5797,7565,5779,7565,5778,7564,5775,7562,5774,7562,5774,7561,5773,7560,5773,7557,5771,7556,5771,7537xe" filled="true" fillcolor="#00ff00" stroked="false">
                <v:path arrowok="t"/>
                <v:fill type="solid"/>
              </v:shape>
            </v:group>
            <v:group style="position:absolute;left:5788;top:7555;width:9;height:10" coordorigin="5788,7555" coordsize="9,10">
              <v:shape style="position:absolute;left:5788;top:7555;width:9;height:10" coordorigin="5788,7555" coordsize="9,10" path="m5797,7555l5796,7557,5796,7560,5792,7564,5791,7564,5788,7565,5797,7565,5797,7555xe" filled="true" fillcolor="#00ff00" stroked="false">
                <v:path arrowok="t"/>
                <v:fill type="solid"/>
              </v:shape>
            </v:group>
            <v:group style="position:absolute;left:5734;top:7529;width:71;height:41" coordorigin="5734,7529" coordsize="71,41">
              <v:shape style="position:absolute;left:5734;top:7529;width:71;height:41" coordorigin="5734,7529" coordsize="71,41" path="m5805,7529l5734,7529,5734,7537,5797,7537,5797,7570,5800,7569,5802,7565,5802,7564,5804,7562,5804,7561,5805,7560,5805,7529xe" filled="true" fillcolor="#00ff00" stroked="false">
                <v:path arrowok="t"/>
                <v:fill type="solid"/>
              </v:shape>
            </v:group>
            <v:group style="position:absolute;left:5762;top:7537;width:9;height:32" coordorigin="5762,7537" coordsize="9,32">
              <v:shape style="position:absolute;left:5762;top:7537;width:9;height:32" coordorigin="5762,7537" coordsize="9,32" path="m5771,7537l5762,7537,5762,7553,5764,7555,5764,7560,5765,7561,5765,7562,5766,7565,5766,7566,5769,7569,5770,7569,5771,7537xe" filled="true" fillcolor="#00ff00" stroked="false">
                <v:path arrowok="t"/>
                <v:fill type="solid"/>
              </v:shape>
            </v:group>
            <v:group style="position:absolute;left:5752;top:7635;width:36;height:2" coordorigin="5752,7635" coordsize="36,2">
              <v:shape style="position:absolute;left:5752;top:7635;width:36;height:2" coordorigin="5752,7635" coordsize="36,0" path="m5752,7635l5788,7635e" filled="false" stroked="true" strokeweight=".25pt" strokecolor="#00ff00">
                <v:path arrowok="t"/>
              </v:shape>
            </v:group>
            <v:group style="position:absolute;left:5741;top:7610;width:56;height:23" coordorigin="5741,7610" coordsize="56,23">
              <v:shape style="position:absolute;left:5741;top:7610;width:56;height:23" coordorigin="5741,7610" coordsize="56,23" path="m5741,7610l5741,7627,5742,7628,5744,7629,5746,7631,5747,7631,5750,7633,5790,7633,5790,7632,5792,7632,5793,7631,5796,7629,5797,7628,5760,7628,5757,7627,5756,7627,5755,7625,5752,7625,5751,7624,5750,7624,5743,7618,5743,7615,5742,7614,5742,7613,5741,7610xe" filled="true" fillcolor="#00ff00" stroked="false">
                <v:path arrowok="t"/>
                <v:fill type="solid"/>
              </v:shape>
            </v:group>
            <v:group style="position:absolute;left:5778;top:7611;width:21;height:17" coordorigin="5778,7611" coordsize="21,17">
              <v:shape style="position:absolute;left:5778;top:7611;width:21;height:17" coordorigin="5778,7611" coordsize="21,17" path="m5799,7611l5797,7614,5797,7615,5796,7616,5795,7619,5795,7620,5793,7622,5791,7623,5790,7624,5788,7624,5783,7627,5780,7627,5778,7628,5797,7628,5799,7627,5799,7611xe" filled="true" fillcolor="#00ff00" stroked="false">
                <v:path arrowok="t"/>
                <v:fill type="solid"/>
              </v:shape>
            </v:group>
            <v:group style="position:absolute;left:5733;top:7583;width:63;height:44" coordorigin="5733,7583" coordsize="63,44">
              <v:shape style="position:absolute;left:5733;top:7583;width:63;height:44" coordorigin="5733,7583" coordsize="63,44" path="m5787,7583l5752,7583,5750,7586,5747,7586,5743,7589,5737,7595,5737,7596,5735,7597,5734,7600,5734,7602,5733,7605,5733,7614,5734,7615,5734,7618,5735,7619,5735,7620,5737,7622,5738,7624,5741,7627,5741,7606,5742,7604,5742,7602,5743,7600,5751,7592,5752,7592,5755,7591,5756,7591,5757,7589,5764,7589,5766,7588,5796,7588,5795,7587,5793,7587,5791,7584,5790,7584,5787,7583xe" filled="true" fillcolor="#00ff00" stroked="false">
                <v:path arrowok="t"/>
                <v:fill type="solid"/>
              </v:shape>
            </v:group>
            <v:group style="position:absolute;left:5774;top:7588;width:32;height:39" coordorigin="5774,7588" coordsize="32,39">
              <v:shape style="position:absolute;left:5774;top:7588;width:32;height:39" coordorigin="5774,7588" coordsize="32,39" path="m5797,7588l5774,7588,5775,7589,5782,7589,5783,7591,5786,7591,5787,7592,5788,7592,5791,7595,5792,7595,5793,7597,5797,7601,5797,7604,5799,7605,5799,7627,5802,7623,5802,7622,5804,7620,5805,7618,5805,7616,5806,7614,5806,7602,5805,7601,5805,7600,5804,7597,5804,7596,5800,7592,5799,7589,5797,7588xe" filled="true" fillcolor="#00ff00" stroked="false">
                <v:path arrowok="t"/>
                <v:fill type="solid"/>
              </v:shape>
            </v:group>
            <v:group style="position:absolute;left:5755;top:7582;width:28;height:2" coordorigin="5755,7582" coordsize="28,2">
              <v:shape style="position:absolute;left:5755;top:7582;width:28;height:2" coordorigin="5755,7582" coordsize="28,1" path="m5755,7583l5783,7583e" filled="false" stroked="true" strokeweight=".15pt" strokecolor="#00ff00">
                <v:path arrowok="t"/>
              </v:shape>
            </v:group>
            <v:group style="position:absolute;left:5762;top:7580;width:16;height:2" coordorigin="5762,7580" coordsize="16,2">
              <v:shape style="position:absolute;left:5762;top:7580;width:16;height:2" coordorigin="5762,7580" coordsize="16,2" path="m5775,7580l5764,7580,5762,7582,5778,7582,5775,7580xe" filled="true" fillcolor="#00ff00" stroked="false">
                <v:path arrowok="t"/>
                <v:fill type="solid"/>
              </v:shape>
            </v:group>
            <v:group style="position:absolute;left:3731;top:7739;width:70;height:44" coordorigin="3731,7739" coordsize="70,44">
              <v:shape style="position:absolute;left:3731;top:7739;width:70;height:44" coordorigin="3731,7739" coordsize="70,44" path="m3801,7739l3731,7739,3731,7783,3740,7783,3740,7746,3801,7746,3801,7739xe" filled="true" fillcolor="#00ff00" stroked="false">
                <v:path arrowok="t"/>
                <v:fill type="solid"/>
              </v:shape>
            </v:group>
            <v:group style="position:absolute;left:3763;top:7764;width:38;height:2" coordorigin="3763,7764" coordsize="38,2">
              <v:shape style="position:absolute;left:3763;top:7764;width:38;height:2" coordorigin="3763,7764" coordsize="38,0" path="m3763,7764l3801,7764e" filled="false" stroked="true" strokeweight="1.85pt" strokecolor="#00ff00">
                <v:path arrowok="t"/>
              </v:shape>
            </v:group>
            <v:group style="position:absolute;left:3767;top:7801;width:27;height:36" coordorigin="3767,7801" coordsize="27,36">
              <v:shape style="position:absolute;left:3767;top:7801;width:27;height:36" coordorigin="3767,7801" coordsize="27,36" path="m3768,7801l3767,7833,3768,7834,3769,7834,3772,7835,3773,7837,3789,7837,3790,7835,3792,7835,3794,7834,3794,7829,3776,7829,3774,7828,3772,7826,3771,7826,3771,7825,3769,7824,3769,7821,3768,7820,3768,7801xe" filled="true" fillcolor="#00ff00" stroked="false">
                <v:path arrowok="t"/>
                <v:fill type="solid"/>
              </v:shape>
            </v:group>
            <v:group style="position:absolute;left:3785;top:7819;width:9;height:10" coordorigin="3785,7819" coordsize="9,10">
              <v:shape style="position:absolute;left:3785;top:7819;width:9;height:10" coordorigin="3785,7819" coordsize="9,10" path="m3794,7819l3792,7821,3792,7824,3789,7828,3787,7828,3785,7829,3794,7829,3794,7819xe" filled="true" fillcolor="#00ff00" stroked="false">
                <v:path arrowok="t"/>
                <v:fill type="solid"/>
              </v:shape>
            </v:group>
            <v:group style="position:absolute;left:3731;top:7793;width:70;height:41" coordorigin="3731,7793" coordsize="70,41">
              <v:shape style="position:absolute;left:3731;top:7793;width:70;height:41" coordorigin="3731,7793" coordsize="70,41" path="m3801,7793l3731,7793,3731,7801,3794,7801,3794,7834,3796,7833,3798,7831,3799,7829,3799,7828,3800,7826,3800,7825,3801,7824,3801,7793xe" filled="true" fillcolor="#00ff00" stroked="false">
                <v:path arrowok="t"/>
                <v:fill type="solid"/>
              </v:shape>
            </v:group>
            <v:group style="position:absolute;left:3759;top:7801;width:9;height:32" coordorigin="3759,7801" coordsize="9,32">
              <v:shape style="position:absolute;left:3759;top:7801;width:9;height:32" coordorigin="3759,7801" coordsize="9,32" path="m3768,7801l3759,7801,3759,7817,3760,7819,3760,7825,3762,7826,3763,7829,3763,7830,3765,7833,3767,7833,3768,7801xe" filled="true" fillcolor="#00ff00" stroked="false">
                <v:path arrowok="t"/>
                <v:fill type="solid"/>
              </v:shape>
            </v:group>
            <v:group style="position:absolute;left:3749;top:7899;width:36;height:2" coordorigin="3749,7899" coordsize="36,2">
              <v:shape style="position:absolute;left:3749;top:7899;width:36;height:2" coordorigin="3749,7899" coordsize="36,0" path="m3749,7899l3785,7899e" filled="false" stroked="true" strokeweight=".25pt" strokecolor="#00ff00">
                <v:path arrowok="t"/>
              </v:shape>
            </v:group>
            <v:group style="position:absolute;left:3737;top:7874;width:57;height:23" coordorigin="3737,7874" coordsize="57,23">
              <v:shape style="position:absolute;left:3737;top:7874;width:57;height:23" coordorigin="3737,7874" coordsize="57,23" path="m3737,7874l3737,7891,3738,7892,3741,7893,3742,7895,3744,7895,3746,7897,3786,7897,3786,7896,3789,7896,3792,7893,3794,7892,3756,7892,3754,7891,3753,7891,3751,7889,3749,7889,3747,7888,3746,7888,3740,7882,3740,7879,3738,7878,3738,7877,3737,7874xe" filled="true" fillcolor="#00ff00" stroked="false">
                <v:path arrowok="t"/>
                <v:fill type="solid"/>
              </v:shape>
            </v:group>
            <v:group style="position:absolute;left:3774;top:7875;width:21;height:17" coordorigin="3774,7875" coordsize="21,17">
              <v:shape style="position:absolute;left:3774;top:7875;width:21;height:17" coordorigin="3774,7875" coordsize="21,17" path="m3795,7875l3794,7878,3794,7879,3792,7880,3791,7883,3791,7884,3790,7886,3787,7887,3786,7888,3785,7888,3780,7891,3777,7891,3774,7892,3794,7892,3795,7891,3795,7875xe" filled="true" fillcolor="#00ff00" stroked="false">
                <v:path arrowok="t"/>
                <v:fill type="solid"/>
              </v:shape>
            </v:group>
            <v:group style="position:absolute;left:3729;top:7847;width:63;height:44" coordorigin="3729,7847" coordsize="63,44">
              <v:shape style="position:absolute;left:3729;top:7847;width:63;height:44" coordorigin="3729,7847" coordsize="63,44" path="m3783,7847l3749,7847,3746,7849,3744,7849,3740,7853,3737,7855,3733,7858,3733,7860,3732,7861,3731,7864,3731,7866,3729,7869,3729,7878,3731,7879,3731,7882,3732,7883,3732,7884,3733,7886,3735,7888,3737,7891,3737,7870,3738,7867,3738,7866,3740,7864,3747,7856,3749,7856,3751,7855,3753,7855,3754,7853,3760,7853,3763,7852,3792,7852,3791,7851,3790,7851,3787,7848,3786,7848,3783,7847xe" filled="true" fillcolor="#00ff00" stroked="false">
                <v:path arrowok="t"/>
                <v:fill type="solid"/>
              </v:shape>
            </v:group>
            <v:group style="position:absolute;left:3771;top:7852;width:32;height:39" coordorigin="3771,7852" coordsize="32,39">
              <v:shape style="position:absolute;left:3771;top:7852;width:32;height:39" coordorigin="3771,7852" coordsize="32,39" path="m3794,7852l3771,7852,3772,7853,3778,7853,3780,7855,3782,7855,3783,7856,3785,7856,3787,7858,3789,7858,3790,7861,3794,7865,3794,7867,3795,7869,3795,7891,3799,7887,3799,7886,3801,7882,3801,7880,3803,7878,3803,7866,3801,7865,3801,7864,3800,7861,3800,7860,3796,7856,3795,7853,3794,7852xe" filled="true" fillcolor="#00ff00" stroked="false">
                <v:path arrowok="t"/>
                <v:fill type="solid"/>
              </v:shape>
            </v:group>
            <v:group style="position:absolute;left:3751;top:7846;width:29;height:2" coordorigin="3751,7846" coordsize="29,2">
              <v:shape style="position:absolute;left:3751;top:7846;width:29;height:2" coordorigin="3751,7846" coordsize="29,1" path="m3751,7847l3780,7847e" filled="false" stroked="true" strokeweight=".15pt" strokecolor="#00ff00">
                <v:path arrowok="t"/>
              </v:shape>
            </v:group>
            <v:group style="position:absolute;left:3759;top:7844;width:15;height:2" coordorigin="3759,7844" coordsize="15,2">
              <v:shape style="position:absolute;left:3759;top:7844;width:15;height:2" coordorigin="3759,7844" coordsize="15,2" path="m3772,7844l3760,7844,3759,7846,3774,7846,3772,7844xe" filled="true" fillcolor="#00ff00" stroked="false">
                <v:path arrowok="t"/>
                <v:fill type="solid"/>
              </v:shape>
            </v:group>
            <v:group style="position:absolute;left:2349;top:7884;width:1116;height:1115" coordorigin="2349,7884" coordsize="1116,1115">
              <v:shape style="position:absolute;left:2349;top:7884;width:1116;height:1115" coordorigin="2349,7884" coordsize="1116,1115" path="m2349,7884l2684,7884,2684,8359,2983,8658,3465,8658,3465,8999,2841,8999,2349,8507,2349,7884xe" filled="false" stroked="true" strokeweight="1.073pt" strokecolor="#000000">
                <v:path arrowok="t"/>
              </v:shape>
            </v:group>
            <v:group style="position:absolute;left:2513;top:7884;width:952;height:945" coordorigin="2513,7884" coordsize="952,945">
              <v:shape style="position:absolute;left:2513;top:7884;width:952;height:945" coordorigin="2513,7884" coordsize="952,945" path="m2513,7884l2513,8430,2912,8829,3465,8829e" filled="false" stroked="true" strokeweight="1.073pt" strokecolor="#000000">
                <v:path arrowok="t"/>
              </v:shape>
            </v:group>
            <v:group style="position:absolute;left:5685;top:7423;width:147;height:263" coordorigin="5685,7423" coordsize="147,263">
              <v:shape style="position:absolute;left:5685;top:7423;width:147;height:263" coordorigin="5685,7423" coordsize="147,263" path="m5685,7686l5832,7686,5832,7423,5685,7423,5685,7686xe" filled="false" stroked="true" strokeweight="1.073pt" strokecolor="#00ff00">
                <v:path arrowok="t"/>
              </v:shape>
            </v:group>
            <v:group style="position:absolute;left:3693;top:7681;width:147;height:262" coordorigin="3693,7681" coordsize="147,262">
              <v:shape style="position:absolute;left:3693;top:7681;width:147;height:262" coordorigin="3693,7681" coordsize="147,262" path="m3693,7943l3840,7943,3840,7681,3693,7681,3693,7943xe" filled="false" stroked="true" strokeweight="1.073pt" strokecolor="#00ff00">
                <v:path arrowok="t"/>
              </v:shape>
            </v:group>
            <v:group style="position:absolute;left:2733;top:8556;width:71;height:40" coordorigin="2733,8556" coordsize="71,40">
              <v:shape style="position:absolute;left:2733;top:8556;width:71;height:40" coordorigin="2733,8556" coordsize="71,40" path="m2804,8556l2733,8556,2733,8564,2796,8564,2796,8596,2804,8596,2804,8556xe" filled="true" fillcolor="#00ff00" stroked="false">
                <v:path arrowok="t"/>
                <v:fill type="solid"/>
              </v:shape>
            </v:group>
            <v:group style="position:absolute;left:2765;top:8564;width:9;height:27" coordorigin="2765,8564" coordsize="9,27">
              <v:shape style="position:absolute;left:2765;top:8564;width:9;height:27" coordorigin="2765,8564" coordsize="9,27" path="m2765,8578l2774,8578e" filled="false" stroked="true" strokeweight="1.45pt" strokecolor="#00ff00">
                <v:path arrowok="t"/>
              </v:shape>
            </v:group>
            <v:group style="position:absolute;left:2739;top:8604;width:17;height:24" coordorigin="2739,8604" coordsize="17,24">
              <v:shape style="position:absolute;left:2739;top:8604;width:17;height:24" coordorigin="2739,8604" coordsize="17,24" path="m2756,8604l2750,8604,2747,8605,2746,8605,2744,8607,2742,8607,2739,8609,2741,8628,2741,8623,2742,8621,2742,8619,2743,8618,2744,8616,2746,8614,2747,8614,2748,8613,2751,8612,2755,8612,2756,8610,2756,8604xe" filled="true" fillcolor="#00ff00" stroked="false">
                <v:path arrowok="t"/>
                <v:fill type="solid"/>
              </v:shape>
            </v:group>
            <v:group style="position:absolute;left:2783;top:8628;width:14;height:20" coordorigin="2783,8628" coordsize="14,20">
              <v:shape style="position:absolute;left:2783;top:8628;width:14;height:20" coordorigin="2783,8628" coordsize="14,20" path="m2797,8628l2796,8630,2796,8634,2793,8637,2792,8637,2789,8640,2787,8640,2786,8641,2783,8641,2784,8648,2789,8648,2792,8646,2793,8646,2795,8645,2796,8645,2797,8644,2797,8628xe" filled="true" fillcolor="#00ff00" stroked="false">
                <v:path arrowok="t"/>
                <v:fill type="solid"/>
              </v:shape>
            </v:group>
            <v:group style="position:absolute;left:2743;top:8649;width:19;height:2" coordorigin="2743,8649" coordsize="19,2">
              <v:shape style="position:absolute;left:2743;top:8649;width:19;height:2" coordorigin="2743,8649" coordsize="19,0" path="m2743,8649l2762,8649e" filled="false" stroked="true" strokeweight=".2pt" strokecolor="#00ff00">
                <v:path arrowok="t"/>
              </v:shape>
            </v:group>
            <v:group style="position:absolute;left:2732;top:8609;width:37;height:39" coordorigin="2732,8609" coordsize="37,39">
              <v:shape style="position:absolute;left:2732;top:8609;width:37;height:39" coordorigin="2732,8609" coordsize="37,39" path="m2739,8609l2735,8613,2735,8614,2733,8618,2733,8622,2732,8623,2732,8632,2733,8635,2733,8637,2734,8640,2735,8640,2735,8643,2738,8645,2741,8646,2742,8648,2764,8648,2764,8646,2766,8645,2769,8643,2748,8643,2747,8641,2744,8640,2743,8639,2743,8637,2741,8635,2740,8626,2739,8609xe" filled="true" fillcolor="#00ff00" stroked="false">
                <v:path arrowok="t"/>
                <v:fill type="solid"/>
              </v:shape>
            </v:group>
            <v:group style="position:absolute;left:2787;top:8613;width:18;height:31" coordorigin="2787,8613" coordsize="18,31">
              <v:shape style="position:absolute;left:2787;top:8613;width:18;height:31" coordorigin="2787,8613" coordsize="18,31" path="m2801,8613l2787,8613,2789,8614,2791,8614,2793,8617,2795,8617,2795,8619,2796,8621,2796,8622,2797,8625,2797,8644,2801,8640,2802,8637,2804,8636,2804,8635,2805,8632,2805,8622,2804,8619,2804,8618,2802,8616,2802,8614,2801,8613xe" filled="true" fillcolor="#00ff00" stroked="false">
                <v:path arrowok="t"/>
                <v:fill type="solid"/>
              </v:shape>
            </v:group>
            <v:group style="position:absolute;left:2756;top:8607;width:45;height:36" coordorigin="2756,8607" coordsize="45,36">
              <v:shape style="position:absolute;left:2756;top:8607;width:45;height:36" coordorigin="2756,8607" coordsize="45,36" path="m2792,8607l2779,8607,2773,8610,2770,8613,2770,8616,2768,8618,2768,8621,2766,8623,2766,8625,2765,8626,2765,8628,2764,8631,2764,8634,2762,8635,2762,8636,2756,8643,2769,8643,2770,8641,2770,8639,2771,8639,2771,8636,2773,8634,2774,8632,2774,8630,2775,8627,2775,8623,2777,8622,2778,8619,2778,8618,2779,8617,2779,8616,2780,8616,2782,8614,2784,8613,2801,8613,2797,8609,2795,8608,2793,8608,2792,8607xe" filled="true" fillcolor="#00ff00" stroked="false">
                <v:path arrowok="t"/>
                <v:fill type="solid"/>
              </v:shape>
            </v:group>
            <v:group style="position:absolute;left:2751;top:8707;width:33;height:2" coordorigin="2751,8707" coordsize="33,2">
              <v:shape style="position:absolute;left:2751;top:8707;width:33;height:2" coordorigin="2751,8707" coordsize="33,0" path="m2751,8707l2784,8707e" filled="false" stroked="true" strokeweight=".2pt" strokecolor="#00ff00">
                <v:path arrowok="t"/>
              </v:shape>
            </v:group>
            <v:group style="position:absolute;left:2741;top:8668;width:55;height:38" coordorigin="2741,8668" coordsize="55,38">
              <v:shape style="position:absolute;left:2741;top:8668;width:55;height:38" coordorigin="2741,8668" coordsize="55,38" path="m2742,8668l2741,8701,2743,8702,2746,8704,2748,8704,2750,8706,2788,8706,2789,8704,2792,8703,2793,8703,2796,8701,2761,8701,2759,8699,2755,8699,2753,8698,2751,8698,2750,8697,2747,8695,2743,8692,2743,8690,2742,8689,2742,8668xe" filled="true" fillcolor="#00ff00" stroked="false">
                <v:path arrowok="t"/>
                <v:fill type="solid"/>
              </v:shape>
            </v:group>
            <v:group style="position:absolute;left:2775;top:8683;width:21;height:18" coordorigin="2775,8683" coordsize="21,18">
              <v:shape style="position:absolute;left:2775;top:8683;width:21;height:18" coordorigin="2775,8683" coordsize="21,18" path="m2796,8683l2795,8685,2795,8690,2788,8697,2786,8698,2784,8698,2783,8699,2778,8699,2775,8701,2796,8701,2796,8683xe" filled="true" fillcolor="#00ff00" stroked="false">
                <v:path arrowok="t"/>
                <v:fill type="solid"/>
              </v:shape>
            </v:group>
            <v:group style="position:absolute;left:2733;top:8661;width:71;height:40" coordorigin="2733,8661" coordsize="71,40">
              <v:shape style="position:absolute;left:2733;top:8661;width:71;height:40" coordorigin="2733,8661" coordsize="71,40" path="m2804,8661l2733,8661,2733,8688,2734,8689,2734,8692,2735,8693,2735,8694,2737,8695,2737,8697,2741,8701,2742,8668,2804,8668,2804,8661xe" filled="true" fillcolor="#00ff00" stroked="false">
                <v:path arrowok="t"/>
                <v:fill type="solid"/>
              </v:shape>
            </v:group>
            <v:group style="position:absolute;left:2796;top:8668;width:8;height:33" coordorigin="2796,8668" coordsize="8,33">
              <v:shape style="position:absolute;left:2796;top:8668;width:8;height:33" coordorigin="2796,8668" coordsize="8,33" path="m2804,8668l2796,8668,2796,8701,2802,8694,2802,8690,2804,8689,2804,8668xe" filled="true" fillcolor="#00ff00" stroked="false">
                <v:path arrowok="t"/>
                <v:fill type="solid"/>
              </v:shape>
            </v:group>
            <v:group style="position:absolute;left:2690;top:8500;width:147;height:262" coordorigin="2690,8500" coordsize="147,262">
              <v:shape style="position:absolute;left:2690;top:8500;width:147;height:262" coordorigin="2690,8500" coordsize="147,262" path="m2690,8762l2837,8762,2837,8500,2690,8500,2690,8762xe" filled="false" stroked="true" strokeweight="1.073pt" strokecolor="#00ff00">
                <v:path arrowok="t"/>
              </v:shape>
            </v:group>
            <v:group style="position:absolute;left:3151;top:8702;width:226;height:220" coordorigin="3151,8702" coordsize="226,220">
              <v:shape style="position:absolute;left:3151;top:8702;width:226;height:220" coordorigin="3151,8702" coordsize="226,220" path="m3151,8922l3377,8922,3377,8702,3151,8702,3151,8922xe" filled="false" stroked="true" strokeweight="1.073pt" strokecolor="#ff0000">
                <v:path arrowok="t"/>
              </v:shape>
            </v:group>
            <v:group style="position:absolute;left:3208;top:8744;width:21;height:136" coordorigin="3208,8744" coordsize="21,136">
              <v:shape style="position:absolute;left:3208;top:8744;width:21;height:136" coordorigin="3208,8744" coordsize="21,136" path="m3208,8744l3208,8880,3229,8880e" filled="false" stroked="true" strokeweight="1.073pt" strokecolor="#ff0000">
                <v:path arrowok="t"/>
              </v:shape>
            </v:group>
            <v:group style="position:absolute;left:3208;top:8744;width:95;height:39" coordorigin="3208,8744" coordsize="95,39">
              <v:shape style="position:absolute;left:3208;top:8744;width:95;height:39" coordorigin="3208,8744" coordsize="95,39" path="m3208,8744l3229,8744,3303,8783e" filled="false" stroked="true" strokeweight="1.073pt" strokecolor="#ff0000">
                <v:path arrowok="t"/>
              </v:shape>
            </v:group>
            <v:group style="position:absolute;left:3229;top:8840;width:74;height:40" coordorigin="3229,8840" coordsize="74,40">
              <v:shape style="position:absolute;left:3229;top:8840;width:74;height:40" coordorigin="3229,8840" coordsize="74,40" path="m3229,8880l3303,8840e" filled="false" stroked="true" strokeweight="1.073pt" strokecolor="#ff0000">
                <v:path arrowok="t"/>
              </v:shape>
            </v:group>
            <v:group style="position:absolute;left:3303;top:8764;width:2;height:95" coordorigin="3303,8764" coordsize="2,95">
              <v:shape style="position:absolute;left:3303;top:8764;width:2;height:95" coordorigin="3303,8764" coordsize="0,95" path="m3303,8764l3303,8859e" filled="false" stroked="true" strokeweight="1.073pt" strokecolor="#ff0000">
                <v:path arrowok="t"/>
              </v:shape>
            </v:group>
            <v:group style="position:absolute;left:3290;top:8751;width:40;height:135" coordorigin="3290,8751" coordsize="40,135">
              <v:shape style="position:absolute;left:3290;top:8751;width:40;height:135" coordorigin="3290,8751" coordsize="40,135" path="m3330,8751l3330,8872,3316,8886,3290,8886,3290,8859,3303,8859e" filled="false" stroked="true" strokeweight="1.073pt" strokecolor="#ff0000">
                <v:path arrowok="t"/>
              </v:shape>
            </v:group>
            <v:group style="position:absolute;left:3290;top:8738;width:40;height:26" coordorigin="3290,8738" coordsize="40,26">
              <v:shape style="position:absolute;left:3290;top:8738;width:40;height:26" coordorigin="3290,8738" coordsize="40,26" path="m3330,8751l3316,8738,3290,8738,3290,8764,3303,8764e" filled="false" stroked="true" strokeweight="1.073pt" strokecolor="#ff0000">
                <v:path arrowok="t"/>
              </v:shape>
            </v:group>
            <v:group style="position:absolute;left:3229;top:8744;width:2;height:136" coordorigin="3229,8744" coordsize="2,136">
              <v:shape style="position:absolute;left:3229;top:8744;width:2;height:136" coordorigin="3229,8744" coordsize="0,136" path="m3229,8744l3229,8880e" filled="false" stroked="true" strokeweight="1.073pt" strokecolor="#ff0000">
                <v:path arrowok="t"/>
              </v:shape>
            </v:group>
            <v:group style="position:absolute;left:2404;top:7900;width:226;height:221" coordorigin="2404,7900" coordsize="226,221">
              <v:shape style="position:absolute;left:2404;top:7900;width:226;height:221" coordorigin="2404,7900" coordsize="226,221" path="m2404,8121l2630,8121,2630,7900,2404,7900,2404,8121xe" filled="false" stroked="true" strokeweight="1.073pt" strokecolor="#ff0000">
                <v:path arrowok="t"/>
              </v:shape>
            </v:group>
            <v:group style="position:absolute;left:2461;top:7943;width:22;height:134" coordorigin="2461,7943" coordsize="22,134">
              <v:shape style="position:absolute;left:2461;top:7943;width:22;height:134" coordorigin="2461,7943" coordsize="22,134" path="m2461,7943l2461,8077,2483,8077e" filled="false" stroked="true" strokeweight="1.073pt" strokecolor="#ff0000">
                <v:path arrowok="t"/>
              </v:shape>
            </v:group>
            <v:group style="position:absolute;left:2461;top:7943;width:95;height:39" coordorigin="2461,7943" coordsize="95,39">
              <v:shape style="position:absolute;left:2461;top:7943;width:95;height:39" coordorigin="2461,7943" coordsize="95,39" path="m2461,7943l2483,7943,2556,7982e" filled="false" stroked="true" strokeweight="1.073pt" strokecolor="#ff0000">
                <v:path arrowok="t"/>
              </v:shape>
            </v:group>
            <v:group style="position:absolute;left:2483;top:8039;width:73;height:38" coordorigin="2483,8039" coordsize="73,38">
              <v:shape style="position:absolute;left:2483;top:8039;width:73;height:38" coordorigin="2483,8039" coordsize="73,38" path="m2483,8077l2556,8039e" filled="false" stroked="true" strokeweight="1.073pt" strokecolor="#ff0000">
                <v:path arrowok="t"/>
              </v:shape>
            </v:group>
            <v:group style="position:absolute;left:2556;top:7963;width:2;height:95" coordorigin="2556,7963" coordsize="2,95">
              <v:shape style="position:absolute;left:2556;top:7963;width:2;height:95" coordorigin="2556,7963" coordsize="0,95" path="m2556,7963l2556,8058e" filled="false" stroked="true" strokeweight="1.073pt" strokecolor="#ff0000">
                <v:path arrowok="t"/>
              </v:shape>
            </v:group>
            <v:group style="position:absolute;left:2544;top:7950;width:39;height:135" coordorigin="2544,7950" coordsize="39,135">
              <v:shape style="position:absolute;left:2544;top:7950;width:39;height:135" coordorigin="2544,7950" coordsize="39,135" path="m2583,7950l2583,8071,2569,8085,2544,8085,2544,8058,2556,8058e" filled="false" stroked="true" strokeweight="1.073pt" strokecolor="#ff0000">
                <v:path arrowok="t"/>
              </v:shape>
            </v:group>
            <v:group style="position:absolute;left:2544;top:7937;width:39;height:26" coordorigin="2544,7937" coordsize="39,26">
              <v:shape style="position:absolute;left:2544;top:7937;width:39;height:26" coordorigin="2544,7937" coordsize="39,26" path="m2583,7950l2569,7937,2544,7937,2544,7963,2556,7963e" filled="false" stroked="true" strokeweight="1.073pt" strokecolor="#ff0000">
                <v:path arrowok="t"/>
              </v:shape>
            </v:group>
            <v:group style="position:absolute;left:2483;top:7943;width:2;height:134" coordorigin="2483,7943" coordsize="2,134">
              <v:shape style="position:absolute;left:2483;top:7943;width:2;height:134" coordorigin="2483,7943" coordsize="0,134" path="m2483,7943l2483,8077e" filled="false" stroked="true" strokeweight="1.073pt" strokecolor="#ff0000">
                <v:path arrowok="t"/>
              </v:shape>
            </v:group>
            <v:group style="position:absolute;left:2404;top:8170;width:226;height:220" coordorigin="2404,8170" coordsize="226,220">
              <v:shape style="position:absolute;left:2404;top:8170;width:226;height:220" coordorigin="2404,8170" coordsize="226,220" path="m2404,8390l2630,8390,2630,8170,2404,8170,2404,8390xe" filled="false" stroked="true" strokeweight="1.073pt" strokecolor="#ff0000">
                <v:path arrowok="t"/>
              </v:shape>
            </v:group>
            <v:group style="position:absolute;left:2461;top:8214;width:22;height:134" coordorigin="2461,8214" coordsize="22,134">
              <v:shape style="position:absolute;left:2461;top:8214;width:22;height:134" coordorigin="2461,8214" coordsize="22,134" path="m2461,8214l2461,8348,2483,8348e" filled="false" stroked="true" strokeweight="1.073pt" strokecolor="#ff0000">
                <v:path arrowok="t"/>
              </v:shape>
            </v:group>
            <v:group style="position:absolute;left:2461;top:8214;width:95;height:38" coordorigin="2461,8214" coordsize="95,38">
              <v:shape style="position:absolute;left:2461;top:8214;width:95;height:38" coordorigin="2461,8214" coordsize="95,38" path="m2461,8214l2483,8214,2556,8252e" filled="false" stroked="true" strokeweight="1.073pt" strokecolor="#ff0000">
                <v:path arrowok="t"/>
              </v:shape>
            </v:group>
            <v:group style="position:absolute;left:2483;top:8309;width:73;height:39" coordorigin="2483,8309" coordsize="73,39">
              <v:shape style="position:absolute;left:2483;top:8309;width:73;height:39" coordorigin="2483,8309" coordsize="73,39" path="m2483,8348l2556,8309e" filled="false" stroked="true" strokeweight="1.073pt" strokecolor="#ff0000">
                <v:path arrowok="t"/>
              </v:shape>
            </v:group>
            <v:group style="position:absolute;left:2556;top:8233;width:2;height:95" coordorigin="2556,8233" coordsize="2,95">
              <v:shape style="position:absolute;left:2556;top:8233;width:2;height:95" coordorigin="2556,8233" coordsize="0,95" path="m2556,8233l2556,8328e" filled="false" stroked="true" strokeweight="1.073pt" strokecolor="#ff0000">
                <v:path arrowok="t"/>
              </v:shape>
            </v:group>
            <v:group style="position:absolute;left:2544;top:8220;width:39;height:134" coordorigin="2544,8220" coordsize="39,134">
              <v:shape style="position:absolute;left:2544;top:8220;width:39;height:134" coordorigin="2544,8220" coordsize="39,134" path="m2583,8220l2583,8341,2569,8354,2544,8354,2544,8328,2556,8328e" filled="false" stroked="true" strokeweight="1.073pt" strokecolor="#ff0000">
                <v:path arrowok="t"/>
              </v:shape>
            </v:group>
            <v:group style="position:absolute;left:2544;top:8206;width:39;height:27" coordorigin="2544,8206" coordsize="39,27">
              <v:shape style="position:absolute;left:2544;top:8206;width:39;height:27" coordorigin="2544,8206" coordsize="39,27" path="m2583,8220l2569,8206,2544,8206,2544,8233,2556,8233e" filled="false" stroked="true" strokeweight="1.073pt" strokecolor="#ff0000">
                <v:path arrowok="t"/>
              </v:shape>
            </v:group>
            <v:group style="position:absolute;left:2483;top:8214;width:2;height:134" coordorigin="2483,8214" coordsize="2,134">
              <v:shape style="position:absolute;left:2483;top:8214;width:2;height:134" coordorigin="2483,8214" coordsize="0,134" path="m2483,8214l2483,8348e" filled="false" stroked="true" strokeweight="1.073pt" strokecolor="#ff0000">
                <v:path arrowok="t"/>
              </v:shape>
            </v:group>
            <v:group style="position:absolute;left:1698;top:4906;width:226;height:222" coordorigin="1698,4906" coordsize="226,222">
              <v:shape style="position:absolute;left:1698;top:4906;width:226;height:222" coordorigin="1698,4906" coordsize="226,222" path="m1698,5128l1924,5128,1924,4906,1698,4906,1698,5128xe" filled="false" stroked="true" strokeweight="1.073pt" strokecolor="#ff0000">
                <v:path arrowok="t"/>
              </v:shape>
            </v:group>
            <v:group style="position:absolute;left:1756;top:4950;width:20;height:134" coordorigin="1756,4950" coordsize="20,134">
              <v:shape style="position:absolute;left:1756;top:4950;width:20;height:134" coordorigin="1756,4950" coordsize="20,134" path="m1756,4950l1756,5084,1776,5084e" filled="false" stroked="true" strokeweight="1.073pt" strokecolor="#ff0000">
                <v:path arrowok="t"/>
              </v:shape>
            </v:group>
            <v:group style="position:absolute;left:1756;top:4950;width:95;height:39" coordorigin="1756,4950" coordsize="95,39">
              <v:shape style="position:absolute;left:1756;top:4950;width:95;height:39" coordorigin="1756,4950" coordsize="95,39" path="m1756,4950l1776,4950,1851,4989e" filled="false" stroked="true" strokeweight="1.073pt" strokecolor="#ff0000">
                <v:path arrowok="t"/>
              </v:shape>
            </v:group>
            <v:group style="position:absolute;left:1776;top:5045;width:75;height:39" coordorigin="1776,5045" coordsize="75,39">
              <v:shape style="position:absolute;left:1776;top:5045;width:75;height:39" coordorigin="1776,5045" coordsize="75,39" path="m1776,5084l1851,5045e" filled="false" stroked="true" strokeweight="1.073pt" strokecolor="#ff0000">
                <v:path arrowok="t"/>
              </v:shape>
            </v:group>
            <v:group style="position:absolute;left:1851;top:4969;width:2;height:95" coordorigin="1851,4969" coordsize="2,95">
              <v:shape style="position:absolute;left:1851;top:4969;width:2;height:95" coordorigin="1851,4969" coordsize="0,95" path="m1851,4969l1851,5064e" filled="false" stroked="true" strokeweight="1.073pt" strokecolor="#ff0000">
                <v:path arrowok="t"/>
              </v:shape>
            </v:group>
            <v:group style="position:absolute;left:1837;top:4956;width:41;height:136" coordorigin="1837,4956" coordsize="41,136">
              <v:shape style="position:absolute;left:1837;top:4956;width:41;height:136" coordorigin="1837,4956" coordsize="41,136" path="m1878,4956l1878,5077,1864,5092,1837,5092,1837,5064,1851,5064e" filled="false" stroked="true" strokeweight="1.073pt" strokecolor="#ff0000">
                <v:path arrowok="t"/>
              </v:shape>
            </v:group>
            <v:group style="position:absolute;left:1837;top:4943;width:41;height:26" coordorigin="1837,4943" coordsize="41,26">
              <v:shape style="position:absolute;left:1837;top:4943;width:41;height:26" coordorigin="1837,4943" coordsize="41,26" path="m1878,4956l1864,4943,1837,4943,1837,4969,1851,4969e" filled="false" stroked="true" strokeweight="1.073pt" strokecolor="#ff0000">
                <v:path arrowok="t"/>
              </v:shape>
            </v:group>
            <v:group style="position:absolute;left:1776;top:4950;width:2;height:134" coordorigin="1776,4950" coordsize="2,134">
              <v:shape style="position:absolute;left:1776;top:4950;width:2;height:134" coordorigin="1776,4950" coordsize="0,134" path="m1776,4950l1776,5084e" filled="false" stroked="true" strokeweight="1.073pt" strokecolor="#ff0000">
                <v:path arrowok="t"/>
              </v:shape>
            </v:group>
            <v:group style="position:absolute;left:7393;top:7989;width:2;height:4460" coordorigin="7393,7989" coordsize="2,4460">
              <v:shape style="position:absolute;left:7393;top:7989;width:2;height:4460" coordorigin="7393,7989" coordsize="0,4460" path="m7393,7989l7393,12449e" filled="false" stroked="true" strokeweight="1.073pt" strokecolor="#ff0000">
                <v:path arrowok="t"/>
              </v:shape>
            </v:group>
            <v:group style="position:absolute;left:7471;top:7989;width:200;height:146" coordorigin="7471,7989" coordsize="200,146">
              <v:shape style="position:absolute;left:7471;top:7989;width:200;height:146" coordorigin="7471,7989" coordsize="200,146" path="m7471,7989l7471,8019,7552,8043,7552,8135,7582,8052,7671,8052,7471,7989xe" filled="true" fillcolor="#ff0000" stroked="false">
                <v:path arrowok="t"/>
                <v:fill type="solid"/>
              </v:shape>
            </v:group>
            <v:group style="position:absolute;left:7582;top:8052;width:158;height:52" coordorigin="7582,8052" coordsize="158,52">
              <v:shape style="position:absolute;left:7582;top:8052;width:158;height:52" coordorigin="7582,8052" coordsize="158,52" path="m7671,8052l7582,8052,7660,8076,7668,8079,7676,8080,7682,8083,7698,8085,7704,8086,7712,8088,7740,8104,7740,8073,7671,8052xe" filled="true" fillcolor="#ff0000" stroked="false">
                <v:path arrowok="t"/>
                <v:fill type="solid"/>
              </v:shape>
            </v:group>
            <v:group style="position:absolute;left:7471;top:8052;width:204;height:143" coordorigin="7471,8052" coordsize="204,143">
              <v:shape style="position:absolute;left:7471;top:8052;width:204;height:143" coordorigin="7471,8052" coordsize="204,143" path="m7582,8052l7552,8135,7471,8161,7471,8195,7675,8126,7582,8126,7582,8052xe" filled="true" fillcolor="#ff0000" stroked="false">
                <v:path arrowok="t"/>
                <v:fill type="solid"/>
              </v:shape>
            </v:group>
            <v:group style="position:absolute;left:7582;top:8088;width:158;height:38" coordorigin="7582,8088" coordsize="158,38">
              <v:shape style="position:absolute;left:7582;top:8088;width:158;height:38" coordorigin="7582,8088" coordsize="158,38" path="m7712,8088l7708,8089,7702,8090,7695,8093,7689,8094,7681,8097,7673,8098,7664,8101,7656,8103,7582,8126,7675,8126,7740,8104,7712,8088xe" filled="true" fillcolor="#ff0000" stroked="false">
                <v:path arrowok="t"/>
                <v:fill type="solid"/>
              </v:shape>
            </v:group>
            <v:group style="position:absolute;left:7471;top:8198;width:269;height:74" coordorigin="7471,8198" coordsize="269,74">
              <v:shape style="position:absolute;left:7471;top:8198;width:269;height:74" coordorigin="7471,8198" coordsize="269,74" path="m7740,8198l7471,8258,7508,8272,7512,8272,7520,8270,7556,8264,7564,8263,7740,8229,7740,8198xe" filled="true" fillcolor="#ff0000" stroked="false">
                <v:path arrowok="t"/>
                <v:fill type="solid"/>
              </v:shape>
            </v:group>
            <v:group style="position:absolute;left:7471;top:8258;width:269;height:101" coordorigin="7471,8258" coordsize="269,101">
              <v:shape style="position:absolute;left:7471;top:8258;width:269;height:101" coordorigin="7471,8258" coordsize="269,101" path="m7471,8258l7471,8287,7676,8334,7678,8335,7685,8336,7708,8340,7740,8359,7740,8323,7559,8282,7508,8272,7471,8258xe" filled="true" fillcolor="#ff0000" stroked="false">
                <v:path arrowok="t"/>
                <v:fill type="solid"/>
              </v:shape>
            </v:group>
            <v:group style="position:absolute;left:7471;top:8340;width:269;height:68" coordorigin="7471,8340" coordsize="269,68">
              <v:shape style="position:absolute;left:7471;top:8340;width:269;height:68" coordorigin="7471,8340" coordsize="269,68" path="m7708,8340l7676,8348,7471,8394,7508,8408,7515,8407,7523,8406,7529,8404,7537,8404,7566,8399,7574,8397,7581,8395,7596,8393,7604,8390,7740,8359,7708,8340xe" filled="true" fillcolor="#ff0000" stroked="false">
                <v:path arrowok="t"/>
                <v:fill type="solid"/>
              </v:shape>
            </v:group>
            <v:group style="position:absolute;left:7471;top:8394;width:269;height:89" coordorigin="7471,8394" coordsize="269,89">
              <v:shape style="position:absolute;left:7471;top:8394;width:269;height:89" coordorigin="7471,8394" coordsize="269,89" path="m7471,8394l7471,8422,7740,8483,7740,8453,7568,8419,7544,8415,7537,8412,7529,8411,7523,8410,7515,8410,7508,8408,7471,8394xe" filled="true" fillcolor="#ff0000" stroked="false">
                <v:path arrowok="t"/>
                <v:fill type="solid"/>
              </v:shape>
            </v:group>
            <v:group style="position:absolute;left:7471;top:8486;width:200;height:146" coordorigin="7471,8486" coordsize="200,146">
              <v:shape style="position:absolute;left:7471;top:8486;width:200;height:146" coordorigin="7471,8486" coordsize="200,146" path="m7471,8486l7471,8516,7552,8540,7552,8632,7582,8549,7671,8549,7471,8486xe" filled="true" fillcolor="#ff0000" stroked="false">
                <v:path arrowok="t"/>
                <v:fill type="solid"/>
              </v:shape>
            </v:group>
            <v:group style="position:absolute;left:7582;top:8549;width:158;height:52" coordorigin="7582,8549" coordsize="158,52">
              <v:shape style="position:absolute;left:7582;top:8549;width:158;height:52" coordorigin="7582,8549" coordsize="158,52" path="m7671,8549l7582,8549,7660,8573,7668,8576,7676,8577,7682,8580,7698,8582,7704,8583,7712,8585,7740,8601,7740,8570,7671,8549xe" filled="true" fillcolor="#ff0000" stroked="false">
                <v:path arrowok="t"/>
                <v:fill type="solid"/>
              </v:shape>
            </v:group>
            <v:group style="position:absolute;left:7471;top:8549;width:204;height:143" coordorigin="7471,8549" coordsize="204,143">
              <v:shape style="position:absolute;left:7471;top:8549;width:204;height:143" coordorigin="7471,8549" coordsize="204,143" path="m7582,8549l7552,8632,7471,8658,7471,8692,7675,8623,7582,8623,7582,8549xe" filled="true" fillcolor="#ff0000" stroked="false">
                <v:path arrowok="t"/>
                <v:fill type="solid"/>
              </v:shape>
            </v:group>
            <v:group style="position:absolute;left:7582;top:8585;width:158;height:38" coordorigin="7582,8585" coordsize="158,38">
              <v:shape style="position:absolute;left:7582;top:8585;width:158;height:38" coordorigin="7582,8585" coordsize="158,38" path="m7712,8585l7708,8586,7702,8587,7695,8590,7689,8591,7681,8594,7673,8595,7664,8598,7656,8600,7582,8623,7675,8623,7740,8601,7712,8585xe" filled="true" fillcolor="#ff0000" stroked="false">
                <v:path arrowok="t"/>
                <v:fill type="solid"/>
              </v:shape>
            </v:group>
            <v:group style="position:absolute;left:7471;top:8778;width:122;height:132" coordorigin="7471,8778" coordsize="122,132">
              <v:shape style="position:absolute;left:7471;top:8778;width:122;height:132" coordorigin="7471,8778" coordsize="122,132" path="m7591,8778l7591,8779,7590,8788,7564,8823,7559,8827,7552,8831,7526,8843,7471,8873,7471,8910,7544,8872,7548,8869,7561,8861,7566,8858,7573,8852,7579,8849,7579,8847,7590,8837,7593,8829,7591,8778xe" filled="true" fillcolor="#ff0000" stroked="false">
                <v:path arrowok="t"/>
                <v:fill type="solid"/>
              </v:shape>
            </v:group>
            <v:group style="position:absolute;left:7618;top:8744;width:95;height:147" coordorigin="7618,8744" coordsize="95,147">
              <v:shape style="position:absolute;left:7618;top:8744;width:95;height:147" coordorigin="7618,8744" coordsize="95,147" path="m7622,8744l7618,8877,7659,8891,7680,8891,7687,8890,7708,8882,7713,8880,7712,8861,7663,8861,7655,8860,7649,8859,7642,8855,7641,8855,7635,8850,7631,8845,7627,8838,7626,8837,7624,8832,7622,8816,7622,8744xe" filled="true" fillcolor="#ff0000" stroked="false">
                <v:path arrowok="t"/>
                <v:fill type="solid"/>
              </v:shape>
            </v:group>
            <v:group style="position:absolute;left:7675;top:8814;width:37;height:47" coordorigin="7675,8814" coordsize="37,47">
              <v:shape style="position:absolute;left:7675;top:8814;width:37;height:47" coordorigin="7675,8814" coordsize="37,47" path="m7711,8814l7711,8816,7708,8832,7675,8861,7712,8861,7711,8814xe" filled="true" fillcolor="#ff0000" stroked="false">
                <v:path arrowok="t"/>
                <v:fill type="solid"/>
              </v:shape>
            </v:group>
            <v:group style="position:absolute;left:7471;top:8715;width:269;height:165" coordorigin="7471,8715" coordsize="269,165">
              <v:shape style="position:absolute;left:7471;top:8715;width:269;height:165" coordorigin="7471,8715" coordsize="269,165" path="m7740,8715l7471,8715,7471,8744,7711,8744,7711,8814,7713,8880,7720,8874,7725,8869,7732,8859,7734,8858,7735,8852,7738,8846,7739,8840,7739,8831,7740,8823,7740,8715xe" filled="true" fillcolor="#ff0000" stroked="false">
                <v:path arrowok="t"/>
                <v:fill type="solid"/>
              </v:shape>
            </v:group>
            <v:group style="position:absolute;left:7591;top:8744;width:31;height:133" coordorigin="7591,8744" coordsize="31,133">
              <v:shape style="position:absolute;left:7591;top:8744;width:31;height:133" coordorigin="7591,8744" coordsize="31,133" path="m7622,8744l7591,8744,7591,8778,7593,8829,7593,8832,7599,8847,7604,8860,7608,8865,7618,8876,7618,8877,7622,8744xe" filled="true" fillcolor="#ff0000" stroked="false">
                <v:path arrowok="t"/>
                <v:fill type="solid"/>
              </v:shape>
            </v:group>
            <v:group style="position:absolute;left:7487;top:8968;width:2;height:136" coordorigin="7487,8968" coordsize="2,136">
              <v:shape style="position:absolute;left:7487;top:8968;width:2;height:136" coordorigin="7487,8968" coordsize="0,136" path="m7487,8968l7487,9104e" filled="false" stroked="true" strokeweight="1.7095pt" strokecolor="#ff0000">
                <v:path arrowok="t"/>
              </v:shape>
            </v:group>
            <v:group style="position:absolute;left:7471;top:8953;width:269;height:2" coordorigin="7471,8953" coordsize="269,2">
              <v:shape style="position:absolute;left:7471;top:8953;width:269;height:2" coordorigin="7471,8953" coordsize="269,0" path="m7471,8953l7740,8953e" filled="false" stroked="true" strokeweight="1.6pt" strokecolor="#ff0000">
                <v:path arrowok="t"/>
              </v:shape>
            </v:group>
            <v:group style="position:absolute;left:7724;top:8968;width:2;height:130" coordorigin="7724,8968" coordsize="2,130">
              <v:shape style="position:absolute;left:7724;top:8968;width:2;height:130" coordorigin="7724,8968" coordsize="0,130" path="m7724,8968l7724,9098e" filled="false" stroked="true" strokeweight="1.7095pt" strokecolor="#ff0000">
                <v:path arrowok="t"/>
              </v:shape>
            </v:group>
            <v:group style="position:absolute;left:7610;top:8968;width:2;height:121" coordorigin="7610,8968" coordsize="2,121">
              <v:shape style="position:absolute;left:7610;top:8968;width:2;height:121" coordorigin="7610,8968" coordsize="0,121" path="m7610,8968l7610,9089e" filled="false" stroked="true" strokeweight="1.6451pt" strokecolor="#ff0000">
                <v:path arrowok="t"/>
              </v:shape>
            </v:group>
            <v:group style="position:absolute;left:7471;top:9304;width:269;height:2" coordorigin="7471,9304" coordsize="269,2">
              <v:shape style="position:absolute;left:7471;top:9304;width:269;height:2" coordorigin="7471,9304" coordsize="269,0" path="m7471,9304l7740,9304e" filled="false" stroked="true" strokeweight="1.5pt" strokecolor="#ff0000">
                <v:path arrowok="t"/>
              </v:shape>
            </v:group>
            <v:group style="position:absolute;left:7471;top:9288;width:58;height:2" coordorigin="7471,9288" coordsize="58,2">
              <v:shape style="position:absolute;left:7471;top:9288;width:58;height:2" coordorigin="7471,9288" coordsize="58,2" path="m7471,9289l7529,9289e" filled="false" stroked="true" strokeweight=".2pt" strokecolor="#ff0000">
                <v:path arrowok="t"/>
              </v:shape>
            </v:group>
            <v:group style="position:absolute;left:7737;top:9173;width:3;height:2" coordorigin="7737,9173" coordsize="3,2">
              <v:shape style="position:absolute;left:7737;top:9173;width:3;height:2" coordorigin="7737,9173" coordsize="3,0" path="m7737,9173l7740,9173e" filled="false" stroked="true" strokeweight=".2pt" strokecolor="#ff0000">
                <v:path arrowok="t"/>
              </v:shape>
            </v:group>
            <v:group style="position:absolute;left:7471;top:9158;width:269;height:2" coordorigin="7471,9158" coordsize="269,2">
              <v:shape style="position:absolute;left:7471;top:9158;width:269;height:2" coordorigin="7471,9158" coordsize="269,0" path="m7471,9158l7740,9158e" filled="false" stroked="true" strokeweight="1.5pt" strokecolor="#ff0000">
                <v:path arrowok="t"/>
              </v:shape>
            </v:group>
            <v:group style="position:absolute;left:7471;top:9172;width:269;height:117" coordorigin="7471,9172" coordsize="269,117">
              <v:shape style="position:absolute;left:7471;top:9172;width:269;height:117" coordorigin="7471,9172" coordsize="269,117" path="m7684,9172l7471,9288,7529,9289,7740,9173,7684,9172xe" filled="true" fillcolor="#ff0000" stroked="false">
                <v:path arrowok="t"/>
                <v:fill type="solid"/>
              </v:shape>
            </v:group>
            <v:group style="position:absolute;left:7487;top:9398;width:2;height:134" coordorigin="7487,9398" coordsize="2,134">
              <v:shape style="position:absolute;left:7487;top:9398;width:2;height:134" coordorigin="7487,9398" coordsize="0,134" path="m7487,9398l7487,9532e" filled="false" stroked="true" strokeweight="1.7095pt" strokecolor="#ff0000">
                <v:path arrowok="t"/>
              </v:shape>
            </v:group>
            <v:group style="position:absolute;left:7471;top:9383;width:269;height:2" coordorigin="7471,9383" coordsize="269,2">
              <v:shape style="position:absolute;left:7471;top:9383;width:269;height:2" coordorigin="7471,9383" coordsize="269,0" path="m7471,9383l7740,9383e" filled="false" stroked="true" strokeweight="1.6pt" strokecolor="#ff0000">
                <v:path arrowok="t"/>
              </v:shape>
            </v:group>
            <v:group style="position:absolute;left:7724;top:9397;width:2;height:130" coordorigin="7724,9397" coordsize="2,130">
              <v:shape style="position:absolute;left:7724;top:9397;width:2;height:130" coordorigin="7724,9397" coordsize="0,130" path="m7724,9397l7724,9527e" filled="false" stroked="true" strokeweight="1.7095pt" strokecolor="#ff0000">
                <v:path arrowok="t"/>
              </v:shape>
            </v:group>
            <v:group style="position:absolute;left:7610;top:9397;width:2;height:121" coordorigin="7610,9397" coordsize="2,121">
              <v:shape style="position:absolute;left:7610;top:9397;width:2;height:121" coordorigin="7610,9397" coordsize="0,121" path="m7610,9397l7610,9518e" filled="false" stroked="true" strokeweight="1.6451pt" strokecolor="#ff0000">
                <v:path arrowok="t"/>
              </v:shape>
            </v:group>
            <v:group style="position:absolute;left:7497;top:9563;width:64;height:93" coordorigin="7497,9563" coordsize="64,93">
              <v:shape style="position:absolute;left:7497;top:9563;width:64;height:93" coordorigin="7497,9563" coordsize="64,93" path="m7557,9563l7550,9563,7534,9566,7497,9584,7498,9656,7498,9651,7499,9643,7501,9637,7503,9629,7506,9622,7511,9616,7515,9610,7520,9604,7526,9601,7530,9598,7537,9595,7544,9593,7552,9592,7561,9590,7557,9563xe" filled="true" fillcolor="#ff0000" stroked="false">
                <v:path arrowok="t"/>
                <v:fill type="solid"/>
              </v:shape>
            </v:group>
            <v:group style="position:absolute;left:7662;top:9651;width:55;height:81" coordorigin="7662,9651" coordsize="55,81">
              <v:shape style="position:absolute;left:7662;top:9651;width:55;height:81" coordorigin="7662,9651" coordsize="55,81" path="m7713,9651l7713,9664,7711,9670,7708,9678,7662,9704,7664,9732,7672,9732,7687,9729,7694,9727,7702,9724,7707,9722,7711,9719,7717,9715,7713,9651xe" filled="true" fillcolor="#ff0000" stroked="false">
                <v:path arrowok="t"/>
                <v:fill type="solid"/>
              </v:shape>
            </v:group>
            <v:group style="position:absolute;left:7466;top:9584;width:141;height:154" coordorigin="7466,9584" coordsize="141,154">
              <v:shape style="position:absolute;left:7466;top:9584;width:141;height:154" coordorigin="7466,9584" coordsize="141,154" path="m7497,9584l7483,9598,7479,9603,7476,9610,7472,9616,7471,9622,7467,9638,7467,9646,7466,9653,7466,9656,7467,9664,7467,9671,7470,9679,7471,9686,7476,9698,7479,9702,7483,9709,7533,9737,7539,9738,7560,9738,7568,9737,7574,9734,7582,9732,7587,9728,7591,9727,7606,9711,7607,9710,7535,9710,7523,9705,7516,9701,7507,9692,7502,9679,7498,9656,7497,9584xe" filled="true" fillcolor="#ff0000" stroked="false">
                <v:path arrowok="t"/>
                <v:fill type="solid"/>
              </v:shape>
            </v:group>
            <v:group style="position:absolute;left:7677;top:9599;width:68;height:116" coordorigin="7677,9599" coordsize="68,116">
              <v:shape style="position:absolute;left:7677;top:9599;width:68;height:116" coordorigin="7677,9599" coordsize="68,116" path="m7730,9599l7677,9599,7685,9601,7691,9603,7698,9607,7703,9612,7704,9615,7708,9620,7711,9626,7713,9642,7713,9653,7717,9715,7727,9705,7731,9700,7738,9687,7740,9679,7743,9673,7745,9657,7745,9646,7741,9622,7736,9610,7732,9603,7730,9599xe" filled="true" fillcolor="#ff0000" stroked="false">
                <v:path arrowok="t"/>
                <v:fill type="solid"/>
              </v:shape>
            </v:group>
            <v:group style="position:absolute;left:7552;top:9571;width:178;height:139" coordorigin="7552,9571" coordsize="178,139">
              <v:shape style="position:absolute;left:7552;top:9571;width:178;height:139" coordorigin="7552,9571" coordsize="178,139" path="m7671,9571l7667,9571,7651,9573,7638,9579,7636,9580,7631,9584,7624,9588,7619,9594,7614,9599,7613,9602,7610,9606,7605,9619,7601,9626,7599,9634,7596,9644,7595,9648,7591,9658,7588,9667,7586,9674,7582,9686,7579,9689,7575,9696,7572,9701,7565,9705,7552,9710,7607,9710,7614,9698,7620,9686,7624,9670,7627,9661,7631,9652,7631,9649,7635,9639,7640,9624,7642,9617,7673,9599,7730,9599,7725,9593,7723,9593,7713,9583,7707,9580,7700,9576,7694,9575,7686,9572,7678,9572,7671,9571xe" filled="true" fillcolor="#ff0000" stroked="false">
                <v:path arrowok="t"/>
                <v:fill type="solid"/>
              </v:shape>
            </v:group>
            <v:group style="position:absolute;left:7497;top:9769;width:64;height:93" coordorigin="7497,9769" coordsize="64,93">
              <v:shape style="position:absolute;left:7497;top:9769;width:64;height:93" coordorigin="7497,9769" coordsize="64,93" path="m7557,9769l7550,9769,7534,9772,7497,9790,7498,9862,7498,9857,7499,9849,7501,9843,7503,9835,7506,9828,7511,9822,7515,9816,7520,9810,7526,9807,7530,9804,7537,9801,7544,9799,7552,9798,7561,9796,7557,9769xe" filled="true" fillcolor="#ff0000" stroked="false">
                <v:path arrowok="t"/>
                <v:fill type="solid"/>
              </v:shape>
            </v:group>
            <v:group style="position:absolute;left:7662;top:9857;width:55;height:81" coordorigin="7662,9857" coordsize="55,81">
              <v:shape style="position:absolute;left:7662;top:9857;width:55;height:81" coordorigin="7662,9857" coordsize="55,81" path="m7713,9857l7713,9870,7711,9876,7708,9884,7662,9910,7664,9938,7672,9938,7687,9935,7694,9933,7702,9930,7707,9928,7711,9925,7717,9921,7713,9857xe" filled="true" fillcolor="#ff0000" stroked="false">
                <v:path arrowok="t"/>
                <v:fill type="solid"/>
              </v:shape>
            </v:group>
            <v:group style="position:absolute;left:7466;top:9790;width:141;height:154" coordorigin="7466,9790" coordsize="141,154">
              <v:shape style="position:absolute;left:7466;top:9790;width:141;height:154" coordorigin="7466,9790" coordsize="141,154" path="m7497,9790l7483,9804,7479,9809,7476,9816,7472,9822,7471,9828,7467,9844,7467,9852,7466,9859,7466,9862,7467,9870,7467,9877,7470,9885,7471,9892,7476,9904,7479,9908,7483,9915,7533,9943,7539,9944,7560,9944,7568,9943,7574,9940,7582,9938,7587,9934,7591,9933,7606,9917,7607,9916,7535,9916,7523,9911,7516,9907,7507,9898,7502,9885,7498,9862,7497,9790xe" filled="true" fillcolor="#ff0000" stroked="false">
                <v:path arrowok="t"/>
                <v:fill type="solid"/>
              </v:shape>
            </v:group>
            <v:group style="position:absolute;left:7677;top:9805;width:68;height:116" coordorigin="7677,9805" coordsize="68,116">
              <v:shape style="position:absolute;left:7677;top:9805;width:68;height:116" coordorigin="7677,9805" coordsize="68,116" path="m7730,9805l7677,9805,7685,9807,7691,9809,7698,9813,7703,9818,7704,9821,7708,9826,7711,9832,7713,9848,7713,9859,7717,9921,7727,9911,7731,9906,7738,9893,7740,9885,7743,9879,7745,9863,7745,9852,7741,9828,7736,9816,7732,9809,7730,9805xe" filled="true" fillcolor="#ff0000" stroked="false">
                <v:path arrowok="t"/>
                <v:fill type="solid"/>
              </v:shape>
            </v:group>
            <v:group style="position:absolute;left:7552;top:9777;width:178;height:139" coordorigin="7552,9777" coordsize="178,139">
              <v:shape style="position:absolute;left:7552;top:9777;width:178;height:139" coordorigin="7552,9777" coordsize="178,139" path="m7671,9777l7667,9777,7651,9780,7638,9785,7636,9786,7631,9790,7624,9794,7619,9800,7614,9805,7613,9808,7610,9812,7605,9825,7601,9832,7599,9840,7596,9850,7595,9854,7591,9864,7588,9873,7586,9880,7582,9892,7579,9895,7575,9902,7572,9907,7565,9911,7552,9916,7607,9916,7614,9904,7620,9892,7624,9876,7627,9867,7631,9858,7631,9855,7635,9845,7640,9830,7642,9823,7673,9805,7730,9805,7725,9799,7723,9799,7713,9789,7707,9786,7700,9782,7694,9781,7686,9778,7678,9778,7671,9777xe" filled="true" fillcolor="#ff0000" stroked="false">
                <v:path arrowok="t"/>
                <v:fill type="solid"/>
              </v:shape>
            </v:group>
            <v:group style="position:absolute;left:7471;top:10142;width:269;height:2" coordorigin="7471,10142" coordsize="269,2">
              <v:shape style="position:absolute;left:7471;top:10142;width:269;height:2" coordorigin="7471,10142" coordsize="269,0" path="m7471,10142l7740,10142e" filled="false" stroked="true" strokeweight="1.5pt" strokecolor="#ff0000">
                <v:path arrowok="t"/>
              </v:shape>
            </v:group>
            <v:group style="position:absolute;left:7724;top:10040;width:2;height:206" coordorigin="7724,10040" coordsize="2,206">
              <v:shape style="position:absolute;left:7724;top:10040;width:2;height:206" coordorigin="7724,10040" coordsize="0,206" path="m7724,10040l7724,10246e" filled="false" stroked="true" strokeweight="1.6095pt" strokecolor="#ff0000">
                <v:path arrowok="t"/>
              </v:shape>
            </v:group>
            <v:group style="position:absolute;left:7471;top:10323;width:122;height:132" coordorigin="7471,10323" coordsize="122,132">
              <v:shape style="position:absolute;left:7471;top:10323;width:122;height:132" coordorigin="7471,10323" coordsize="122,132" path="m7591,10323l7591,10324,7590,10333,7564,10368,7559,10372,7552,10376,7526,10389,7471,10418,7471,10455,7544,10417,7548,10414,7561,10407,7566,10403,7573,10398,7579,10394,7579,10392,7590,10382,7593,10374,7591,10323xe" filled="true" fillcolor="#ff0000" stroked="false">
                <v:path arrowok="t"/>
                <v:fill type="solid"/>
              </v:shape>
            </v:group>
            <v:group style="position:absolute;left:7618;top:10289;width:95;height:147" coordorigin="7618,10289" coordsize="95,147">
              <v:shape style="position:absolute;left:7618;top:10289;width:95;height:147" coordorigin="7618,10289" coordsize="95,147" path="m7622,10289l7618,10422,7659,10436,7680,10436,7687,10435,7708,10427,7713,10425,7712,10407,7663,10407,7655,10405,7649,10404,7642,10400,7641,10400,7635,10395,7631,10390,7627,10383,7626,10382,7624,10377,7622,10361,7622,10289xe" filled="true" fillcolor="#ff0000" stroked="false">
                <v:path arrowok="t"/>
                <v:fill type="solid"/>
              </v:shape>
            </v:group>
            <v:group style="position:absolute;left:7675;top:10359;width:37;height:48" coordorigin="7675,10359" coordsize="37,48">
              <v:shape style="position:absolute;left:7675;top:10359;width:37;height:48" coordorigin="7675,10359" coordsize="37,48" path="m7711,10359l7711,10361,7708,10377,7675,10407,7712,10407,7711,10359xe" filled="true" fillcolor="#ff0000" stroked="false">
                <v:path arrowok="t"/>
                <v:fill type="solid"/>
              </v:shape>
            </v:group>
            <v:group style="position:absolute;left:7471;top:10260;width:269;height:165" coordorigin="7471,10260" coordsize="269,165">
              <v:shape style="position:absolute;left:7471;top:10260;width:269;height:165" coordorigin="7471,10260" coordsize="269,165" path="m7740,10260l7471,10260,7471,10289,7711,10289,7711,10359,7713,10425,7720,10419,7725,10414,7732,10404,7734,10403,7735,10398,7738,10391,7739,10385,7739,10376,7740,10368,7740,10260xe" filled="true" fillcolor="#ff0000" stroked="false">
                <v:path arrowok="t"/>
                <v:fill type="solid"/>
              </v:shape>
            </v:group>
            <v:group style="position:absolute;left:7591;top:10289;width:31;height:133" coordorigin="7591,10289" coordsize="31,133">
              <v:shape style="position:absolute;left:7591;top:10289;width:31;height:133" coordorigin="7591,10289" coordsize="31,133" path="m7622,10289l7591,10289,7591,10323,7593,10374,7593,10377,7599,10392,7604,10405,7608,10410,7618,10421,7618,10422,7622,10289xe" filled="true" fillcolor="#ff0000" stroked="false">
                <v:path arrowok="t"/>
                <v:fill type="solid"/>
              </v:shape>
            </v:group>
            <v:group style="position:absolute;left:7471;top:10459;width:200;height:147" coordorigin="7471,10459" coordsize="200,147">
              <v:shape style="position:absolute;left:7471;top:10459;width:200;height:147" coordorigin="7471,10459" coordsize="200,147" path="m7471,10459l7471,10490,7552,10513,7552,10606,7582,10522,7671,10522,7471,10459xe" filled="true" fillcolor="#ff0000" stroked="false">
                <v:path arrowok="t"/>
                <v:fill type="solid"/>
              </v:shape>
            </v:group>
            <v:group style="position:absolute;left:7582;top:10522;width:158;height:53" coordorigin="7582,10522" coordsize="158,53">
              <v:shape style="position:absolute;left:7582;top:10522;width:158;height:53" coordorigin="7582,10522" coordsize="158,53" path="m7671,10522l7582,10522,7660,10547,7676,10551,7682,10553,7698,10556,7704,10557,7712,10558,7740,10575,7740,10544,7671,10522xe" filled="true" fillcolor="#ff0000" stroked="false">
                <v:path arrowok="t"/>
                <v:fill type="solid"/>
              </v:shape>
            </v:group>
            <v:group style="position:absolute;left:7471;top:10522;width:204;height:143" coordorigin="7471,10522" coordsize="204,143">
              <v:shape style="position:absolute;left:7471;top:10522;width:204;height:143" coordorigin="7471,10522" coordsize="204,143" path="m7582,10522l7552,10606,7471,10632,7471,10665,7675,10597,7582,10597,7582,10522xe" filled="true" fillcolor="#ff0000" stroked="false">
                <v:path arrowok="t"/>
                <v:fill type="solid"/>
              </v:shape>
            </v:group>
            <v:group style="position:absolute;left:7582;top:10558;width:158;height:39" coordorigin="7582,10558" coordsize="158,39">
              <v:shape style="position:absolute;left:7582;top:10558;width:158;height:39" coordorigin="7582,10558" coordsize="158,39" path="m7712,10558l7708,10560,7702,10561,7695,10564,7689,10565,7673,10569,7664,10571,7656,10574,7582,10597,7675,10597,7740,10575,7712,10558xe" filled="true" fillcolor="#ff0000" stroked="false">
                <v:path arrowok="t"/>
                <v:fill type="solid"/>
              </v:shape>
            </v:group>
            <v:group style="position:absolute;left:7471;top:10709;width:269;height:2" coordorigin="7471,10709" coordsize="269,2">
              <v:shape style="position:absolute;left:7471;top:10709;width:269;height:2" coordorigin="7471,10709" coordsize="269,0" path="m7471,10709l7740,10709e" filled="false" stroked="true" strokeweight="1.5169pt" strokecolor="#ff0000">
                <v:path arrowok="t"/>
              </v:shape>
            </v:group>
            <v:group style="position:absolute;left:7471;top:10934;width:269;height:2" coordorigin="7471,10934" coordsize="269,2">
              <v:shape style="position:absolute;left:7471;top:10934;width:269;height:2" coordorigin="7471,10934" coordsize="269,0" path="m7471,10934l7740,10934e" filled="false" stroked="true" strokeweight="1.5pt" strokecolor="#ff0000">
                <v:path arrowok="t"/>
              </v:shape>
            </v:group>
            <v:group style="position:absolute;left:7471;top:10919;width:2;height:2" coordorigin="7471,10919" coordsize="2,2">
              <v:shape style="position:absolute;left:7471;top:10919;width:2;height:2" coordorigin="7471,10919" coordsize="0,0" path="m7471,10919l7471,10919e" filled="false" stroked="true" strokeweight=".2pt" strokecolor="#ff0000">
                <v:path arrowok="t"/>
              </v:shape>
            </v:group>
            <v:group style="position:absolute;left:7471;top:10775;width:269;height:29" coordorigin="7471,10775" coordsize="269,29">
              <v:shape style="position:absolute;left:7471;top:10775;width:269;height:29" coordorigin="7471,10775" coordsize="269,29" path="m7740,10775l7471,10775,7471,10803,7684,10803,7740,10804,7740,10775xe" filled="true" fillcolor="#ff0000" stroked="false">
                <v:path arrowok="t"/>
                <v:fill type="solid"/>
              </v:shape>
            </v:group>
            <v:group style="position:absolute;left:7471;top:10803;width:269;height:117" coordorigin="7471,10803" coordsize="269,117">
              <v:shape style="position:absolute;left:7471;top:10803;width:269;height:117" coordorigin="7471,10803" coordsize="269,117" path="m7684,10803l7471,10919,7529,10920,7740,10804,7684,10803xe" filled="true" fillcolor="#ff0000" stroked="false">
                <v:path arrowok="t"/>
                <v:fill type="solid"/>
              </v:shape>
            </v:group>
            <v:group style="position:absolute;left:7471;top:11017;width:269;height:2" coordorigin="7471,11017" coordsize="269,2">
              <v:shape style="position:absolute;left:7471;top:11017;width:269;height:2" coordorigin="7471,11017" coordsize="269,0" path="m7471,11017l7740,11017e" filled="false" stroked="true" strokeweight="1.5163pt" strokecolor="#ff0000">
                <v:path arrowok="t"/>
              </v:shape>
            </v:group>
            <v:group style="position:absolute;left:7471;top:11242;width:269;height:2" coordorigin="7471,11242" coordsize="269,2">
              <v:shape style="position:absolute;left:7471;top:11242;width:269;height:2" coordorigin="7471,11242" coordsize="269,0" path="m7471,11242l7740,11242e" filled="false" stroked="true" strokeweight="1.5pt" strokecolor="#ff0000">
                <v:path arrowok="t"/>
              </v:shape>
            </v:group>
            <v:group style="position:absolute;left:7471;top:11226;width:58;height:2" coordorigin="7471,11226" coordsize="58,2">
              <v:shape style="position:absolute;left:7471;top:11226;width:58;height:2" coordorigin="7471,11226" coordsize="58,2" path="m7471,11227l7529,11227e" filled="false" stroked="true" strokeweight=".2pt" strokecolor="#ff0000">
                <v:path arrowok="t"/>
              </v:shape>
            </v:group>
            <v:group style="position:absolute;left:7471;top:11081;width:269;height:30" coordorigin="7471,11081" coordsize="269,30">
              <v:shape style="position:absolute;left:7471;top:11081;width:269;height:30" coordorigin="7471,11081" coordsize="269,30" path="m7740,11081l7471,11081,7471,11110,7684,11110,7740,11111,7740,11081xe" filled="true" fillcolor="#ff0000" stroked="false">
                <v:path arrowok="t"/>
                <v:fill type="solid"/>
              </v:shape>
            </v:group>
            <v:group style="position:absolute;left:7471;top:11110;width:269;height:117" coordorigin="7471,11110" coordsize="269,117">
              <v:shape style="position:absolute;left:7471;top:11110;width:269;height:117" coordorigin="7471,11110" coordsize="269,117" path="m7684,11110l7471,11225,7529,11227,7740,11111,7684,11110xe" filled="true" fillcolor="#ff0000" stroked="false">
                <v:path arrowok="t"/>
                <v:fill type="solid"/>
              </v:shape>
            </v:group>
            <v:group style="position:absolute;left:7498;top:11408;width:111;height:93" coordorigin="7498,11408" coordsize="111,93">
              <v:shape style="position:absolute;left:7498;top:11408;width:111;height:93" coordorigin="7498,11408" coordsize="111,93" path="m7498,11408l7498,11489,7508,11501,7609,11501,7609,11473,7526,11473,7524,11469,7502,11429,7499,11422,7499,11415,7498,11408xe" filled="true" fillcolor="#ff0000" stroked="false">
                <v:path arrowok="t"/>
                <v:fill type="solid"/>
              </v:shape>
            </v:group>
            <v:group style="position:absolute;left:7577;top:11407;width:32;height:66" coordorigin="7577,11407" coordsize="32,66">
              <v:shape style="position:absolute;left:7577;top:11407;width:32;height:66" coordorigin="7577,11407" coordsize="32,66" path="m7577,11440l7609,11440e" filled="false" stroked="true" strokeweight="3.4pt" strokecolor="#ff0000">
                <v:path arrowok="t"/>
              </v:shape>
            </v:group>
            <v:group style="position:absolute;left:7656;top:11407;width:62;height:90" coordorigin="7656,11407" coordsize="62,90">
              <v:shape style="position:absolute;left:7656;top:11407;width:62;height:90" coordorigin="7656,11407" coordsize="62,90" path="m7714,11407l7714,11415,7713,11422,7690,11457,7686,11461,7673,11466,7666,11469,7656,11471,7666,11497,7669,11496,7678,11495,7699,11487,7711,11479,7712,11478,7718,11474,7714,11407xe" filled="true" fillcolor="#ff0000" stroked="false">
                <v:path arrowok="t"/>
                <v:fill type="solid"/>
              </v:shape>
            </v:group>
            <v:group style="position:absolute;left:7466;top:11298;width:242;height:191" coordorigin="7466,11298" coordsize="242,191">
              <v:shape style="position:absolute;left:7466;top:11298;width:242;height:191" coordorigin="7466,11298" coordsize="242,191" path="m7628,11298l7578,11298,7563,11300,7556,11303,7550,11304,7542,11307,7535,11309,7530,11312,7492,11340,7487,11345,7483,11352,7481,11353,7479,11359,7475,11366,7470,11379,7467,11394,7467,11402,7466,11410,7466,11413,7467,11420,7470,11435,7471,11442,7474,11449,7478,11456,7478,11458,7481,11465,7485,11470,7493,11483,7498,11489,7498,11407,7501,11392,7502,11385,7505,11377,7507,11371,7511,11366,7515,11359,7525,11349,7529,11346,7534,11344,7539,11340,7544,11337,7557,11332,7588,11327,7708,11327,7703,11323,7651,11301,7628,11298xe" filled="true" fillcolor="#ff0000" stroked="false">
                <v:path arrowok="t"/>
                <v:fill type="solid"/>
              </v:shape>
            </v:group>
            <v:group style="position:absolute;left:7624;top:11327;width:121;height:147" coordorigin="7624,11327" coordsize="121,147">
              <v:shape style="position:absolute;left:7624;top:11327;width:121;height:147" coordorigin="7624,11327" coordsize="121,147" path="m7708,11327l7624,11327,7647,11331,7654,11332,7667,11337,7668,11339,7676,11341,7682,11345,7705,11371,7709,11377,7712,11384,7713,11392,7714,11398,7715,11410,7718,11474,7723,11467,7729,11462,7736,11449,7739,11444,7740,11438,7743,11430,7744,11424,7745,11416,7745,11398,7741,11376,7736,11363,7732,11357,7730,11350,7727,11348,7720,11337,7708,11327xe" filled="true" fillcolor="#ff0000" stroked="false">
                <v:path arrowok="t"/>
                <v:fill type="solid"/>
              </v:shape>
            </v:group>
            <v:group style="position:absolute;left:7586;top:11296;width:34;height:2" coordorigin="7586,11296" coordsize="34,2">
              <v:shape style="position:absolute;left:7586;top:11296;width:34;height:2" coordorigin="7586,11296" coordsize="34,2" path="m7586,11297l7620,11297e" filled="false" stroked="true" strokeweight=".2pt" strokecolor="#ff0000">
                <v:path arrowok="t"/>
              </v:shape>
            </v:group>
            <v:group style="position:absolute;left:7496;top:11725;width:211;height:106" coordorigin="7496,11725" coordsize="211,106">
              <v:shape style="position:absolute;left:7496;top:11725;width:211;height:106" coordorigin="7496,11725" coordsize="211,106" path="m7497,11725l7496,11793,7508,11804,7512,11807,7519,11810,7525,11814,7530,11816,7544,11822,7551,11824,7557,11825,7588,11831,7624,11831,7647,11827,7654,11825,7662,11824,7681,11816,7690,11813,7696,11807,7707,11801,7601,11801,7592,11800,7583,11800,7560,11796,7541,11788,7535,11786,7529,11783,7521,11775,7515,11770,7510,11765,7506,11758,7498,11739,7497,11733,7497,11725xe" filled="true" fillcolor="#ff0000" stroked="false">
                <v:path arrowok="t"/>
                <v:fill type="solid"/>
              </v:shape>
            </v:group>
            <v:group style="position:absolute;left:7614;top:11729;width:100;height:72" coordorigin="7614,11729" coordsize="100,72">
              <v:shape style="position:absolute;left:7614;top:11729;width:100;height:72" coordorigin="7614,11729" coordsize="100,72" path="m7714,11729l7682,11783,7651,11795,7645,11797,7629,11800,7622,11800,7614,11801,7707,11801,7709,11800,7714,11795,7714,11729xe" filled="true" fillcolor="#ff0000" stroked="false">
                <v:path arrowok="t"/>
                <v:fill type="solid"/>
              </v:shape>
            </v:group>
            <v:group style="position:absolute;left:7620;top:11650;width:125;height:145" coordorigin="7620,11650" coordsize="125,145">
              <v:shape style="position:absolute;left:7620;top:11650;width:125;height:145" coordorigin="7620,11650" coordsize="125,145" path="m7708,11650l7620,11650,7629,11652,7637,11652,7645,11653,7682,11668,7687,11671,7714,11719,7714,11795,7725,11784,7729,11779,7731,11774,7735,11767,7740,11755,7743,11747,7745,11733,7745,11719,7714,11655,7708,11650xe" filled="true" fillcolor="#ff0000" stroked="false">
                <v:path arrowok="t"/>
                <v:fill type="solid"/>
              </v:shape>
            </v:group>
            <v:group style="position:absolute;left:7466;top:11621;width:242;height:172" coordorigin="7466,11621" coordsize="242,172">
              <v:shape style="position:absolute;left:7466;top:11621;width:242;height:172" coordorigin="7466,11621" coordsize="242,172" path="m7628,11621l7577,11621,7561,11623,7555,11626,7547,11627,7534,11632,7528,11636,7521,11639,7515,11643,7510,11646,7503,11650,7492,11661,7488,11666,7483,11672,7479,11677,7476,11684,7472,11690,7471,11697,7469,11703,7467,11711,7467,11717,7466,11725,7467,11730,7467,11738,7469,11746,7470,11752,7478,11771,7481,11778,7487,11783,7490,11788,7496,11793,7497,11738,7497,11721,7498,11713,7535,11664,7542,11661,7547,11658,7555,11657,7561,11654,7584,11650,7708,11650,7707,11649,7696,11641,7691,11639,7685,11635,7672,11630,7666,11628,7659,11626,7628,11621xe" filled="true" fillcolor="#ff0000" stroked="false">
                <v:path arrowok="t"/>
                <v:fill type="solid"/>
              </v:shape>
            </v:group>
            <v:group style="position:absolute;left:7584;top:11619;width:35;height:2" coordorigin="7584,11619" coordsize="35,2">
              <v:shape style="position:absolute;left:7584;top:11619;width:35;height:2" coordorigin="7584,11619" coordsize="35,2" path="m7584,11620l7619,11620e" filled="false" stroked="true" strokeweight=".2pt" strokecolor="#ff0000">
                <v:path arrowok="t"/>
              </v:shape>
            </v:group>
            <v:group style="position:absolute;left:7471;top:12026;width:269;height:2" coordorigin="7471,12026" coordsize="269,2">
              <v:shape style="position:absolute;left:7471;top:12026;width:269;height:2" coordorigin="7471,12026" coordsize="269,0" path="m7471,12026l7740,12026e" filled="false" stroked="true" strokeweight="1.5pt" strokecolor="#ff0000">
                <v:path arrowok="t"/>
              </v:shape>
            </v:group>
            <v:group style="position:absolute;left:7471;top:12011;width:8;height:2" coordorigin="7471,12011" coordsize="8,2">
              <v:shape style="position:absolute;left:7471;top:12011;width:8;height:2" coordorigin="7471,12011" coordsize="8,0" path="m7471,12011l7479,12011e" filled="false" stroked="true" strokeweight=".2pt" strokecolor="#ff0000">
                <v:path arrowok="t"/>
              </v:shape>
            </v:group>
            <v:group style="position:absolute;left:7686;top:11895;width:54;height:2" coordorigin="7686,11895" coordsize="54,2">
              <v:shape style="position:absolute;left:7686;top:11895;width:54;height:2" coordorigin="7686,11895" coordsize="54,0" path="m7686,11895l7740,11895e" filled="false" stroked="true" strokeweight=".2pt" strokecolor="#ff0000">
                <v:path arrowok="t"/>
              </v:shape>
            </v:group>
            <v:group style="position:absolute;left:7471;top:11880;width:269;height:2" coordorigin="7471,11880" coordsize="269,2">
              <v:shape style="position:absolute;left:7471;top:11880;width:269;height:2" coordorigin="7471,11880" coordsize="269,0" path="m7471,11880l7740,11880e" filled="false" stroked="true" strokeweight="1.5pt" strokecolor="#ff0000">
                <v:path arrowok="t"/>
              </v:shape>
            </v:group>
            <v:group style="position:absolute;left:7471;top:11895;width:269;height:117" coordorigin="7471,11895" coordsize="269,117">
              <v:shape style="position:absolute;left:7471;top:11895;width:269;height:117" coordorigin="7471,11895" coordsize="269,117" path="m7684,11895l7471,12011,7529,12012,7740,11896,7684,11895xe" filled="true" fillcolor="#ff0000" stroked="false">
                <v:path arrowok="t"/>
                <v:fill type="solid"/>
              </v:shape>
            </v:group>
            <v:group style="position:absolute;left:7487;top:12116;width:2;height:108" coordorigin="7487,12116" coordsize="2,108">
              <v:shape style="position:absolute;left:7487;top:12116;width:2;height:108" coordorigin="7487,12116" coordsize="0,108" path="m7487,12116l7487,12224e" filled="false" stroked="true" strokeweight="1.7095pt" strokecolor="#ff0000">
                <v:path arrowok="t"/>
              </v:shape>
            </v:group>
            <v:group style="position:absolute;left:7471;top:12101;width:269;height:2" coordorigin="7471,12101" coordsize="269,2">
              <v:shape style="position:absolute;left:7471;top:12101;width:269;height:2" coordorigin="7471,12101" coordsize="269,0" path="m7471,12101l7740,12101e" filled="false" stroked="true" strokeweight="1.6pt" strokecolor="#ff0000">
                <v:path arrowok="t"/>
              </v:shape>
            </v:group>
            <v:group style="position:absolute;left:7586;top:12237;width:154;height:102" coordorigin="7586,12237" coordsize="154,102">
              <v:shape style="position:absolute;left:7586;top:12237;width:154;height:102" coordorigin="7586,12237" coordsize="154,102" path="m7740,12237l7586,12322,7613,12339,7618,12337,7624,12333,7632,12330,7638,12326,7645,12324,7651,12320,7659,12316,7740,12272,7740,12237xe" filled="true" fillcolor="#ff0000" stroked="false">
                <v:path arrowok="t"/>
                <v:fill type="solid"/>
              </v:shape>
            </v:group>
            <v:group style="position:absolute;left:7471;top:12322;width:269;height:118" coordorigin="7471,12322" coordsize="269,118">
              <v:shape style="position:absolute;left:7471;top:12322;width:269;height:118" coordorigin="7471,12322" coordsize="269,118" path="m7586,12322l7471,12322,7471,12351,7586,12351,7740,12440,7740,12406,7662,12362,7660,12362,7653,12358,7646,12355,7632,12348,7626,12344,7613,12339,7586,12322xe" filled="true" fillcolor="#ff0000" stroked="false">
                <v:path arrowok="t"/>
                <v:fill type="solid"/>
              </v:shape>
              <v:shape style="position:absolute;left:1298;top:10936;width:1070;height:1685" type="#_x0000_t75" stroked="false">
                <v:imagedata r:id="rId12" o:title=""/>
              </v:shape>
            </v:group>
            <v:group style="position:absolute;left:413;top:12687;width:2206;height:2" coordorigin="413,12687" coordsize="2206,2">
              <v:shape style="position:absolute;left:413;top:12687;width:2206;height:2" coordorigin="413,12687" coordsize="2206,0" path="m413,12687l2619,12687e" filled="false" stroked="true" strokeweight=".550630pt" strokecolor="#000000">
                <v:path arrowok="t"/>
              </v:shape>
            </v:group>
            <v:group style="position:absolute;left:417;top:10916;width:2;height:1776" coordorigin="417,10916" coordsize="2,1776">
              <v:shape style="position:absolute;left:417;top:10916;width:2;height:1776" coordorigin="417,10916" coordsize="0,1776" path="m417,10916l417,12692e" filled="false" stroked="true" strokeweight=".55071pt" strokecolor="#000000">
                <v:path arrowok="t"/>
              </v:shape>
            </v:group>
            <v:group style="position:absolute;left:2468;top:10981;width:2;height:338" coordorigin="2468,10981" coordsize="2,338">
              <v:shape style="position:absolute;left:2468;top:10981;width:2;height:338" coordorigin="2468,10981" coordsize="0,338" path="m2468,10981l2468,11319e" filled="false" stroked="true" strokeweight=".38630pt" strokecolor="#000000">
                <v:path arrowok="t"/>
              </v:shape>
            </v:group>
            <v:group style="position:absolute;left:2488;top:10987;width:71;height:36" coordorigin="2488,10987" coordsize="71,36">
              <v:shape style="position:absolute;left:2488;top:10987;width:71;height:36" coordorigin="2488,10987" coordsize="71,36" path="m2559,10987l2488,10987,2488,11023,2497,11023,2497,10994,2559,10994,2559,10987xe" filled="true" fillcolor="#000000" stroked="false">
                <v:path arrowok="t"/>
                <v:fill type="solid"/>
              </v:shape>
            </v:group>
            <v:group style="position:absolute;left:2488;top:11034;width:71;height:43" coordorigin="2488,11034" coordsize="71,43">
              <v:shape style="position:absolute;left:2488;top:11034;width:71;height:43" coordorigin="2488,11034" coordsize="71,43" path="m2559,11034l2488,11034,2488,11077,2497,11077,2497,11041,2559,11041,2559,11034xe" filled="true" fillcolor="#000000" stroked="false">
                <v:path arrowok="t"/>
                <v:fill type="solid"/>
              </v:shape>
            </v:group>
            <v:group style="position:absolute;left:2520;top:11059;width:39;height:2" coordorigin="2520,11059" coordsize="39,2">
              <v:shape style="position:absolute;left:2520;top:11059;width:39;height:2" coordorigin="2520,11059" coordsize="39,0" path="m2520,11059l2559,11059e" filled="false" stroked="true" strokeweight="1.85pt" strokecolor="#000000">
                <v:path arrowok="t"/>
              </v:shape>
            </v:group>
            <v:group style="position:absolute;left:2495;top:11115;width:29;height:24" coordorigin="2495,11115" coordsize="29,24">
              <v:shape style="position:absolute;left:2495;top:11115;width:29;height:24" coordorigin="2495,11115" coordsize="29,24" path="m2496,11115l2495,11137,2497,11138,2498,11139,2524,11139,2524,11131,2502,11131,2501,11130,2500,11128,2497,11125,2497,11122,2496,11121,2496,11115xe" filled="true" fillcolor="#000000" stroked="false">
                <v:path arrowok="t"/>
                <v:fill type="solid"/>
              </v:shape>
            </v:group>
            <v:group style="position:absolute;left:2516;top:11115;width:8;height:16" coordorigin="2516,11115" coordsize="8,16">
              <v:shape style="position:absolute;left:2516;top:11115;width:8;height:16" coordorigin="2516,11115" coordsize="8,16" path="m2516,11123l2524,11123e" filled="false" stroked="true" strokeweight=".89999pt" strokecolor="#000000">
                <v:path arrowok="t"/>
              </v:shape>
            </v:group>
            <v:group style="position:absolute;left:2537;top:11115;width:17;height:24" coordorigin="2537,11115" coordsize="17,24">
              <v:shape style="position:absolute;left:2537;top:11115;width:17;height:24" coordorigin="2537,11115" coordsize="17,24" path="m2553,11115l2553,11119,2551,11121,2551,11122,2547,11128,2546,11128,2544,11130,2541,11130,2540,11131,2537,11131,2540,11139,2541,11138,2542,11138,2545,11137,2546,11137,2549,11135,2550,11135,2551,11134,2554,11133,2553,11115xe" filled="true" fillcolor="#000000" stroked="false">
                <v:path arrowok="t"/>
                <v:fill type="solid"/>
              </v:shape>
            </v:group>
            <v:group style="position:absolute;left:2487;top:11090;width:64;height:47" coordorigin="2487,11090" coordsize="64,47">
              <v:shape style="position:absolute;left:2487;top:11090;width:64;height:47" coordorigin="2487,11090" coordsize="64,47" path="m2546,11090l2502,11090,2501,11092,2500,11092,2497,11093,2493,11097,2492,11099,2489,11102,2489,11104,2488,11106,2488,11110,2487,11111,2487,11120,2488,11122,2488,11124,2489,11126,2489,11129,2495,11135,2495,11137,2496,11115,2496,11110,2497,11107,2497,11106,2498,11104,2500,11102,2502,11099,2504,11099,2506,11097,2507,11097,2509,11095,2513,11095,2515,11094,2551,11094,2549,11093,2546,11090xe" filled="true" fillcolor="#000000" stroked="false">
                <v:path arrowok="t"/>
                <v:fill type="solid"/>
              </v:shape>
            </v:group>
            <v:group style="position:absolute;left:2533;top:11094;width:27;height:39" coordorigin="2533,11094" coordsize="27,39">
              <v:shape style="position:absolute;left:2533;top:11094;width:27;height:39" coordorigin="2533,11094" coordsize="27,39" path="m2551,11094l2533,11094,2535,11095,2538,11095,2540,11097,2544,11099,2546,11099,2549,11102,2549,11104,2551,11107,2551,11108,2553,11111,2553,11115,2554,11133,2556,11129,2558,11128,2558,11126,2559,11125,2559,11122,2560,11121,2560,11108,2559,11107,2559,11104,2558,11103,2558,11102,2556,11101,2556,11099,2551,11094xe" filled="true" fillcolor="#000000" stroked="false">
                <v:path arrowok="t"/>
                <v:fill type="solid"/>
              </v:shape>
            </v:group>
            <v:group style="position:absolute;left:2504;top:11088;width:40;height:2" coordorigin="2504,11088" coordsize="40,2">
              <v:shape style="position:absolute;left:2504;top:11088;width:40;height:2" coordorigin="2504,11088" coordsize="40,2" path="m2504,11089l2544,11089e" filled="false" stroked="true" strokeweight=".2pt" strokecolor="#000000">
                <v:path arrowok="t"/>
              </v:shape>
            </v:group>
            <v:group style="position:absolute;left:2510;top:11086;width:27;height:2" coordorigin="2510,11086" coordsize="27,2">
              <v:shape style="position:absolute;left:2510;top:11086;width:27;height:2" coordorigin="2510,11086" coordsize="27,2" path="m2510,11087l2537,11087e" filled="false" stroked="true" strokeweight=".2pt" strokecolor="#000000">
                <v:path arrowok="t"/>
              </v:shape>
            </v:group>
            <v:group style="position:absolute;left:2520;top:11085;width:6;height:2" coordorigin="2520,11085" coordsize="6,2">
              <v:shape style="position:absolute;left:2520;top:11085;width:6;height:2" coordorigin="2520,11085" coordsize="6,1" path="m2523,11085l2520,11086,2526,11086,2523,11085xe" filled="true" fillcolor="#000000" stroked="false">
                <v:path arrowok="t"/>
                <v:fill type="solid"/>
              </v:shape>
            </v:group>
            <v:group style="position:absolute;left:2488;top:11151;width:71;height:44" coordorigin="2488,11151" coordsize="71,44">
              <v:shape style="position:absolute;left:2488;top:11151;width:71;height:44" coordorigin="2488,11151" coordsize="71,44" path="m2559,11151l2488,11151,2488,11195,2497,11195,2497,11158,2559,11158,2559,11151xe" filled="true" fillcolor="#000000" stroked="false">
                <v:path arrowok="t"/>
                <v:fill type="solid"/>
              </v:shape>
            </v:group>
            <v:group style="position:absolute;left:2520;top:11176;width:39;height:2" coordorigin="2520,11176" coordsize="39,2">
              <v:shape style="position:absolute;left:2520;top:11176;width:39;height:2" coordorigin="2520,11176" coordsize="39,0" path="m2520,11176l2559,11176e" filled="false" stroked="true" strokeweight="1.8501pt" strokecolor="#000000">
                <v:path arrowok="t"/>
              </v:shape>
            </v:group>
            <v:group style="position:absolute;left:2488;top:11242;width:71;height:8" coordorigin="2488,11242" coordsize="71,8">
              <v:shape style="position:absolute;left:2488;top:11242;width:71;height:8" coordorigin="2488,11242" coordsize="71,8" path="m2488,11242l2488,11250,2559,11250,2559,11243,2504,11243,2488,11242xe" filled="true" fillcolor="#000000" stroked="false">
                <v:path arrowok="t"/>
                <v:fill type="solid"/>
              </v:shape>
            </v:group>
            <v:group style="position:absolute;left:2488;top:11205;width:71;height:8" coordorigin="2488,11205" coordsize="71,8">
              <v:shape style="position:absolute;left:2488;top:11205;width:71;height:8" coordorigin="2488,11205" coordsize="71,8" path="m2559,11205l2488,11205,2488,11211,2544,11211,2559,11213,2559,11205xe" filled="true" fillcolor="#000000" stroked="false">
                <v:path arrowok="t"/>
                <v:fill type="solid"/>
              </v:shape>
            </v:group>
            <v:group style="position:absolute;left:2488;top:11211;width:71;height:32" coordorigin="2488,11211" coordsize="71,32">
              <v:shape style="position:absolute;left:2488;top:11211;width:71;height:32" coordorigin="2488,11211" coordsize="71,32" path="m2544,11211l2488,11242,2504,11243,2559,11213,2544,11211xe" filled="true" fillcolor="#000000" stroked="false">
                <v:path arrowok="t"/>
                <v:fill type="solid"/>
              </v:shape>
            </v:group>
            <v:group style="position:absolute;left:2506;top:11309;width:34;height:2" coordorigin="2506,11309" coordsize="34,2">
              <v:shape style="position:absolute;left:2506;top:11309;width:34;height:2" coordorigin="2506,11309" coordsize="34,0" path="m2506,11309l2540,11309e" filled="false" stroked="true" strokeweight=".2pt" strokecolor="#000000">
                <v:path arrowok="t"/>
              </v:shape>
            </v:group>
            <v:group style="position:absolute;left:2496;top:11270;width:55;height:38" coordorigin="2496,11270" coordsize="55,38">
              <v:shape style="position:absolute;left:2496;top:11270;width:55;height:38" coordorigin="2496,11270" coordsize="55,38" path="m2497,11270l2496,11303,2498,11304,2501,11307,2504,11307,2505,11308,2544,11308,2547,11305,2549,11305,2551,11303,2516,11303,2514,11301,2510,11301,2509,11300,2506,11300,2505,11299,2502,11298,2498,11294,2498,11292,2497,11291,2497,11270xe" filled="true" fillcolor="#000000" stroked="false">
                <v:path arrowok="t"/>
                <v:fill type="solid"/>
              </v:shape>
            </v:group>
            <v:group style="position:absolute;left:2531;top:11285;width:20;height:18" coordorigin="2531,11285" coordsize="20,18">
              <v:shape style="position:absolute;left:2531;top:11285;width:20;height:18" coordorigin="2531,11285" coordsize="20,18" path="m2551,11285l2550,11287,2550,11292,2544,11299,2541,11300,2540,11300,2538,11301,2533,11301,2531,11303,2551,11303,2551,11285xe" filled="true" fillcolor="#000000" stroked="false">
                <v:path arrowok="t"/>
                <v:fill type="solid"/>
              </v:shape>
            </v:group>
            <v:group style="position:absolute;left:2488;top:11263;width:71;height:40" coordorigin="2488,11263" coordsize="71,40">
              <v:shape style="position:absolute;left:2488;top:11263;width:71;height:40" coordorigin="2488,11263" coordsize="71,40" path="m2559,11263l2488,11263,2488,11290,2489,11291,2489,11294,2491,11295,2491,11296,2492,11298,2492,11299,2496,11303,2497,11270,2559,11270,2559,11263xe" filled="true" fillcolor="#000000" stroked="false">
                <v:path arrowok="t"/>
                <v:fill type="solid"/>
              </v:shape>
            </v:group>
            <v:group style="position:absolute;left:2551;top:11270;width:8;height:33" coordorigin="2551,11270" coordsize="8,33">
              <v:shape style="position:absolute;left:2551;top:11270;width:8;height:33" coordorigin="2551,11270" coordsize="8,33" path="m2559,11270l2551,11270,2551,11303,2558,11296,2558,11292,2559,11291,2559,11270xe" filled="true" fillcolor="#000000" stroked="false">
                <v:path arrowok="t"/>
                <v:fill type="solid"/>
              </v:shape>
            </v:group>
            <v:group style="position:absolute;left:413;top:10920;width:2206;height:2" coordorigin="413,10920" coordsize="2206,2">
              <v:shape style="position:absolute;left:413;top:10920;width:2206;height:2" coordorigin="413,10920" coordsize="2206,0" path="m413,10920l2619,10920e" filled="false" stroked="true" strokeweight=".48622pt" strokecolor="#000000">
                <v:path arrowok="t"/>
              </v:shape>
            </v:group>
            <v:group style="position:absolute;left:2615;top:10916;width:2;height:1776" coordorigin="2615,10916" coordsize="2,1776">
              <v:shape style="position:absolute;left:2615;top:10916;width:2;height:1776" coordorigin="2615,10916" coordsize="0,1776" path="m2615,10916l2615,12692e" filled="false" stroked="true" strokeweight=".55071pt" strokecolor="#000000">
                <v:path arrowok="t"/>
              </v:shape>
              <v:shape style="position:absolute;left:2768;top:10958;width:929;height:1621" type="#_x0000_t75" stroked="false">
                <v:imagedata r:id="rId13" o:title=""/>
              </v:shape>
            </v:group>
            <v:group style="position:absolute;left:2716;top:12687;width:1122;height:2" coordorigin="2716,12687" coordsize="1122,2">
              <v:shape style="position:absolute;left:2716;top:12687;width:1122;height:2" coordorigin="2716,12687" coordsize="1122,0" path="m2716,12687l3838,12687e" filled="false" stroked="true" strokeweight=".550630pt" strokecolor="#000000">
                <v:path arrowok="t"/>
              </v:shape>
            </v:group>
            <v:group style="position:absolute;left:2721;top:10916;width:2;height:1776" coordorigin="2721,10916" coordsize="2,1776">
              <v:shape style="position:absolute;left:2721;top:10916;width:2;height:1776" coordorigin="2721,10916" coordsize="0,1776" path="m2721,10916l2721,12692e" filled="false" stroked="true" strokeweight=".550630pt" strokecolor="#000000">
                <v:path arrowok="t"/>
              </v:shape>
            </v:group>
            <v:group style="position:absolute;left:2716;top:10920;width:1122;height:2" coordorigin="2716,10920" coordsize="1122,2">
              <v:shape style="position:absolute;left:2716;top:10920;width:1122;height:2" coordorigin="2716,10920" coordsize="1122,0" path="m2716,10920l3838,10920e" filled="false" stroked="true" strokeweight=".48622pt" strokecolor="#000000">
                <v:path arrowok="t"/>
              </v:shape>
            </v:group>
            <v:group style="position:absolute;left:3834;top:10916;width:2;height:1776" coordorigin="3834,10916" coordsize="2,1776">
              <v:shape style="position:absolute;left:3834;top:10916;width:2;height:1776" coordorigin="3834,10916" coordsize="0,1776" path="m3834,10916l3834,12692e" filled="false" stroked="true" strokeweight=".4863pt" strokecolor="#000000">
                <v:path arrowok="t"/>
              </v:shape>
              <v:shape style="position:absolute;left:4952;top:10911;width:576;height:1787" type="#_x0000_t75" stroked="false">
                <v:imagedata r:id="rId14" o:title=""/>
              </v:shape>
            </v:group>
            <v:group style="position:absolute;left:301;top:12767;width:5324;height:2" coordorigin="301,12767" coordsize="5324,2">
              <v:shape style="position:absolute;left:301;top:12767;width:5324;height:2" coordorigin="301,12767" coordsize="5324,0" path="m301,12767l5625,12767e" filled="false" stroked="true" strokeweight=".550630pt" strokecolor="#000000">
                <v:path arrowok="t"/>
              </v:shape>
            </v:group>
            <v:group style="position:absolute;left:304;top:10837;width:2;height:1935" coordorigin="304,10837" coordsize="2,1935">
              <v:shape style="position:absolute;left:304;top:10837;width:2;height:1935" coordorigin="304,10837" coordsize="0,1935" path="m304,10837l304,12772e" filled="false" stroked="true" strokeweight=".48622pt" strokecolor="#000000">
                <v:path arrowok="t"/>
              </v:shape>
            </v:group>
            <v:group style="position:absolute;left:301;top:10840;width:5324;height:2" coordorigin="301,10840" coordsize="5324,2">
              <v:shape style="position:absolute;left:301;top:10840;width:5324;height:2" coordorigin="301,10840" coordsize="5324,0" path="m301,10840l5625,10840e" filled="false" stroked="true" strokeweight=".48622pt" strokecolor="#000000">
                <v:path arrowok="t"/>
              </v:shape>
            </v:group>
            <v:group style="position:absolute;left:5621;top:10837;width:2;height:1935" coordorigin="5621,10837" coordsize="2,1935">
              <v:shape style="position:absolute;left:5621;top:10837;width:2;height:1935" coordorigin="5621,10837" coordsize="0,1935" path="m5621,10837l5621,12772e" filled="false" stroked="true" strokeweight=".4863pt" strokecolor="#000000">
                <v:path arrowok="t"/>
              </v:shape>
              <v:shape style="position:absolute;left:208;top:12040;width:81;height:717" type="#_x0000_t75" stroked="false">
                <v:imagedata r:id="rId15" o:title=""/>
              </v:shape>
              <v:shape style="position:absolute;left:1126;top:11211;width:81;height:1367" type="#_x0000_t75" stroked="false">
                <v:imagedata r:id="rId16" o:title=""/>
              </v:shape>
            </v:group>
            <v:group style="position:absolute;left:1131;top:11052;width:71;height:43" coordorigin="1131,11052" coordsize="71,43">
              <v:shape style="position:absolute;left:1131;top:11052;width:71;height:43" coordorigin="1131,11052" coordsize="71,43" path="m1202,11052l1131,11052,1131,11095,1140,11095,1140,11059,1202,11059,1202,11052xe" filled="true" fillcolor="#000000" stroked="false">
                <v:path arrowok="t"/>
                <v:fill type="solid"/>
              </v:shape>
            </v:group>
            <v:group style="position:absolute;left:1163;top:11077;width:39;height:2" coordorigin="1163,11077" coordsize="39,2">
              <v:shape style="position:absolute;left:1163;top:11077;width:39;height:2" coordorigin="1163,11077" coordsize="39,0" path="m1163,11077l1202,11077e" filled="false" stroked="true" strokeweight="1.85pt" strokecolor="#000000">
                <v:path arrowok="t"/>
              </v:shape>
              <v:shape style="position:absolute;left:911;top:10955;width:155;height:1224" type="#_x0000_t75" stroked="false">
                <v:imagedata r:id="rId17" o:title=""/>
              </v:shape>
            </v:group>
            <v:group style="position:absolute;left:462;top:10969;width:225;height:220" coordorigin="462,10969" coordsize="225,220">
              <v:shape style="position:absolute;left:462;top:10969;width:225;height:220" coordorigin="462,10969" coordsize="225,220" path="m462,11189l687,11189,687,10969,462,10969,462,11189xe" filled="false" stroked="true" strokeweight=".38630pt" strokecolor="#ff0000">
                <v:path arrowok="t"/>
              </v:shape>
            </v:group>
            <v:group style="position:absolute;left:518;top:11012;width:22;height:135" coordorigin="518,11012" coordsize="22,135">
              <v:shape style="position:absolute;left:518;top:11012;width:22;height:135" coordorigin="518,11012" coordsize="22,135" path="m518,11012l518,11147,540,11147e" filled="false" stroked="true" strokeweight=".38630pt" strokecolor="#ff0000">
                <v:path arrowok="t"/>
              </v:shape>
            </v:group>
            <v:group style="position:absolute;left:518;top:11012;width:95;height:40" coordorigin="518,11012" coordsize="95,40">
              <v:shape style="position:absolute;left:518;top:11012;width:95;height:40" coordorigin="518,11012" coordsize="95,40" path="m518,11012l540,11012,613,11052e" filled="false" stroked="true" strokeweight=".38630pt" strokecolor="#ff0000">
                <v:path arrowok="t"/>
              </v:shape>
            </v:group>
            <v:group style="position:absolute;left:540;top:11108;width:73;height:39" coordorigin="540,11108" coordsize="73,39">
              <v:shape style="position:absolute;left:540;top:11108;width:73;height:39" coordorigin="540,11108" coordsize="73,39" path="m540,11147l613,11108e" filled="false" stroked="true" strokeweight=".38630pt" strokecolor="#ff0000">
                <v:path arrowok="t"/>
              </v:shape>
            </v:group>
            <v:group style="position:absolute;left:613;top:11032;width:2;height:96" coordorigin="613,11032" coordsize="2,96">
              <v:shape style="position:absolute;left:613;top:11032;width:2;height:96" coordorigin="613,11032" coordsize="0,96" path="m613,11032l613,11128e" filled="false" stroked="true" strokeweight=".38630pt" strokecolor="#ff0000">
                <v:path arrowok="t"/>
              </v:shape>
            </v:group>
            <v:group style="position:absolute;left:601;top:11019;width:39;height:134" coordorigin="601,11019" coordsize="39,134">
              <v:shape style="position:absolute;left:601;top:11019;width:39;height:134" coordorigin="601,11019" coordsize="39,134" path="m640,11019l640,11139,626,11153,601,11153,601,11128,613,11128e" filled="false" stroked="true" strokeweight=".38630pt" strokecolor="#ff0000">
                <v:path arrowok="t"/>
              </v:shape>
            </v:group>
            <v:group style="position:absolute;left:601;top:11005;width:39;height:27" coordorigin="601,11005" coordsize="39,27">
              <v:shape style="position:absolute;left:601;top:11005;width:39;height:27" coordorigin="601,11005" coordsize="39,27" path="m640,11019l626,11005,601,11005,601,11032,613,11032e" filled="false" stroked="true" strokeweight=".38630pt" strokecolor="#ff0000">
                <v:path arrowok="t"/>
              </v:shape>
            </v:group>
            <v:group style="position:absolute;left:540;top:11012;width:2;height:135" coordorigin="540,11012" coordsize="2,135">
              <v:shape style="position:absolute;left:540;top:11012;width:2;height:135" coordorigin="540,11012" coordsize="0,135" path="m540,11012l540,11147e" filled="false" stroked="true" strokeweight=".38630pt" strokecolor="#ff0000">
                <v:path arrowok="t"/>
              </v:shape>
            </v:group>
            <v:group style="position:absolute;left:540;top:11232;width:71;height:45" coordorigin="540,11232" coordsize="71,45">
              <v:shape style="position:absolute;left:540;top:11232;width:71;height:45" coordorigin="540,11232" coordsize="71,45" path="m611,11232l603,11232,603,11250,540,11250,540,11258,603,11258,603,11277,611,11277,611,11232xe" filled="true" fillcolor="#000000" stroked="false">
                <v:path arrowok="t"/>
                <v:fill type="solid"/>
              </v:shape>
            </v:group>
            <v:group style="position:absolute;left:540;top:11286;width:71;height:44" coordorigin="540,11286" coordsize="71,44">
              <v:shape style="position:absolute;left:540;top:11286;width:71;height:44" coordorigin="540,11286" coordsize="71,44" path="m611,11286l540,11286,540,11330,549,11330,549,11294,611,11294,611,11286xe" filled="true" fillcolor="#000000" stroked="false">
                <v:path arrowok="t"/>
                <v:fill type="solid"/>
              </v:shape>
            </v:group>
            <v:group style="position:absolute;left:572;top:11311;width:39;height:2" coordorigin="572,11311" coordsize="39,2">
              <v:shape style="position:absolute;left:572;top:11311;width:39;height:2" coordorigin="572,11311" coordsize="39,0" path="m572,11311l611,11311e" filled="false" stroked="true" strokeweight="1.8001pt" strokecolor="#000000">
                <v:path arrowok="t"/>
              </v:shape>
            </v:group>
            <v:group style="position:absolute;left:540;top:11340;width:71;height:36" coordorigin="540,11340" coordsize="71,36">
              <v:shape style="position:absolute;left:540;top:11340;width:71;height:36" coordorigin="540,11340" coordsize="71,36" path="m611,11340l540,11340,540,11376,549,11376,549,11346,611,11346,611,11340xe" filled="true" fillcolor="#000000" stroked="false">
                <v:path arrowok="t"/>
                <v:fill type="solid"/>
              </v:shape>
            </v:group>
            <v:group style="position:absolute;left:540;top:11385;width:71;height:44" coordorigin="540,11385" coordsize="71,44">
              <v:shape style="position:absolute;left:540;top:11385;width:71;height:44" coordorigin="540,11385" coordsize="71,44" path="m611,11385l540,11385,540,11429,549,11429,549,11393,611,11393,611,11385xe" filled="true" fillcolor="#000000" stroked="false">
                <v:path arrowok="t"/>
                <v:fill type="solid"/>
              </v:shape>
            </v:group>
            <v:group style="position:absolute;left:572;top:11411;width:39;height:2" coordorigin="572,11411" coordsize="39,2">
              <v:shape style="position:absolute;left:572;top:11411;width:39;height:2" coordorigin="572,11411" coordsize="39,0" path="m572,11411l611,11411e" filled="false" stroked="true" strokeweight="1.85pt" strokecolor="#000000">
                <v:path arrowok="t"/>
              </v:shape>
            </v:group>
            <v:group style="position:absolute;left:576;top:11447;width:27;height:36" coordorigin="576,11447" coordsize="27,36">
              <v:shape style="position:absolute;left:576;top:11447;width:27;height:36" coordorigin="576,11447" coordsize="27,36" path="m577,11447l576,11479,577,11480,579,11480,581,11482,583,11483,598,11483,599,11482,602,11482,603,11480,603,11475,585,11475,584,11474,581,11473,580,11473,580,11471,579,11470,579,11467,577,11466,577,11447xe" filled="true" fillcolor="#000000" stroked="false">
                <v:path arrowok="t"/>
                <v:fill type="solid"/>
              </v:shape>
            </v:group>
            <v:group style="position:absolute;left:594;top:11465;width:9;height:10" coordorigin="594,11465" coordsize="9,10">
              <v:shape style="position:absolute;left:594;top:11465;width:9;height:10" coordorigin="594,11465" coordsize="9,10" path="m603,11465l602,11467,602,11470,598,11474,597,11474,594,11475,603,11475,603,11465xe" filled="true" fillcolor="#000000" stroked="false">
                <v:path arrowok="t"/>
                <v:fill type="solid"/>
              </v:shape>
            </v:group>
            <v:group style="position:absolute;left:540;top:11439;width:71;height:41" coordorigin="540,11439" coordsize="71,41">
              <v:shape style="position:absolute;left:540;top:11439;width:71;height:41" coordorigin="540,11439" coordsize="71,41" path="m611,11439l540,11439,540,11447,603,11447,603,11480,606,11479,607,11478,608,11475,608,11474,610,11473,610,11471,611,11470,611,11439xe" filled="true" fillcolor="#000000" stroked="false">
                <v:path arrowok="t"/>
                <v:fill type="solid"/>
              </v:shape>
            </v:group>
            <v:group style="position:absolute;left:568;top:11447;width:9;height:32" coordorigin="568,11447" coordsize="9,32">
              <v:shape style="position:absolute;left:568;top:11447;width:9;height:32" coordorigin="568,11447" coordsize="9,32" path="m577,11447l568,11447,568,11464,570,11465,570,11471,572,11475,572,11476,575,11479,576,11479,577,11447xe" filled="true" fillcolor="#000000" stroked="false">
                <v:path arrowok="t"/>
                <v:fill type="solid"/>
              </v:shape>
            </v:group>
            <v:group style="position:absolute;left:540;top:11532;width:71;height:8" coordorigin="540,11532" coordsize="71,8">
              <v:shape style="position:absolute;left:540;top:11532;width:71;height:8" coordorigin="540,11532" coordsize="71,8" path="m540,11536l611,11536e" filled="false" stroked="true" strokeweight=".49996pt" strokecolor="#000000">
                <v:path arrowok="t"/>
              </v:shape>
            </v:group>
            <v:group style="position:absolute;left:574;top:11502;width:7;height:30" coordorigin="574,11502" coordsize="7,30">
              <v:shape style="position:absolute;left:574;top:11502;width:7;height:30" coordorigin="574,11502" coordsize="7,30" path="m581,11502l574,11532,581,11532,581,11502xe" filled="true" fillcolor="#000000" stroked="false">
                <v:path arrowok="t"/>
                <v:fill type="solid"/>
              </v:shape>
            </v:group>
            <v:group style="position:absolute;left:574;top:11502;width:7;height:30" coordorigin="574,11502" coordsize="7,30">
              <v:shape style="position:absolute;left:574;top:11502;width:7;height:30" coordorigin="574,11502" coordsize="7,30" path="m581,11502l574,11502,574,11532,581,11502xe" filled="true" fillcolor="#000000" stroked="false">
                <v:path arrowok="t"/>
                <v:fill type="solid"/>
              </v:shape>
            </v:group>
            <v:group style="position:absolute;left:540;top:11495;width:71;height:7" coordorigin="540,11495" coordsize="71,7">
              <v:shape style="position:absolute;left:540;top:11495;width:71;height:7" coordorigin="540,11495" coordsize="71,7" path="m540,11499l611,11499e" filled="false" stroked="true" strokeweight=".45004pt" strokecolor="#000000">
                <v:path arrowok="t"/>
              </v:shape>
            </v:group>
            <v:group style="position:absolute;left:558;top:11604;width:36;height:2" coordorigin="558,11604" coordsize="36,2">
              <v:shape style="position:absolute;left:558;top:11604;width:36;height:2" coordorigin="558,11604" coordsize="36,0" path="m558,11604l594,11604e" filled="false" stroked="true" strokeweight=".2pt" strokecolor="#000000">
                <v:path arrowok="t"/>
              </v:shape>
            </v:group>
            <v:group style="position:absolute;left:547;top:11579;width:56;height:24" coordorigin="547,11579" coordsize="56,24">
              <v:shape style="position:absolute;left:547;top:11579;width:56;height:24" coordorigin="547,11579" coordsize="56,24" path="m547,11579l547,11596,548,11598,552,11600,553,11600,556,11603,595,11603,595,11601,598,11601,599,11600,602,11599,603,11598,566,11598,563,11596,562,11596,561,11595,558,11595,557,11594,556,11594,549,11587,549,11585,548,11583,548,11582,547,11579xe" filled="true" fillcolor="#000000" stroked="false">
                <v:path arrowok="t"/>
                <v:fill type="solid"/>
              </v:shape>
            </v:group>
            <v:group style="position:absolute;left:584;top:11581;width:20;height:17" coordorigin="584,11581" coordsize="20,17">
              <v:shape style="position:absolute;left:584;top:11581;width:20;height:17" coordorigin="584,11581" coordsize="20,17" path="m604,11581l603,11583,603,11585,602,11586,601,11589,601,11590,597,11592,595,11594,594,11594,589,11596,586,11596,584,11598,603,11598,604,11596,604,11581xe" filled="true" fillcolor="#000000" stroked="false">
                <v:path arrowok="t"/>
                <v:fill type="solid"/>
              </v:shape>
            </v:group>
            <v:group style="position:absolute;left:539;top:11552;width:63;height:44" coordorigin="539,11552" coordsize="63,44">
              <v:shape style="position:absolute;left:539;top:11552;width:63;height:44" coordorigin="539,11552" coordsize="63,44" path="m593,11552l558,11552,556,11555,553,11555,549,11559,547,11560,543,11564,543,11565,541,11567,540,11569,540,11572,539,11574,539,11583,540,11585,540,11587,541,11589,541,11590,543,11591,544,11594,547,11596,547,11576,548,11573,548,11572,549,11569,557,11561,558,11561,561,11560,562,11560,563,11559,570,11559,572,11558,602,11558,601,11556,599,11556,597,11554,595,11554,593,11552xe" filled="true" fillcolor="#000000" stroked="false">
                <v:path arrowok="t"/>
                <v:fill type="solid"/>
              </v:shape>
            </v:group>
            <v:group style="position:absolute;left:580;top:11558;width:32;height:38" coordorigin="580,11558" coordsize="32,38">
              <v:shape style="position:absolute;left:580;top:11558;width:32;height:38" coordorigin="580,11558" coordsize="32,38" path="m603,11558l580,11558,581,11559,588,11559,589,11560,592,11560,593,11561,594,11561,597,11564,598,11564,599,11567,603,11570,603,11573,604,11574,604,11596,608,11592,608,11591,610,11590,611,11587,611,11586,612,11583,612,11572,611,11570,611,11569,610,11567,610,11565,603,11558xe" filled="true" fillcolor="#000000" stroked="false">
                <v:path arrowok="t"/>
                <v:fill type="solid"/>
              </v:shape>
            </v:group>
            <v:group style="position:absolute;left:561;top:11551;width:28;height:2" coordorigin="561,11551" coordsize="28,2">
              <v:shape style="position:absolute;left:561;top:11551;width:28;height:2" coordorigin="561,11551" coordsize="28,0" path="m561,11551l589,11551e" filled="false" stroked="true" strokeweight=".2pt" strokecolor="#000000">
                <v:path arrowok="t"/>
              </v:shape>
            </v:group>
            <v:group style="position:absolute;left:540;top:11653;width:71;height:8" coordorigin="540,11653" coordsize="71,8">
              <v:shape style="position:absolute;left:540;top:11653;width:71;height:8" coordorigin="540,11653" coordsize="71,8" path="m540,11653l540,11661,611,11661,611,11654,556,11654,540,11653xe" filled="true" fillcolor="#000000" stroked="false">
                <v:path arrowok="t"/>
                <v:fill type="solid"/>
              </v:shape>
            </v:group>
            <v:group style="position:absolute;left:540;top:11616;width:71;height:7" coordorigin="540,11616" coordsize="71,7">
              <v:shape style="position:absolute;left:540;top:11616;width:71;height:7" coordorigin="540,11616" coordsize="71,7" path="m540,11620l611,11620e" filled="false" stroked="true" strokeweight=".45pt" strokecolor="#000000">
                <v:path arrowok="t"/>
              </v:shape>
            </v:group>
            <v:group style="position:absolute;left:540;top:11622;width:71;height:32" coordorigin="540,11622" coordsize="71,32">
              <v:shape style="position:absolute;left:540;top:11622;width:71;height:32" coordorigin="540,11622" coordsize="71,32" path="m595,11622l540,11653,556,11654,611,11623,595,11622xe" filled="true" fillcolor="#000000" stroked="false">
                <v:path arrowok="t"/>
                <v:fill type="solid"/>
              </v:shape>
            </v:group>
            <v:group style="position:absolute;left:540;top:11673;width:71;height:44" coordorigin="540,11673" coordsize="71,44">
              <v:shape style="position:absolute;left:540;top:11673;width:71;height:44" coordorigin="540,11673" coordsize="71,44" path="m611,11673l540,11673,540,11717,549,11717,549,11681,611,11681,611,11673xe" filled="true" fillcolor="#000000" stroked="false">
                <v:path arrowok="t"/>
                <v:fill type="solid"/>
              </v:shape>
            </v:group>
            <v:group style="position:absolute;left:572;top:11699;width:39;height:2" coordorigin="572,11699" coordsize="39,2">
              <v:shape style="position:absolute;left:572;top:11699;width:39;height:2" coordorigin="572,11699" coordsize="39,0" path="m572,11699l611,11699e" filled="false" stroked="true" strokeweight="1.85pt" strokecolor="#000000">
                <v:path arrowok="t"/>
              </v:shape>
              <v:shape style="position:absolute;left:731;top:10955;width:155;height:1631" type="#_x0000_t75" stroked="false">
                <v:imagedata r:id="rId18" o:title=""/>
              </v:shape>
              <v:shape style="position:absolute;left:7847;top:8757;width:369;height:2994" type="#_x0000_t75" stroked="false">
                <v:imagedata r:id="rId19" o:title=""/>
              </v:shape>
              <v:shape style="position:absolute;left:3253;top:1235;width:219;height:626" type="#_x0000_t75" stroked="false">
                <v:imagedata r:id="rId20" o:title=""/>
              </v:shape>
              <v:shape style="position:absolute;left:6568;top:7418;width:88;height:635" type="#_x0000_t75" stroked="false">
                <v:imagedata r:id="rId21" o:title=""/>
              </v:shape>
            </v:group>
            <v:group style="position:absolute;left:6314;top:3160;width:2;height:54" coordorigin="6314,3160" coordsize="2,54">
              <v:shape style="position:absolute;left:6314;top:3160;width:2;height:54" coordorigin="6314,3160" coordsize="0,54" path="m6314,3160l6314,3213e" filled="false" stroked="true" strokeweight=".15pt" strokecolor="#ffbe00">
                <v:path arrowok="t"/>
              </v:shape>
            </v:group>
            <v:group style="position:absolute;left:6308;top:3137;width:2;height:102" coordorigin="6308,3137" coordsize="2,102">
              <v:shape style="position:absolute;left:6308;top:3137;width:2;height:102" coordorigin="6308,3137" coordsize="0,102" path="m6308,3137l6308,3239e" filled="false" stroked="true" strokeweight=".4863pt" strokecolor="#ffbe00">
                <v:path arrowok="t"/>
              </v:shape>
            </v:group>
            <v:group style="position:absolute;left:6299;top:3114;width:2;height:144" coordorigin="6299,3114" coordsize="2,144">
              <v:shape style="position:absolute;left:6299;top:3114;width:2;height:144" coordorigin="6299,3114" coordsize="0,144" path="m6299,3114l6299,3258e" filled="false" stroked="true" strokeweight=".67929pt" strokecolor="#ffbe00">
                <v:path arrowok="t"/>
              </v:shape>
            </v:group>
            <v:group style="position:absolute;left:6285;top:3095;width:2;height:182" coordorigin="6285,3095" coordsize="2,182">
              <v:shape style="position:absolute;left:6285;top:3095;width:2;height:182" coordorigin="6285,3095" coordsize="0,182" path="m6285,3095l6285,3277e" filled="false" stroked="true" strokeweight=".93701pt" strokecolor="#ffbe00">
                <v:path arrowok="t"/>
              </v:shape>
            </v:group>
            <v:group style="position:absolute;left:6276;top:3114;width:17;height:163" coordorigin="6276,3114" coordsize="17,163">
              <v:shape style="position:absolute;left:6276;top:3114;width:17;height:163" coordorigin="6276,3114" coordsize="17,163" path="m6293,3114l6276,3277,6293,3258,6293,3114xe" filled="true" fillcolor="#ffbe00" stroked="false">
                <v:path arrowok="t"/>
                <v:fill type="solid"/>
              </v:shape>
            </v:group>
            <v:group style="position:absolute;left:6267;top:3078;width:2;height:216" coordorigin="6267,3078" coordsize="2,216">
              <v:shape style="position:absolute;left:6267;top:3078;width:2;height:216" coordorigin="6267,3078" coordsize="0,216" path="m6267,3078l6267,3294e" filled="false" stroked="true" strokeweight="1.065700pt" strokecolor="#ffbe00">
                <v:path arrowok="t"/>
              </v:shape>
            </v:group>
            <v:group style="position:absolute;left:6246;top:3066;width:2;height:240" coordorigin="6246,3066" coordsize="2,240">
              <v:shape style="position:absolute;left:6246;top:3066;width:2;height:240" coordorigin="6246,3066" coordsize="0,240" path="m6246,3066l6246,3306e" filled="false" stroked="true" strokeweight="1.194400pt" strokecolor="#ffbe00">
                <v:path arrowok="t"/>
              </v:shape>
            </v:group>
            <v:group style="position:absolute;left:6226;top:3061;width:2;height:250" coordorigin="6226,3061" coordsize="2,250">
              <v:shape style="position:absolute;left:6226;top:3061;width:2;height:250" coordorigin="6226,3061" coordsize="0,250" path="m6226,3061l6226,3311e" filled="false" stroked="true" strokeweight="1.1pt" strokecolor="#ffbe00">
                <v:path arrowok="t"/>
              </v:shape>
            </v:group>
            <v:group style="position:absolute;left:6217;top:3279;width:2;height:2" coordorigin="6217,3279" coordsize="2,2">
              <v:shape style="position:absolute;left:6217;top:3279;width:2;height:2" coordorigin="6217,3279" coordsize="0,0" path="m6217,3279l6217,3279e" filled="false" stroked="true" strokeweight="3.2545pt" strokecolor="#ffbe00">
                <v:path arrowok="t"/>
              </v:shape>
            </v:group>
            <v:group style="position:absolute;left:6217;top:3061;width:2;height:187" coordorigin="6217,3061" coordsize="2,187">
              <v:shape style="position:absolute;left:6217;top:3061;width:2;height:187" coordorigin="6217,3061" coordsize="0,187" path="m6217,3061l6217,3248e" filled="false" stroked="true" strokeweight=".140pt" strokecolor="#ffbe00">
                <v:path arrowok="t"/>
              </v:shape>
            </v:group>
            <v:group style="position:absolute;left:6214;top:3058;width:2;height:255" coordorigin="6214,3058" coordsize="2,255">
              <v:shape style="position:absolute;left:6214;top:3058;width:2;height:255" coordorigin="6214,3058" coordsize="0,255" path="m6214,3058l6214,3313e" filled="false" stroked="true" strokeweight=".49996pt" strokecolor="#ffbe00">
                <v:path arrowok="t"/>
              </v:shape>
            </v:group>
            <v:group style="position:absolute;left:6198;top:3056;width:2;height:259" coordorigin="6198,3056" coordsize="2,259">
              <v:shape style="position:absolute;left:6198;top:3056;width:2;height:259" coordorigin="6198,3056" coordsize="0,259" path="m6198,3056l6198,3315e" filled="false" stroked="true" strokeweight="1.5pt" strokecolor="#ffbe00">
                <v:path arrowok="t"/>
              </v:shape>
            </v:group>
            <v:group style="position:absolute;left:6185;top:3058;width:26;height:257" coordorigin="6185,3058" coordsize="26,257">
              <v:shape style="position:absolute;left:6185;top:3058;width:26;height:257" coordorigin="6185,3058" coordsize="26,257" path="m6211,3058l6185,3315,6211,3313,6211,3058xe" filled="true" fillcolor="#ffbe00" stroked="false">
                <v:path arrowok="t"/>
                <v:fill type="solid"/>
              </v:shape>
            </v:group>
            <v:group style="position:absolute;left:6173;top:3056;width:2;height:259" coordorigin="6173,3056" coordsize="2,259">
              <v:shape style="position:absolute;left:6173;top:3056;width:2;height:259" coordorigin="6173,3056" coordsize="0,259" path="m6173,3056l6173,3315e" filled="false" stroked="true" strokeweight="1.45pt" strokecolor="#ffbe00">
                <v:path arrowok="t"/>
              </v:shape>
            </v:group>
            <v:group style="position:absolute;left:6148;top:3058;width:2;height:255" coordorigin="6148,3058" coordsize="2,255">
              <v:shape style="position:absolute;left:6148;top:3058;width:2;height:255" coordorigin="6148,3058" coordsize="0,255" path="m6148,3058l6148,3313e" filled="false" stroked="true" strokeweight="1.4pt" strokecolor="#ffbe00">
                <v:path arrowok="t"/>
              </v:shape>
            </v:group>
            <v:group style="position:absolute;left:6113;top:3066;width:23;height:228" coordorigin="6113,3066" coordsize="23,228">
              <v:shape style="position:absolute;left:6113;top:3066;width:23;height:228" coordorigin="6113,3066" coordsize="23,228" path="m6136,3066l6113,3078,6113,3294,6136,3066xe" filled="true" fillcolor="#ffbe00" stroked="false">
                <v:path arrowok="t"/>
                <v:fill type="solid"/>
              </v:shape>
            </v:group>
            <v:group style="position:absolute;left:6125;top:3066;width:2;height:240" coordorigin="6125,3066" coordsize="2,240">
              <v:shape style="position:absolute;left:6125;top:3066;width:2;height:240" coordorigin="6125,3066" coordsize="0,240" path="m6125,3066l6125,3306e" filled="false" stroked="true" strokeweight="1.35pt" strokecolor="#ffbe00">
                <v:path arrowok="t"/>
              </v:shape>
            </v:group>
            <v:group style="position:absolute;left:6103;top:3078;width:2;height:216" coordorigin="6103,3078" coordsize="2,216">
              <v:shape style="position:absolute;left:6103;top:3078;width:2;height:216" coordorigin="6103,3078" coordsize="0,216" path="m6103,3078l6103,3294e" filled="false" stroked="true" strokeweight="1.065700pt" strokecolor="#ffbe00">
                <v:path arrowok="t"/>
              </v:shape>
            </v:group>
            <v:group style="position:absolute;left:6086;top:3095;width:2;height:182" coordorigin="6086,3095" coordsize="2,182">
              <v:shape style="position:absolute;left:6086;top:3095;width:2;height:182" coordorigin="6086,3095" coordsize="0,182" path="m6086,3095l6086,3277e" filled="false" stroked="true" strokeweight=".87252pt" strokecolor="#ffbe00">
                <v:path arrowok="t"/>
              </v:shape>
            </v:group>
            <v:group style="position:absolute;left:6065;top:3114;width:13;height:121" coordorigin="6065,3114" coordsize="13,121">
              <v:shape style="position:absolute;left:6065;top:3114;width:13;height:121" coordorigin="6065,3114" coordsize="13,121" path="m6078,3114l6065,3137,6065,3235,6078,3114xe" filled="true" fillcolor="#ffbe00" stroked="false">
                <v:path arrowok="t"/>
                <v:fill type="solid"/>
              </v:shape>
            </v:group>
            <v:group style="position:absolute;left:6071;top:3114;width:2;height:144" coordorigin="6071,3114" coordsize="2,144">
              <v:shape style="position:absolute;left:6071;top:3114;width:2;height:144" coordorigin="6071,3114" coordsize="0,144" path="m6071,3114l6071,3258e" filled="false" stroked="true" strokeweight=".74378pt" strokecolor="#ffbe00">
                <v:path arrowok="t"/>
              </v:shape>
            </v:group>
            <v:group style="position:absolute;left:6058;top:3160;width:2;height:54" coordorigin="6058,3160" coordsize="2,54">
              <v:shape style="position:absolute;left:6058;top:3160;width:2;height:54" coordorigin="6058,3160" coordsize="0,54" path="m6058,3160l6058,3213e" filled="false" stroked="true" strokeweight=".15pt" strokecolor="#ffbe00">
                <v:path arrowok="t"/>
              </v:shape>
            </v:group>
            <v:group style="position:absolute;left:6062;top:3134;width:2;height:101" coordorigin="6062,3134" coordsize="2,101">
              <v:shape style="position:absolute;left:6062;top:3134;width:2;height:101" coordorigin="6062,3134" coordsize="0,101" path="m6062,3134l6062,3235e" filled="false" stroked="true" strokeweight=".42189pt" strokecolor="#ffbe00">
                <v:path arrowok="t"/>
              </v:shape>
            </v:group>
            <v:group style="position:absolute;left:6056;top:3056;width:259;height:259" coordorigin="6056,3056" coordsize="259,259">
              <v:shape style="position:absolute;left:6056;top:3056;width:259;height:259" coordorigin="6056,3056" coordsize="259,259" path="m6185,3056l6113,3078,6065,3137,6056,3186,6059,3212,6093,3277,6160,3313,6185,3315,6211,3313,6276,3277,6312,3212,6315,3186,6312,3160,6276,3095,6211,3058,6185,3056xe" filled="false" stroked="true" strokeweight="1.073pt" strokecolor="#ffbe00">
                <v:path arrowok="t"/>
              </v:shape>
            </v:group>
            <v:group style="position:absolute;left:6279;top:3200;width:2;height:23" coordorigin="6279,3200" coordsize="2,23">
              <v:shape style="position:absolute;left:6279;top:3200;width:2;height:23" coordorigin="6279,3200" coordsize="1,23" path="m6279,3212l6280,3212e" filled="false" stroked="true" strokeweight="1.25pt" strokecolor="#f9f9f9">
                <v:path arrowok="t"/>
              </v:shape>
            </v:group>
            <v:group style="position:absolute;left:6272;top:3194;width:7;height:36" coordorigin="6272,3194" coordsize="7,36">
              <v:shape style="position:absolute;left:6272;top:3194;width:7;height:36" coordorigin="6272,3194" coordsize="7,36" path="m6272,3194l6272,3230,6279,3201,6272,3194xe" filled="true" fillcolor="#f9f9f9" stroked="false">
                <v:path arrowok="t"/>
                <v:fill type="solid"/>
              </v:shape>
            </v:group>
            <v:group style="position:absolute;left:6272;top:3201;width:7;height:29" coordorigin="6272,3201" coordsize="7,29">
              <v:shape style="position:absolute;left:6272;top:3201;width:7;height:29" coordorigin="6272,3201" coordsize="7,29" path="m6279,3201l6272,3230,6279,3222,6279,3201xe" filled="true" fillcolor="#f9f9f9" stroked="false">
                <v:path arrowok="t"/>
                <v:fill type="solid"/>
              </v:shape>
            </v:group>
            <v:group style="position:absolute;left:6270;top:3144;width:2;height:32" coordorigin="6270,3144" coordsize="2,32">
              <v:shape style="position:absolute;left:6270;top:3144;width:2;height:32" coordorigin="6270,3144" coordsize="2,32" path="m6270,3176l6272,3176,6272,3144,6270,3144,6270,3176xe" filled="true" fillcolor="#f9f9f9" stroked="false">
                <v:path arrowok="t"/>
                <v:fill type="solid"/>
              </v:shape>
            </v:group>
            <v:group style="position:absolute;left:6266;top:3183;width:6;height:51" coordorigin="6266,3183" coordsize="6,51">
              <v:shape style="position:absolute;left:6266;top:3183;width:6;height:51" coordorigin="6266,3183" coordsize="6,51" path="m6266,3183l6266,3234,6272,3194,6266,3183xe" filled="true" fillcolor="#f9f9f9" stroked="false">
                <v:path arrowok="t"/>
                <v:fill type="solid"/>
              </v:shape>
            </v:group>
            <v:group style="position:absolute;left:6266;top:3194;width:6;height:40" coordorigin="6266,3194" coordsize="6,40">
              <v:shape style="position:absolute;left:6266;top:3194;width:6;height:40" coordorigin="6266,3194" coordsize="6,40" path="m6272,3194l6266,3234,6272,3230,6272,3194xe" filled="true" fillcolor="#f9f9f9" stroked="false">
                <v:path arrowok="t"/>
                <v:fill type="solid"/>
              </v:shape>
            </v:group>
            <v:group style="position:absolute;left:6266;top:3138;width:4;height:47" coordorigin="6266,3138" coordsize="4,47">
              <v:shape style="position:absolute;left:6266;top:3138;width:4;height:47" coordorigin="6266,3138" coordsize="4,47" path="m6266,3185l6270,3185,6270,3138,6266,3138,6266,3185xe" filled="true" fillcolor="#f9f9f9" stroked="false">
                <v:path arrowok="t"/>
                <v:fill type="solid"/>
              </v:shape>
            </v:group>
            <v:group style="position:absolute;left:6266;top:3146;width:4;height:37" coordorigin="6266,3146" coordsize="4,37">
              <v:shape style="position:absolute;left:6266;top:3146;width:4;height:37" coordorigin="6266,3146" coordsize="4,37" path="m6270,3146l6266,3183,6270,3174,6270,3146xe" filled="true" fillcolor="#f9f9f9" stroked="false">
                <v:path arrowok="t"/>
                <v:fill type="solid"/>
              </v:shape>
            </v:group>
            <v:group style="position:absolute;left:6265;top:3136;width:2;height:99" coordorigin="6265,3136" coordsize="2,99">
              <v:shape style="position:absolute;left:6265;top:3136;width:2;height:99" coordorigin="6265,3136" coordsize="0,99" path="m6265,3136l6265,3235e" filled="false" stroked="true" strokeweight=".22882pt" strokecolor="#f9f9f9">
                <v:path arrowok="t"/>
              </v:shape>
            </v:group>
            <v:group style="position:absolute;left:6249;top:3125;width:14;height:116" coordorigin="6249,3125" coordsize="14,116">
              <v:shape style="position:absolute;left:6249;top:3125;width:14;height:116" coordorigin="6249,3125" coordsize="14,116" path="m6249,3125l6249,3241,6263,3136,6249,3125xe" filled="true" fillcolor="#f9f9f9" stroked="false">
                <v:path arrowok="t"/>
                <v:fill type="solid"/>
              </v:shape>
            </v:group>
            <v:group style="position:absolute;left:6249;top:3136;width:14;height:105" coordorigin="6249,3136" coordsize="14,105">
              <v:shape style="position:absolute;left:6249;top:3136;width:14;height:105" coordorigin="6249,3136" coordsize="14,105" path="m6263,3136l6249,3241,6263,3235,6263,3136xe" filled="true" fillcolor="#f9f9f9" stroked="false">
                <v:path arrowok="t"/>
                <v:fill type="solid"/>
              </v:shape>
            </v:group>
            <v:group style="position:absolute;left:6248;top:3241;width:2;height:9" coordorigin="6248,3241" coordsize="2,9">
              <v:shape style="position:absolute;left:6248;top:3241;width:2;height:9" coordorigin="6248,3241" coordsize="1,9" path="m6248,3241l6248,3250,6249,3249,6248,3241xe" filled="true" fillcolor="#f9f9f9" stroked="false">
                <v:path arrowok="t"/>
                <v:fill type="solid"/>
              </v:shape>
            </v:group>
            <v:group style="position:absolute;left:6247;top:3106;width:2;height:149" coordorigin="6247,3106" coordsize="2,149">
              <v:shape style="position:absolute;left:6247;top:3106;width:2;height:149" coordorigin="6247,3106" coordsize="0,149" path="m6247,3106l6247,3255e" filled="false" stroked="true" strokeweight=".29323pt" strokecolor="#f9f9f9">
                <v:path arrowok="t"/>
              </v:shape>
            </v:group>
            <v:group style="position:absolute;left:6243;top:3104;width:2;height:157" coordorigin="6243,3104" coordsize="2,157">
              <v:shape style="position:absolute;left:6243;top:3104;width:2;height:157" coordorigin="6243,3104" coordsize="0,157" path="m6243,3104l6243,3261e" filled="false" stroked="true" strokeweight=".35748pt" strokecolor="#f9f9f9">
                <v:path arrowok="t"/>
              </v:shape>
            </v:group>
            <v:group style="position:absolute;left:6238;top:3101;width:2;height:161" coordorigin="6238,3101" coordsize="2,161">
              <v:shape style="position:absolute;left:6238;top:3101;width:2;height:161" coordorigin="6238,3101" coordsize="0,161" path="m6238,3101l6238,3262e" filled="false" stroked="true" strokeweight=".29307pt" strokecolor="#f9f9f9">
                <v:path arrowok="t"/>
              </v:shape>
            </v:group>
            <v:group style="position:absolute;left:6234;top:3101;width:2;height:161" coordorigin="6234,3101" coordsize="2,161">
              <v:shape style="position:absolute;left:6234;top:3101;width:2;height:161" coordorigin="6234,3101" coordsize="0,161" path="m6234,3101l6234,3262e" filled="false" stroked="true" strokeweight=".29323pt" strokecolor="#f9f9f9">
                <v:path arrowok="t"/>
              </v:shape>
            </v:group>
            <v:group style="position:absolute;left:6229;top:3102;width:2;height:160" coordorigin="6229,3102" coordsize="2,160">
              <v:shape style="position:absolute;left:6229;top:3102;width:2;height:160" coordorigin="6229,3102" coordsize="0,160" path="m6229,3102l6229,3262e" filled="false" stroked="true" strokeweight=".42181pt" strokecolor="#f9f9f9">
                <v:path arrowok="t"/>
              </v:shape>
            </v:group>
            <v:group style="position:absolute;left:6225;top:3102;width:2;height:159" coordorigin="6225,3102" coordsize="2,159">
              <v:shape style="position:absolute;left:6225;top:3102;width:2;height:159" coordorigin="6225,3102" coordsize="0,159" path="m6225,3102l6225,3261e" filled="false" stroked="true" strokeweight=".16441pt" strokecolor="#f9f9f9">
                <v:path arrowok="t"/>
              </v:shape>
            </v:group>
            <v:group style="position:absolute;left:6222;top:3104;width:2;height:157" coordorigin="6222,3104" coordsize="2,157">
              <v:shape style="position:absolute;left:6222;top:3104;width:2;height:157" coordorigin="6222,3104" coordsize="0,157" path="m6222,3104l6222,3261e" filled="false" stroked="true" strokeweight=".35748pt" strokecolor="#f9f9f9">
                <v:path arrowok="t"/>
              </v:shape>
            </v:group>
            <v:group style="position:absolute;left:6218;top:3109;width:2;height:146" coordorigin="6218,3109" coordsize="2,146">
              <v:shape style="position:absolute;left:6218;top:3109;width:2;height:146" coordorigin="6218,3109" coordsize="0,146" path="m6218,3109l6218,3255e" filled="false" stroked="true" strokeweight=".22882pt" strokecolor="#f9f9f9">
                <v:path arrowok="t"/>
              </v:shape>
            </v:group>
            <v:group style="position:absolute;left:6216;top:3111;width:2;height:137" coordorigin="6216,3111" coordsize="2,137">
              <v:shape style="position:absolute;left:6216;top:3111;width:2;height:137" coordorigin="6216,3111" coordsize="0,137" path="m6216,3111l6216,3248e" filled="false" stroked="true" strokeweight=".22882pt" strokecolor="#f9f9f9">
                <v:path arrowok="t"/>
              </v:shape>
            </v:group>
            <v:group style="position:absolute;left:6204;top:3120;width:10;height:96" coordorigin="6204,3120" coordsize="10,96">
              <v:shape style="position:absolute;left:6204;top:3120;width:10;height:96" coordorigin="6204,3120" coordsize="10,96" path="m6214,3120l6204,3159,6204,3216,6214,3120xe" filled="true" fillcolor="#f9f9f9" stroked="false">
                <v:path arrowok="t"/>
                <v:fill type="solid"/>
              </v:shape>
            </v:group>
            <v:group style="position:absolute;left:6209;top:3120;width:2;height:103" coordorigin="6209,3120" coordsize="2,103">
              <v:shape style="position:absolute;left:6209;top:3120;width:2;height:103" coordorigin="6209,3120" coordsize="0,103" path="m6209,3120l6209,3223e" filled="false" stroked="true" strokeweight=".614960pt" strokecolor="#f9f9f9">
                <v:path arrowok="t"/>
              </v:shape>
            </v:group>
            <v:group style="position:absolute;left:6191;top:3159;width:13;height:46" coordorigin="6191,3159" coordsize="13,46">
              <v:shape style="position:absolute;left:6191;top:3159;width:13;height:46" coordorigin="6191,3159" coordsize="13,46" path="m6204,3159l6191,3159,6191,3205,6204,3159xe" filled="true" fillcolor="#f9f9f9" stroked="false">
                <v:path arrowok="t"/>
                <v:fill type="solid"/>
              </v:shape>
            </v:group>
            <v:group style="position:absolute;left:6191;top:3159;width:13;height:57" coordorigin="6191,3159" coordsize="13,57">
              <v:shape style="position:absolute;left:6191;top:3159;width:13;height:57" coordorigin="6191,3159" coordsize="13,57" path="m6204,3159l6191,3205,6204,3216,6204,3159xe" filled="true" fillcolor="#f9f9f9" stroked="false">
                <v:path arrowok="t"/>
                <v:fill type="solid"/>
              </v:shape>
            </v:group>
            <v:group style="position:absolute;left:6185;top:3159;width:6;height:41" coordorigin="6185,3159" coordsize="6,41">
              <v:shape style="position:absolute;left:6185;top:3159;width:6;height:41" coordorigin="6185,3159" coordsize="6,41" path="m6191,3159l6185,3159,6185,3200,6191,3159xe" filled="true" fillcolor="#f9f9f9" stroked="false">
                <v:path arrowok="t"/>
                <v:fill type="solid"/>
              </v:shape>
            </v:group>
            <v:group style="position:absolute;left:6185;top:3159;width:6;height:46" coordorigin="6185,3159" coordsize="6,46">
              <v:shape style="position:absolute;left:6185;top:3159;width:6;height:46" coordorigin="6185,3159" coordsize="6,46" path="m6191,3159l6185,3200,6191,3205,6191,3159xe" filled="true" fillcolor="#f9f9f9" stroked="false">
                <v:path arrowok="t"/>
                <v:fill type="solid"/>
              </v:shape>
            </v:group>
            <v:group style="position:absolute;left:6174;top:3152;width:11;height:42" coordorigin="6174,3152" coordsize="11,42">
              <v:shape style="position:absolute;left:6174;top:3152;width:11;height:42" coordorigin="6174,3152" coordsize="11,42" path="m6174,3152l6174,3194,6185,3159,6174,3152xe" filled="true" fillcolor="#f9f9f9" stroked="false">
                <v:path arrowok="t"/>
                <v:fill type="solid"/>
              </v:shape>
            </v:group>
            <v:group style="position:absolute;left:6174;top:3159;width:11;height:41" coordorigin="6174,3159" coordsize="11,41">
              <v:shape style="position:absolute;left:6174;top:3159;width:11;height:41" coordorigin="6174,3159" coordsize="11,41" path="m6185,3159l6174,3194,6185,3200,6185,3159xe" filled="true" fillcolor="#f9f9f9" stroked="false">
                <v:path arrowok="t"/>
                <v:fill type="solid"/>
              </v:shape>
            </v:group>
            <v:group style="position:absolute;left:6159;top:3152;width:15;height:30" coordorigin="6159,3152" coordsize="15,30">
              <v:shape style="position:absolute;left:6159;top:3152;width:15;height:30" coordorigin="6159,3152" coordsize="15,30" path="m6174,3152l6159,3152,6159,3182,6174,3152xe" filled="true" fillcolor="#f9f9f9" stroked="false">
                <v:path arrowok="t"/>
                <v:fill type="solid"/>
              </v:shape>
            </v:group>
            <v:group style="position:absolute;left:6159;top:3152;width:15;height:42" coordorigin="6159,3152" coordsize="15,42">
              <v:shape style="position:absolute;left:6159;top:3152;width:15;height:42" coordorigin="6159,3152" coordsize="15,42" path="m6174,3152l6159,3182,6174,3194,6174,3152xe" filled="true" fillcolor="#f9f9f9" stroked="false">
                <v:path arrowok="t"/>
                <v:fill type="solid"/>
              </v:shape>
            </v:group>
            <v:group style="position:absolute;left:6145;top:3152;width:14;height:29" coordorigin="6145,3152" coordsize="14,29">
              <v:shape style="position:absolute;left:6145;top:3152;width:14;height:29" coordorigin="6145,3152" coordsize="14,29" path="m6159,3152l6145,3152,6145,3181,6159,3152xe" filled="true" fillcolor="#f9f9f9" stroked="false">
                <v:path arrowok="t"/>
                <v:fill type="solid"/>
              </v:shape>
            </v:group>
            <v:group style="position:absolute;left:6145;top:3152;width:14;height:30" coordorigin="6145,3152" coordsize="14,30">
              <v:shape style="position:absolute;left:6145;top:3152;width:14;height:30" coordorigin="6145,3152" coordsize="14,30" path="m6159,3152l6145,3181,6159,3182,6159,3152xe" filled="true" fillcolor="#f9f9f9" stroked="false">
                <v:path arrowok="t"/>
                <v:fill type="solid"/>
              </v:shape>
            </v:group>
            <v:group style="position:absolute;left:6136;top:3152;width:9;height:28" coordorigin="6136,3152" coordsize="9,28">
              <v:shape style="position:absolute;left:6136;top:3152;width:9;height:28" coordorigin="6136,3152" coordsize="9,28" path="m6145,3152l6136,3160,6136,3180,6145,3152xe" filled="true" fillcolor="#f9f9f9" stroked="false">
                <v:path arrowok="t"/>
                <v:fill type="solid"/>
              </v:shape>
            </v:group>
            <v:group style="position:absolute;left:6136;top:3152;width:9;height:29" coordorigin="6136,3152" coordsize="9,29">
              <v:shape style="position:absolute;left:6136;top:3152;width:9;height:29" coordorigin="6136,3152" coordsize="9,29" path="m6145,3152l6136,3180,6145,3181,6145,3152xe" filled="true" fillcolor="#f9f9f9" stroked="false">
                <v:path arrowok="t"/>
                <v:fill type="solid"/>
              </v:shape>
            </v:group>
            <v:group style="position:absolute;left:6078;top:3187;width:19;height:17" coordorigin="6078,3187" coordsize="19,17">
              <v:shape style="position:absolute;left:6078;top:3187;width:19;height:17" coordorigin="6078,3187" coordsize="19,17" path="m6097,3187l6078,3200,6097,3204,6097,3187xe" filled="true" fillcolor="#f9f9f9" stroked="false">
                <v:path arrowok="t"/>
                <v:fill type="solid"/>
              </v:shape>
            </v:group>
            <v:group style="position:absolute;left:6097;top:3160;width:39;height:44" coordorigin="6097,3160" coordsize="39,44">
              <v:shape style="position:absolute;left:6097;top:3160;width:39;height:44" coordorigin="6097,3160" coordsize="39,44" path="m6136,3160l6097,3187,6097,3204,6136,3160xe" filled="true" fillcolor="#f9f9f9" stroked="false">
                <v:path arrowok="t"/>
                <v:fill type="solid"/>
              </v:shape>
            </v:group>
            <v:group style="position:absolute;left:6097;top:3160;width:39;height:44" coordorigin="6097,3160" coordsize="39,44">
              <v:shape style="position:absolute;left:6097;top:3160;width:39;height:44" coordorigin="6097,3160" coordsize="39,44" path="m6136,3160l6097,3204,6136,3180,6136,3160xe" filled="true" fillcolor="#f9f9f9" stroked="false">
                <v:path arrowok="t"/>
                <v:fill type="solid"/>
              </v:shape>
            </v:group>
            <v:group style="position:absolute;left:6145;top:3110;width:72;height:49" coordorigin="6145,3110" coordsize="72,49">
              <v:shape style="position:absolute;left:6145;top:3110;width:72;height:49" coordorigin="6145,3110" coordsize="72,49" path="m6145,3152l6174,3152,6185,3159,6204,3159,6217,3110e" filled="false" stroked="true" strokeweight="1.073pt" strokecolor="#f9f9f9">
                <v:path arrowok="t"/>
              </v:shape>
            </v:group>
            <v:group style="position:absolute;left:6217;top:3101;width:30;height:9" coordorigin="6217,3101" coordsize="30,9">
              <v:shape style="position:absolute;left:6217;top:3101;width:30;height:9" coordorigin="6217,3101" coordsize="30,9" path="m6247,3106l6236,3101,6226,3102,6217,3110e" filled="false" stroked="true" strokeweight="1.073pt" strokecolor="#f9f9f9">
                <v:path arrowok="t"/>
              </v:shape>
            </v:group>
            <v:group style="position:absolute;left:6247;top:3106;width:16;height:30" coordorigin="6247,3106" coordsize="16,30">
              <v:shape style="position:absolute;left:6247;top:3106;width:16;height:30" coordorigin="6247,3106" coordsize="16,30" path="m6247,3106l6249,3125,6263,3136e" filled="false" stroked="true" strokeweight="1.073pt" strokecolor="#f9f9f9">
                <v:path arrowok="t"/>
              </v:shape>
            </v:group>
            <v:group style="position:absolute;left:6263;top:3136;width:9;height:47" coordorigin="6263,3136" coordsize="9,47">
              <v:shape style="position:absolute;left:6263;top:3136;width:9;height:47" coordorigin="6263,3136" coordsize="9,47" path="m6266,3183l6271,3172,6272,3159,6270,3146,6263,3136e" filled="false" stroked="true" strokeweight="1.073pt" strokecolor="#f9f9f9">
                <v:path arrowok="t"/>
              </v:shape>
            </v:group>
            <v:group style="position:absolute;left:6266;top:3183;width:6;height:11" coordorigin="6266,3183" coordsize="6,11">
              <v:shape style="position:absolute;left:6266;top:3183;width:6;height:11" coordorigin="6266,3183" coordsize="6,11" path="m6266,3183l6272,3194e" filled="false" stroked="true" strokeweight="1.073pt" strokecolor="#f9f9f9">
                <v:path arrowok="t"/>
              </v:shape>
            </v:group>
            <v:group style="position:absolute;left:6263;top:3194;width:17;height:41" coordorigin="6263,3194" coordsize="17,41">
              <v:shape style="position:absolute;left:6263;top:3194;width:17;height:41" coordorigin="6263,3194" coordsize="17,41" path="m6263,3235l6272,3230,6279,3222,6280,3212,6279,3201,6272,3194e" filled="false" stroked="true" strokeweight="1.073pt" strokecolor="#f9f9f9">
                <v:path arrowok="t"/>
              </v:shape>
            </v:group>
            <v:group style="position:absolute;left:6248;top:3235;width:15;height:14" coordorigin="6248,3235" coordsize="15,14">
              <v:shape style="position:absolute;left:6248;top:3235;width:15;height:14" coordorigin="6248,3235" coordsize="15,14" path="m6263,3235l6248,3241,6249,3249e" filled="false" stroked="true" strokeweight="1.073pt" strokecolor="#f9f9f9">
                <v:path arrowok="t"/>
              </v:shape>
            </v:group>
            <v:group style="position:absolute;left:6217;top:3248;width:32;height:14" coordorigin="6217,3248" coordsize="32,14">
              <v:shape style="position:absolute;left:6217;top:3248;width:32;height:14" coordorigin="6217,3248" coordsize="32,14" path="m6217,3248l6220,3255,6225,3261,6232,3262,6240,3261,6245,3255,6249,3249e" filled="false" stroked="true" strokeweight="1.073pt" strokecolor="#f9f9f9">
                <v:path arrowok="t"/>
              </v:shape>
            </v:group>
            <v:group style="position:absolute;left:6078;top:3152;width:139;height:96" coordorigin="6078,3152" coordsize="139,96">
              <v:shape style="position:absolute;left:6078;top:3152;width:139;height:96" coordorigin="6078,3152" coordsize="139,96" path="m6217,3248l6214,3223,6191,3205,6159,3182,6136,3180,6097,3204,6078,3200,6145,3152e" filled="false" stroked="true" strokeweight="1.073pt" strokecolor="#f9f9f9">
                <v:path arrowok="t"/>
              </v:shape>
              <v:shape style="position:absolute;left:299;top:4368;width:487;height:514" type="#_x0000_t75" stroked="false">
                <v:imagedata r:id="rId22" o:title=""/>
              </v:shape>
              <v:shape style="position:absolute;left:3994;top:10958;width:808;height:1555" type="#_x0000_t75" stroked="false">
                <v:imagedata r:id="rId23" o:title=""/>
              </v:shape>
            </v:group>
            <v:group style="position:absolute;left:3924;top:12687;width:949;height:2" coordorigin="3924,12687" coordsize="949,2">
              <v:shape style="position:absolute;left:3924;top:12687;width:949;height:2" coordorigin="3924,12687" coordsize="949,0" path="m3924,12687l4873,12687e" filled="false" stroked="true" strokeweight=".550630pt" strokecolor="#000000">
                <v:path arrowok="t"/>
              </v:shape>
            </v:group>
            <v:group style="position:absolute;left:3928;top:10916;width:2;height:1776" coordorigin="3928,10916" coordsize="2,1776">
              <v:shape style="position:absolute;left:3928;top:10916;width:2;height:1776" coordorigin="3928,10916" coordsize="0,1776" path="m3928,10916l3928,12692e" filled="false" stroked="true" strokeweight=".48622pt" strokecolor="#000000">
                <v:path arrowok="t"/>
              </v:shape>
            </v:group>
            <v:group style="position:absolute;left:3924;top:10920;width:949;height:2" coordorigin="3924,10920" coordsize="949,2">
              <v:shape style="position:absolute;left:3924;top:10920;width:949;height:2" coordorigin="3924,10920" coordsize="949,0" path="m3924,10920l4873,10920e" filled="false" stroked="true" strokeweight=".48622pt" strokecolor="#000000">
                <v:path arrowok="t"/>
              </v:shape>
            </v:group>
            <v:group style="position:absolute;left:4869;top:10916;width:2;height:1776" coordorigin="4869,10916" coordsize="2,1776">
              <v:shape style="position:absolute;left:4869;top:10916;width:2;height:1776" coordorigin="4869,10916" coordsize="0,1776" path="m4869,10916l4869,12692e" filled="false" stroked="true" strokeweight=".48622pt" strokecolor="#000000">
                <v:path arrowok="t"/>
              </v:shape>
            </v:group>
            <v:group style="position:absolute;left:495;top:5142;width:31;height:64" coordorigin="495,5142" coordsize="31,64">
              <v:shape style="position:absolute;left:495;top:5142;width:31;height:64" coordorigin="495,5142" coordsize="31,64" path="m495,5142l495,5206,526,5206,495,5142xe" filled="true" fillcolor="#00ff00" stroked="false">
                <v:path arrowok="t"/>
                <v:fill type="solid"/>
              </v:shape>
            </v:group>
            <v:group style="position:absolute;left:479;top:5079;width:2;height:4824" coordorigin="479,5079" coordsize="2,4824">
              <v:shape style="position:absolute;left:479;top:5079;width:2;height:4824" coordorigin="479,5079" coordsize="0,4824" path="m479,5079l479,9903e" filled="false" stroked="true" strokeweight="1.8pt" strokecolor="#00ff00">
                <v:path arrowok="t"/>
              </v:shape>
            </v:group>
            <v:group style="position:absolute;left:398;top:5142;width:33;height:64" coordorigin="398,5142" coordsize="33,64">
              <v:shape style="position:absolute;left:398;top:5142;width:33;height:64" coordorigin="398,5142" coordsize="33,64" path="m431,5142l398,5206,431,5206,431,5142xe" filled="true" fillcolor="#00ff00" stroked="false">
                <v:path arrowok="t"/>
                <v:fill type="solid"/>
              </v:shape>
            </v:group>
            <v:group style="position:absolute;left:447;top:5079;width:2;height:4824" coordorigin="447,5079" coordsize="2,4824">
              <v:shape style="position:absolute;left:447;top:5079;width:2;height:4824" coordorigin="447,5079" coordsize="0,4824" path="m447,5079l447,9903e" filled="false" stroked="true" strokeweight="1.8pt" strokecolor="#00ff00">
                <v:path arrowok="t"/>
              </v:shape>
            </v:group>
            <v:group style="position:absolute;left:398;top:5079;width:128;height:4824" coordorigin="398,5079" coordsize="128,4824">
              <v:shape style="position:absolute;left:398;top:5079;width:128;height:4824" coordorigin="398,5079" coordsize="128,4824" path="m431,9903l495,9903,495,5206,526,5206,463,5079,398,5206,431,5206,431,9903xe" filled="false" stroked="true" strokeweight=".38630pt" strokecolor="#00ff00">
                <v:path arrowok="t"/>
              </v:shape>
            </v:group>
            <v:group style="position:absolute;left:495;top:4046;width:31;height:63" coordorigin="495,4046" coordsize="31,63">
              <v:shape style="position:absolute;left:495;top:4046;width:31;height:63" coordorigin="495,4046" coordsize="31,63" path="m526,4046l495,4046,495,4109,526,4046xe" filled="true" fillcolor="#00ff00" stroked="false">
                <v:path arrowok="t"/>
                <v:fill type="solid"/>
              </v:shape>
            </v:group>
            <v:group style="position:absolute;left:479;top:740;width:2;height:3434" coordorigin="479,740" coordsize="2,3434">
              <v:shape style="position:absolute;left:479;top:740;width:2;height:3434" coordorigin="479,740" coordsize="0,3434" path="m479,740l479,4174e" filled="false" stroked="true" strokeweight="1.8pt" strokecolor="#00ff00">
                <v:path arrowok="t"/>
              </v:shape>
            </v:group>
            <v:group style="position:absolute;left:398;top:4046;width:33;height:63" coordorigin="398,4046" coordsize="33,63">
              <v:shape style="position:absolute;left:398;top:4046;width:33;height:63" coordorigin="398,4046" coordsize="33,63" path="m431,4046l398,4046,431,4109,431,4046xe" filled="true" fillcolor="#00ff00" stroked="false">
                <v:path arrowok="t"/>
                <v:fill type="solid"/>
              </v:shape>
            </v:group>
            <v:group style="position:absolute;left:447;top:740;width:2;height:3434" coordorigin="447,740" coordsize="2,3434">
              <v:shape style="position:absolute;left:447;top:740;width:2;height:3434" coordorigin="447,740" coordsize="0,3434" path="m447,740l447,4174e" filled="false" stroked="true" strokeweight="1.8pt" strokecolor="#00ff00">
                <v:path arrowok="t"/>
              </v:shape>
            </v:group>
            <v:group style="position:absolute;left:398;top:740;width:128;height:3434" coordorigin="398,740" coordsize="128,3434">
              <v:shape style="position:absolute;left:398;top:740;width:128;height:3434" coordorigin="398,740" coordsize="128,3434" path="m431,740l495,740,495,4046,526,4046,463,4174,398,4046,431,4046,431,740xe" filled="false" stroked="true" strokeweight=".38630pt" strokecolor="#00ff00">
                <v:path arrowok="t"/>
              </v:shape>
            </v:group>
            <v:group style="position:absolute;left:621;top:521;width:128;height:128" coordorigin="621,521" coordsize="128,128">
              <v:shape style="position:absolute;left:621;top:521;width:128;height:128" coordorigin="621,521" coordsize="128,128" path="m749,521l621,585,749,649,749,521xe" filled="true" fillcolor="#00ff00" stroked="false">
                <v:path arrowok="t"/>
                <v:fill type="solid"/>
              </v:shape>
            </v:group>
            <v:group style="position:absolute;left:749;top:553;width:6865;height:64" coordorigin="749,553" coordsize="6865,64">
              <v:shape style="position:absolute;left:749;top:553;width:6865;height:64" coordorigin="749,553" coordsize="6865,64" path="m7614,553l749,553,749,617,7614,553xe" filled="true" fillcolor="#00ff00" stroked="false">
                <v:path arrowok="t"/>
                <v:fill type="solid"/>
              </v:shape>
            </v:group>
            <v:group style="position:absolute;left:749;top:553;width:6865;height:64" coordorigin="749,553" coordsize="6865,64">
              <v:shape style="position:absolute;left:749;top:553;width:6865;height:64" coordorigin="749,553" coordsize="6865,64" path="m7614,553l749,617,7614,617,7614,553xe" filled="true" fillcolor="#00ff00" stroked="false">
                <v:path arrowok="t"/>
                <v:fill type="solid"/>
              </v:shape>
            </v:group>
            <v:group style="position:absolute;left:621;top:521;width:6993;height:128" coordorigin="621,521" coordsize="6993,128">
              <v:shape style="position:absolute;left:621;top:521;width:6993;height:128" coordorigin="621,521" coordsize="6993,128" path="m7614,553l7614,617,749,617,749,649,621,585,749,521,749,553,7614,553xe" filled="false" stroked="true" strokeweight=".38630pt" strokecolor="#00ff00">
                <v:path arrowok="t"/>
              </v:shape>
            </v:group>
            <v:group style="position:absolute;left:1;top:1;width:8303;height:12937" coordorigin="1,1" coordsize="8303,12937">
              <v:shape style="position:absolute;left:1;top:1;width:8303;height:12937" coordorigin="1,1" coordsize="8303,12937" path="m1,12938l8304,12938,8304,1,1,1,1,12938xe" filled="false" stroked="true" strokeweight=".140pt" strokecolor="#000000">
                <v:path arrowok="t"/>
              </v:shape>
              <v:shape style="position:absolute;left:83;top:39;width:3373;height:157" type="#_x0000_t75" stroked="false">
                <v:imagedata r:id="rId24" o:title=""/>
              </v:shape>
            </v:group>
            <v:group style="position:absolute;left:2617;top:2314;width:34;height:120" coordorigin="2617,2314" coordsize="34,120">
              <v:shape style="position:absolute;left:2617;top:2314;width:34;height:120" coordorigin="2617,2314" coordsize="34,120" path="m2651,2314l2617,2314,2617,2434,2651,2314xe" filled="true" fillcolor="#ff0000" stroked="false">
                <v:path arrowok="t"/>
                <v:fill type="solid"/>
              </v:shape>
            </v:group>
            <v:group style="position:absolute;left:2617;top:2314;width:34;height:120" coordorigin="2617,2314" coordsize="34,120">
              <v:shape style="position:absolute;left:2617;top:2314;width:34;height:120" coordorigin="2617,2314" coordsize="34,120" path="m2651,2314l2617,2314,2617,2434e" filled="false" stroked="true" strokeweight=".140pt" strokecolor="#ff0000">
                <v:path arrowok="t"/>
              </v:shape>
            </v:group>
            <v:group style="position:absolute;left:2617;top:2314;width:34;height:120" coordorigin="2617,2314" coordsize="34,120">
              <v:shape style="position:absolute;left:2617;top:2314;width:34;height:120" coordorigin="2617,2314" coordsize="34,120" path="m2651,2314l2617,2434,2651,2382,2651,2314xe" filled="true" fillcolor="#ff0000" stroked="false">
                <v:path arrowok="t"/>
                <v:fill type="solid"/>
              </v:shape>
            </v:group>
            <v:group style="position:absolute;left:2617;top:2314;width:34;height:120" coordorigin="2617,2314" coordsize="34,120">
              <v:shape style="position:absolute;left:2617;top:2314;width:34;height:120" coordorigin="2617,2314" coordsize="34,120" path="m2651,2314l2651,2382,2617,2434e" filled="false" stroked="true" strokeweight=".140pt" strokecolor="#ff0000">
                <v:path arrowok="t"/>
              </v:shape>
            </v:group>
            <v:group style="position:absolute;left:2600;top:2382;width:17;height:79" coordorigin="2600,2382" coordsize="17,79">
              <v:shape style="position:absolute;left:2600;top:2382;width:17;height:79" coordorigin="2600,2382" coordsize="17,79" path="m2617,2382l2600,2400,2600,2461,2617,2382xe" filled="true" fillcolor="#ff0000" stroked="false">
                <v:path arrowok="t"/>
                <v:fill type="solid"/>
              </v:shape>
            </v:group>
            <v:group style="position:absolute;left:2600;top:2382;width:17;height:79" coordorigin="2600,2382" coordsize="17,79">
              <v:shape style="position:absolute;left:2600;top:2382;width:17;height:79" coordorigin="2600,2382" coordsize="17,79" path="m2617,2382l2600,2400,2600,2461e" filled="false" stroked="true" strokeweight=".140pt" strokecolor="#ff0000">
                <v:path arrowok="t"/>
              </v:shape>
            </v:group>
            <v:group style="position:absolute;left:2600;top:2382;width:17;height:79" coordorigin="2600,2382" coordsize="17,79">
              <v:shape style="position:absolute;left:2600;top:2382;width:17;height:79" coordorigin="2600,2382" coordsize="17,79" path="m2617,2382l2600,2461,2617,2434,2617,2382xe" filled="true" fillcolor="#ff0000" stroked="false">
                <v:path arrowok="t"/>
                <v:fill type="solid"/>
              </v:shape>
            </v:group>
            <v:group style="position:absolute;left:2600;top:2382;width:17;height:79" coordorigin="2600,2382" coordsize="17,79">
              <v:shape style="position:absolute;left:2600;top:2382;width:17;height:79" coordorigin="2600,2382" coordsize="17,79" path="m2617,2382l2617,2434,2600,2461e" filled="false" stroked="true" strokeweight=".140pt" strokecolor="#ff0000">
                <v:path arrowok="t"/>
              </v:shape>
            </v:group>
            <v:group style="position:absolute;left:2600;top:2314;width:17;height:68" coordorigin="2600,2314" coordsize="17,68">
              <v:shape style="position:absolute;left:2600;top:2314;width:17;height:68" coordorigin="2600,2314" coordsize="17,68" path="m2617,2314l2600,2314,2600,2382,2617,2314xe" filled="true" fillcolor="#ff0000" stroked="false">
                <v:path arrowok="t"/>
                <v:fill type="solid"/>
              </v:shape>
            </v:group>
            <v:group style="position:absolute;left:2600;top:2314;width:17;height:68" coordorigin="2600,2314" coordsize="17,68">
              <v:shape style="position:absolute;left:2600;top:2314;width:17;height:68" coordorigin="2600,2314" coordsize="17,68" path="m2617,2314l2600,2314,2600,2382e" filled="false" stroked="true" strokeweight=".140pt" strokecolor="#ff0000">
                <v:path arrowok="t"/>
              </v:shape>
            </v:group>
            <v:group style="position:absolute;left:2600;top:2314;width:17;height:68" coordorigin="2600,2314" coordsize="17,68">
              <v:shape style="position:absolute;left:2600;top:2314;width:17;height:68" coordorigin="2600,2314" coordsize="17,68" path="m2617,2314l2600,2382,2617,2382,2617,2314xe" filled="true" fillcolor="#ff0000" stroked="false">
                <v:path arrowok="t"/>
                <v:fill type="solid"/>
              </v:shape>
            </v:group>
            <v:group style="position:absolute;left:2600;top:2314;width:17;height:68" coordorigin="2600,2314" coordsize="17,68">
              <v:shape style="position:absolute;left:2600;top:2314;width:17;height:68" coordorigin="2600,2314" coordsize="17,68" path="m2617,2314l2617,2382,2600,2382e" filled="false" stroked="true" strokeweight=".140pt" strokecolor="#ff0000">
                <v:path arrowok="t"/>
              </v:shape>
            </v:group>
            <v:group style="position:absolute;left:2583;top:2400;width:17;height:86" coordorigin="2583,2400" coordsize="17,86">
              <v:shape style="position:absolute;left:2583;top:2400;width:17;height:86" coordorigin="2583,2400" coordsize="17,86" path="m2600,2400l2583,2417,2583,2486,2600,2400xe" filled="true" fillcolor="#ff0000" stroked="false">
                <v:path arrowok="t"/>
                <v:fill type="solid"/>
              </v:shape>
            </v:group>
            <v:group style="position:absolute;left:2583;top:2400;width:17;height:86" coordorigin="2583,2400" coordsize="17,86">
              <v:shape style="position:absolute;left:2583;top:2400;width:17;height:86" coordorigin="2583,2400" coordsize="17,86" path="m2600,2400l2583,2417,2583,2486e" filled="false" stroked="true" strokeweight=".140pt" strokecolor="#ff0000">
                <v:path arrowok="t"/>
              </v:shape>
            </v:group>
            <v:group style="position:absolute;left:2583;top:2400;width:17;height:86" coordorigin="2583,2400" coordsize="17,86">
              <v:shape style="position:absolute;left:2583;top:2400;width:17;height:86" coordorigin="2583,2400" coordsize="17,86" path="m2600,2400l2583,2486,2600,2461,2600,2400xe" filled="true" fillcolor="#ff0000" stroked="false">
                <v:path arrowok="t"/>
                <v:fill type="solid"/>
              </v:shape>
            </v:group>
            <v:group style="position:absolute;left:2583;top:2400;width:17;height:86" coordorigin="2583,2400" coordsize="17,86">
              <v:shape style="position:absolute;left:2583;top:2400;width:17;height:86" coordorigin="2583,2400" coordsize="17,86" path="m2600,2400l2600,2461,2583,2486e" filled="false" stroked="true" strokeweight=".140pt" strokecolor="#ff0000">
                <v:path arrowok="t"/>
              </v:shape>
            </v:group>
            <v:group style="position:absolute;left:2583;top:2331;width:17;height:34" coordorigin="2583,2331" coordsize="17,34">
              <v:shape style="position:absolute;left:2583;top:2331;width:17;height:34" coordorigin="2583,2331" coordsize="17,34" path="m2600,2331l2583,2331,2583,2365,2600,2331xe" filled="true" fillcolor="#ff0000" stroked="false">
                <v:path arrowok="t"/>
                <v:fill type="solid"/>
              </v:shape>
            </v:group>
            <v:group style="position:absolute;left:2583;top:2331;width:17;height:34" coordorigin="2583,2331" coordsize="17,34">
              <v:shape style="position:absolute;left:2583;top:2331;width:17;height:34" coordorigin="2583,2331" coordsize="17,34" path="m2600,2331l2583,2331,2583,2365e" filled="false" stroked="true" strokeweight=".140pt" strokecolor="#ff0000">
                <v:path arrowok="t"/>
              </v:shape>
            </v:group>
            <v:group style="position:absolute;left:2583;top:2331;width:17;height:34" coordorigin="2583,2331" coordsize="17,34">
              <v:shape style="position:absolute;left:2583;top:2331;width:17;height:34" coordorigin="2583,2331" coordsize="17,34" path="m2600,2331l2583,2365,2600,2365,2600,2331xe" filled="true" fillcolor="#ff0000" stroked="false">
                <v:path arrowok="t"/>
                <v:fill type="solid"/>
              </v:shape>
            </v:group>
            <v:group style="position:absolute;left:2583;top:2331;width:17;height:34" coordorigin="2583,2331" coordsize="17,34">
              <v:shape style="position:absolute;left:2583;top:2331;width:17;height:34" coordorigin="2583,2331" coordsize="17,34" path="m2600,2331l2600,2365,2583,2365e" filled="false" stroked="true" strokeweight=".140pt" strokecolor="#ff0000">
                <v:path arrowok="t"/>
              </v:shape>
            </v:group>
            <v:group style="position:absolute;left:2582;top:2303;width:2;height:91" coordorigin="2582,2303" coordsize="2,91">
              <v:shape style="position:absolute;left:2582;top:2303;width:2;height:91" coordorigin="2582,2303" coordsize="0,91" path="m2582,2303l2582,2394e" filled="false" stroked="true" strokeweight=".19008pt" strokecolor="#ff0000">
                <v:path arrowok="t"/>
              </v:shape>
            </v:group>
            <v:group style="position:absolute;left:2581;top:2303;width:2;height:90" coordorigin="2581,2303" coordsize="2,90">
              <v:shape style="position:absolute;left:2581;top:2303;width:2;height:90" coordorigin="2581,2303" coordsize="2,90" path="m2583,2314l2581,2303,2581,2393e" filled="false" stroked="true" strokeweight=".140pt" strokecolor="#ff0000">
                <v:path arrowok="t"/>
              </v:shape>
            </v:group>
            <v:group style="position:absolute;left:2581;top:2314;width:2;height:79" coordorigin="2581,2314" coordsize="2,79">
              <v:shape style="position:absolute;left:2581;top:2314;width:2;height:79" coordorigin="2581,2314" coordsize="2,79" path="m2583,2314l2583,2382,2581,2393e" filled="false" stroked="true" strokeweight=".140pt" strokecolor="#ff0000">
                <v:path arrowok="t"/>
              </v:shape>
            </v:group>
            <v:group style="position:absolute;left:2578;top:2293;width:2;height:110" coordorigin="2578,2293" coordsize="2,110">
              <v:shape style="position:absolute;left:2578;top:2293;width:2;height:110" coordorigin="2578,2293" coordsize="0,110" path="m2578,2293l2578,2403e" filled="false" stroked="true" strokeweight=".37039pt" strokecolor="#ff0000">
                <v:path arrowok="t"/>
              </v:shape>
            </v:group>
            <v:group style="position:absolute;left:2576;top:2293;width:5;height:110" coordorigin="2576,2293" coordsize="5,110">
              <v:shape style="position:absolute;left:2576;top:2293;width:5;height:110" coordorigin="2576,2293" coordsize="5,110" path="m2581,2303l2576,2293,2576,2403e" filled="false" stroked="true" strokeweight=".140pt" strokecolor="#ff0000">
                <v:path arrowok="t"/>
              </v:shape>
            </v:group>
            <v:group style="position:absolute;left:2576;top:2303;width:5;height:100" coordorigin="2576,2303" coordsize="5,100">
              <v:shape style="position:absolute;left:2576;top:2303;width:5;height:100" coordorigin="2576,2303" coordsize="5,100" path="m2581,2303l2581,2393,2576,2403e" filled="false" stroked="true" strokeweight=".140pt" strokecolor="#ff0000">
                <v:path arrowok="t"/>
              </v:shape>
            </v:group>
            <v:group style="position:absolute;left:2572;top:2286;width:2;height:124" coordorigin="2572,2286" coordsize="2,124">
              <v:shape style="position:absolute;left:2572;top:2286;width:2;height:124" coordorigin="2572,2286" coordsize="0,124" path="m2572,2286l2572,2410e" filled="false" stroked="true" strokeweight=".46047pt" strokecolor="#ff0000">
                <v:path arrowok="t"/>
              </v:shape>
            </v:group>
            <v:group style="position:absolute;left:2569;top:2286;width:7;height:124" coordorigin="2569,2286" coordsize="7,124">
              <v:shape style="position:absolute;left:2569;top:2286;width:7;height:124" coordorigin="2569,2286" coordsize="7,124" path="m2576,2293l2569,2286,2569,2410e" filled="false" stroked="true" strokeweight=".140pt" strokecolor="#ff0000">
                <v:path arrowok="t"/>
              </v:shape>
            </v:group>
            <v:group style="position:absolute;left:2569;top:2293;width:7;height:117" coordorigin="2569,2293" coordsize="7,117">
              <v:shape style="position:absolute;left:2569;top:2293;width:7;height:117" coordorigin="2569,2293" coordsize="7,117" path="m2576,2293l2576,2403,2569,2410e" filled="false" stroked="true" strokeweight=".140pt" strokecolor="#ff0000">
                <v:path arrowok="t"/>
              </v:shape>
            </v:group>
            <v:group style="position:absolute;left:2564;top:2280;width:2;height:135" coordorigin="2564,2280" coordsize="2,135">
              <v:shape style="position:absolute;left:2564;top:2280;width:2;height:135" coordorigin="2564,2280" coordsize="0,135" path="m2564,2280l2564,2415e" filled="false" stroked="true" strokeweight=".59567pt" strokecolor="#ff0000">
                <v:path arrowok="t"/>
              </v:shape>
            </v:group>
            <v:group style="position:absolute;left:2559;top:2280;width:10;height:135" coordorigin="2559,2280" coordsize="10,135">
              <v:shape style="position:absolute;left:2559;top:2280;width:10;height:135" coordorigin="2559,2280" coordsize="10,135" path="m2569,2286l2559,2280,2559,2415e" filled="false" stroked="true" strokeweight=".140pt" strokecolor="#ff0000">
                <v:path arrowok="t"/>
              </v:shape>
            </v:group>
            <v:group style="position:absolute;left:2559;top:2286;width:10;height:129" coordorigin="2559,2286" coordsize="10,129">
              <v:shape style="position:absolute;left:2559;top:2286;width:10;height:129" coordorigin="2559,2286" coordsize="10,129" path="m2569,2286l2569,2410,2559,2415e" filled="false" stroked="true" strokeweight=".140pt" strokecolor="#ff0000">
                <v:path arrowok="t"/>
              </v:shape>
            </v:group>
            <v:group style="position:absolute;left:2548;top:2417;width:35;height:69" coordorigin="2548,2417" coordsize="35,69">
              <v:shape style="position:absolute;left:2548;top:2417;width:35;height:69" coordorigin="2548,2417" coordsize="35,69" path="m2583,2417l2548,2452,2548,2486,2583,2417xe" filled="true" fillcolor="#ff0000" stroked="false">
                <v:path arrowok="t"/>
                <v:fill type="solid"/>
              </v:shape>
            </v:group>
            <v:group style="position:absolute;left:2548;top:2417;width:35;height:69" coordorigin="2548,2417" coordsize="35,69">
              <v:shape style="position:absolute;left:2548;top:2417;width:35;height:69" coordorigin="2548,2417" coordsize="35,69" path="m2583,2417l2548,2452,2548,2486e" filled="false" stroked="true" strokeweight=".140pt" strokecolor="#ff0000">
                <v:path arrowok="t"/>
              </v:shape>
            </v:group>
            <v:group style="position:absolute;left:2548;top:2417;width:35;height:69" coordorigin="2548,2417" coordsize="35,69">
              <v:shape style="position:absolute;left:2548;top:2417;width:35;height:69" coordorigin="2548,2417" coordsize="35,69" path="m2583,2417l2548,2486,2583,2486,2583,2417xe" filled="true" fillcolor="#ff0000" stroked="false">
                <v:path arrowok="t"/>
                <v:fill type="solid"/>
              </v:shape>
            </v:group>
            <v:group style="position:absolute;left:2548;top:2417;width:35;height:69" coordorigin="2548,2417" coordsize="35,69">
              <v:shape style="position:absolute;left:2548;top:2417;width:35;height:69" coordorigin="2548,2417" coordsize="35,69" path="m2583,2417l2583,2486,2548,2486e" filled="false" stroked="true" strokeweight=".140pt" strokecolor="#ff0000">
                <v:path arrowok="t"/>
              </v:shape>
            </v:group>
            <v:group style="position:absolute;left:2553;top:2278;width:2;height:139" coordorigin="2553,2278" coordsize="2,139">
              <v:shape style="position:absolute;left:2553;top:2278;width:2;height:139" coordorigin="2553,2278" coordsize="0,139" path="m2553,2278l2553,2417e" filled="false" stroked="true" strokeweight=".64079pt" strokecolor="#ff0000">
                <v:path arrowok="t"/>
              </v:shape>
            </v:group>
            <v:group style="position:absolute;left:2548;top:2278;width:11;height:139" coordorigin="2548,2278" coordsize="11,139">
              <v:shape style="position:absolute;left:2548;top:2278;width:11;height:139" coordorigin="2548,2278" coordsize="11,139" path="m2559,2280l2548,2278,2548,2417e" filled="false" stroked="true" strokeweight=".140pt" strokecolor="#ff0000">
                <v:path arrowok="t"/>
              </v:shape>
            </v:group>
            <v:group style="position:absolute;left:2548;top:2280;width:11;height:137" coordorigin="2548,2280" coordsize="11,137">
              <v:shape style="position:absolute;left:2548;top:2280;width:11;height:137" coordorigin="2548,2280" coordsize="11,137" path="m2559,2280l2559,2415,2548,2417e" filled="false" stroked="true" strokeweight=".140pt" strokecolor="#ff0000">
                <v:path arrowok="t"/>
              </v:shape>
            </v:group>
            <v:group style="position:absolute;left:2320;top:2278;width:228;height:139" coordorigin="2320,2278" coordsize="228,139">
              <v:shape style="position:absolute;left:2320;top:2278;width:228;height:139" coordorigin="2320,2278" coordsize="228,139" path="m2548,2278l2320,2278,2320,2417,2548,2278xe" filled="true" fillcolor="#ff0000" stroked="false">
                <v:path arrowok="t"/>
                <v:fill type="solid"/>
              </v:shape>
            </v:group>
            <v:group style="position:absolute;left:2320;top:2278;width:228;height:139" coordorigin="2320,2278" coordsize="228,139">
              <v:shape style="position:absolute;left:2320;top:2278;width:228;height:139" coordorigin="2320,2278" coordsize="228,139" path="m2548,2278l2320,2278,2320,2417e" filled="false" stroked="true" strokeweight=".140pt" strokecolor="#ff0000">
                <v:path arrowok="t"/>
              </v:shape>
            </v:group>
            <v:group style="position:absolute;left:2320;top:2278;width:228;height:139" coordorigin="2320,2278" coordsize="228,139">
              <v:shape style="position:absolute;left:2320;top:2278;width:228;height:139" coordorigin="2320,2278" coordsize="228,139" path="m2548,2278l2320,2417,2548,2417,2548,2278xe" filled="true" fillcolor="#ff0000" stroked="false">
                <v:path arrowok="t"/>
                <v:fill type="solid"/>
              </v:shape>
            </v:group>
            <v:group style="position:absolute;left:2320;top:2278;width:228;height:139" coordorigin="2320,2278" coordsize="228,139">
              <v:shape style="position:absolute;left:2320;top:2278;width:228;height:139" coordorigin="2320,2278" coordsize="228,139" path="m2548,2278l2548,2417,2320,2417e" filled="false" stroked="true" strokeweight=".140pt" strokecolor="#ff0000">
                <v:path arrowok="t"/>
              </v:shape>
            </v:group>
            <v:group style="position:absolute;left:2548;top:2278;width:35;height:36" coordorigin="2548,2278" coordsize="35,36">
              <v:shape style="position:absolute;left:2548;top:2278;width:35;height:36" coordorigin="2548,2278" coordsize="35,36" path="m2548,2278l2583,2314,2581,2303,2576,2293,2569,2286,2559,2280,2548,2278xe" filled="true" fillcolor="#ff0000" stroked="false">
                <v:path arrowok="t"/>
                <v:fill type="solid"/>
              </v:shape>
            </v:group>
            <v:group style="position:absolute;left:2548;top:2278;width:35;height:36" coordorigin="2548,2278" coordsize="35,36">
              <v:shape style="position:absolute;left:2548;top:2278;width:35;height:36" coordorigin="2548,2278" coordsize="35,36" path="m2583,2314l2581,2303,2576,2293,2569,2286,2559,2280,2548,2278e" filled="false" stroked="true" strokeweight=".140pt" strokecolor="#ff0000">
                <v:path arrowok="t"/>
              </v:shape>
            </v:group>
            <v:group style="position:absolute;left:2514;top:2314;width:137;height:172" coordorigin="2514,2314" coordsize="137,172">
              <v:shape style="position:absolute;left:2514;top:2314;width:137;height:172" coordorigin="2514,2314" coordsize="137,172" path="m2651,2314l2600,2314,2600,2331,2583,2331,2583,2365,2600,2365,2600,2382,2617,2382,2514,2486,2583,2486,2651,2382,2651,2314xe" filled="true" fillcolor="#ff0000" stroked="false">
                <v:path arrowok="t"/>
                <v:fill type="solid"/>
              </v:shape>
            </v:group>
            <v:group style="position:absolute;left:2514;top:2314;width:137;height:172" coordorigin="2514,2314" coordsize="137,172">
              <v:shape style="position:absolute;left:2514;top:2314;width:137;height:172" coordorigin="2514,2314" coordsize="137,172" path="m2583,2314l2583,2331,2600,2331,2600,2314,2651,2314,2651,2382,2583,2486,2514,2486,2617,2382,2600,2382,2600,2365,2583,2365,2583,2382e" filled="false" stroked="true" strokeweight=".140pt" strokecolor="#ff0000">
                <v:path arrowok="t"/>
              </v:shape>
            </v:group>
            <v:group style="position:absolute;left:2548;top:2382;width:35;height:35" coordorigin="2548,2382" coordsize="35,35">
              <v:shape style="position:absolute;left:2548;top:2382;width:35;height:35" coordorigin="2548,2382" coordsize="35,35" path="m2583,2382l2548,2417,2559,2415,2569,2410,2576,2403,2581,2393,2583,2382xe" filled="true" fillcolor="#ff0000" stroked="false">
                <v:path arrowok="t"/>
                <v:fill type="solid"/>
              </v:shape>
            </v:group>
            <v:group style="position:absolute;left:2548;top:2382;width:35;height:35" coordorigin="2548,2382" coordsize="35,35">
              <v:shape style="position:absolute;left:2548;top:2382;width:35;height:35" coordorigin="2548,2382" coordsize="35,35" path="m2548,2417l2559,2415,2569,2410,2576,2403,2581,2393,2583,2382e" filled="false" stroked="true" strokeweight=".140pt" strokecolor="#ff0000">
                <v:path arrowok="t"/>
              </v:shape>
            </v:group>
            <v:group style="position:absolute;left:2320;top:2278;width:228;height:139" coordorigin="2320,2278" coordsize="228,139">
              <v:shape style="position:absolute;left:2320;top:2278;width:228;height:139" coordorigin="2320,2278" coordsize="228,139" path="m2320,2417l2548,2417,2548,2278,2320,2278,2320,2417xe" filled="true" fillcolor="#ff0000" stroked="false">
                <v:path arrowok="t"/>
                <v:fill type="solid"/>
              </v:shape>
            </v:group>
            <v:group style="position:absolute;left:2320;top:2278;width:228;height:139" coordorigin="2320,2278" coordsize="228,139">
              <v:shape style="position:absolute;left:2320;top:2278;width:228;height:139" coordorigin="2320,2278" coordsize="228,139" path="m2548,2417l2320,2417,2320,2278,2548,2278e" filled="false" stroked="true" strokeweight=".140pt" strokecolor="#ff0000">
                <v:path arrowok="t"/>
              </v:shape>
            </v:group>
            <v:group style="position:absolute;left:5843;top:5962;width:35;height:120" coordorigin="5843,5962" coordsize="35,120">
              <v:shape style="position:absolute;left:5843;top:5962;width:35;height:120" coordorigin="5843,5962" coordsize="35,120" path="m5878,5962l5843,5962,5843,6082,5878,5962xe" filled="true" fillcolor="#ff0000" stroked="false">
                <v:path arrowok="t"/>
                <v:fill type="solid"/>
              </v:shape>
            </v:group>
            <v:group style="position:absolute;left:5843;top:5962;width:35;height:120" coordorigin="5843,5962" coordsize="35,120">
              <v:shape style="position:absolute;left:5843;top:5962;width:35;height:120" coordorigin="5843,5962" coordsize="35,120" path="m5878,5962l5843,5962,5843,6082e" filled="false" stroked="true" strokeweight=".140pt" strokecolor="#ff0000">
                <v:path arrowok="t"/>
              </v:shape>
            </v:group>
            <v:group style="position:absolute;left:5843;top:5962;width:35;height:120" coordorigin="5843,5962" coordsize="35,120">
              <v:shape style="position:absolute;left:5843;top:5962;width:35;height:120" coordorigin="5843,5962" coordsize="35,120" path="m5878,5962l5843,6082,5878,6030,5878,5962xe" filled="true" fillcolor="#ff0000" stroked="false">
                <v:path arrowok="t"/>
                <v:fill type="solid"/>
              </v:shape>
            </v:group>
            <v:group style="position:absolute;left:5843;top:5962;width:35;height:120" coordorigin="5843,5962" coordsize="35,120">
              <v:shape style="position:absolute;left:5843;top:5962;width:35;height:120" coordorigin="5843,5962" coordsize="35,120" path="m5878,5962l5878,6030,5843,6082e" filled="false" stroked="true" strokeweight=".140pt" strokecolor="#ff0000">
                <v:path arrowok="t"/>
              </v:shape>
            </v:group>
            <v:group style="position:absolute;left:5826;top:6030;width:17;height:79" coordorigin="5826,6030" coordsize="17,79">
              <v:shape style="position:absolute;left:5826;top:6030;width:17;height:79" coordorigin="5826,6030" coordsize="17,79" path="m5843,6030l5826,6048,5826,6109,5843,6030xe" filled="true" fillcolor="#ff0000" stroked="false">
                <v:path arrowok="t"/>
                <v:fill type="solid"/>
              </v:shape>
            </v:group>
            <v:group style="position:absolute;left:5826;top:6030;width:17;height:79" coordorigin="5826,6030" coordsize="17,79">
              <v:shape style="position:absolute;left:5826;top:6030;width:17;height:79" coordorigin="5826,6030" coordsize="17,79" path="m5843,6030l5826,6048,5826,6109e" filled="false" stroked="true" strokeweight=".140pt" strokecolor="#ff0000">
                <v:path arrowok="t"/>
              </v:shape>
            </v:group>
            <v:group style="position:absolute;left:5826;top:6030;width:17;height:79" coordorigin="5826,6030" coordsize="17,79">
              <v:shape style="position:absolute;left:5826;top:6030;width:17;height:79" coordorigin="5826,6030" coordsize="17,79" path="m5843,6030l5826,6109,5843,6082,5843,6030xe" filled="true" fillcolor="#ff0000" stroked="false">
                <v:path arrowok="t"/>
                <v:fill type="solid"/>
              </v:shape>
            </v:group>
            <v:group style="position:absolute;left:5826;top:6030;width:17;height:79" coordorigin="5826,6030" coordsize="17,79">
              <v:shape style="position:absolute;left:5826;top:6030;width:17;height:79" coordorigin="5826,6030" coordsize="17,79" path="m5843,6030l5843,6082,5826,6109e" filled="false" stroked="true" strokeweight=".140pt" strokecolor="#ff0000">
                <v:path arrowok="t"/>
              </v:shape>
            </v:group>
            <v:group style="position:absolute;left:5826;top:5962;width:17;height:68" coordorigin="5826,5962" coordsize="17,68">
              <v:shape style="position:absolute;left:5826;top:5962;width:17;height:68" coordorigin="5826,5962" coordsize="17,68" path="m5843,5962l5826,5962,5826,6030,5843,5962xe" filled="true" fillcolor="#ff0000" stroked="false">
                <v:path arrowok="t"/>
                <v:fill type="solid"/>
              </v:shape>
            </v:group>
            <v:group style="position:absolute;left:5826;top:5962;width:17;height:68" coordorigin="5826,5962" coordsize="17,68">
              <v:shape style="position:absolute;left:5826;top:5962;width:17;height:68" coordorigin="5826,5962" coordsize="17,68" path="m5843,5962l5826,5962,5826,6030e" filled="false" stroked="true" strokeweight=".140pt" strokecolor="#ff0000">
                <v:path arrowok="t"/>
              </v:shape>
            </v:group>
            <v:group style="position:absolute;left:5826;top:5962;width:17;height:68" coordorigin="5826,5962" coordsize="17,68">
              <v:shape style="position:absolute;left:5826;top:5962;width:17;height:68" coordorigin="5826,5962" coordsize="17,68" path="m5843,5962l5826,6030,5843,6030,5843,5962xe" filled="true" fillcolor="#ff0000" stroked="false">
                <v:path arrowok="t"/>
                <v:fill type="solid"/>
              </v:shape>
            </v:group>
            <v:group style="position:absolute;left:5826;top:5962;width:17;height:68" coordorigin="5826,5962" coordsize="17,68">
              <v:shape style="position:absolute;left:5826;top:5962;width:17;height:68" coordorigin="5826,5962" coordsize="17,68" path="m5843,5962l5843,6030,5826,6030e" filled="false" stroked="true" strokeweight=".140pt" strokecolor="#ff0000">
                <v:path arrowok="t"/>
              </v:shape>
            </v:group>
            <v:group style="position:absolute;left:5809;top:6048;width:17;height:86" coordorigin="5809,6048" coordsize="17,86">
              <v:shape style="position:absolute;left:5809;top:6048;width:17;height:86" coordorigin="5809,6048" coordsize="17,86" path="m5826,6048l5809,6065,5809,6134,5826,6048xe" filled="true" fillcolor="#ff0000" stroked="false">
                <v:path arrowok="t"/>
                <v:fill type="solid"/>
              </v:shape>
            </v:group>
            <v:group style="position:absolute;left:5809;top:6048;width:17;height:86" coordorigin="5809,6048" coordsize="17,86">
              <v:shape style="position:absolute;left:5809;top:6048;width:17;height:86" coordorigin="5809,6048" coordsize="17,86" path="m5826,6048l5809,6065,5809,6134e" filled="false" stroked="true" strokeweight=".140pt" strokecolor="#ff0000">
                <v:path arrowok="t"/>
              </v:shape>
            </v:group>
            <v:group style="position:absolute;left:5809;top:6048;width:17;height:86" coordorigin="5809,6048" coordsize="17,86">
              <v:shape style="position:absolute;left:5809;top:6048;width:17;height:86" coordorigin="5809,6048" coordsize="17,86" path="m5826,6048l5809,6134,5826,6109,5826,6048xe" filled="true" fillcolor="#ff0000" stroked="false">
                <v:path arrowok="t"/>
                <v:fill type="solid"/>
              </v:shape>
            </v:group>
            <v:group style="position:absolute;left:5809;top:6048;width:17;height:86" coordorigin="5809,6048" coordsize="17,86">
              <v:shape style="position:absolute;left:5809;top:6048;width:17;height:86" coordorigin="5809,6048" coordsize="17,86" path="m5826,6048l5826,6109,5809,6134e" filled="false" stroked="true" strokeweight=".140pt" strokecolor="#ff0000">
                <v:path arrowok="t"/>
              </v:shape>
            </v:group>
            <v:group style="position:absolute;left:5809;top:5979;width:17;height:34" coordorigin="5809,5979" coordsize="17,34">
              <v:shape style="position:absolute;left:5809;top:5979;width:17;height:34" coordorigin="5809,5979" coordsize="17,34" path="m5826,5979l5809,5979,5809,6013,5826,5979xe" filled="true" fillcolor="#ff0000" stroked="false">
                <v:path arrowok="t"/>
                <v:fill type="solid"/>
              </v:shape>
            </v:group>
            <v:group style="position:absolute;left:5809;top:5979;width:17;height:34" coordorigin="5809,5979" coordsize="17,34">
              <v:shape style="position:absolute;left:5809;top:5979;width:17;height:34" coordorigin="5809,5979" coordsize="17,34" path="m5826,5979l5809,5979,5809,6013e" filled="false" stroked="true" strokeweight=".140pt" strokecolor="#ff0000">
                <v:path arrowok="t"/>
              </v:shape>
            </v:group>
            <v:group style="position:absolute;left:5809;top:5979;width:17;height:34" coordorigin="5809,5979" coordsize="17,34">
              <v:shape style="position:absolute;left:5809;top:5979;width:17;height:34" coordorigin="5809,5979" coordsize="17,34" path="m5826,5979l5809,6013,5826,6013,5826,5979xe" filled="true" fillcolor="#ff0000" stroked="false">
                <v:path arrowok="t"/>
                <v:fill type="solid"/>
              </v:shape>
            </v:group>
            <v:group style="position:absolute;left:5809;top:5979;width:17;height:34" coordorigin="5809,5979" coordsize="17,34">
              <v:shape style="position:absolute;left:5809;top:5979;width:17;height:34" coordorigin="5809,5979" coordsize="17,34" path="m5826,5979l5826,6013,5809,6013e" filled="false" stroked="true" strokeweight=".140pt" strokecolor="#ff0000">
                <v:path arrowok="t"/>
              </v:shape>
            </v:group>
            <v:group style="position:absolute;left:5808;top:5951;width:2;height:91" coordorigin="5808,5951" coordsize="2,91">
              <v:shape style="position:absolute;left:5808;top:5951;width:2;height:91" coordorigin="5808,5951" coordsize="0,91" path="m5808,5951l5808,6042e" filled="false" stroked="true" strokeweight=".19024pt" strokecolor="#ff0000">
                <v:path arrowok="t"/>
              </v:shape>
            </v:group>
            <v:group style="position:absolute;left:5807;top:5951;width:2;height:90" coordorigin="5807,5951" coordsize="2,90">
              <v:shape style="position:absolute;left:5807;top:5951;width:2;height:90" coordorigin="5807,5951" coordsize="2,90" path="m5809,5962l5807,5951,5807,6041e" filled="false" stroked="true" strokeweight=".140pt" strokecolor="#ff0000">
                <v:path arrowok="t"/>
              </v:shape>
            </v:group>
            <v:group style="position:absolute;left:5807;top:5962;width:2;height:79" coordorigin="5807,5962" coordsize="2,79">
              <v:shape style="position:absolute;left:5807;top:5962;width:2;height:79" coordorigin="5807,5962" coordsize="2,79" path="m5809,5962l5809,6030,5807,6041e" filled="false" stroked="true" strokeweight=".140pt" strokecolor="#ff0000">
                <v:path arrowok="t"/>
              </v:shape>
            </v:group>
            <v:group style="position:absolute;left:5805;top:5941;width:2;height:110" coordorigin="5805,5941" coordsize="2,110">
              <v:shape style="position:absolute;left:5805;top:5941;width:2;height:110" coordorigin="5805,5941" coordsize="0,110" path="m5805,5941l5805,6051e" filled="false" stroked="true" strokeweight=".37031pt" strokecolor="#ff0000">
                <v:path arrowok="t"/>
              </v:shape>
            </v:group>
            <v:group style="position:absolute;left:5802;top:5941;width:5;height:110" coordorigin="5802,5941" coordsize="5,110">
              <v:shape style="position:absolute;left:5802;top:5941;width:5;height:110" coordorigin="5802,5941" coordsize="5,110" path="m5807,5951l5802,5941,5802,6051e" filled="false" stroked="true" strokeweight=".140pt" strokecolor="#ff0000">
                <v:path arrowok="t"/>
              </v:shape>
            </v:group>
            <v:group style="position:absolute;left:5802;top:5951;width:5;height:100" coordorigin="5802,5951" coordsize="5,100">
              <v:shape style="position:absolute;left:5802;top:5951;width:5;height:100" coordorigin="5802,5951" coordsize="5,100" path="m5807,5951l5807,6041,5802,6051e" filled="false" stroked="true" strokeweight=".140pt" strokecolor="#ff0000">
                <v:path arrowok="t"/>
              </v:shape>
            </v:group>
            <v:group style="position:absolute;left:5798;top:5934;width:2;height:124" coordorigin="5798,5934" coordsize="2,124">
              <v:shape style="position:absolute;left:5798;top:5934;width:2;height:124" coordorigin="5798,5934" coordsize="0,124" path="m5798,5934l5798,6058e" filled="false" stroked="true" strokeweight=".46063pt" strokecolor="#ff0000">
                <v:path arrowok="t"/>
              </v:shape>
            </v:group>
            <v:group style="position:absolute;left:5795;top:5934;width:7;height:124" coordorigin="5795,5934" coordsize="7,124">
              <v:shape style="position:absolute;left:5795;top:5934;width:7;height:124" coordorigin="5795,5934" coordsize="7,124" path="m5802,5941l5795,5934,5795,6058e" filled="false" stroked="true" strokeweight=".140pt" strokecolor="#ff0000">
                <v:path arrowok="t"/>
              </v:shape>
            </v:group>
            <v:group style="position:absolute;left:5795;top:5941;width:7;height:117" coordorigin="5795,5941" coordsize="7,117">
              <v:shape style="position:absolute;left:5795;top:5941;width:7;height:117" coordorigin="5795,5941" coordsize="7,117" path="m5802,5941l5802,6051,5795,6058e" filled="false" stroked="true" strokeweight=".140pt" strokecolor="#ff0000">
                <v:path arrowok="t"/>
              </v:shape>
            </v:group>
            <v:group style="position:absolute;left:5790;top:5928;width:2;height:136" coordorigin="5790,5928" coordsize="2,136">
              <v:shape style="position:absolute;left:5790;top:5928;width:2;height:136" coordorigin="5790,5928" coordsize="0,136" path="m5790,5928l5790,6064e" filled="false" stroked="true" strokeweight=".59567pt" strokecolor="#ff0000">
                <v:path arrowok="t"/>
              </v:shape>
            </v:group>
            <v:group style="position:absolute;left:5785;top:5928;width:10;height:136" coordorigin="5785,5928" coordsize="10,136">
              <v:shape style="position:absolute;left:5785;top:5928;width:10;height:136" coordorigin="5785,5928" coordsize="10,136" path="m5795,5934l5785,5928,5785,6064e" filled="false" stroked="true" strokeweight=".140pt" strokecolor="#ff0000">
                <v:path arrowok="t"/>
              </v:shape>
            </v:group>
            <v:group style="position:absolute;left:5785;top:5934;width:10;height:130" coordorigin="5785,5934" coordsize="10,130">
              <v:shape style="position:absolute;left:5785;top:5934;width:10;height:130" coordorigin="5785,5934" coordsize="10,130" path="m5795,5934l5795,6058,5785,6064e" filled="false" stroked="true" strokeweight=".140pt" strokecolor="#ff0000">
                <v:path arrowok="t"/>
              </v:shape>
            </v:group>
            <v:group style="position:absolute;left:5774;top:6065;width:35;height:69" coordorigin="5774,6065" coordsize="35,69">
              <v:shape style="position:absolute;left:5774;top:6065;width:35;height:69" coordorigin="5774,6065" coordsize="35,69" path="m5809,6065l5774,6100,5774,6134,5809,6065xe" filled="true" fillcolor="#ff0000" stroked="false">
                <v:path arrowok="t"/>
                <v:fill type="solid"/>
              </v:shape>
            </v:group>
            <v:group style="position:absolute;left:5774;top:6065;width:35;height:69" coordorigin="5774,6065" coordsize="35,69">
              <v:shape style="position:absolute;left:5774;top:6065;width:35;height:69" coordorigin="5774,6065" coordsize="35,69" path="m5809,6065l5774,6100,5774,6134e" filled="false" stroked="true" strokeweight=".140pt" strokecolor="#ff0000">
                <v:path arrowok="t"/>
              </v:shape>
            </v:group>
            <v:group style="position:absolute;left:5774;top:6065;width:35;height:69" coordorigin="5774,6065" coordsize="35,69">
              <v:shape style="position:absolute;left:5774;top:6065;width:35;height:69" coordorigin="5774,6065" coordsize="35,69" path="m5809,6065l5774,6134,5809,6134,5809,6065xe" filled="true" fillcolor="#ff0000" stroked="false">
                <v:path arrowok="t"/>
                <v:fill type="solid"/>
              </v:shape>
            </v:group>
            <v:group style="position:absolute;left:5774;top:6065;width:35;height:69" coordorigin="5774,6065" coordsize="35,69">
              <v:shape style="position:absolute;left:5774;top:6065;width:35;height:69" coordorigin="5774,6065" coordsize="35,69" path="m5809,6065l5809,6134,5774,6134e" filled="false" stroked="true" strokeweight=".140pt" strokecolor="#ff0000">
                <v:path arrowok="t"/>
              </v:shape>
            </v:group>
            <v:group style="position:absolute;left:5779;top:5927;width:2;height:138" coordorigin="5779,5927" coordsize="2,138">
              <v:shape style="position:absolute;left:5779;top:5927;width:2;height:138" coordorigin="5779,5927" coordsize="0,138" path="m5779,5927l5779,6065e" filled="false" stroked="true" strokeweight=".64024pt" strokecolor="#ff0000">
                <v:path arrowok="t"/>
              </v:shape>
            </v:group>
            <v:group style="position:absolute;left:5774;top:5927;width:11;height:138" coordorigin="5774,5927" coordsize="11,138">
              <v:shape style="position:absolute;left:5774;top:5927;width:11;height:138" coordorigin="5774,5927" coordsize="11,138" path="m5785,5928l5774,5927,5774,6065e" filled="false" stroked="true" strokeweight=".140pt" strokecolor="#ff0000">
                <v:path arrowok="t"/>
              </v:shape>
            </v:group>
            <v:group style="position:absolute;left:5774;top:5928;width:11;height:137" coordorigin="5774,5928" coordsize="11,137">
              <v:shape style="position:absolute;left:5774;top:5928;width:11;height:137" coordorigin="5774,5928" coordsize="11,137" path="m5785,5928l5785,6064,5774,6065e" filled="false" stroked="true" strokeweight=".140pt" strokecolor="#ff0000">
                <v:path arrowok="t"/>
              </v:shape>
            </v:group>
            <v:group style="position:absolute;left:5546;top:5927;width:228;height:138" coordorigin="5546,5927" coordsize="228,138">
              <v:shape style="position:absolute;left:5546;top:5927;width:228;height:138" coordorigin="5546,5927" coordsize="228,138" path="m5774,5927l5546,5927,5546,6065,5774,5927xe" filled="true" fillcolor="#ff0000" stroked="false">
                <v:path arrowok="t"/>
                <v:fill type="solid"/>
              </v:shape>
            </v:group>
            <v:group style="position:absolute;left:5546;top:5927;width:228;height:138" coordorigin="5546,5927" coordsize="228,138">
              <v:shape style="position:absolute;left:5546;top:5927;width:228;height:138" coordorigin="5546,5927" coordsize="228,138" path="m5774,5927l5546,5927,5546,6065e" filled="false" stroked="true" strokeweight=".140pt" strokecolor="#ff0000">
                <v:path arrowok="t"/>
              </v:shape>
            </v:group>
            <v:group style="position:absolute;left:5546;top:5927;width:228;height:138" coordorigin="5546,5927" coordsize="228,138">
              <v:shape style="position:absolute;left:5546;top:5927;width:228;height:138" coordorigin="5546,5927" coordsize="228,138" path="m5774,5927l5546,6065,5774,6065,5774,5927xe" filled="true" fillcolor="#ff0000" stroked="false">
                <v:path arrowok="t"/>
                <v:fill type="solid"/>
              </v:shape>
            </v:group>
            <v:group style="position:absolute;left:5546;top:5927;width:228;height:138" coordorigin="5546,5927" coordsize="228,138">
              <v:shape style="position:absolute;left:5546;top:5927;width:228;height:138" coordorigin="5546,5927" coordsize="228,138" path="m5774,5927l5774,6065,5546,6065e" filled="false" stroked="true" strokeweight=".140pt" strokecolor="#ff0000">
                <v:path arrowok="t"/>
              </v:shape>
            </v:group>
            <v:group style="position:absolute;left:5774;top:5927;width:35;height:35" coordorigin="5774,5927" coordsize="35,35">
              <v:shape style="position:absolute;left:5774;top:5927;width:35;height:35" coordorigin="5774,5927" coordsize="35,35" path="m5774,5927l5809,5962,5807,5951,5802,5941,5795,5934,5785,5928,5774,5927xe" filled="true" fillcolor="#ff0000" stroked="false">
                <v:path arrowok="t"/>
                <v:fill type="solid"/>
              </v:shape>
            </v:group>
            <v:group style="position:absolute;left:5774;top:5927;width:35;height:35" coordorigin="5774,5927" coordsize="35,35">
              <v:shape style="position:absolute;left:5774;top:5927;width:35;height:35" coordorigin="5774,5927" coordsize="35,35" path="m5809,5962l5807,5951,5802,5941,5795,5934,5785,5928,5774,5927e" filled="false" stroked="true" strokeweight=".140pt" strokecolor="#ff0000">
                <v:path arrowok="t"/>
              </v:shape>
            </v:group>
            <v:group style="position:absolute;left:5740;top:5962;width:138;height:172" coordorigin="5740,5962" coordsize="138,172">
              <v:shape style="position:absolute;left:5740;top:5962;width:138;height:172" coordorigin="5740,5962" coordsize="138,172" path="m5878,5962l5826,5962,5826,5979,5809,5979,5809,6013,5826,6013,5826,6030,5843,6030,5740,6134,5809,6134,5878,6030,5878,5962xe" filled="true" fillcolor="#ff0000" stroked="false">
                <v:path arrowok="t"/>
                <v:fill type="solid"/>
              </v:shape>
            </v:group>
            <v:group style="position:absolute;left:5740;top:5962;width:138;height:172" coordorigin="5740,5962" coordsize="138,172">
              <v:shape style="position:absolute;left:5740;top:5962;width:138;height:172" coordorigin="5740,5962" coordsize="138,172" path="m5809,5962l5809,5979,5826,5979,5826,5962,5878,5962,5878,6030,5809,6134,5740,6134,5843,6030,5826,6030,5826,6013,5809,6013,5809,6030e" filled="false" stroked="true" strokeweight=".140pt" strokecolor="#ff0000">
                <v:path arrowok="t"/>
              </v:shape>
            </v:group>
            <v:group style="position:absolute;left:5774;top:6030;width:35;height:35" coordorigin="5774,6030" coordsize="35,35">
              <v:shape style="position:absolute;left:5774;top:6030;width:35;height:35" coordorigin="5774,6030" coordsize="35,35" path="m5809,6030l5774,6065,5785,6064,5795,6058,5802,6051,5807,6041,5809,6030xe" filled="true" fillcolor="#ff0000" stroked="false">
                <v:path arrowok="t"/>
                <v:fill type="solid"/>
              </v:shape>
            </v:group>
            <v:group style="position:absolute;left:5774;top:6030;width:35;height:35" coordorigin="5774,6030" coordsize="35,35">
              <v:shape style="position:absolute;left:5774;top:6030;width:35;height:35" coordorigin="5774,6030" coordsize="35,35" path="m5774,6065l5785,6064,5795,6058,5802,6051,5807,6041,5809,6030e" filled="false" stroked="true" strokeweight=".140pt" strokecolor="#ff0000">
                <v:path arrowok="t"/>
              </v:shape>
            </v:group>
            <v:group style="position:absolute;left:5546;top:5927;width:228;height:138" coordorigin="5546,5927" coordsize="228,138">
              <v:shape style="position:absolute;left:5546;top:5927;width:228;height:138" coordorigin="5546,5927" coordsize="228,138" path="m5546,6065l5774,6065,5774,5927,5546,5927,5546,6065xe" filled="true" fillcolor="#ff0000" stroked="false">
                <v:path arrowok="t"/>
                <v:fill type="solid"/>
              </v:shape>
            </v:group>
            <v:group style="position:absolute;left:5546;top:5927;width:228;height:138" coordorigin="5546,5927" coordsize="228,138">
              <v:shape style="position:absolute;left:5546;top:5927;width:228;height:138" coordorigin="5546,5927" coordsize="228,138" path="m5774,6065l5546,6065,5546,5927,5774,5927e" filled="false" stroked="true" strokeweight=".140pt" strokecolor="#ff0000">
                <v:path arrowok="t"/>
              </v:shape>
            </v:group>
            <v:group style="position:absolute;left:2496;top:7070;width:34;height:121" coordorigin="2496,7070" coordsize="34,121">
              <v:shape style="position:absolute;left:2496;top:7070;width:34;height:121" coordorigin="2496,7070" coordsize="34,121" path="m2530,7070l2496,7070,2496,7191,2530,7070xe" filled="true" fillcolor="#ff0000" stroked="false">
                <v:path arrowok="t"/>
                <v:fill type="solid"/>
              </v:shape>
            </v:group>
            <v:group style="position:absolute;left:2496;top:7070;width:34;height:121" coordorigin="2496,7070" coordsize="34,121">
              <v:shape style="position:absolute;left:2496;top:7070;width:34;height:121" coordorigin="2496,7070" coordsize="34,121" path="m2530,7070l2496,7070,2496,7191e" filled="false" stroked="true" strokeweight=".140pt" strokecolor="#ff0000">
                <v:path arrowok="t"/>
              </v:shape>
            </v:group>
            <v:group style="position:absolute;left:2496;top:7070;width:34;height:121" coordorigin="2496,7070" coordsize="34,121">
              <v:shape style="position:absolute;left:2496;top:7070;width:34;height:121" coordorigin="2496,7070" coordsize="34,121" path="m2530,7070l2496,7191,2530,7139,2530,7070xe" filled="true" fillcolor="#ff0000" stroked="false">
                <v:path arrowok="t"/>
                <v:fill type="solid"/>
              </v:shape>
            </v:group>
            <v:group style="position:absolute;left:2496;top:7070;width:34;height:121" coordorigin="2496,7070" coordsize="34,121">
              <v:shape style="position:absolute;left:2496;top:7070;width:34;height:121" coordorigin="2496,7070" coordsize="34,121" path="m2530,7070l2530,7139,2496,7191e" filled="false" stroked="true" strokeweight=".140pt" strokecolor="#ff0000">
                <v:path arrowok="t"/>
              </v:shape>
            </v:group>
            <v:group style="position:absolute;left:2478;top:7139;width:18;height:78" coordorigin="2478,7139" coordsize="18,78">
              <v:shape style="position:absolute;left:2478;top:7139;width:18;height:78" coordorigin="2478,7139" coordsize="18,78" path="m2496,7139l2478,7157,2478,7217,2496,7139xe" filled="true" fillcolor="#ff0000" stroked="false">
                <v:path arrowok="t"/>
                <v:fill type="solid"/>
              </v:shape>
            </v:group>
            <v:group style="position:absolute;left:2478;top:7139;width:18;height:78" coordorigin="2478,7139" coordsize="18,78">
              <v:shape style="position:absolute;left:2478;top:7139;width:18;height:78" coordorigin="2478,7139" coordsize="18,78" path="m2496,7139l2478,7157,2478,7217e" filled="false" stroked="true" strokeweight=".140pt" strokecolor="#ff0000">
                <v:path arrowok="t"/>
              </v:shape>
            </v:group>
            <v:group style="position:absolute;left:2478;top:7139;width:18;height:78" coordorigin="2478,7139" coordsize="18,78">
              <v:shape style="position:absolute;left:2478;top:7139;width:18;height:78" coordorigin="2478,7139" coordsize="18,78" path="m2496,7139l2478,7217,2496,7191,2496,7139xe" filled="true" fillcolor="#ff0000" stroked="false">
                <v:path arrowok="t"/>
                <v:fill type="solid"/>
              </v:shape>
            </v:group>
            <v:group style="position:absolute;left:2478;top:7139;width:18;height:78" coordorigin="2478,7139" coordsize="18,78">
              <v:shape style="position:absolute;left:2478;top:7139;width:18;height:78" coordorigin="2478,7139" coordsize="18,78" path="m2496,7139l2496,7191,2478,7217e" filled="false" stroked="true" strokeweight=".140pt" strokecolor="#ff0000">
                <v:path arrowok="t"/>
              </v:shape>
            </v:group>
            <v:group style="position:absolute;left:2478;top:7070;width:18;height:69" coordorigin="2478,7070" coordsize="18,69">
              <v:shape style="position:absolute;left:2478;top:7070;width:18;height:69" coordorigin="2478,7070" coordsize="18,69" path="m2496,7070l2478,7070,2478,7139,2496,7070xe" filled="true" fillcolor="#ff0000" stroked="false">
                <v:path arrowok="t"/>
                <v:fill type="solid"/>
              </v:shape>
            </v:group>
            <v:group style="position:absolute;left:2478;top:7070;width:18;height:69" coordorigin="2478,7070" coordsize="18,69">
              <v:shape style="position:absolute;left:2478;top:7070;width:18;height:69" coordorigin="2478,7070" coordsize="18,69" path="m2496,7070l2478,7070,2478,7139e" filled="false" stroked="true" strokeweight=".140pt" strokecolor="#ff0000">
                <v:path arrowok="t"/>
              </v:shape>
            </v:group>
            <v:group style="position:absolute;left:2478;top:7070;width:18;height:69" coordorigin="2478,7070" coordsize="18,69">
              <v:shape style="position:absolute;left:2478;top:7070;width:18;height:69" coordorigin="2478,7070" coordsize="18,69" path="m2496,7070l2478,7139,2496,7139,2496,7070xe" filled="true" fillcolor="#ff0000" stroked="false">
                <v:path arrowok="t"/>
                <v:fill type="solid"/>
              </v:shape>
            </v:group>
            <v:group style="position:absolute;left:2478;top:7070;width:18;height:69" coordorigin="2478,7070" coordsize="18,69">
              <v:shape style="position:absolute;left:2478;top:7070;width:18;height:69" coordorigin="2478,7070" coordsize="18,69" path="m2496,7070l2496,7139,2478,7139e" filled="false" stroked="true" strokeweight=".140pt" strokecolor="#ff0000">
                <v:path arrowok="t"/>
              </v:shape>
            </v:group>
            <v:group style="position:absolute;left:2461;top:7157;width:17;height:86" coordorigin="2461,7157" coordsize="17,86">
              <v:shape style="position:absolute;left:2461;top:7157;width:17;height:86" coordorigin="2461,7157" coordsize="17,86" path="m2478,7157l2461,7174,2461,7243,2478,7157xe" filled="true" fillcolor="#ff0000" stroked="false">
                <v:path arrowok="t"/>
                <v:fill type="solid"/>
              </v:shape>
            </v:group>
            <v:group style="position:absolute;left:2461;top:7157;width:17;height:86" coordorigin="2461,7157" coordsize="17,86">
              <v:shape style="position:absolute;left:2461;top:7157;width:17;height:86" coordorigin="2461,7157" coordsize="17,86" path="m2478,7157l2461,7174,2461,7243e" filled="false" stroked="true" strokeweight=".140pt" strokecolor="#ff0000">
                <v:path arrowok="t"/>
              </v:shape>
            </v:group>
            <v:group style="position:absolute;left:2461;top:7157;width:17;height:86" coordorigin="2461,7157" coordsize="17,86">
              <v:shape style="position:absolute;left:2461;top:7157;width:17;height:86" coordorigin="2461,7157" coordsize="17,86" path="m2478,7157l2461,7243,2478,7217,2478,7157xe" filled="true" fillcolor="#ff0000" stroked="false">
                <v:path arrowok="t"/>
                <v:fill type="solid"/>
              </v:shape>
            </v:group>
            <v:group style="position:absolute;left:2461;top:7157;width:17;height:86" coordorigin="2461,7157" coordsize="17,86">
              <v:shape style="position:absolute;left:2461;top:7157;width:17;height:86" coordorigin="2461,7157" coordsize="17,86" path="m2478,7157l2478,7217,2461,7243e" filled="false" stroked="true" strokeweight=".140pt" strokecolor="#ff0000">
                <v:path arrowok="t"/>
              </v:shape>
            </v:group>
            <v:group style="position:absolute;left:2461;top:7088;width:17;height:34" coordorigin="2461,7088" coordsize="17,34">
              <v:shape style="position:absolute;left:2461;top:7088;width:17;height:34" coordorigin="2461,7088" coordsize="17,34" path="m2478,7088l2461,7088,2461,7122,2478,7088xe" filled="true" fillcolor="#ff0000" stroked="false">
                <v:path arrowok="t"/>
                <v:fill type="solid"/>
              </v:shape>
            </v:group>
            <v:group style="position:absolute;left:2461;top:7088;width:17;height:34" coordorigin="2461,7088" coordsize="17,34">
              <v:shape style="position:absolute;left:2461;top:7088;width:17;height:34" coordorigin="2461,7088" coordsize="17,34" path="m2478,7088l2461,7088,2461,7122e" filled="false" stroked="true" strokeweight=".140pt" strokecolor="#ff0000">
                <v:path arrowok="t"/>
              </v:shape>
            </v:group>
            <v:group style="position:absolute;left:2461;top:7088;width:17;height:34" coordorigin="2461,7088" coordsize="17,34">
              <v:shape style="position:absolute;left:2461;top:7088;width:17;height:34" coordorigin="2461,7088" coordsize="17,34" path="m2478,7088l2461,7122,2478,7122,2478,7088xe" filled="true" fillcolor="#ff0000" stroked="false">
                <v:path arrowok="t"/>
                <v:fill type="solid"/>
              </v:shape>
            </v:group>
            <v:group style="position:absolute;left:2461;top:7088;width:17;height:34" coordorigin="2461,7088" coordsize="17,34">
              <v:shape style="position:absolute;left:2461;top:7088;width:17;height:34" coordorigin="2461,7088" coordsize="17,34" path="m2478,7088l2478,7122,2461,7122e" filled="false" stroked="true" strokeweight=".140pt" strokecolor="#ff0000">
                <v:path arrowok="t"/>
              </v:shape>
            </v:group>
            <v:group style="position:absolute;left:2460;top:7060;width:2;height:91" coordorigin="2460,7060" coordsize="2,91">
              <v:shape style="position:absolute;left:2460;top:7060;width:2;height:91" coordorigin="2460,7060" coordsize="0,91" path="m2460,7060l2460,7151e" filled="false" stroked="true" strokeweight=".19024pt" strokecolor="#ff0000">
                <v:path arrowok="t"/>
              </v:shape>
            </v:group>
            <v:group style="position:absolute;left:2460;top:7060;width:2;height:90" coordorigin="2460,7060" coordsize="2,90">
              <v:shape style="position:absolute;left:2460;top:7060;width:2;height:90" coordorigin="2460,7060" coordsize="1,90" path="m2461,7070l2460,7060,2460,7150e" filled="false" stroked="true" strokeweight=".140pt" strokecolor="#ff0000">
                <v:path arrowok="t"/>
              </v:shape>
            </v:group>
            <v:group style="position:absolute;left:2460;top:7070;width:2;height:80" coordorigin="2460,7070" coordsize="2,80">
              <v:shape style="position:absolute;left:2460;top:7070;width:2;height:80" coordorigin="2460,7070" coordsize="1,80" path="m2461,7070l2461,7139,2460,7150e" filled="false" stroked="true" strokeweight=".140pt" strokecolor="#ff0000">
                <v:path arrowok="t"/>
              </v:shape>
            </v:group>
            <v:group style="position:absolute;left:2457;top:7050;width:2;height:110" coordorigin="2457,7050" coordsize="2,110">
              <v:shape style="position:absolute;left:2457;top:7050;width:2;height:110" coordorigin="2457,7050" coordsize="0,110" path="m2457,7050l2457,7160e" filled="false" stroked="true" strokeweight=".37031pt" strokecolor="#ff0000">
                <v:path arrowok="t"/>
              </v:shape>
            </v:group>
            <v:group style="position:absolute;left:2454;top:7050;width:6;height:110" coordorigin="2454,7050" coordsize="6,110">
              <v:shape style="position:absolute;left:2454;top:7050;width:6;height:110" coordorigin="2454,7050" coordsize="6,110" path="m2460,7060l2454,7050,2454,7160e" filled="false" stroked="true" strokeweight=".140pt" strokecolor="#ff0000">
                <v:path arrowok="t"/>
              </v:shape>
            </v:group>
            <v:group style="position:absolute;left:2454;top:7060;width:6;height:100" coordorigin="2454,7060" coordsize="6,100">
              <v:shape style="position:absolute;left:2454;top:7060;width:6;height:100" coordorigin="2454,7060" coordsize="6,100" path="m2460,7060l2460,7150,2454,7160e" filled="false" stroked="true" strokeweight=".140pt" strokecolor="#ff0000">
                <v:path arrowok="t"/>
              </v:shape>
            </v:group>
            <v:group style="position:absolute;left:2451;top:7042;width:2;height:125" coordorigin="2451,7042" coordsize="2,125">
              <v:shape style="position:absolute;left:2451;top:7042;width:2;height:125" coordorigin="2451,7042" coordsize="0,125" path="m2451,7042l2451,7167e" filled="false" stroked="true" strokeweight=".46063pt" strokecolor="#ff0000">
                <v:path arrowok="t"/>
              </v:shape>
            </v:group>
            <v:group style="position:absolute;left:2447;top:7042;width:7;height:125" coordorigin="2447,7042" coordsize="7,125">
              <v:shape style="position:absolute;left:2447;top:7042;width:7;height:125" coordorigin="2447,7042" coordsize="7,125" path="m2454,7050l2447,7042,2447,7167e" filled="false" stroked="true" strokeweight=".140pt" strokecolor="#ff0000">
                <v:path arrowok="t"/>
              </v:shape>
            </v:group>
            <v:group style="position:absolute;left:2447;top:7050;width:7;height:117" coordorigin="2447,7050" coordsize="7,117">
              <v:shape style="position:absolute;left:2447;top:7050;width:7;height:117" coordorigin="2447,7050" coordsize="7,117" path="m2454,7050l2454,7160,2447,7167e" filled="false" stroked="true" strokeweight=".140pt" strokecolor="#ff0000">
                <v:path arrowok="t"/>
              </v:shape>
            </v:group>
            <v:group style="position:absolute;left:2442;top:7037;width:2;height:135" coordorigin="2442,7037" coordsize="2,135">
              <v:shape style="position:absolute;left:2442;top:7037;width:2;height:135" coordorigin="2442,7037" coordsize="0,135" path="m2442,7037l2442,7172e" filled="false" stroked="true" strokeweight=".59567pt" strokecolor="#ff0000">
                <v:path arrowok="t"/>
              </v:shape>
            </v:group>
            <v:group style="position:absolute;left:2437;top:7037;width:10;height:135" coordorigin="2437,7037" coordsize="10,135">
              <v:shape style="position:absolute;left:2437;top:7037;width:10;height:135" coordorigin="2437,7037" coordsize="10,135" path="m2447,7042l2437,7037,2437,7172e" filled="false" stroked="true" strokeweight=".140pt" strokecolor="#ff0000">
                <v:path arrowok="t"/>
              </v:shape>
            </v:group>
            <v:group style="position:absolute;left:2437;top:7042;width:10;height:130" coordorigin="2437,7042" coordsize="10,130">
              <v:shape style="position:absolute;left:2437;top:7042;width:10;height:130" coordorigin="2437,7042" coordsize="10,130" path="m2447,7042l2447,7167,2437,7172e" filled="false" stroked="true" strokeweight=".140pt" strokecolor="#ff0000">
                <v:path arrowok="t"/>
              </v:shape>
            </v:group>
            <v:group style="position:absolute;left:2426;top:7174;width:35;height:69" coordorigin="2426,7174" coordsize="35,69">
              <v:shape style="position:absolute;left:2426;top:7174;width:35;height:69" coordorigin="2426,7174" coordsize="35,69" path="m2461,7174l2426,7208,2426,7243,2461,7174xe" filled="true" fillcolor="#ff0000" stroked="false">
                <v:path arrowok="t"/>
                <v:fill type="solid"/>
              </v:shape>
            </v:group>
            <v:group style="position:absolute;left:2426;top:7174;width:35;height:69" coordorigin="2426,7174" coordsize="35,69">
              <v:shape style="position:absolute;left:2426;top:7174;width:35;height:69" coordorigin="2426,7174" coordsize="35,69" path="m2461,7174l2426,7208,2426,7243e" filled="false" stroked="true" strokeweight=".140pt" strokecolor="#ff0000">
                <v:path arrowok="t"/>
              </v:shape>
            </v:group>
            <v:group style="position:absolute;left:2426;top:7174;width:35;height:69" coordorigin="2426,7174" coordsize="35,69">
              <v:shape style="position:absolute;left:2426;top:7174;width:35;height:69" coordorigin="2426,7174" coordsize="35,69" path="m2461,7174l2426,7243,2461,7243,2461,7174xe" filled="true" fillcolor="#ff0000" stroked="false">
                <v:path arrowok="t"/>
                <v:fill type="solid"/>
              </v:shape>
            </v:group>
            <v:group style="position:absolute;left:2426;top:7174;width:35;height:69" coordorigin="2426,7174" coordsize="35,69">
              <v:shape style="position:absolute;left:2426;top:7174;width:35;height:69" coordorigin="2426,7174" coordsize="35,69" path="m2461,7174l2461,7243,2426,7243e" filled="false" stroked="true" strokeweight=".140pt" strokecolor="#ff0000">
                <v:path arrowok="t"/>
              </v:shape>
            </v:group>
            <v:group style="position:absolute;left:2432;top:7035;width:2;height:139" coordorigin="2432,7035" coordsize="2,139">
              <v:shape style="position:absolute;left:2432;top:7035;width:2;height:139" coordorigin="2432,7035" coordsize="0,139" path="m2432,7035l2432,7174e" filled="false" stroked="true" strokeweight=".64079pt" strokecolor="#ff0000">
                <v:path arrowok="t"/>
              </v:shape>
            </v:group>
            <v:group style="position:absolute;left:2426;top:7035;width:11;height:139" coordorigin="2426,7035" coordsize="11,139">
              <v:shape style="position:absolute;left:2426;top:7035;width:11;height:139" coordorigin="2426,7035" coordsize="11,139" path="m2437,7037l2426,7035,2426,7174e" filled="false" stroked="true" strokeweight=".140pt" strokecolor="#ff0000">
                <v:path arrowok="t"/>
              </v:shape>
            </v:group>
            <v:group style="position:absolute;left:2426;top:7037;width:11;height:137" coordorigin="2426,7037" coordsize="11,137">
              <v:shape style="position:absolute;left:2426;top:7037;width:11;height:137" coordorigin="2426,7037" coordsize="11,137" path="m2437,7037l2437,7172,2426,7174e" filled="false" stroked="true" strokeweight=".140pt" strokecolor="#ff0000">
                <v:path arrowok="t"/>
              </v:shape>
            </v:group>
            <v:group style="position:absolute;left:2198;top:7035;width:228;height:139" coordorigin="2198,7035" coordsize="228,139">
              <v:shape style="position:absolute;left:2198;top:7035;width:228;height:139" coordorigin="2198,7035" coordsize="228,139" path="m2426,7035l2198,7035,2198,7174,2426,7035xe" filled="true" fillcolor="#ff0000" stroked="false">
                <v:path arrowok="t"/>
                <v:fill type="solid"/>
              </v:shape>
            </v:group>
            <v:group style="position:absolute;left:2198;top:7035;width:228;height:139" coordorigin="2198,7035" coordsize="228,139">
              <v:shape style="position:absolute;left:2198;top:7035;width:228;height:139" coordorigin="2198,7035" coordsize="228,139" path="m2426,7035l2198,7035,2198,7174e" filled="false" stroked="true" strokeweight=".140pt" strokecolor="#ff0000">
                <v:path arrowok="t"/>
              </v:shape>
            </v:group>
            <v:group style="position:absolute;left:2198;top:7035;width:228;height:139" coordorigin="2198,7035" coordsize="228,139">
              <v:shape style="position:absolute;left:2198;top:7035;width:228;height:139" coordorigin="2198,7035" coordsize="228,139" path="m2426,7035l2198,7174,2426,7174,2426,7035xe" filled="true" fillcolor="#ff0000" stroked="false">
                <v:path arrowok="t"/>
                <v:fill type="solid"/>
              </v:shape>
            </v:group>
            <v:group style="position:absolute;left:2198;top:7035;width:228;height:139" coordorigin="2198,7035" coordsize="228,139">
              <v:shape style="position:absolute;left:2198;top:7035;width:228;height:139" coordorigin="2198,7035" coordsize="228,139" path="m2426,7035l2426,7174,2198,7174e" filled="false" stroked="true" strokeweight=".140pt" strokecolor="#ff0000">
                <v:path arrowok="t"/>
              </v:shape>
            </v:group>
            <v:group style="position:absolute;left:2426;top:7035;width:35;height:35" coordorigin="2426,7035" coordsize="35,35">
              <v:shape style="position:absolute;left:2426;top:7035;width:35;height:35" coordorigin="2426,7035" coordsize="35,35" path="m2426,7035l2461,7070,2460,7060,2454,7050,2447,7042,2437,7037,2426,7035xe" filled="true" fillcolor="#ff0000" stroked="false">
                <v:path arrowok="t"/>
                <v:fill type="solid"/>
              </v:shape>
            </v:group>
            <v:group style="position:absolute;left:2426;top:7035;width:35;height:35" coordorigin="2426,7035" coordsize="35,35">
              <v:shape style="position:absolute;left:2426;top:7035;width:35;height:35" coordorigin="2426,7035" coordsize="35,35" path="m2461,7070l2460,7060,2454,7050,2447,7042,2437,7037,2426,7035e" filled="false" stroked="true" strokeweight=".140pt" strokecolor="#ff0000">
                <v:path arrowok="t"/>
              </v:shape>
            </v:group>
            <v:group style="position:absolute;left:2392;top:7070;width:138;height:173" coordorigin="2392,7070" coordsize="138,173">
              <v:shape style="position:absolute;left:2392;top:7070;width:138;height:173" coordorigin="2392,7070" coordsize="138,173" path="m2530,7070l2478,7070,2478,7088,2461,7088,2461,7122,2478,7122,2478,7139,2496,7139,2392,7243,2461,7243,2530,7139,2530,7070xe" filled="true" fillcolor="#ff0000" stroked="false">
                <v:path arrowok="t"/>
                <v:fill type="solid"/>
              </v:shape>
            </v:group>
            <v:group style="position:absolute;left:2392;top:7070;width:138;height:173" coordorigin="2392,7070" coordsize="138,173">
              <v:shape style="position:absolute;left:2392;top:7070;width:138;height:173" coordorigin="2392,7070" coordsize="138,173" path="m2461,7070l2461,7088,2478,7088,2478,7070,2530,7070,2530,7139,2461,7243,2392,7243,2496,7139,2478,7139,2478,7122,2461,7122,2461,7139e" filled="false" stroked="true" strokeweight=".140pt" strokecolor="#ff0000">
                <v:path arrowok="t"/>
              </v:shape>
            </v:group>
            <v:group style="position:absolute;left:2426;top:7139;width:35;height:35" coordorigin="2426,7139" coordsize="35,35">
              <v:shape style="position:absolute;left:2426;top:7139;width:35;height:35" coordorigin="2426,7139" coordsize="35,35" path="m2461,7139l2426,7174,2437,7172,2447,7167,2454,7160,2460,7150,2461,7139xe" filled="true" fillcolor="#ff0000" stroked="false">
                <v:path arrowok="t"/>
                <v:fill type="solid"/>
              </v:shape>
            </v:group>
            <v:group style="position:absolute;left:2426;top:7139;width:35;height:35" coordorigin="2426,7139" coordsize="35,35">
              <v:shape style="position:absolute;left:2426;top:7139;width:35;height:35" coordorigin="2426,7139" coordsize="35,35" path="m2426,7174l2437,7172,2447,7167,2454,7160,2460,7150,2461,7139e" filled="false" stroked="true" strokeweight=".140pt" strokecolor="#ff0000">
                <v:path arrowok="t"/>
              </v:shape>
            </v:group>
            <v:group style="position:absolute;left:2198;top:7035;width:228;height:139" coordorigin="2198,7035" coordsize="228,139">
              <v:shape style="position:absolute;left:2198;top:7035;width:228;height:139" coordorigin="2198,7035" coordsize="228,139" path="m2198,7174l2426,7174,2426,7035,2198,7035,2198,7174xe" filled="true" fillcolor="#ff0000" stroked="false">
                <v:path arrowok="t"/>
                <v:fill type="solid"/>
              </v:shape>
            </v:group>
            <v:group style="position:absolute;left:2198;top:7035;width:228;height:139" coordorigin="2198,7035" coordsize="228,139">
              <v:shape style="position:absolute;left:2198;top:7035;width:228;height:139" coordorigin="2198,7035" coordsize="228,139" path="m2426,7174l2198,7174,2198,7035,2426,7035e" filled="false" stroked="true" strokeweight=".140pt" strokecolor="#ff0000">
                <v:path arrowok="t"/>
              </v:shape>
            </v:group>
            <v:group style="position:absolute;left:2492;top:7392;width:34;height:121" coordorigin="2492,7392" coordsize="34,121">
              <v:shape style="position:absolute;left:2492;top:7392;width:34;height:121" coordorigin="2492,7392" coordsize="34,121" path="m2526,7392l2492,7392,2492,7513,2526,7392xe" filled="true" fillcolor="#ff0000" stroked="false">
                <v:path arrowok="t"/>
                <v:fill type="solid"/>
              </v:shape>
            </v:group>
            <v:group style="position:absolute;left:2492;top:7392;width:34;height:121" coordorigin="2492,7392" coordsize="34,121">
              <v:shape style="position:absolute;left:2492;top:7392;width:34;height:121" coordorigin="2492,7392" coordsize="34,121" path="m2526,7392l2492,7392,2492,7513e" filled="false" stroked="true" strokeweight=".140pt" strokecolor="#ff0000">
                <v:path arrowok="t"/>
              </v:shape>
            </v:group>
            <v:group style="position:absolute;left:2492;top:7392;width:34;height:121" coordorigin="2492,7392" coordsize="34,121">
              <v:shape style="position:absolute;left:2492;top:7392;width:34;height:121" coordorigin="2492,7392" coordsize="34,121" path="m2526,7392l2492,7513,2526,7461,2526,7392xe" filled="true" fillcolor="#ff0000" stroked="false">
                <v:path arrowok="t"/>
                <v:fill type="solid"/>
              </v:shape>
            </v:group>
            <v:group style="position:absolute;left:2492;top:7392;width:34;height:121" coordorigin="2492,7392" coordsize="34,121">
              <v:shape style="position:absolute;left:2492;top:7392;width:34;height:121" coordorigin="2492,7392" coordsize="34,121" path="m2526,7392l2526,7461,2492,7513e" filled="false" stroked="true" strokeweight=".140pt" strokecolor="#ff0000">
                <v:path arrowok="t"/>
              </v:shape>
            </v:group>
            <v:group style="position:absolute;left:2475;top:7461;width:17;height:78" coordorigin="2475,7461" coordsize="17,78">
              <v:shape style="position:absolute;left:2475;top:7461;width:17;height:78" coordorigin="2475,7461" coordsize="17,78" path="m2492,7461l2475,7479,2475,7539,2492,7461xe" filled="true" fillcolor="#ff0000" stroked="false">
                <v:path arrowok="t"/>
                <v:fill type="solid"/>
              </v:shape>
            </v:group>
            <v:group style="position:absolute;left:2475;top:7461;width:17;height:78" coordorigin="2475,7461" coordsize="17,78">
              <v:shape style="position:absolute;left:2475;top:7461;width:17;height:78" coordorigin="2475,7461" coordsize="17,78" path="m2492,7461l2475,7479,2475,7539e" filled="false" stroked="true" strokeweight=".140pt" strokecolor="#ff0000">
                <v:path arrowok="t"/>
              </v:shape>
            </v:group>
            <v:group style="position:absolute;left:2475;top:7461;width:17;height:78" coordorigin="2475,7461" coordsize="17,78">
              <v:shape style="position:absolute;left:2475;top:7461;width:17;height:78" coordorigin="2475,7461" coordsize="17,78" path="m2492,7461l2475,7539,2492,7513,2492,7461xe" filled="true" fillcolor="#ff0000" stroked="false">
                <v:path arrowok="t"/>
                <v:fill type="solid"/>
              </v:shape>
            </v:group>
            <v:group style="position:absolute;left:2475;top:7461;width:17;height:78" coordorigin="2475,7461" coordsize="17,78">
              <v:shape style="position:absolute;left:2475;top:7461;width:17;height:78" coordorigin="2475,7461" coordsize="17,78" path="m2492,7461l2492,7513,2475,7539e" filled="false" stroked="true" strokeweight=".140pt" strokecolor="#ff0000">
                <v:path arrowok="t"/>
              </v:shape>
            </v:group>
            <v:group style="position:absolute;left:2475;top:7392;width:17;height:69" coordorigin="2475,7392" coordsize="17,69">
              <v:shape style="position:absolute;left:2475;top:7392;width:17;height:69" coordorigin="2475,7392" coordsize="17,69" path="m2492,7392l2475,7392,2475,7461,2492,7392xe" filled="true" fillcolor="#ff0000" stroked="false">
                <v:path arrowok="t"/>
                <v:fill type="solid"/>
              </v:shape>
            </v:group>
            <v:group style="position:absolute;left:2475;top:7392;width:17;height:69" coordorigin="2475,7392" coordsize="17,69">
              <v:shape style="position:absolute;left:2475;top:7392;width:17;height:69" coordorigin="2475,7392" coordsize="17,69" path="m2492,7392l2475,7392,2475,7461e" filled="false" stroked="true" strokeweight=".140pt" strokecolor="#ff0000">
                <v:path arrowok="t"/>
              </v:shape>
            </v:group>
            <v:group style="position:absolute;left:2475;top:7392;width:17;height:69" coordorigin="2475,7392" coordsize="17,69">
              <v:shape style="position:absolute;left:2475;top:7392;width:17;height:69" coordorigin="2475,7392" coordsize="17,69" path="m2492,7392l2475,7461,2492,7461,2492,7392xe" filled="true" fillcolor="#ff0000" stroked="false">
                <v:path arrowok="t"/>
                <v:fill type="solid"/>
              </v:shape>
            </v:group>
            <v:group style="position:absolute;left:2475;top:7392;width:17;height:69" coordorigin="2475,7392" coordsize="17,69">
              <v:shape style="position:absolute;left:2475;top:7392;width:17;height:69" coordorigin="2475,7392" coordsize="17,69" path="m2492,7392l2492,7461,2475,7461e" filled="false" stroked="true" strokeweight=".140pt" strokecolor="#ff0000">
                <v:path arrowok="t"/>
              </v:shape>
            </v:group>
            <v:group style="position:absolute;left:2458;top:7479;width:17;height:85" coordorigin="2458,7479" coordsize="17,85">
              <v:shape style="position:absolute;left:2458;top:7479;width:17;height:85" coordorigin="2458,7479" coordsize="17,85" path="m2475,7479l2458,7496,2458,7564,2475,7479xe" filled="true" fillcolor="#ff0000" stroked="false">
                <v:path arrowok="t"/>
                <v:fill type="solid"/>
              </v:shape>
            </v:group>
            <v:group style="position:absolute;left:2458;top:7479;width:17;height:85" coordorigin="2458,7479" coordsize="17,85">
              <v:shape style="position:absolute;left:2458;top:7479;width:17;height:85" coordorigin="2458,7479" coordsize="17,85" path="m2475,7479l2458,7496,2458,7564e" filled="false" stroked="true" strokeweight=".140pt" strokecolor="#ff0000">
                <v:path arrowok="t"/>
              </v:shape>
            </v:group>
            <v:group style="position:absolute;left:2458;top:7479;width:17;height:85" coordorigin="2458,7479" coordsize="17,85">
              <v:shape style="position:absolute;left:2458;top:7479;width:17;height:85" coordorigin="2458,7479" coordsize="17,85" path="m2475,7479l2458,7564,2475,7539,2475,7479xe" filled="true" fillcolor="#ff0000" stroked="false">
                <v:path arrowok="t"/>
                <v:fill type="solid"/>
              </v:shape>
            </v:group>
            <v:group style="position:absolute;left:2458;top:7479;width:17;height:85" coordorigin="2458,7479" coordsize="17,85">
              <v:shape style="position:absolute;left:2458;top:7479;width:17;height:85" coordorigin="2458,7479" coordsize="17,85" path="m2475,7479l2475,7539,2458,7564e" filled="false" stroked="true" strokeweight=".140pt" strokecolor="#ff0000">
                <v:path arrowok="t"/>
              </v:shape>
            </v:group>
            <v:group style="position:absolute;left:2458;top:7409;width:17;height:35" coordorigin="2458,7409" coordsize="17,35">
              <v:shape style="position:absolute;left:2458;top:7409;width:17;height:35" coordorigin="2458,7409" coordsize="17,35" path="m2475,7409l2458,7409,2458,7444,2475,7409xe" filled="true" fillcolor="#ff0000" stroked="false">
                <v:path arrowok="t"/>
                <v:fill type="solid"/>
              </v:shape>
            </v:group>
            <v:group style="position:absolute;left:2458;top:7409;width:17;height:35" coordorigin="2458,7409" coordsize="17,35">
              <v:shape style="position:absolute;left:2458;top:7409;width:17;height:35" coordorigin="2458,7409" coordsize="17,35" path="m2475,7409l2458,7409,2458,7444e" filled="false" stroked="true" strokeweight=".140pt" strokecolor="#ff0000">
                <v:path arrowok="t"/>
              </v:shape>
            </v:group>
            <v:group style="position:absolute;left:2458;top:7409;width:17;height:35" coordorigin="2458,7409" coordsize="17,35">
              <v:shape style="position:absolute;left:2458;top:7409;width:17;height:35" coordorigin="2458,7409" coordsize="17,35" path="m2475,7409l2458,7444,2475,7444,2475,7409xe" filled="true" fillcolor="#ff0000" stroked="false">
                <v:path arrowok="t"/>
                <v:fill type="solid"/>
              </v:shape>
            </v:group>
            <v:group style="position:absolute;left:2458;top:7409;width:17;height:35" coordorigin="2458,7409" coordsize="17,35">
              <v:shape style="position:absolute;left:2458;top:7409;width:17;height:35" coordorigin="2458,7409" coordsize="17,35" path="m2475,7409l2475,7444,2458,7444e" filled="false" stroked="true" strokeweight=".140pt" strokecolor="#ff0000">
                <v:path arrowok="t"/>
              </v:shape>
            </v:group>
            <v:group style="position:absolute;left:2457;top:7381;width:2;height:92" coordorigin="2457,7381" coordsize="2,92">
              <v:shape style="position:absolute;left:2457;top:7381;width:2;height:92" coordorigin="2457,7381" coordsize="0,92" path="m2457,7381l2457,7473e" filled="false" stroked="true" strokeweight=".19008pt" strokecolor="#ff0000">
                <v:path arrowok="t"/>
              </v:shape>
            </v:group>
            <v:group style="position:absolute;left:2456;top:7381;width:2;height:91" coordorigin="2456,7381" coordsize="2,91">
              <v:shape style="position:absolute;left:2456;top:7381;width:2;height:91" coordorigin="2456,7381" coordsize="2,91" path="m2458,7392l2456,7381,2456,7472e" filled="false" stroked="true" strokeweight=".140pt" strokecolor="#ff0000">
                <v:path arrowok="t"/>
              </v:shape>
            </v:group>
            <v:group style="position:absolute;left:2456;top:7392;width:2;height:80" coordorigin="2456,7392" coordsize="2,80">
              <v:shape style="position:absolute;left:2456;top:7392;width:2;height:80" coordorigin="2456,7392" coordsize="2,80" path="m2458,7392l2458,7461,2456,7472e" filled="false" stroked="true" strokeweight=".140pt" strokecolor="#ff0000">
                <v:path arrowok="t"/>
              </v:shape>
            </v:group>
            <v:group style="position:absolute;left:2453;top:7372;width:2;height:110" coordorigin="2453,7372" coordsize="2,110">
              <v:shape style="position:absolute;left:2453;top:7372;width:2;height:110" coordorigin="2453,7372" coordsize="0,110" path="m2453,7372l2453,7482e" filled="false" stroked="true" strokeweight=".37039pt" strokecolor="#ff0000">
                <v:path arrowok="t"/>
              </v:shape>
            </v:group>
            <v:group style="position:absolute;left:2451;top:7372;width:5;height:110" coordorigin="2451,7372" coordsize="5,110">
              <v:shape style="position:absolute;left:2451;top:7372;width:5;height:110" coordorigin="2451,7372" coordsize="5,110" path="m2456,7381l2451,7372,2451,7482e" filled="false" stroked="true" strokeweight=".140pt" strokecolor="#ff0000">
                <v:path arrowok="t"/>
              </v:shape>
            </v:group>
            <v:group style="position:absolute;left:2451;top:7381;width:5;height:101" coordorigin="2451,7381" coordsize="5,101">
              <v:shape style="position:absolute;left:2451;top:7381;width:5;height:101" coordorigin="2451,7381" coordsize="5,101" path="m2456,7381l2456,7472,2451,7482e" filled="false" stroked="true" strokeweight=".140pt" strokecolor="#ff0000">
                <v:path arrowok="t"/>
              </v:shape>
            </v:group>
            <v:group style="position:absolute;left:2447;top:7364;width:2;height:125" coordorigin="2447,7364" coordsize="2,125">
              <v:shape style="position:absolute;left:2447;top:7364;width:2;height:125" coordorigin="2447,7364" coordsize="0,125" path="m2447,7364l2447,7489e" filled="false" stroked="true" strokeweight=".46pt" strokecolor="#ff0000">
                <v:path arrowok="t"/>
              </v:shape>
            </v:group>
            <v:group style="position:absolute;left:2443;top:7364;width:8;height:125" coordorigin="2443,7364" coordsize="8,125">
              <v:shape style="position:absolute;left:2443;top:7364;width:8;height:125" coordorigin="2443,7364" coordsize="8,125" path="m2451,7372l2443,7364,2443,7489e" filled="false" stroked="true" strokeweight=".140pt" strokecolor="#ff0000">
                <v:path arrowok="t"/>
              </v:shape>
            </v:group>
            <v:group style="position:absolute;left:2443;top:7372;width:8;height:117" coordorigin="2443,7372" coordsize="8,117">
              <v:shape style="position:absolute;left:2443;top:7372;width:8;height:117" coordorigin="2443,7372" coordsize="8,117" path="m2451,7372l2451,7482,2443,7489e" filled="false" stroked="true" strokeweight=".140pt" strokecolor="#ff0000">
                <v:path arrowok="t"/>
              </v:shape>
            </v:group>
            <v:group style="position:absolute;left:2438;top:7359;width:2;height:135" coordorigin="2438,7359" coordsize="2,135">
              <v:shape style="position:absolute;left:2438;top:7359;width:2;height:135" coordorigin="2438,7359" coordsize="0,135" path="m2438,7359l2438,7494e" filled="false" stroked="true" strokeweight=".59567pt" strokecolor="#ff0000">
                <v:path arrowok="t"/>
              </v:shape>
            </v:group>
            <v:group style="position:absolute;left:2433;top:7359;width:10;height:135" coordorigin="2433,7359" coordsize="10,135">
              <v:shape style="position:absolute;left:2433;top:7359;width:10;height:135" coordorigin="2433,7359" coordsize="10,135" path="m2443,7364l2433,7359,2433,7494e" filled="false" stroked="true" strokeweight=".140pt" strokecolor="#ff0000">
                <v:path arrowok="t"/>
              </v:shape>
            </v:group>
            <v:group style="position:absolute;left:2433;top:7364;width:10;height:130" coordorigin="2433,7364" coordsize="10,130">
              <v:shape style="position:absolute;left:2433;top:7364;width:10;height:130" coordorigin="2433,7364" coordsize="10,130" path="m2443,7364l2443,7489,2433,7494e" filled="false" stroked="true" strokeweight=".140pt" strokecolor="#ff0000">
                <v:path arrowok="t"/>
              </v:shape>
            </v:group>
            <v:group style="position:absolute;left:2423;top:7496;width:35;height:68" coordorigin="2423,7496" coordsize="35,68">
              <v:shape style="position:absolute;left:2423;top:7496;width:35;height:68" coordorigin="2423,7496" coordsize="35,68" path="m2458,7496l2423,7530,2423,7564,2458,7496xe" filled="true" fillcolor="#ff0000" stroked="false">
                <v:path arrowok="t"/>
                <v:fill type="solid"/>
              </v:shape>
            </v:group>
            <v:group style="position:absolute;left:2423;top:7496;width:35;height:68" coordorigin="2423,7496" coordsize="35,68">
              <v:shape style="position:absolute;left:2423;top:7496;width:35;height:68" coordorigin="2423,7496" coordsize="35,68" path="m2458,7496l2423,7530,2423,7564e" filled="false" stroked="true" strokeweight=".140pt" strokecolor="#ff0000">
                <v:path arrowok="t"/>
              </v:shape>
            </v:group>
            <v:group style="position:absolute;left:2423;top:7496;width:35;height:68" coordorigin="2423,7496" coordsize="35,68">
              <v:shape style="position:absolute;left:2423;top:7496;width:35;height:68" coordorigin="2423,7496" coordsize="35,68" path="m2458,7496l2423,7564,2458,7564,2458,7496xe" filled="true" fillcolor="#ff0000" stroked="false">
                <v:path arrowok="t"/>
                <v:fill type="solid"/>
              </v:shape>
            </v:group>
            <v:group style="position:absolute;left:2423;top:7496;width:35;height:68" coordorigin="2423,7496" coordsize="35,68">
              <v:shape style="position:absolute;left:2423;top:7496;width:35;height:68" coordorigin="2423,7496" coordsize="35,68" path="m2458,7496l2458,7564,2423,7564e" filled="false" stroked="true" strokeweight=".140pt" strokecolor="#ff0000">
                <v:path arrowok="t"/>
              </v:shape>
            </v:group>
            <v:group style="position:absolute;left:2428;top:7357;width:2;height:139" coordorigin="2428,7357" coordsize="2,139">
              <v:shape style="position:absolute;left:2428;top:7357;width:2;height:139" coordorigin="2428,7357" coordsize="0,139" path="m2428,7357l2428,7496e" filled="false" stroked="true" strokeweight=".64079pt" strokecolor="#ff0000">
                <v:path arrowok="t"/>
              </v:shape>
            </v:group>
            <v:group style="position:absolute;left:2423;top:7357;width:10;height:139" coordorigin="2423,7357" coordsize="10,139">
              <v:shape style="position:absolute;left:2423;top:7357;width:10;height:139" coordorigin="2423,7357" coordsize="10,139" path="m2433,7359l2423,7357,2423,7496e" filled="false" stroked="true" strokeweight=".140pt" strokecolor="#ff0000">
                <v:path arrowok="t"/>
              </v:shape>
            </v:group>
            <v:group style="position:absolute;left:2423;top:7359;width:10;height:137" coordorigin="2423,7359" coordsize="10,137">
              <v:shape style="position:absolute;left:2423;top:7359;width:10;height:137" coordorigin="2423,7359" coordsize="10,137" path="m2433,7359l2433,7494,2423,7496e" filled="false" stroked="true" strokeweight=".140pt" strokecolor="#ff0000">
                <v:path arrowok="t"/>
              </v:shape>
            </v:group>
            <v:group style="position:absolute;left:2195;top:7357;width:228;height:139" coordorigin="2195,7357" coordsize="228,139">
              <v:shape style="position:absolute;left:2195;top:7357;width:228;height:139" coordorigin="2195,7357" coordsize="228,139" path="m2423,7357l2195,7357,2195,7496,2423,7357xe" filled="true" fillcolor="#ff0000" stroked="false">
                <v:path arrowok="t"/>
                <v:fill type="solid"/>
              </v:shape>
            </v:group>
            <v:group style="position:absolute;left:2195;top:7357;width:228;height:139" coordorigin="2195,7357" coordsize="228,139">
              <v:shape style="position:absolute;left:2195;top:7357;width:228;height:139" coordorigin="2195,7357" coordsize="228,139" path="m2423,7357l2195,7357,2195,7496e" filled="false" stroked="true" strokeweight=".140pt" strokecolor="#ff0000">
                <v:path arrowok="t"/>
              </v:shape>
            </v:group>
            <v:group style="position:absolute;left:2195;top:7357;width:228;height:139" coordorigin="2195,7357" coordsize="228,139">
              <v:shape style="position:absolute;left:2195;top:7357;width:228;height:139" coordorigin="2195,7357" coordsize="228,139" path="m2423,7357l2195,7496,2423,7496,2423,7357xe" filled="true" fillcolor="#ff0000" stroked="false">
                <v:path arrowok="t"/>
                <v:fill type="solid"/>
              </v:shape>
            </v:group>
            <v:group style="position:absolute;left:2195;top:7357;width:228;height:139" coordorigin="2195,7357" coordsize="228,139">
              <v:shape style="position:absolute;left:2195;top:7357;width:228;height:139" coordorigin="2195,7357" coordsize="228,139" path="m2423,7357l2423,7496,2195,7496e" filled="false" stroked="true" strokeweight=".140pt" strokecolor="#ff0000">
                <v:path arrowok="t"/>
              </v:shape>
            </v:group>
            <v:group style="position:absolute;left:2423;top:7357;width:35;height:35" coordorigin="2423,7357" coordsize="35,35">
              <v:shape style="position:absolute;left:2423;top:7357;width:35;height:35" coordorigin="2423,7357" coordsize="35,35" path="m2423,7357l2458,7392,2456,7381,2451,7372,2443,7364,2433,7359,2423,7357xe" filled="true" fillcolor="#ff0000" stroked="false">
                <v:path arrowok="t"/>
                <v:fill type="solid"/>
              </v:shape>
            </v:group>
            <v:group style="position:absolute;left:2423;top:7357;width:35;height:35" coordorigin="2423,7357" coordsize="35,35">
              <v:shape style="position:absolute;left:2423;top:7357;width:35;height:35" coordorigin="2423,7357" coordsize="35,35" path="m2458,7392l2456,7381,2451,7372,2443,7364,2433,7359,2423,7357e" filled="false" stroked="true" strokeweight=".140pt" strokecolor="#ff0000">
                <v:path arrowok="t"/>
              </v:shape>
            </v:group>
            <v:group style="position:absolute;left:2388;top:7392;width:138;height:172" coordorigin="2388,7392" coordsize="138,172">
              <v:shape style="position:absolute;left:2388;top:7392;width:138;height:172" coordorigin="2388,7392" coordsize="138,172" path="m2526,7392l2475,7392,2475,7409,2458,7409,2458,7444,2475,7444,2475,7461,2492,7461,2388,7564,2458,7564,2526,7461,2526,7392xe" filled="true" fillcolor="#ff0000" stroked="false">
                <v:path arrowok="t"/>
                <v:fill type="solid"/>
              </v:shape>
            </v:group>
            <v:group style="position:absolute;left:2388;top:7392;width:138;height:172" coordorigin="2388,7392" coordsize="138,172">
              <v:shape style="position:absolute;left:2388;top:7392;width:138;height:172" coordorigin="2388,7392" coordsize="138,172" path="m2458,7392l2458,7409,2475,7409,2475,7392,2526,7392,2526,7461,2458,7564,2388,7564,2492,7461,2475,7461,2475,7444,2458,7444,2458,7461e" filled="false" stroked="true" strokeweight=".140pt" strokecolor="#ff0000">
                <v:path arrowok="t"/>
              </v:shape>
            </v:group>
            <v:group style="position:absolute;left:2423;top:7461;width:35;height:35" coordorigin="2423,7461" coordsize="35,35">
              <v:shape style="position:absolute;left:2423;top:7461;width:35;height:35" coordorigin="2423,7461" coordsize="35,35" path="m2458,7461l2423,7496,2433,7494,2443,7489,2451,7482,2456,7472,2458,7461xe" filled="true" fillcolor="#ff0000" stroked="false">
                <v:path arrowok="t"/>
                <v:fill type="solid"/>
              </v:shape>
            </v:group>
            <v:group style="position:absolute;left:2423;top:7461;width:35;height:35" coordorigin="2423,7461" coordsize="35,35">
              <v:shape style="position:absolute;left:2423;top:7461;width:35;height:35" coordorigin="2423,7461" coordsize="35,35" path="m2423,7496l2433,7494,2443,7489,2451,7482,2456,7472,2458,7461e" filled="false" stroked="true" strokeweight=".140pt" strokecolor="#ff0000">
                <v:path arrowok="t"/>
              </v:shape>
            </v:group>
            <v:group style="position:absolute;left:2195;top:7357;width:228;height:139" coordorigin="2195,7357" coordsize="228,139">
              <v:shape style="position:absolute;left:2195;top:7357;width:228;height:139" coordorigin="2195,7357" coordsize="228,139" path="m2195,7496l2423,7496,2423,7357,2195,7357,2195,7496xe" filled="true" fillcolor="#ff0000" stroked="false">
                <v:path arrowok="t"/>
                <v:fill type="solid"/>
              </v:shape>
            </v:group>
            <v:group style="position:absolute;left:2195;top:7357;width:228;height:139" coordorigin="2195,7357" coordsize="228,139">
              <v:shape style="position:absolute;left:2195;top:7357;width:228;height:139" coordorigin="2195,7357" coordsize="228,139" path="m2423,7496l2195,7496,2195,7357,2423,7357e" filled="false" stroked="true" strokeweight=".140pt" strokecolor="#ff0000">
                <v:path arrowok="t"/>
              </v:shape>
            </v:group>
            <v:group style="position:absolute;left:5976;top:3718;width:136;height:217" coordorigin="5976,3718" coordsize="136,217">
              <v:shape style="position:absolute;left:5976;top:3718;width:136;height:217" coordorigin="5976,3718" coordsize="136,217" path="m5976,3935l6112,3935,6112,3718,5976,3718,5976,3935xe" filled="false" stroked="true" strokeweight="1.073pt" strokecolor="#00ff00">
                <v:path arrowok="t"/>
              </v:shape>
              <v:shape style="position:absolute;left:5989;top:3735;width:115;height:192" type="#_x0000_t75" stroked="false">
                <v:imagedata r:id="rId25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460" w:bottom="280" w:left="1720" w:right="17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2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05.1pt;height:642.25pt;mso-position-horizontal-relative:char;mso-position-vertical-relative:line" coordorigin="0,0" coordsize="8102,12845">
            <v:shape style="position:absolute;left:2730;top:751;width:5176;height:10515" type="#_x0000_t75" stroked="false">
              <v:imagedata r:id="rId26" o:title=""/>
            </v:shape>
            <v:group style="position:absolute;left:7143;top:4674;width:9;height:2" coordorigin="7143,4674" coordsize="9,2">
              <v:shape style="position:absolute;left:7143;top:4674;width:9;height:2" coordorigin="7143,4674" coordsize="9,0" path="m7152,4674l7143,4674e" filled="false" stroked="true" strokeweight=".38630pt" strokecolor="#000000">
                <v:path arrowok="t"/>
              </v:shape>
            </v:group>
            <v:group style="position:absolute;left:4948;top:3703;width:9;height:2" coordorigin="4948,3703" coordsize="9,2">
              <v:shape style="position:absolute;left:4948;top:3703;width:9;height:2" coordorigin="4948,3703" coordsize="9,0" path="m4957,3703l4948,3703e" filled="false" stroked="true" strokeweight=".38630pt" strokecolor="#000000">
                <v:path arrowok="t"/>
              </v:shape>
            </v:group>
            <v:group style="position:absolute;left:6222;top:3703;width:9;height:2" coordorigin="6222,3703" coordsize="9,2">
              <v:shape style="position:absolute;left:6222;top:3703;width:9;height:2" coordorigin="6222,3703" coordsize="9,0" path="m6231,3703l6222,3703e" filled="false" stroked="true" strokeweight=".38630pt" strokecolor="#000000">
                <v:path arrowok="t"/>
              </v:shape>
            </v:group>
            <v:group style="position:absolute;left:5620;top:3316;width:9;height:2" coordorigin="5620,3316" coordsize="9,2">
              <v:shape style="position:absolute;left:5620;top:3316;width:9;height:2" coordorigin="5620,3316" coordsize="9,0" path="m5629,3316l5620,3316e" filled="false" stroked="true" strokeweight=".38630pt" strokecolor="#000000">
                <v:path arrowok="t"/>
              </v:shape>
            </v:group>
            <v:group style="position:absolute;left:6211;top:735;width:2;height:8" coordorigin="6211,735" coordsize="2,8">
              <v:shape style="position:absolute;left:6211;top:735;width:2;height:8" coordorigin="6211,735" coordsize="0,8" path="m6211,735l6211,743e" filled="false" stroked="true" strokeweight=".140pt" strokecolor="#000000">
                <v:path arrowok="t"/>
              </v:shape>
            </v:group>
            <v:group style="position:absolute;left:2869;top:8527;width:9;height:2" coordorigin="2869,8527" coordsize="9,2">
              <v:shape style="position:absolute;left:2869;top:8527;width:9;height:2" coordorigin="2869,8527" coordsize="9,0" path="m2878,8527l2869,8527e" filled="false" stroked="true" strokeweight=".38630pt" strokecolor="#000000">
                <v:path arrowok="t"/>
              </v:shape>
            </v:group>
            <v:group style="position:absolute;left:3216;top:8113;width:9;height:2" coordorigin="3216,8113" coordsize="9,2">
              <v:shape style="position:absolute;left:3216;top:8113;width:9;height:2" coordorigin="3216,8113" coordsize="9,0" path="m3225,8113l3216,8113e" filled="false" stroked="true" strokeweight=".38630pt" strokecolor="#000000">
                <v:path arrowok="t"/>
              </v:shape>
            </v:group>
            <v:group style="position:absolute;left:2892;top:8084;width:9;height:2" coordorigin="2892,8084" coordsize="9,2">
              <v:shape style="position:absolute;left:2892;top:8084;width:9;height:2" coordorigin="2892,8084" coordsize="9,0" path="m2901,8084l2892,8084e" filled="false" stroked="true" strokeweight=".38630pt" strokecolor="#000000">
                <v:path arrowok="t"/>
              </v:shape>
            </v:group>
            <v:group style="position:absolute;left:6622;top:5295;width:9;height:2" coordorigin="6622,5295" coordsize="9,2">
              <v:shape style="position:absolute;left:6622;top:5295;width:9;height:2" coordorigin="6622,5295" coordsize="9,0" path="m6631,5295l6622,5295e" filled="false" stroked="true" strokeweight=".38630pt" strokecolor="#000000">
                <v:path arrowok="t"/>
              </v:shape>
            </v:group>
            <v:group style="position:absolute;left:5074;top:4381;width:9;height:2" coordorigin="5074,4381" coordsize="9,2">
              <v:shape style="position:absolute;left:5074;top:4381;width:9;height:2" coordorigin="5074,4381" coordsize="9,0" path="m5083,4381l5074,4381e" filled="false" stroked="true" strokeweight=".38630pt" strokecolor="#000000">
                <v:path arrowok="t"/>
              </v:shape>
            </v:group>
            <v:group style="position:absolute;left:5845;top:11271;width:2;height:8" coordorigin="5845,11271" coordsize="2,8">
              <v:shape style="position:absolute;left:5845;top:11271;width:2;height:8" coordorigin="5845,11271" coordsize="0,8" path="m5845,11271l5845,11279e" filled="false" stroked="true" strokeweight=".140pt" strokecolor="#000000">
                <v:path arrowok="t"/>
              </v:shape>
            </v:group>
            <v:group style="position:absolute;left:3839;top:4383;width:2;height:3741" coordorigin="3839,4383" coordsize="2,3741">
              <v:shape style="position:absolute;left:3839;top:4383;width:2;height:3741" coordorigin="3839,4383" coordsize="0,3741" path="m3839,4383l3839,8124e" filled="false" stroked="true" strokeweight=".6137pt" strokecolor="#000000">
                <v:path arrowok="t"/>
              </v:shape>
            </v:group>
            <v:group style="position:absolute;left:3816;top:4451;width:2;height:7" coordorigin="3816,4451" coordsize="2,7">
              <v:shape style="position:absolute;left:3816;top:4451;width:2;height:7" coordorigin="3816,4451" coordsize="0,7" path="m3816,4451l3816,4458e" filled="false" stroked="true" strokeweight=".140pt" strokecolor="#000000">
                <v:path arrowok="t"/>
              </v:shape>
            </v:group>
            <v:group style="position:absolute;left:3764;top:4498;width:2;height:8" coordorigin="3764,4498" coordsize="2,8">
              <v:shape style="position:absolute;left:3764;top:4498;width:2;height:8" coordorigin="3764,4498" coordsize="0,8" path="m3764,4498l3764,4506e" filled="false" stroked="true" strokeweight=".140pt" strokecolor="#000000">
                <v:path arrowok="t"/>
              </v:shape>
            </v:group>
            <v:group style="position:absolute;left:3763;top:4689;width:2;height:8" coordorigin="3763,4689" coordsize="2,8">
              <v:shape style="position:absolute;left:3763;top:4689;width:2;height:8" coordorigin="3763,4689" coordsize="0,8" path="m3763,4689l3763,4697e" filled="false" stroked="true" strokeweight=".140pt" strokecolor="#000000">
                <v:path arrowok="t"/>
              </v:shape>
            </v:group>
            <v:group style="position:absolute;left:3814;top:4831;width:2;height:7" coordorigin="3814,4831" coordsize="2,7">
              <v:shape style="position:absolute;left:3814;top:4831;width:2;height:7" coordorigin="3814,4831" coordsize="0,7" path="m3814,4831l3814,4838e" filled="false" stroked="true" strokeweight=".140pt" strokecolor="#000000">
                <v:path arrowok="t"/>
              </v:shape>
            </v:group>
            <v:group style="position:absolute;left:3763;top:4880;width:2;height:7" coordorigin="3763,4880" coordsize="2,7">
              <v:shape style="position:absolute;left:3763;top:4880;width:2;height:7" coordorigin="3763,4880" coordsize="0,7" path="m3763,4880l3763,4887e" filled="false" stroked="true" strokeweight=".140pt" strokecolor="#000000">
                <v:path arrowok="t"/>
              </v:shape>
            </v:group>
            <v:group style="position:absolute;left:3757;top:4968;width:2;height:8" coordorigin="3757,4968" coordsize="2,8">
              <v:shape style="position:absolute;left:3757;top:4968;width:2;height:8" coordorigin="3757,4968" coordsize="0,8" path="m3757,4968l3757,4976e" filled="false" stroked="true" strokeweight=".140pt" strokecolor="#000000">
                <v:path arrowok="t"/>
              </v:shape>
            </v:group>
            <v:group style="position:absolute;left:3763;top:5069;width:2;height:8" coordorigin="3763,5069" coordsize="2,8">
              <v:shape style="position:absolute;left:3763;top:5069;width:2;height:8" coordorigin="3763,5069" coordsize="0,8" path="m3763,5069l3763,5077e" filled="false" stroked="true" strokeweight=".140pt" strokecolor="#000000">
                <v:path arrowok="t"/>
              </v:shape>
            </v:group>
            <v:group style="position:absolute;left:3757;top:5159;width:2;height:8" coordorigin="3757,5159" coordsize="2,8">
              <v:shape style="position:absolute;left:3757;top:5159;width:2;height:8" coordorigin="3757,5159" coordsize="0,8" path="m3757,5159l3757,5167e" filled="false" stroked="true" strokeweight=".140pt" strokecolor="#000000">
                <v:path arrowok="t"/>
              </v:shape>
            </v:group>
            <v:group style="position:absolute;left:3762;top:5259;width:2;height:8" coordorigin="3762,5259" coordsize="2,8">
              <v:shape style="position:absolute;left:3762;top:5259;width:2;height:8" coordorigin="3762,5259" coordsize="0,8" path="m3762,5259l3762,5267e" filled="false" stroked="true" strokeweight=".140pt" strokecolor="#000000">
                <v:path arrowok="t"/>
              </v:shape>
            </v:group>
            <v:group style="position:absolute;left:3813;top:5402;width:2;height:8" coordorigin="3813,5402" coordsize="2,8">
              <v:shape style="position:absolute;left:3813;top:5402;width:2;height:8" coordorigin="3813,5402" coordsize="0,8" path="m3813,5402l3813,5410e" filled="false" stroked="true" strokeweight=".140pt" strokecolor="#000000">
                <v:path arrowok="t"/>
              </v:shape>
            </v:group>
            <v:group style="position:absolute;left:3762;top:5450;width:2;height:8" coordorigin="3762,5450" coordsize="2,8">
              <v:shape style="position:absolute;left:3762;top:5450;width:2;height:8" coordorigin="3762,5450" coordsize="0,8" path="m3762,5450l3762,5458e" filled="false" stroked="true" strokeweight=".140pt" strokecolor="#000000">
                <v:path arrowok="t"/>
              </v:shape>
            </v:group>
            <v:group style="position:absolute;left:3580;top:5379;width:2;height:8" coordorigin="3580,5379" coordsize="2,8">
              <v:shape style="position:absolute;left:3580;top:5379;width:2;height:8" coordorigin="3580,5379" coordsize="0,8" path="m3580,5379l3580,5387e" filled="false" stroked="true" strokeweight=".140pt" strokecolor="#000000">
                <v:path arrowok="t"/>
              </v:shape>
            </v:group>
            <v:group style="position:absolute;left:3638;top:5432;width:2;height:8" coordorigin="3638,5432" coordsize="2,8">
              <v:shape style="position:absolute;left:3638;top:5432;width:2;height:8" coordorigin="3638,5432" coordsize="0,8" path="m3638,5432l3638,5440e" filled="false" stroked="true" strokeweight=".140pt" strokecolor="#000000">
                <v:path arrowok="t"/>
              </v:shape>
            </v:group>
            <v:group style="position:absolute;left:3755;top:5540;width:2;height:8" coordorigin="3755,5540" coordsize="2,8">
              <v:shape style="position:absolute;left:3755;top:5540;width:2;height:8" coordorigin="3755,5540" coordsize="0,8" path="m3755,5540l3755,5548e" filled="false" stroked="true" strokeweight=".140pt" strokecolor="#000000">
                <v:path arrowok="t"/>
              </v:shape>
            </v:group>
            <v:group style="position:absolute;left:3813;top:5593;width:2;height:8" coordorigin="3813,5593" coordsize="2,8">
              <v:shape style="position:absolute;left:3813;top:5593;width:2;height:8" coordorigin="3813,5593" coordsize="0,8" path="m3813,5593l3813,5601e" filled="false" stroked="true" strokeweight=".140pt" strokecolor="#000000">
                <v:path arrowok="t"/>
              </v:shape>
            </v:group>
            <v:group style="position:absolute;left:3493;top:5395;width:2;height:7" coordorigin="3493,5395" coordsize="2,7">
              <v:shape style="position:absolute;left:3493;top:5395;width:2;height:7" coordorigin="3493,5395" coordsize="0,7" path="m3493,5395l3493,5402e" filled="false" stroked="true" strokeweight=".140pt" strokecolor="#000000">
                <v:path arrowok="t"/>
              </v:shape>
            </v:group>
            <v:group style="position:absolute;left:3550;top:5447;width:2;height:8" coordorigin="3550,5447" coordsize="2,8">
              <v:shape style="position:absolute;left:3550;top:5447;width:2;height:8" coordorigin="3550,5447" coordsize="0,8" path="m3550,5447l3550,5455e" filled="false" stroked="true" strokeweight=".140pt" strokecolor="#000000">
                <v:path arrowok="t"/>
              </v:shape>
            </v:group>
            <v:group style="position:absolute;left:3405;top:5410;width:2;height:8" coordorigin="3405,5410" coordsize="2,8">
              <v:shape style="position:absolute;left:3405;top:5410;width:2;height:8" coordorigin="3405,5410" coordsize="0,8" path="m3405,5410l3405,5418e" filled="false" stroked="true" strokeweight=".140pt" strokecolor="#000000">
                <v:path arrowok="t"/>
              </v:shape>
            </v:group>
            <v:group style="position:absolute;left:3463;top:5463;width:2;height:8" coordorigin="3463,5463" coordsize="2,8">
              <v:shape style="position:absolute;left:3463;top:5463;width:2;height:8" coordorigin="3463,5463" coordsize="0,8" path="m3463,5463l3463,5471e" filled="false" stroked="true" strokeweight=".140pt" strokecolor="#000000">
                <v:path arrowok="t"/>
              </v:shape>
            </v:group>
            <v:group style="position:absolute;left:3317;top:5424;width:2;height:8" coordorigin="3317,5424" coordsize="2,8">
              <v:shape style="position:absolute;left:3317;top:5424;width:2;height:8" coordorigin="3317,5424" coordsize="0,8" path="m3317,5424l3317,5432e" filled="false" stroked="true" strokeweight=".140pt" strokecolor="#000000">
                <v:path arrowok="t"/>
              </v:shape>
            </v:group>
            <v:group style="position:absolute;left:3760;top:5831;width:2;height:8" coordorigin="3760,5831" coordsize="2,8">
              <v:shape style="position:absolute;left:3760;top:5831;width:2;height:8" coordorigin="3760,5831" coordsize="0,8" path="m3760,5831l3760,5839e" filled="false" stroked="true" strokeweight=".140pt" strokecolor="#000000">
                <v:path arrowok="t"/>
              </v:shape>
            </v:group>
            <v:group style="position:absolute;left:3230;top:5440;width:2;height:7" coordorigin="3230,5440" coordsize="2,7">
              <v:shape style="position:absolute;left:3230;top:5440;width:2;height:7" coordorigin="3230,5440" coordsize="0,7" path="m3230,5440l3230,5447e" filled="false" stroked="true" strokeweight=".140pt" strokecolor="#000000">
                <v:path arrowok="t"/>
              </v:shape>
            </v:group>
            <v:group style="position:absolute;left:3754;top:5920;width:2;height:8" coordorigin="3754,5920" coordsize="2,8">
              <v:shape style="position:absolute;left:3754;top:5920;width:2;height:8" coordorigin="3754,5920" coordsize="0,8" path="m3754,5920l3754,5928e" filled="false" stroked="true" strokeweight=".140pt" strokecolor="#000000">
                <v:path arrowok="t"/>
              </v:shape>
            </v:group>
            <v:group style="position:absolute;left:3812;top:5973;width:2;height:7" coordorigin="3812,5973" coordsize="2,7">
              <v:shape style="position:absolute;left:3812;top:5973;width:2;height:7" coordorigin="3812,5973" coordsize="0,7" path="m3812,5973l3812,5980e" filled="false" stroked="true" strokeweight=".140pt" strokecolor="#000000">
                <v:path arrowok="t"/>
              </v:shape>
            </v:group>
            <v:group style="position:absolute;left:3060;top:5380;width:2;height:8" coordorigin="3060,5380" coordsize="2,8">
              <v:shape style="position:absolute;left:3060;top:5380;width:2;height:8" coordorigin="3060,5380" coordsize="0,8" path="m3060,5380l3060,5388e" filled="false" stroked="true" strokeweight=".140pt" strokecolor="#000000">
                <v:path arrowok="t"/>
              </v:shape>
            </v:group>
            <v:group style="position:absolute;left:3142;top:5455;width:2;height:8" coordorigin="3142,5455" coordsize="2,8">
              <v:shape style="position:absolute;left:3142;top:5455;width:2;height:8" coordorigin="3142,5455" coordsize="0,8" path="m3142,5455l3142,5463e" filled="false" stroked="true" strokeweight=".140pt" strokecolor="#000000">
                <v:path arrowok="t"/>
              </v:shape>
            </v:group>
            <v:group style="position:absolute;left:3760;top:6022;width:2;height:7" coordorigin="3760,6022" coordsize="2,7">
              <v:shape style="position:absolute;left:3760;top:6022;width:2;height:7" coordorigin="3760,6022" coordsize="0,7" path="m3760,6022l3760,6029e" filled="false" stroked="true" strokeweight=".140pt" strokecolor="#000000">
                <v:path arrowok="t"/>
              </v:shape>
            </v:group>
            <v:group style="position:absolute;left:2972;top:5395;width:2;height:7" coordorigin="2972,5395" coordsize="2,7">
              <v:shape style="position:absolute;left:2972;top:5395;width:2;height:7" coordorigin="2972,5395" coordsize="0,7" path="m2972,5395l2972,5402e" filled="false" stroked="true" strokeweight=".140pt" strokecolor="#000000">
                <v:path arrowok="t"/>
              </v:shape>
            </v:group>
            <v:group style="position:absolute;left:3754;top:6110;width:2;height:8" coordorigin="3754,6110" coordsize="2,8">
              <v:shape style="position:absolute;left:3754;top:6110;width:2;height:8" coordorigin="3754,6110" coordsize="0,8" path="m3754,6110l3754,6118e" filled="false" stroked="true" strokeweight=".140pt" strokecolor="#000000">
                <v:path arrowok="t"/>
              </v:shape>
            </v:group>
            <v:group style="position:absolute;left:2849;top:5378;width:2;height:8" coordorigin="2849,5378" coordsize="2,8">
              <v:shape style="position:absolute;left:2849;top:5378;width:2;height:8" coordorigin="2849,5378" coordsize="0,8" path="m2849,5378l2849,5386e" filled="false" stroked="true" strokeweight=".140pt" strokecolor="#000000">
                <v:path arrowok="t"/>
              </v:shape>
            </v:group>
            <v:group style="position:absolute;left:3759;top:6212;width:2;height:8" coordorigin="3759,6212" coordsize="2,8">
              <v:shape style="position:absolute;left:3759;top:6212;width:2;height:8" coordorigin="3759,6212" coordsize="0,8" path="m3759,6212l3759,6220e" filled="false" stroked="true" strokeweight=".140pt" strokecolor="#000000">
                <v:path arrowok="t"/>
              </v:shape>
            </v:group>
            <v:group style="position:absolute;left:2761;top:5392;width:2;height:8" coordorigin="2761,5392" coordsize="2,8">
              <v:shape style="position:absolute;left:2761;top:5392;width:2;height:8" coordorigin="2761,5392" coordsize="0,8" path="m2761,5392l2761,5400e" filled="false" stroked="true" strokeweight=".140pt" strokecolor="#000000">
                <v:path arrowok="t"/>
              </v:shape>
            </v:group>
            <v:group style="position:absolute;left:3759;top:6401;width:2;height:8" coordorigin="3759,6401" coordsize="2,8">
              <v:shape style="position:absolute;left:3759;top:6401;width:2;height:8" coordorigin="3759,6401" coordsize="0,8" path="m3759,6401l3759,6409e" filled="false" stroked="true" strokeweight=".140pt" strokecolor="#000000">
                <v:path arrowok="t"/>
              </v:shape>
            </v:group>
            <v:group style="position:absolute;left:3753;top:6492;width:2;height:7" coordorigin="3753,6492" coordsize="2,7">
              <v:shape style="position:absolute;left:3753;top:6492;width:2;height:7" coordorigin="3753,6492" coordsize="0,7" path="m3753,6492l3753,6499e" filled="false" stroked="true" strokeweight=".140pt" strokecolor="#000000">
                <v:path arrowok="t"/>
              </v:shape>
            </v:group>
            <v:group style="position:absolute;left:3811;top:6544;width:2;height:8" coordorigin="3811,6544" coordsize="2,8">
              <v:shape style="position:absolute;left:3811;top:6544;width:2;height:8" coordorigin="3811,6544" coordsize="0,8" path="m3811,6544l3811,6552e" filled="false" stroked="true" strokeweight=".140pt" strokecolor="#000000">
                <v:path arrowok="t"/>
              </v:shape>
            </v:group>
            <v:group style="position:absolute;left:3753;top:6682;width:2;height:8" coordorigin="3753,6682" coordsize="2,8">
              <v:shape style="position:absolute;left:3753;top:6682;width:2;height:8" coordorigin="3753,6682" coordsize="0,8" path="m3753,6682l3753,6690e" filled="false" stroked="true" strokeweight=".140pt" strokecolor="#000000">
                <v:path arrowok="t"/>
              </v:shape>
            </v:group>
            <v:group style="position:absolute;left:3811;top:6735;width:2;height:8" coordorigin="3811,6735" coordsize="2,8">
              <v:shape style="position:absolute;left:3811;top:6735;width:2;height:8" coordorigin="3811,6735" coordsize="0,8" path="m3811,6735l3811,6743e" filled="false" stroked="true" strokeweight=".140pt" strokecolor="#000000">
                <v:path arrowok="t"/>
              </v:shape>
            </v:group>
            <v:group style="position:absolute;left:3758;top:6783;width:2;height:7" coordorigin="3758,6783" coordsize="2,7">
              <v:shape style="position:absolute;left:3758;top:6783;width:2;height:7" coordorigin="3758,6783" coordsize="0,7" path="m3758,6783l3758,6790e" filled="false" stroked="true" strokeweight=".140pt" strokecolor="#000000">
                <v:path arrowok="t"/>
              </v:shape>
            </v:group>
            <v:group style="position:absolute;left:3751;top:7063;width:2;height:8" coordorigin="3751,7063" coordsize="2,8">
              <v:shape style="position:absolute;left:3751;top:7063;width:2;height:8" coordorigin="3751,7063" coordsize="0,8" path="m3751,7063l3751,7071e" filled="false" stroked="true" strokeweight=".140pt" strokecolor="#000000">
                <v:path arrowok="t"/>
              </v:shape>
            </v:group>
            <v:group style="position:absolute;left:3809;top:7115;width:2;height:7" coordorigin="3809,7115" coordsize="2,7">
              <v:shape style="position:absolute;left:3809;top:7115;width:2;height:7" coordorigin="3809,7115" coordsize="0,7" path="m3809,7115l3809,7122e" filled="false" stroked="true" strokeweight=".140pt" strokecolor="#000000">
                <v:path arrowok="t"/>
              </v:shape>
            </v:group>
            <v:group style="position:absolute;left:3758;top:7164;width:2;height:7" coordorigin="3758,7164" coordsize="2,7">
              <v:shape style="position:absolute;left:3758;top:7164;width:2;height:7" coordorigin="3758,7164" coordsize="0,7" path="m3758,7164l3758,7171e" filled="false" stroked="true" strokeweight=".140pt" strokecolor="#000000">
                <v:path arrowok="t"/>
              </v:shape>
            </v:group>
            <v:group style="position:absolute;left:3751;top:7252;width:2;height:8" coordorigin="3751,7252" coordsize="2,8">
              <v:shape style="position:absolute;left:3751;top:7252;width:2;height:8" coordorigin="3751,7252" coordsize="0,8" path="m3751,7252l3751,7260e" filled="false" stroked="true" strokeweight=".140pt" strokecolor="#000000">
                <v:path arrowok="t"/>
              </v:shape>
            </v:group>
            <v:group style="position:absolute;left:3808;top:7305;width:2;height:8" coordorigin="3808,7305" coordsize="2,8">
              <v:shape style="position:absolute;left:3808;top:7305;width:2;height:8" coordorigin="3808,7305" coordsize="0,8" path="m3808,7305l3808,7313e" filled="false" stroked="true" strokeweight=".140pt" strokecolor="#000000">
                <v:path arrowok="t"/>
              </v:shape>
            </v:group>
            <v:group style="position:absolute;left:3757;top:7354;width:2;height:8" coordorigin="3757,7354" coordsize="2,8">
              <v:shape style="position:absolute;left:3757;top:7354;width:2;height:8" coordorigin="3757,7354" coordsize="0,8" path="m3757,7354l3757,7362e" filled="false" stroked="true" strokeweight=".140pt" strokecolor="#000000">
                <v:path arrowok="t"/>
              </v:shape>
            </v:group>
            <v:group style="position:absolute;left:5120;top:8603;width:2;height:8" coordorigin="5120,8603" coordsize="2,8">
              <v:shape style="position:absolute;left:5120;top:8603;width:2;height:8" coordorigin="5120,8603" coordsize="0,8" path="m5120,8603l5120,8611e" filled="false" stroked="true" strokeweight=".140pt" strokecolor="#000000">
                <v:path arrowok="t"/>
              </v:shape>
            </v:group>
            <v:group style="position:absolute;left:3751;top:7443;width:2;height:8" coordorigin="3751,7443" coordsize="2,8">
              <v:shape style="position:absolute;left:3751;top:7443;width:2;height:8" coordorigin="3751,7443" coordsize="0,8" path="m3751,7443l3751,7451e" filled="false" stroked="true" strokeweight=".140pt" strokecolor="#000000">
                <v:path arrowok="t"/>
              </v:shape>
            </v:group>
            <v:group style="position:absolute;left:4975;top:8566;width:2;height:7" coordorigin="4975,8566" coordsize="2,7">
              <v:shape style="position:absolute;left:4975;top:8566;width:2;height:7" coordorigin="4975,8566" coordsize="0,7" path="m4975,8566l4975,8573e" filled="false" stroked="true" strokeweight=".140pt" strokecolor="#000000">
                <v:path arrowok="t"/>
              </v:shape>
            </v:group>
            <v:group style="position:absolute;left:3757;top:7543;width:2;height:8" coordorigin="3757,7543" coordsize="2,8">
              <v:shape style="position:absolute;left:3757;top:7543;width:2;height:8" coordorigin="3757,7543" coordsize="0,8" path="m3757,7543l3757,7551e" filled="false" stroked="true" strokeweight=".140pt" strokecolor="#000000">
                <v:path arrowok="t"/>
              </v:shape>
            </v:group>
            <v:group style="position:absolute;left:4887;top:8580;width:2;height:8" coordorigin="4887,8580" coordsize="2,8">
              <v:shape style="position:absolute;left:4887;top:8580;width:2;height:8" coordorigin="4887,8580" coordsize="0,8" path="m4887,8580l4887,8588e" filled="false" stroked="true" strokeweight=".140pt" strokecolor="#000000">
                <v:path arrowok="t"/>
              </v:shape>
            </v:group>
            <v:group style="position:absolute;left:2788;top:6658;width:2;height:7" coordorigin="2788,6658" coordsize="2,7">
              <v:shape style="position:absolute;left:2788;top:6658;width:2;height:7" coordorigin="2788,6658" coordsize="0,7" path="m2788,6658l2788,6665e" filled="false" stroked="true" strokeweight=".140pt" strokecolor="#000000">
                <v:path arrowok="t"/>
              </v:shape>
            </v:group>
            <v:group style="position:absolute;left:5120;top:8794;width:2;height:7" coordorigin="5120,8794" coordsize="2,7">
              <v:shape style="position:absolute;left:5120;top:8794;width:2;height:7" coordorigin="5120,8794" coordsize="0,7" path="m5120,8794l5120,8801e" filled="false" stroked="true" strokeweight=".140pt" strokecolor="#000000">
                <v:path arrowok="t"/>
              </v:shape>
            </v:group>
            <v:group style="position:absolute;left:4718;top:8521;width:2;height:7" coordorigin="4718,8521" coordsize="2,7">
              <v:shape style="position:absolute;left:4718;top:8521;width:2;height:7" coordorigin="4718,8521" coordsize="0,7" path="m4718,8521l4718,8528e" filled="false" stroked="true" strokeweight=".140pt" strokecolor="#000000">
                <v:path arrowok="t"/>
              </v:shape>
            </v:group>
            <v:group style="position:absolute;left:4799;top:8595;width:2;height:8" coordorigin="4799,8595" coordsize="2,8">
              <v:shape style="position:absolute;left:4799;top:8595;width:2;height:8" coordorigin="4799,8595" coordsize="0,8" path="m4799,8595l4799,8603e" filled="false" stroked="true" strokeweight=".140pt" strokecolor="#000000">
                <v:path arrowok="t"/>
              </v:shape>
            </v:group>
            <v:group style="position:absolute;left:2795;top:6758;width:2;height:8" coordorigin="2795,6758" coordsize="2,8">
              <v:shape style="position:absolute;left:2795;top:6758;width:2;height:8" coordorigin="2795,6758" coordsize="0,8" path="m2795,6758l2795,6766e" filled="false" stroked="true" strokeweight=".140pt" strokecolor="#000000">
                <v:path arrowok="t"/>
              </v:shape>
            </v:group>
            <v:group style="position:absolute;left:5032;top:8808;width:2;height:8" coordorigin="5032,8808" coordsize="2,8">
              <v:shape style="position:absolute;left:5032;top:8808;width:2;height:8" coordorigin="5032,8808" coordsize="0,8" path="m5032,8808l5032,8816e" filled="false" stroked="true" strokeweight=".140pt" strokecolor="#000000">
                <v:path arrowok="t"/>
              </v:shape>
            </v:group>
            <v:group style="position:absolute;left:5069;top:8841;width:2;height:8" coordorigin="5069,8841" coordsize="2,8">
              <v:shape style="position:absolute;left:5069;top:8841;width:2;height:8" coordorigin="5069,8841" coordsize="0,8" path="m5069,8841l5069,8849e" filled="false" stroked="true" strokeweight=".140pt" strokecolor="#000000">
                <v:path arrowok="t"/>
              </v:shape>
            </v:group>
            <v:group style="position:absolute;left:3757;top:7734;width:2;height:8" coordorigin="3757,7734" coordsize="2,8">
              <v:shape style="position:absolute;left:3757;top:7734;width:2;height:8" coordorigin="3757,7734" coordsize="0,8" path="m3757,7734l3757,7742e" filled="false" stroked="true" strokeweight=".140pt" strokecolor="#000000">
                <v:path arrowok="t"/>
              </v:shape>
            </v:group>
            <v:group style="position:absolute;left:4631;top:8536;width:2;height:8" coordorigin="4631,8536" coordsize="2,8">
              <v:shape style="position:absolute;left:4631;top:8536;width:2;height:8" coordorigin="4631,8536" coordsize="0,8" path="m4631,8536l4631,8544e" filled="false" stroked="true" strokeweight=".140pt" strokecolor="#000000">
                <v:path arrowok="t"/>
              </v:shape>
            </v:group>
            <v:group style="position:absolute;left:4712;top:8611;width:2;height:8" coordorigin="4712,8611" coordsize="2,8">
              <v:shape style="position:absolute;left:4712;top:8611;width:2;height:8" coordorigin="4712,8611" coordsize="0,8" path="m4712,8611l4712,8619e" filled="false" stroked="true" strokeweight=".140pt" strokecolor="#000000">
                <v:path arrowok="t"/>
              </v:shape>
            </v:group>
            <v:group style="position:absolute;left:2788;top:6847;width:2;height:8" coordorigin="2788,6847" coordsize="2,8">
              <v:shape style="position:absolute;left:2788;top:6847;width:2;height:8" coordorigin="2788,6847" coordsize="0,8" path="m2788,6847l2788,6855e" filled="false" stroked="true" strokeweight=".140pt" strokecolor="#000000">
                <v:path arrowok="t"/>
              </v:shape>
            </v:group>
            <v:group style="position:absolute;left:5062;top:8931;width:2;height:8" coordorigin="5062,8931" coordsize="2,8">
              <v:shape style="position:absolute;left:5062;top:8931;width:2;height:8" coordorigin="5062,8931" coordsize="0,8" path="m5062,8931l5062,8939e" filled="false" stroked="true" strokeweight=".140pt" strokecolor="#000000">
                <v:path arrowok="t"/>
              </v:shape>
            </v:group>
            <v:group style="position:absolute;left:3750;top:7824;width:2;height:8" coordorigin="3750,7824" coordsize="2,8">
              <v:shape style="position:absolute;left:3750;top:7824;width:2;height:8" coordorigin="3750,7824" coordsize="0,8" path="m3750,7824l3750,7832e" filled="false" stroked="true" strokeweight=".140pt" strokecolor="#000000">
                <v:path arrowok="t"/>
              </v:shape>
            </v:group>
            <v:group style="position:absolute;left:3807;top:7877;width:2;height:8" coordorigin="3807,7877" coordsize="2,8">
              <v:shape style="position:absolute;left:3807;top:7877;width:2;height:8" coordorigin="3807,7877" coordsize="0,8" path="m3807,7877l3807,7885e" filled="false" stroked="true" strokeweight=".140pt" strokecolor="#000000">
                <v:path arrowok="t"/>
              </v:shape>
            </v:group>
            <v:group style="position:absolute;left:4507;top:8518;width:2;height:8" coordorigin="4507,8518" coordsize="2,8">
              <v:shape style="position:absolute;left:4507;top:8518;width:2;height:8" coordorigin="4507,8518" coordsize="0,8" path="m4507,8518l4507,8526e" filled="false" stroked="true" strokeweight=".140pt" strokecolor="#000000">
                <v:path arrowok="t"/>
              </v:shape>
            </v:group>
            <v:group style="position:absolute;left:4543;top:8550;width:2;height:8" coordorigin="4543,8550" coordsize="2,8">
              <v:shape style="position:absolute;left:4543;top:8550;width:2;height:8" coordorigin="4543,8550" coordsize="0,8" path="m4543,8550l4543,8558e" filled="false" stroked="true" strokeweight=".140pt" strokecolor="#000000">
                <v:path arrowok="t"/>
              </v:shape>
            </v:group>
            <v:group style="position:absolute;left:4624;top:8625;width:2;height:8" coordorigin="4624,8625" coordsize="2,8">
              <v:shape style="position:absolute;left:4624;top:8625;width:2;height:8" coordorigin="4624,8625" coordsize="0,8" path="m4624,8625l4624,8633e" filled="false" stroked="true" strokeweight=".140pt" strokecolor="#000000">
                <v:path arrowok="t"/>
              </v:shape>
            </v:group>
            <v:group style="position:absolute;left:2757;top:6915;width:2;height:8" coordorigin="2757,6915" coordsize="2,8">
              <v:shape style="position:absolute;left:2757;top:6915;width:2;height:8" coordorigin="2757,6915" coordsize="0,8" path="m2757,6915l2757,6923e" filled="false" stroked="true" strokeweight=".140pt" strokecolor="#000000">
                <v:path arrowok="t"/>
              </v:shape>
            </v:group>
            <v:group style="position:absolute;left:2793;top:6949;width:2;height:7" coordorigin="2793,6949" coordsize="2,7">
              <v:shape style="position:absolute;left:2793;top:6949;width:2;height:7" coordorigin="2793,6949" coordsize="0,7" path="m2793,6949l2793,6956e" filled="false" stroked="true" strokeweight=".140pt" strokecolor="#000000">
                <v:path arrowok="t"/>
              </v:shape>
            </v:group>
            <v:group style="position:absolute;left:5031;top:8998;width:2;height:8" coordorigin="5031,8998" coordsize="2,8">
              <v:shape style="position:absolute;left:5031;top:8998;width:2;height:8" coordorigin="5031,8998" coordsize="0,8" path="m5031,8998l5031,9006e" filled="false" stroked="true" strokeweight=".140pt" strokecolor="#000000">
                <v:path arrowok="t"/>
              </v:shape>
            </v:group>
            <v:group style="position:absolute;left:5067;top:9032;width:2;height:8" coordorigin="5067,9032" coordsize="2,8">
              <v:shape style="position:absolute;left:5067;top:9032;width:2;height:8" coordorigin="5067,9032" coordsize="0,8" path="m5067,9032l5067,9040e" filled="false" stroked="true" strokeweight=".140pt" strokecolor="#000000">
                <v:path arrowok="t"/>
              </v:shape>
            </v:group>
            <v:group style="position:absolute;left:3755;top:7925;width:2;height:7" coordorigin="3755,7925" coordsize="2,7">
              <v:shape style="position:absolute;left:3755;top:7925;width:2;height:7" coordorigin="3755,7925" coordsize="0,7" path="m3755,7925l3755,7932e" filled="false" stroked="true" strokeweight=".140pt" strokecolor="#000000">
                <v:path arrowok="t"/>
              </v:shape>
            </v:group>
            <v:group style="position:absolute;left:5119;top:9173;width:2;height:8" coordorigin="5119,9173" coordsize="2,8">
              <v:shape style="position:absolute;left:5119;top:9173;width:2;height:8" coordorigin="5119,9173" coordsize="0,8" path="m5119,9173l5119,9181e" filled="false" stroked="true" strokeweight=".140pt" strokecolor="#000000">
                <v:path arrowok="t"/>
              </v:shape>
            </v:group>
            <v:group style="position:absolute;left:3750;top:8015;width:2;height:7" coordorigin="3750,8015" coordsize="2,7">
              <v:shape style="position:absolute;left:3750;top:8015;width:2;height:7" coordorigin="3750,8015" coordsize="0,7" path="m3750,8015l3750,8022e" filled="false" stroked="true" strokeweight=".140pt" strokecolor="#000000">
                <v:path arrowok="t"/>
              </v:shape>
            </v:group>
            <v:group style="position:absolute;left:3807;top:8067;width:2;height:8" coordorigin="3807,8067" coordsize="2,8">
              <v:shape style="position:absolute;left:3807;top:8067;width:2;height:8" coordorigin="3807,8067" coordsize="0,8" path="m3807,8067l3807,8075e" filled="false" stroked="true" strokeweight=".140pt" strokecolor="#000000">
                <v:path arrowok="t"/>
              </v:shape>
            </v:group>
            <v:group style="position:absolute;left:4332;top:8548;width:2;height:7" coordorigin="4332,8548" coordsize="2,7">
              <v:shape style="position:absolute;left:4332;top:8548;width:2;height:7" coordorigin="4332,8548" coordsize="0,7" path="m4332,8548l4332,8555e" filled="false" stroked="true" strokeweight=".140pt" strokecolor="#000000">
                <v:path arrowok="t"/>
              </v:shape>
            </v:group>
            <v:group style="position:absolute;left:2757;top:7106;width:2;height:7" coordorigin="2757,7106" coordsize="2,7">
              <v:shape style="position:absolute;left:2757;top:7106;width:2;height:7" coordorigin="2757,7106" coordsize="0,7" path="m2757,7106l2757,7113e" filled="false" stroked="true" strokeweight=".140pt" strokecolor="#000000">
                <v:path arrowok="t"/>
              </v:shape>
            </v:group>
            <v:group style="position:absolute;left:2793;top:7139;width:2;height:8" coordorigin="2793,7139" coordsize="2,8">
              <v:shape style="position:absolute;left:2793;top:7139;width:2;height:8" coordorigin="2793,7139" coordsize="0,8" path="m2793,7139l2793,7147e" filled="false" stroked="true" strokeweight=".140pt" strokecolor="#000000">
                <v:path arrowok="t"/>
              </v:shape>
            </v:group>
            <v:group style="position:absolute;left:5031;top:9189;width:2;height:8" coordorigin="5031,9189" coordsize="2,8">
              <v:shape style="position:absolute;left:5031;top:9189;width:2;height:8" coordorigin="5031,9189" coordsize="0,8" path="m5031,9189l5031,9197e" filled="false" stroked="true" strokeweight=".140pt" strokecolor="#000000">
                <v:path arrowok="t"/>
              </v:shape>
            </v:group>
            <v:group style="position:absolute;left:3719;top:8082;width:2;height:7" coordorigin="3719,8082" coordsize="2,7">
              <v:shape style="position:absolute;left:3719;top:8082;width:2;height:7" coordorigin="3719,8082" coordsize="0,7" path="m3719,8082l3719,8089e" filled="false" stroked="true" strokeweight=".140pt" strokecolor="#000000">
                <v:path arrowok="t"/>
              </v:shape>
            </v:group>
            <v:group style="position:absolute;left:3755;top:8115;width:2;height:8" coordorigin="3755,8115" coordsize="2,8">
              <v:shape style="position:absolute;left:3755;top:8115;width:2;height:8" coordorigin="3755,8115" coordsize="0,8" path="m3755,8115l3755,8123e" filled="false" stroked="true" strokeweight=".140pt" strokecolor="#000000">
                <v:path arrowok="t"/>
              </v:shape>
            </v:group>
            <v:group style="position:absolute;left:4244;top:8563;width:2;height:8" coordorigin="4244,8563" coordsize="2,8">
              <v:shape style="position:absolute;left:4244;top:8563;width:2;height:8" coordorigin="4244,8563" coordsize="0,8" path="m4244,8563l4244,8571e" filled="false" stroked="true" strokeweight=".140pt" strokecolor="#000000">
                <v:path arrowok="t"/>
              </v:shape>
            </v:group>
            <v:group style="position:absolute;left:2787;top:7228;width:2;height:8" coordorigin="2787,7228" coordsize="2,8">
              <v:shape style="position:absolute;left:2787;top:7228;width:2;height:8" coordorigin="2787,7228" coordsize="0,8" path="m2787,7228l2787,7236e" filled="false" stroked="true" strokeweight=".140pt" strokecolor="#000000">
                <v:path arrowok="t"/>
              </v:shape>
            </v:group>
            <v:group style="position:absolute;left:5061;top:9311;width:2;height:8" coordorigin="5061,9311" coordsize="2,8">
              <v:shape style="position:absolute;left:5061;top:9311;width:2;height:8" coordorigin="5061,9311" coordsize="0,8" path="m5061,9311l5061,9319e" filled="false" stroked="true" strokeweight=".140pt" strokecolor="#000000">
                <v:path arrowok="t"/>
              </v:shape>
            </v:group>
            <v:group style="position:absolute;left:4156;top:8579;width:2;height:7" coordorigin="4156,8579" coordsize="2,7">
              <v:shape style="position:absolute;left:4156;top:8579;width:2;height:7" coordorigin="4156,8579" coordsize="0,7" path="m4156,8579l4156,8586e" filled="false" stroked="true" strokeweight=".140pt" strokecolor="#000000">
                <v:path arrowok="t"/>
              </v:shape>
            </v:group>
            <v:group style="position:absolute;left:7684;top:4627;width:276;height:721" coordorigin="7684,4627" coordsize="276,721">
              <v:shape style="position:absolute;left:7684;top:4627;width:276;height:721" coordorigin="7684,4627" coordsize="276,721" path="m7960,4627l7902,4742,7848,4859,7799,4979,7756,5101,7718,5223,7684,5348e" filled="false" stroked="true" strokeweight=".38630pt" strokecolor="#000000">
                <v:path arrowok="t"/>
              </v:shape>
              <v:shape style="position:absolute;left:1797;top:304;width:4064;height:11364" type="#_x0000_t75" stroked="false">
                <v:imagedata r:id="rId27" o:title=""/>
              </v:shape>
            </v:group>
            <v:group style="position:absolute;left:2649;top:9064;width:9;height:2" coordorigin="2649,9064" coordsize="9,2">
              <v:shape style="position:absolute;left:2649;top:9064;width:9;height:2" coordorigin="2649,9064" coordsize="9,0" path="m2658,9064l2649,9064e" filled="false" stroked="true" strokeweight=".38630pt" strokecolor="#000000">
                <v:path arrowok="t"/>
              </v:shape>
            </v:group>
            <v:group style="position:absolute;left:2189;top:4110;width:2;height:3575" coordorigin="2189,4110" coordsize="2,3575">
              <v:shape style="position:absolute;left:2189;top:4110;width:2;height:3575" coordorigin="2189,4110" coordsize="0,3575" path="m2189,4110l2189,7685e" filled="false" stroked="true" strokeweight=".2174pt" strokecolor="#000000">
                <v:path arrowok="t"/>
              </v:shape>
            </v:group>
            <v:group style="position:absolute;left:2265;top:7609;width:2;height:67" coordorigin="2265,7609" coordsize="2,67">
              <v:shape style="position:absolute;left:2265;top:7609;width:2;height:67" coordorigin="2265,7609" coordsize="0,67" path="m2265,7609l2265,7676e" filled="false" stroked="true" strokeweight=".140pt" strokecolor="#000000">
                <v:path arrowok="t"/>
              </v:shape>
            </v:group>
            <v:group style="position:absolute;left:1869;top:7971;width:2;height:108" coordorigin="1869,7971" coordsize="2,108">
              <v:shape style="position:absolute;left:1869;top:7971;width:2;height:108" coordorigin="1869,7971" coordsize="0,108" path="m1869,7971l1869,8079e" filled="false" stroked="true" strokeweight=".140pt" strokecolor="#000000">
                <v:path arrowok="t"/>
              </v:shape>
            </v:group>
            <v:group style="position:absolute;left:2262;top:7692;width:2;height:34" coordorigin="2262,7692" coordsize="2,34">
              <v:shape style="position:absolute;left:2262;top:7692;width:2;height:34" coordorigin="2262,7692" coordsize="0,34" path="m2262,7692l2262,7726e" filled="false" stroked="true" strokeweight=".140pt" strokecolor="#000000">
                <v:path arrowok="t"/>
              </v:shape>
            </v:group>
            <v:group style="position:absolute;left:1864;top:8120;width:2;height:58" coordorigin="1864,8120" coordsize="2,58">
              <v:shape style="position:absolute;left:1864;top:8120;width:2;height:58" coordorigin="1864,8120" coordsize="0,58" path="m1864,8120l1864,8178e" filled="false" stroked="true" strokeweight=".140pt" strokecolor="#000000">
                <v:path arrowok="t"/>
              </v:shape>
            </v:group>
            <v:group style="position:absolute;left:1944;top:8110;width:2;height:8" coordorigin="1944,8110" coordsize="2,8">
              <v:shape style="position:absolute;left:1944;top:8110;width:2;height:8" coordorigin="1944,8110" coordsize="0,8" path="m1944,8110l1944,8118e" filled="false" stroked="true" strokeweight=".140pt" strokecolor="#000000">
                <v:path arrowok="t"/>
              </v:shape>
            </v:group>
            <v:group style="position:absolute;left:1941;top:8160;width:2;height:8" coordorigin="1941,8160" coordsize="2,8">
              <v:shape style="position:absolute;left:1941;top:8160;width:2;height:8" coordorigin="1941,8160" coordsize="0,8" path="m1941,8160l1941,8168e" filled="false" stroked="true" strokeweight=".140pt" strokecolor="#000000">
                <v:path arrowok="t"/>
              </v:shape>
            </v:group>
            <v:group style="position:absolute;left:2020;top:8100;width:2;height:7" coordorigin="2020,8100" coordsize="2,7">
              <v:shape style="position:absolute;left:2020;top:8100;width:2;height:7" coordorigin="2020,8100" coordsize="0,7" path="m2020,8100l2020,8107e" filled="false" stroked="true" strokeweight=".140pt" strokecolor="#000000">
                <v:path arrowok="t"/>
              </v:shape>
            </v:group>
            <v:group style="position:absolute;left:2016;top:8150;width:2;height:58" coordorigin="2016,8150" coordsize="2,58">
              <v:shape style="position:absolute;left:2016;top:8150;width:2;height:58" coordorigin="2016,8150" coordsize="0,58" path="m2016,8150l2016,8208e" filled="false" stroked="true" strokeweight=".140pt" strokecolor="#000000">
                <v:path arrowok="t"/>
              </v:shape>
            </v:group>
            <v:group style="position:absolute;left:2095;top:8089;width:2;height:119" coordorigin="2095,8089" coordsize="2,119">
              <v:shape style="position:absolute;left:2095;top:8089;width:2;height:119" coordorigin="2095,8089" coordsize="0,119" path="m2095,8089l2095,8208e" filled="false" stroked="true" strokeweight=".24pt" strokecolor="#000000">
                <v:path arrowok="t"/>
              </v:shape>
            </v:group>
            <v:group style="position:absolute;left:2173;top:8082;width:2;height:104" coordorigin="2173,8082" coordsize="2,104">
              <v:shape style="position:absolute;left:2173;top:8082;width:2;height:104" coordorigin="2173,8082" coordsize="0,104" path="m2173,8082l2173,8186e" filled="false" stroked="true" strokeweight=".140pt" strokecolor="#000000">
                <v:path arrowok="t"/>
              </v:shape>
            </v:group>
            <v:group style="position:absolute;left:2249;top:8119;width:2;height:8" coordorigin="2249,8119" coordsize="2,8">
              <v:shape style="position:absolute;left:2249;top:8119;width:2;height:8" coordorigin="2249,8119" coordsize="0,8" path="m2249,8119l2249,8127e" filled="false" stroked="true" strokeweight=".140pt" strokecolor="#000000">
                <v:path arrowok="t"/>
              </v:shape>
            </v:group>
            <v:group style="position:absolute;left:2245;top:8168;width:2;height:108" coordorigin="2245,8168" coordsize="2,108">
              <v:shape style="position:absolute;left:2245;top:8168;width:2;height:108" coordorigin="2245,8168" coordsize="0,108" path="m2245,8168l2245,8276e" filled="false" stroked="true" strokeweight=".140pt" strokecolor="#000000">
                <v:path arrowok="t"/>
              </v:shape>
            </v:group>
            <v:group style="position:absolute;left:2240;top:8319;width:2;height:58" coordorigin="2240,8319" coordsize="2,58">
              <v:shape style="position:absolute;left:2240;top:8319;width:2;height:58" coordorigin="2240,8319" coordsize="0,58" path="m2240,8319l2240,8377e" filled="false" stroked="true" strokeweight=".140pt" strokecolor="#000000">
                <v:path arrowok="t"/>
              </v:shape>
            </v:group>
            <v:group style="position:absolute;left:2236;top:8419;width:2;height:108" coordorigin="2236,8419" coordsize="2,108">
              <v:shape style="position:absolute;left:2236;top:8419;width:2;height:108" coordorigin="2236,8419" coordsize="0,108" path="m2236,8419l2236,8527e" filled="false" stroked="true" strokeweight=".140pt" strokecolor="#000000">
                <v:path arrowok="t"/>
              </v:shape>
            </v:group>
            <v:group style="position:absolute;left:2231;top:8568;width:2;height:58" coordorigin="2231,8568" coordsize="2,58">
              <v:shape style="position:absolute;left:2231;top:8568;width:2;height:58" coordorigin="2231,8568" coordsize="0,58" path="m2231,8568l2231,8626e" filled="false" stroked="true" strokeweight=".140pt" strokecolor="#000000">
                <v:path arrowok="t"/>
              </v:shape>
            </v:group>
            <v:group style="position:absolute;left:2309;top:8508;width:2;height:158" coordorigin="2309,8508" coordsize="2,158">
              <v:shape style="position:absolute;left:2309;top:8508;width:2;height:158" coordorigin="2309,8508" coordsize="0,158" path="m2309,8508l2309,8666e" filled="false" stroked="true" strokeweight=".140pt" strokecolor="#000000">
                <v:path arrowok="t"/>
              </v:shape>
            </v:group>
            <v:group style="position:absolute;left:2229;top:8669;width:2;height:116" coordorigin="2229,8669" coordsize="2,116">
              <v:shape style="position:absolute;left:2229;top:8669;width:2;height:116" coordorigin="2229,8669" coordsize="0,116" path="m2229,8669l2229,8785e" filled="false" stroked="true" strokeweight=".24pt" strokecolor="#000000">
                <v:path arrowok="t"/>
              </v:shape>
            </v:group>
            <v:group style="position:absolute;left:2305;top:8658;width:2;height:58" coordorigin="2305,8658" coordsize="2,58">
              <v:shape style="position:absolute;left:2305;top:8658;width:2;height:58" coordorigin="2305,8658" coordsize="0,58" path="m2305,8658l2305,8716e" filled="false" stroked="true" strokeweight=".140pt" strokecolor="#000000">
                <v:path arrowok="t"/>
              </v:shape>
            </v:group>
            <v:group style="position:absolute;left:2223;top:8769;width:2;height:108" coordorigin="2223,8769" coordsize="2,108">
              <v:shape style="position:absolute;left:2223;top:8769;width:2;height:108" coordorigin="2223,8769" coordsize="0,108" path="m2223,8769l2223,8877e" filled="false" stroked="true" strokeweight=".140pt" strokecolor="#000000">
                <v:path arrowok="t"/>
              </v:shape>
            </v:group>
            <v:group style="position:absolute;left:2300;top:8759;width:2;height:179" coordorigin="2300,8759" coordsize="2,179">
              <v:shape style="position:absolute;left:2300;top:8759;width:2;height:179" coordorigin="2300,8759" coordsize="0,179" path="m2300,8759l2300,8938e" filled="false" stroked="true" strokeweight=".140pt" strokecolor="#000000">
                <v:path arrowok="t"/>
              </v:shape>
            </v:group>
            <v:group style="position:absolute;left:2296;top:8908;width:2;height:58" coordorigin="2296,8908" coordsize="2,58">
              <v:shape style="position:absolute;left:2296;top:8908;width:2;height:58" coordorigin="2296,8908" coordsize="0,58" path="m2296,8908l2296,8966e" filled="false" stroked="true" strokeweight=".140pt" strokecolor="#000000">
                <v:path arrowok="t"/>
              </v:shape>
            </v:group>
            <v:group style="position:absolute;left:2292;top:9009;width:2;height:58" coordorigin="2292,9009" coordsize="2,58">
              <v:shape style="position:absolute;left:2292;top:9009;width:2;height:58" coordorigin="2292,9009" coordsize="0,58" path="m2292,9009l2292,9067e" filled="false" stroked="true" strokeweight=".140pt" strokecolor="#000000">
                <v:path arrowok="t"/>
              </v:shape>
            </v:group>
            <v:group style="position:absolute;left:2210;top:9013;width:2;height:164" coordorigin="2210,9013" coordsize="2,164">
              <v:shape style="position:absolute;left:2210;top:9013;width:2;height:164" coordorigin="2210,9013" coordsize="0,164" path="m2210,9013l2210,9177e" filled="false" stroked="true" strokeweight=".140pt" strokecolor="#000000">
                <v:path arrowok="t"/>
              </v:shape>
            </v:group>
            <v:group style="position:absolute;left:2288;top:9109;width:2;height:58" coordorigin="2288,9109" coordsize="2,58">
              <v:shape style="position:absolute;left:2288;top:9109;width:2;height:58" coordorigin="2288,9109" coordsize="0,58" path="m2288,9109l2288,9167e" filled="false" stroked="true" strokeweight=".140pt" strokecolor="#000000">
                <v:path arrowok="t"/>
              </v:shape>
            </v:group>
            <v:group style="position:absolute;left:2364;top:9057;width:2;height:107" coordorigin="2364,9057" coordsize="2,107">
              <v:shape style="position:absolute;left:2364;top:9057;width:2;height:107" coordorigin="2364,9057" coordsize="0,107" path="m2364,9057l2364,9163e" filled="false" stroked="true" strokeweight=".684605pt" strokecolor="#000000">
                <v:path arrowok="t"/>
              </v:shape>
            </v:group>
            <v:group style="position:absolute;left:2443;top:9089;width:2;height:56" coordorigin="2443,9089" coordsize="2,56">
              <v:shape style="position:absolute;left:2443;top:9089;width:2;height:56" coordorigin="2443,9089" coordsize="0,56" path="m2443,9089l2443,9145e" filled="false" stroked="true" strokeweight=".140pt" strokecolor="#000000">
                <v:path arrowok="t"/>
              </v:shape>
            </v:group>
            <v:group style="position:absolute;left:2519;top:9077;width:2;height:93" coordorigin="2519,9077" coordsize="2,93">
              <v:shape style="position:absolute;left:2519;top:9077;width:2;height:93" coordorigin="2519,9077" coordsize="0,93" path="m2519,9077l2519,9170e" filled="false" stroked="true" strokeweight=".140pt" strokecolor="#000000">
                <v:path arrowok="t"/>
              </v:shape>
            </v:group>
            <v:group style="position:absolute;left:2599;top:9067;width:2;height:7" coordorigin="2599,9067" coordsize="2,7">
              <v:shape style="position:absolute;left:2599;top:9067;width:2;height:7" coordorigin="2599,9067" coordsize="0,7" path="m2599,9067l2599,9074e" filled="false" stroked="true" strokeweight=".140pt" strokecolor="#000000">
                <v:path arrowok="t"/>
              </v:shape>
            </v:group>
            <v:group style="position:absolute;left:2596;top:9116;width:2;height:57" coordorigin="2596,9116" coordsize="2,57">
              <v:shape style="position:absolute;left:2596;top:9116;width:2;height:57" coordorigin="2596,9116" coordsize="0,57" path="m2596,9116l2596,9173e" filled="false" stroked="true" strokeweight=".140pt" strokecolor="#000000">
                <v:path arrowok="t"/>
              </v:shape>
            </v:group>
            <v:group style="position:absolute;left:2675;top:9056;width:2;height:8" coordorigin="2675,9056" coordsize="2,8">
              <v:shape style="position:absolute;left:2675;top:9056;width:2;height:8" coordorigin="2675,9056" coordsize="0,8" path="m2675,9056l2675,9064e" filled="false" stroked="true" strokeweight=".140pt" strokecolor="#000000">
                <v:path arrowok="t"/>
              </v:shape>
            </v:group>
            <v:group style="position:absolute;left:2749;top:9096;width:2;height:58" coordorigin="2749,9096" coordsize="2,58">
              <v:shape style="position:absolute;left:2749;top:9096;width:2;height:58" coordorigin="2749,9096" coordsize="0,58" path="m2749,9096l2749,9154e" filled="false" stroked="true" strokeweight=".140pt" strokecolor="#000000">
                <v:path arrowok="t"/>
              </v:shape>
            </v:group>
            <v:group style="position:absolute;left:2827;top:9085;width:2;height:58" coordorigin="2827,9085" coordsize="2,58">
              <v:shape style="position:absolute;left:2827;top:9085;width:2;height:58" coordorigin="2827,9085" coordsize="0,58" path="m2827,9085l2827,9143e" filled="false" stroked="true" strokeweight=".24pt" strokecolor="#000000">
                <v:path arrowok="t"/>
              </v:shape>
            </v:group>
            <v:group style="position:absolute;left:2904;top:9074;width:2;height:8" coordorigin="2904,9074" coordsize="2,8">
              <v:shape style="position:absolute;left:2904;top:9074;width:2;height:8" coordorigin="2904,9074" coordsize="0,8" path="m2904,9074l2904,9082e" filled="false" stroked="true" strokeweight=".140pt" strokecolor="#000000">
                <v:path arrowok="t"/>
              </v:shape>
            </v:group>
            <v:group style="position:absolute;left:2901;top:9068;width:2;height:64" coordorigin="2901,9068" coordsize="2,64">
              <v:shape style="position:absolute;left:2901;top:9068;width:2;height:64" coordorigin="2901,9068" coordsize="0,64" path="m2901,9068l2901,9132e" filled="false" stroked="true" strokeweight=".140pt" strokecolor="#000000">
                <v:path arrowok="t"/>
              </v:shape>
            </v:group>
            <v:group style="position:absolute;left:2980;top:9064;width:2;height:108" coordorigin="2980,9064" coordsize="2,108">
              <v:shape style="position:absolute;left:2980;top:9064;width:2;height:108" coordorigin="2980,9064" coordsize="0,108" path="m2980,9064l2980,9172e" filled="false" stroked="true" strokeweight=".24pt" strokecolor="#000000">
                <v:path arrowok="t"/>
              </v:shape>
            </v:group>
            <v:group style="position:absolute;left:3057;top:9052;width:2;height:109" coordorigin="3057,9052" coordsize="2,109">
              <v:shape style="position:absolute;left:3057;top:9052;width:2;height:109" coordorigin="3057,9052" coordsize="0,109" path="m3057,9052l3057,9161e" filled="false" stroked="true" strokeweight=".140pt" strokecolor="#000000">
                <v:path arrowok="t"/>
              </v:shape>
            </v:group>
            <v:group style="position:absolute;left:3133;top:9072;width:2;height:80" coordorigin="3133,9072" coordsize="2,80">
              <v:shape style="position:absolute;left:3133;top:9072;width:2;height:80" coordorigin="3133,9072" coordsize="0,80" path="m3133,9072l3133,9152e" filled="false" stroked="true" strokeweight=".140pt" strokecolor="#000000">
                <v:path arrowok="t"/>
              </v:shape>
            </v:group>
            <v:group style="position:absolute;left:3211;top:9083;width:2;height:8" coordorigin="3211,9083" coordsize="2,8">
              <v:shape style="position:absolute;left:3211;top:9083;width:2;height:8" coordorigin="3211,9083" coordsize="0,8" path="m3211,9083l3211,9091e" filled="false" stroked="true" strokeweight=".140pt" strokecolor="#000000">
                <v:path arrowok="t"/>
              </v:shape>
            </v:group>
            <v:group style="position:absolute;left:3208;top:9134;width:2;height:7" coordorigin="3208,9134" coordsize="2,7">
              <v:shape style="position:absolute;left:3208;top:9134;width:2;height:7" coordorigin="3208,9134" coordsize="0,7" path="m3208,9134l3208,9141e" filled="false" stroked="true" strokeweight=".140pt" strokecolor="#000000">
                <v:path arrowok="t"/>
              </v:shape>
            </v:group>
            <v:group style="position:absolute;left:3289;top:9072;width:2;height:8" coordorigin="3289,9072" coordsize="2,8">
              <v:shape style="position:absolute;left:3289;top:9072;width:2;height:8" coordorigin="3289,9072" coordsize="0,8" path="m3289,9072l3289,9080e" filled="false" stroked="true" strokeweight=".140pt" strokecolor="#000000">
                <v:path arrowok="t"/>
              </v:shape>
            </v:group>
            <v:group style="position:absolute;left:3286;top:9122;width:2;height:58" coordorigin="3286,9122" coordsize="2,58">
              <v:shape style="position:absolute;left:3286;top:9122;width:2;height:58" coordorigin="3286,9122" coordsize="0,58" path="m3286,9122l3286,9180e" filled="false" stroked="true" strokeweight=".140pt" strokecolor="#000000">
                <v:path arrowok="t"/>
              </v:shape>
            </v:group>
            <v:group style="position:absolute;left:3366;top:9061;width:2;height:40" coordorigin="3366,9061" coordsize="2,40">
              <v:shape style="position:absolute;left:3366;top:9061;width:2;height:40" coordorigin="3366,9061" coordsize="0,40" path="m3366,9061l3366,9101e" filled="false" stroked="true" strokeweight=".140pt" strokecolor="#000000">
                <v:path arrowok="t"/>
              </v:shape>
            </v:group>
            <v:group style="position:absolute;left:3356;top:9112;width:2;height:67" coordorigin="3356,9112" coordsize="2,67">
              <v:shape style="position:absolute;left:3356;top:9112;width:2;height:67" coordorigin="3356,9112" coordsize="0,67" path="m3356,9112l3356,9179e" filled="false" stroked="true" strokeweight=".74pt" strokecolor="#000000">
                <v:path arrowok="t"/>
              </v:shape>
            </v:group>
            <v:group style="position:absolute;left:3442;top:9101;width:2;height:65" coordorigin="3442,9101" coordsize="2,65">
              <v:shape style="position:absolute;left:3442;top:9101;width:2;height:65" coordorigin="3442,9101" coordsize="0,65" path="m3442,9101l3442,9166e" filled="false" stroked="true" strokeweight=".44pt" strokecolor="#000000">
                <v:path arrowok="t"/>
              </v:shape>
            </v:group>
            <v:group style="position:absolute;left:3518;top:9090;width:2;height:8" coordorigin="3518,9090" coordsize="2,8">
              <v:shape style="position:absolute;left:3518;top:9090;width:2;height:8" coordorigin="3518,9090" coordsize="0,8" path="m3518,9090l3518,9098e" filled="false" stroked="true" strokeweight=".140pt" strokecolor="#000000">
                <v:path arrowok="t"/>
              </v:shape>
            </v:group>
            <v:group style="position:absolute;left:3516;top:9140;width:2;height:8" coordorigin="3516,9140" coordsize="2,8">
              <v:shape style="position:absolute;left:3516;top:9140;width:2;height:8" coordorigin="3516,9140" coordsize="0,8" path="m3516,9140l3516,9148e" filled="false" stroked="true" strokeweight=".140pt" strokecolor="#000000">
                <v:path arrowok="t"/>
              </v:shape>
            </v:group>
            <v:group style="position:absolute;left:3593;top:9081;width:2;height:58" coordorigin="3593,9081" coordsize="2,58">
              <v:shape style="position:absolute;left:3593;top:9081;width:2;height:58" coordorigin="3593,9081" coordsize="0,58" path="m3593,9081l3593,9139e" filled="false" stroked="true" strokeweight=".24pt" strokecolor="#000000">
                <v:path arrowok="t"/>
              </v:shape>
            </v:group>
            <v:group style="position:absolute;left:3668;top:9070;width:2;height:107" coordorigin="3668,9070" coordsize="2,107">
              <v:shape style="position:absolute;left:3668;top:9070;width:2;height:107" coordorigin="3668,9070" coordsize="0,107" path="m3668,9070l3668,9177e" filled="false" stroked="true" strokeweight=".145pt" strokecolor="#000000">
                <v:path arrowok="t"/>
              </v:shape>
            </v:group>
            <v:group style="position:absolute;left:3747;top:9059;width:2;height:105" coordorigin="3747,9059" coordsize="2,105">
              <v:shape style="position:absolute;left:3747;top:9059;width:2;height:105" coordorigin="3747,9059" coordsize="0,105" path="m3747,9059l3747,9164e" filled="false" stroked="true" strokeweight=".140pt" strokecolor="#000000">
                <v:path arrowok="t"/>
              </v:shape>
            </v:group>
            <v:group style="position:absolute;left:3745;top:9159;width:2;height:8" coordorigin="3745,9159" coordsize="2,8">
              <v:shape style="position:absolute;left:3745;top:9159;width:2;height:8" coordorigin="3745,9159" coordsize="0,8" path="m3745,9159l3745,9167e" filled="false" stroked="true" strokeweight=".140pt" strokecolor="#000000">
                <v:path arrowok="t"/>
              </v:shape>
            </v:group>
            <v:group style="position:absolute;left:3823;top:9099;width:2;height:17" coordorigin="3823,9099" coordsize="2,17">
              <v:shape style="position:absolute;left:3823;top:9099;width:2;height:17" coordorigin="3823,9099" coordsize="0,17" path="m3823,9099l3823,9116e" filled="false" stroked="true" strokeweight=".140pt" strokecolor="#000000">
                <v:path arrowok="t"/>
              </v:shape>
            </v:group>
            <v:group style="position:absolute;left:3821;top:9149;width:2;height:8" coordorigin="3821,9149" coordsize="2,8">
              <v:shape style="position:absolute;left:3821;top:9149;width:2;height:8" coordorigin="3821,9149" coordsize="0,8" path="m3821,9149l3821,9157e" filled="false" stroked="true" strokeweight=".140pt" strokecolor="#000000">
                <v:path arrowok="t"/>
              </v:shape>
            </v:group>
            <v:group style="position:absolute;left:3898;top:9083;width:2;height:63" coordorigin="3898,9083" coordsize="2,63">
              <v:shape style="position:absolute;left:3898;top:9083;width:2;height:63" coordorigin="3898,9083" coordsize="0,63" path="m3898,9083l3898,9146e" filled="false" stroked="true" strokeweight=".145pt" strokecolor="#000000">
                <v:path arrowok="t"/>
              </v:shape>
            </v:group>
            <v:group style="position:absolute;left:3977;top:9077;width:2;height:58" coordorigin="3977,9077" coordsize="2,58">
              <v:shape style="position:absolute;left:3977;top:9077;width:2;height:58" coordorigin="3977,9077" coordsize="0,58" path="m3977,9077l3977,9135e" filled="false" stroked="true" strokeweight=".140pt" strokecolor="#000000">
                <v:path arrowok="t"/>
              </v:shape>
            </v:group>
            <v:group style="position:absolute;left:4053;top:9068;width:2;height:108" coordorigin="4053,9068" coordsize="2,108">
              <v:shape style="position:absolute;left:4053;top:9068;width:2;height:108" coordorigin="4053,9068" coordsize="0,108" path="m4053,9068l4053,9176e" filled="false" stroked="true" strokeweight=".140pt" strokecolor="#000000">
                <v:path arrowok="t"/>
              </v:shape>
            </v:group>
            <v:group style="position:absolute;left:4130;top:9058;width:2;height:106" coordorigin="4130,9058" coordsize="2,106">
              <v:shape style="position:absolute;left:4130;top:9058;width:2;height:106" coordorigin="4130,9058" coordsize="0,106" path="m4130,9058l4130,9164e" filled="false" stroked="true" strokeweight=".140pt" strokecolor="#000000">
                <v:path arrowok="t"/>
              </v:shape>
            </v:group>
            <v:group style="position:absolute;left:4208;top:9096;width:2;height:8" coordorigin="4208,9096" coordsize="2,8">
              <v:shape style="position:absolute;left:4208;top:9096;width:2;height:8" coordorigin="4208,9096" coordsize="0,8" path="m4208,9096l4208,9104e" filled="false" stroked="true" strokeweight=".140pt" strokecolor="#000000">
                <v:path arrowok="t"/>
              </v:shape>
            </v:group>
            <v:group style="position:absolute;left:4206;top:9146;width:2;height:8" coordorigin="4206,9146" coordsize="2,8">
              <v:shape style="position:absolute;left:4206;top:9146;width:2;height:8" coordorigin="4206,9146" coordsize="0,8" path="m4206,9146l4206,9154e" filled="false" stroked="true" strokeweight=".140pt" strokecolor="#000000">
                <v:path arrowok="t"/>
              </v:shape>
            </v:group>
            <v:group style="position:absolute;left:4283;top:9086;width:2;height:58" coordorigin="4283,9086" coordsize="2,58">
              <v:shape style="position:absolute;left:4283;top:9086;width:2;height:58" coordorigin="4283,9086" coordsize="0,58" path="m4283,9086l4283,9144e" filled="false" stroked="true" strokeweight=".24pt" strokecolor="#000000">
                <v:path arrowok="t"/>
              </v:shape>
            </v:group>
            <v:group style="position:absolute;left:4362;top:9076;width:2;height:7" coordorigin="4362,9076" coordsize="2,7">
              <v:shape style="position:absolute;left:4362;top:9076;width:2;height:7" coordorigin="4362,9076" coordsize="0,7" path="m4362,9076l4362,9083e" filled="false" stroked="true" strokeweight=".140pt" strokecolor="#000000">
                <v:path arrowok="t"/>
              </v:shape>
            </v:group>
            <v:group style="position:absolute;left:4359;top:9126;width:2;height:8" coordorigin="4359,9126" coordsize="2,8">
              <v:shape style="position:absolute;left:4359;top:9126;width:2;height:8" coordorigin="4359,9126" coordsize="0,8" path="m4359,9126l4359,9134e" filled="false" stroked="true" strokeweight=".140pt" strokecolor="#000000">
                <v:path arrowok="t"/>
              </v:shape>
            </v:group>
            <v:group style="position:absolute;left:4438;top:9064;width:2;height:58" coordorigin="4438,9064" coordsize="2,58">
              <v:shape style="position:absolute;left:4438;top:9064;width:2;height:58" coordorigin="4438,9064" coordsize="0,58" path="m4438,9064l4438,9122e" filled="false" stroked="true" strokeweight=".140pt" strokecolor="#000000">
                <v:path arrowok="t"/>
              </v:shape>
            </v:group>
            <v:group style="position:absolute;left:4514;top:9055;width:2;height:58" coordorigin="4514,9055" coordsize="2,58">
              <v:shape style="position:absolute;left:4514;top:9055;width:2;height:58" coordorigin="4514,9055" coordsize="0,58" path="m4514,9055l4514,9113e" filled="false" stroked="true" strokeweight=".140pt" strokecolor="#000000">
                <v:path arrowok="t"/>
              </v:shape>
            </v:group>
            <v:group style="position:absolute;left:4435;top:9164;width:2;height:8" coordorigin="4435,9164" coordsize="2,8">
              <v:shape style="position:absolute;left:4435;top:9164;width:2;height:8" coordorigin="4435,9164" coordsize="0,8" path="m4435,9164l4435,9172e" filled="false" stroked="true" strokeweight=".140pt" strokecolor="#000000">
                <v:path arrowok="t"/>
              </v:shape>
            </v:group>
            <v:group style="position:absolute;left:4510;top:9155;width:2;height:57" coordorigin="4510,9155" coordsize="2,57">
              <v:shape style="position:absolute;left:4510;top:9155;width:2;height:57" coordorigin="4510,9155" coordsize="0,57" path="m4510,9155l4510,9212e" filled="false" stroked="true" strokeweight=".140pt" strokecolor="#000000">
                <v:path arrowok="t"/>
              </v:shape>
            </v:group>
            <v:group style="position:absolute;left:4591;top:9094;width:2;height:7" coordorigin="4591,9094" coordsize="2,7">
              <v:shape style="position:absolute;left:4591;top:9094;width:2;height:7" coordorigin="4591,9094" coordsize="0,7" path="m4591,9094l4591,9101e" filled="false" stroked="true" strokeweight=".140pt" strokecolor="#000000">
                <v:path arrowok="t"/>
              </v:shape>
            </v:group>
            <v:group style="position:absolute;left:4587;top:9144;width:2;height:58" coordorigin="4587,9144" coordsize="2,58">
              <v:shape style="position:absolute;left:4587;top:9144;width:2;height:58" coordorigin="4587,9144" coordsize="0,58" path="m4587,9144l4587,9202e" filled="false" stroked="true" strokeweight=".140pt" strokecolor="#000000">
                <v:path arrowok="t"/>
              </v:shape>
            </v:group>
            <v:group style="position:absolute;left:4506;top:9255;width:2;height:108" coordorigin="4506,9255" coordsize="2,108">
              <v:shape style="position:absolute;left:4506;top:9255;width:2;height:108" coordorigin="4506,9255" coordsize="0,108" path="m4506,9255l4506,9363e" filled="false" stroked="true" strokeweight=".140pt" strokecolor="#000000">
                <v:path arrowok="t"/>
              </v:shape>
            </v:group>
            <v:group style="position:absolute;left:4583;top:9244;width:2;height:108" coordorigin="4583,9244" coordsize="2,108">
              <v:shape style="position:absolute;left:4583;top:9244;width:2;height:108" coordorigin="4583,9244" coordsize="0,108" path="m4583,9244l4583,9352e" filled="false" stroked="true" strokeweight=".140pt" strokecolor="#000000">
                <v:path arrowok="t"/>
              </v:shape>
            </v:group>
            <v:group style="position:absolute;left:4498;top:9399;width:2;height:64" coordorigin="4498,9399" coordsize="2,64">
              <v:shape style="position:absolute;left:4498;top:9399;width:2;height:64" coordorigin="4498,9399" coordsize="0,64" path="m4498,9399l4498,9463e" filled="false" stroked="true" strokeweight=".49pt" strokecolor="#000000">
                <v:path arrowok="t"/>
              </v:shape>
            </v:group>
            <v:group style="position:absolute;left:5354;top:11557;width:2;height:7" coordorigin="5354,11557" coordsize="2,7">
              <v:shape style="position:absolute;left:5354;top:11557;width:2;height:7" coordorigin="5354,11557" coordsize="0,7" path="m5354,11557l5354,11564e" filled="false" stroked="true" strokeweight=".140pt" strokecolor="#000000">
                <v:path arrowok="t"/>
              </v:shape>
            </v:group>
            <v:group style="position:absolute;left:5388;top:11498;width:2;height:70" coordorigin="5388,11498" coordsize="2,70">
              <v:shape style="position:absolute;left:5388;top:11498;width:2;height:70" coordorigin="5388,11498" coordsize="0,70" path="m5388,11498l5388,11568e" filled="false" stroked="true" strokeweight=".69pt" strokecolor="#000000">
                <v:path arrowok="t"/>
              </v:shape>
            </v:group>
            <v:group style="position:absolute;left:5447;top:11598;width:2;height:8" coordorigin="5447,11598" coordsize="2,8">
              <v:shape style="position:absolute;left:5447;top:11598;width:2;height:8" coordorigin="5447,11598" coordsize="0,8" path="m5447,11598l5447,11606e" filled="false" stroked="true" strokeweight=".140pt" strokecolor="#000000">
                <v:path arrowok="t"/>
              </v:shape>
            </v:group>
            <v:group style="position:absolute;left:5504;top:11592;width:2;height:7" coordorigin="5504,11592" coordsize="2,7">
              <v:shape style="position:absolute;left:5504;top:11592;width:2;height:7" coordorigin="5504,11592" coordsize="0,7" path="m5504,11592l5504,11599e" filled="false" stroked="true" strokeweight=".140pt" strokecolor="#000000">
                <v:path arrowok="t"/>
              </v:shape>
            </v:group>
            <v:group style="position:absolute;left:5465;top:11651;width:2;height:7" coordorigin="5465,11651" coordsize="2,7">
              <v:shape style="position:absolute;left:5465;top:11651;width:2;height:7" coordorigin="5465,11651" coordsize="0,7" path="m5465,11651l5465,11658e" filled="false" stroked="true" strokeweight=".140pt" strokecolor="#000000">
                <v:path arrowok="t"/>
              </v:shape>
            </v:group>
            <v:group style="position:absolute;left:5200;top:844;width:2;height:8" coordorigin="5200,844" coordsize="2,8">
              <v:shape style="position:absolute;left:5200;top:844;width:2;height:8" coordorigin="5200,844" coordsize="0,8" path="m5200,844l5200,852e" filled="false" stroked="true" strokeweight=".140pt" strokecolor="#000000">
                <v:path arrowok="t"/>
              </v:shape>
            </v:group>
            <v:group style="position:absolute;left:5276;top:784;width:2;height:58" coordorigin="5276,784" coordsize="2,58">
              <v:shape style="position:absolute;left:5276;top:784;width:2;height:58" coordorigin="5276,784" coordsize="0,58" path="m5276,784l5276,842e" filled="false" stroked="true" strokeweight=".140pt" strokecolor="#000000">
                <v:path arrowok="t"/>
              </v:shape>
            </v:group>
            <v:group style="position:absolute;left:5357;top:723;width:2;height:8" coordorigin="5357,723" coordsize="2,8">
              <v:shape style="position:absolute;left:5357;top:723;width:2;height:8" coordorigin="5357,723" coordsize="0,8" path="m5357,723l5357,731e" filled="false" stroked="true" strokeweight=".140pt" strokecolor="#000000">
                <v:path arrowok="t"/>
              </v:shape>
            </v:group>
            <v:group style="position:absolute;left:5437;top:663;width:2;height:8" coordorigin="5437,663" coordsize="2,8">
              <v:shape style="position:absolute;left:5437;top:663;width:2;height:8" coordorigin="5437,663" coordsize="0,8" path="m5437,663l5437,671e" filled="false" stroked="true" strokeweight=".140pt" strokecolor="#000000">
                <v:path arrowok="t"/>
              </v:shape>
            </v:group>
            <v:group style="position:absolute;left:5517;top:602;width:2;height:76" coordorigin="5517,602" coordsize="2,76">
              <v:shape style="position:absolute;left:5517;top:602;width:2;height:76" coordorigin="5517,602" coordsize="0,76" path="m5517,602l5517,678e" filled="false" stroked="true" strokeweight=".39pt" strokecolor="#000000">
                <v:path arrowok="t"/>
              </v:shape>
            </v:group>
            <v:group style="position:absolute;left:5591;top:542;width:2;height:108" coordorigin="5591,542" coordsize="2,108">
              <v:shape style="position:absolute;left:5591;top:542;width:2;height:108" coordorigin="5591,542" coordsize="0,108" path="m5591,542l5591,650e" filled="false" stroked="true" strokeweight=".140pt" strokecolor="#000000">
                <v:path arrowok="t"/>
              </v:shape>
            </v:group>
            <v:group style="position:absolute;left:5671;top:481;width:2;height:107" coordorigin="5671,481" coordsize="2,107">
              <v:shape style="position:absolute;left:5671;top:481;width:2;height:107" coordorigin="5671,481" coordsize="0,107" path="m5671,481l5671,588e" filled="false" stroked="true" strokeweight=".140pt" strokecolor="#000000">
                <v:path arrowok="t"/>
              </v:shape>
            </v:group>
            <v:group style="position:absolute;left:5751;top:421;width:2;height:7" coordorigin="5751,421" coordsize="2,7">
              <v:shape style="position:absolute;left:5751;top:421;width:2;height:7" coordorigin="5751,421" coordsize="0,7" path="m5751,421l5751,428e" filled="false" stroked="true" strokeweight=".140pt" strokecolor="#000000">
                <v:path arrowok="t"/>
              </v:shape>
            </v:group>
            <v:group style="position:absolute;left:5829;top:360;width:2;height:58" coordorigin="5829,360" coordsize="2,58">
              <v:shape style="position:absolute;left:5829;top:360;width:2;height:58" coordorigin="5829,360" coordsize="0,58" path="m5829,360l5829,418e" filled="false" stroked="true" strokeweight=".140pt" strokecolor="#000000">
                <v:path arrowok="t"/>
              </v:shape>
            </v:group>
            <v:group style="position:absolute;left:5197;top:895;width:2;height:57" coordorigin="5197,895" coordsize="2,57">
              <v:shape style="position:absolute;left:5197;top:895;width:2;height:57" coordorigin="5197,895" coordsize="0,57" path="m5197,895l5197,952e" filled="false" stroked="true" strokeweight=".140pt" strokecolor="#000000">
                <v:path arrowok="t"/>
              </v:shape>
            </v:group>
            <v:group style="position:absolute;left:5354;top:774;width:2;height:57" coordorigin="5354,774" coordsize="2,57">
              <v:shape style="position:absolute;left:5354;top:774;width:2;height:57" coordorigin="5354,774" coordsize="0,57" path="m5354,774l5354,831e" filled="false" stroked="true" strokeweight=".140pt" strokecolor="#000000">
                <v:path arrowok="t"/>
              </v:shape>
            </v:group>
            <v:group style="position:absolute;left:5433;top:662;width:2;height:108" coordorigin="5433,662" coordsize="2,108">
              <v:shape style="position:absolute;left:5433;top:662;width:2;height:108" coordorigin="5433,662" coordsize="0,108" path="m5433,662l5433,770e" filled="false" stroked="true" strokeweight=".140pt" strokecolor="#000000">
                <v:path arrowok="t"/>
              </v:shape>
            </v:group>
            <v:group style="position:absolute;left:5748;top:471;width:2;height:58" coordorigin="5748,471" coordsize="2,58">
              <v:shape style="position:absolute;left:5748;top:471;width:2;height:58" coordorigin="5748,471" coordsize="0,58" path="m5748,471l5748,529e" filled="false" stroked="true" strokeweight=".140pt" strokecolor="#000000">
                <v:path arrowok="t"/>
              </v:shape>
            </v:group>
            <v:group style="position:absolute;left:5273;top:884;width:2;height:8" coordorigin="5273,884" coordsize="2,8">
              <v:shape style="position:absolute;left:5273;top:884;width:2;height:8" coordorigin="5273,884" coordsize="0,8" path="m5273,884l5273,892e" filled="false" stroked="true" strokeweight=".140pt" strokecolor="#000000">
                <v:path arrowok="t"/>
              </v:shape>
            </v:group>
            <v:group style="position:absolute;left:5510;top:703;width:2;height:7" coordorigin="5510,703" coordsize="2,7">
              <v:shape style="position:absolute;left:5510;top:703;width:2;height:7" coordorigin="5510,703" coordsize="0,7" path="m5510,703l5510,710e" filled="false" stroked="true" strokeweight=".140pt" strokecolor="#000000">
                <v:path arrowok="t"/>
              </v:shape>
            </v:group>
            <v:group style="position:absolute;left:5825;top:407;width:2;height:61" coordorigin="5825,407" coordsize="2,61">
              <v:shape style="position:absolute;left:5825;top:407;width:2;height:61" coordorigin="5825,407" coordsize="0,61" path="m5825,407l5825,468e" filled="false" stroked="true" strokeweight=".140pt" strokecolor="#000000">
                <v:path arrowok="t"/>
              </v:shape>
            </v:group>
            <v:group style="position:absolute;left:5905;top:399;width:2;height:8" coordorigin="5905,399" coordsize="2,8">
              <v:shape style="position:absolute;left:5905;top:399;width:2;height:8" coordorigin="5905,399" coordsize="0,8" path="m5905,399l5905,407e" filled="false" stroked="true" strokeweight=".140pt" strokecolor="#000000">
                <v:path arrowok="t"/>
              </v:shape>
            </v:group>
            <v:group style="position:absolute;left:5192;top:994;width:2;height:108" coordorigin="5192,994" coordsize="2,108">
              <v:shape style="position:absolute;left:5192;top:994;width:2;height:108" coordorigin="5192,994" coordsize="0,108" path="m5192,994l5192,1102e" filled="false" stroked="true" strokeweight=".140pt" strokecolor="#000000">
                <v:path arrowok="t"/>
              </v:shape>
            </v:group>
            <v:group style="position:absolute;left:5188;top:1144;width:2;height:58" coordorigin="5188,1144" coordsize="2,58">
              <v:shape style="position:absolute;left:5188;top:1144;width:2;height:58" coordorigin="5188,1144" coordsize="0,58" path="m5188,1144l5188,1202e" filled="false" stroked="true" strokeweight=".140pt" strokecolor="#000000">
                <v:path arrowok="t"/>
              </v:shape>
            </v:group>
            <v:group style="position:absolute;left:5183;top:1245;width:2;height:107" coordorigin="5183,1245" coordsize="2,107">
              <v:shape style="position:absolute;left:5183;top:1245;width:2;height:107" coordorigin="5183,1245" coordsize="0,107" path="m5183,1245l5183,1352e" filled="false" stroked="true" strokeweight=".140pt" strokecolor="#000000">
                <v:path arrowok="t"/>
              </v:shape>
            </v:group>
            <v:group style="position:absolute;left:3445;top:2677;width:2;height:7" coordorigin="3445,2677" coordsize="2,7">
              <v:shape style="position:absolute;left:3445;top:2677;width:2;height:7" coordorigin="3445,2677" coordsize="0,7" path="m3445,2677l3445,2684e" filled="false" stroked="true" strokeweight=".140pt" strokecolor="#000000">
                <v:path arrowok="t"/>
              </v:shape>
            </v:group>
            <v:group style="position:absolute;left:3442;top:2727;width:2;height:58" coordorigin="3442,2727" coordsize="2,58">
              <v:shape style="position:absolute;left:3442;top:2727;width:2;height:58" coordorigin="3442,2727" coordsize="0,58" path="m3442,2727l3442,2785e" filled="false" stroked="true" strokeweight=".140pt" strokecolor="#000000">
                <v:path arrowok="t"/>
              </v:shape>
            </v:group>
            <v:group style="position:absolute;left:3522;top:2666;width:2;height:58" coordorigin="3522,2666" coordsize="2,58">
              <v:shape style="position:absolute;left:3522;top:2666;width:2;height:58" coordorigin="3522,2666" coordsize="0,58" path="m3522,2666l3522,2724e" filled="false" stroked="true" strokeweight=".140pt" strokecolor="#000000">
                <v:path arrowok="t"/>
              </v:shape>
            </v:group>
            <v:group style="position:absolute;left:2813;top:3211;width:2;height:35" coordorigin="2813,3211" coordsize="2,35">
              <v:shape style="position:absolute;left:2813;top:3211;width:2;height:35" coordorigin="2813,3211" coordsize="0,35" path="m2813,3211l2813,3246e" filled="false" stroked="true" strokeweight=".140pt" strokecolor="#000000">
                <v:path arrowok="t"/>
              </v:shape>
            </v:group>
            <v:group style="position:absolute;left:5179;top:1394;width:2;height:58" coordorigin="5179,1394" coordsize="2,58">
              <v:shape style="position:absolute;left:5179;top:1394;width:2;height:58" coordorigin="5179,1394" coordsize="0,58" path="m5179,1394l5179,1452e" filled="false" stroked="true" strokeweight=".140pt" strokecolor="#000000">
                <v:path arrowok="t"/>
              </v:shape>
            </v:group>
            <v:group style="position:absolute;left:2809;top:3261;width:2;height:107" coordorigin="2809,3261" coordsize="2,107">
              <v:shape style="position:absolute;left:2809;top:3261;width:2;height:107" coordorigin="2809,3261" coordsize="0,107" path="m2809,3261l2809,3368e" filled="false" stroked="true" strokeweight=".140pt" strokecolor="#000000">
                <v:path arrowok="t"/>
              </v:shape>
            </v:group>
            <v:group style="position:absolute;left:5253;top:1385;width:2;height:157" coordorigin="5253,1385" coordsize="2,157">
              <v:shape style="position:absolute;left:5253;top:1385;width:2;height:157" coordorigin="5253,1385" coordsize="0,157" path="m5253,1385l5253,1542e" filled="false" stroked="true" strokeweight=".34pt" strokecolor="#000000">
                <v:path arrowok="t"/>
              </v:shape>
            </v:group>
            <v:group style="position:absolute;left:3437;top:2827;width:2;height:209" coordorigin="3437,2827" coordsize="2,209">
              <v:shape style="position:absolute;left:3437;top:2827;width:2;height:209" coordorigin="3437,2827" coordsize="0,209" path="m3437,2827l3437,3036e" filled="false" stroked="true" strokeweight=".140pt" strokecolor="#000000">
                <v:path arrowok="t"/>
              </v:shape>
            </v:group>
            <v:group style="position:absolute;left:2885;top:3216;width:2;height:42" coordorigin="2885,3216" coordsize="2,42">
              <v:shape style="position:absolute;left:2885;top:3216;width:2;height:42" coordorigin="2885,3216" coordsize="0,42" path="m2885,3216l2885,3258e" filled="false" stroked="true" strokeweight=".140pt" strokecolor="#000000">
                <v:path arrowok="t"/>
              </v:shape>
            </v:group>
            <v:group style="position:absolute;left:3518;top:2765;width:2;height:8" coordorigin="3518,2765" coordsize="2,8">
              <v:shape style="position:absolute;left:3518;top:2765;width:2;height:8" coordorigin="3518,2765" coordsize="0,8" path="m3518,2765l3518,2773e" filled="false" stroked="true" strokeweight=".140pt" strokecolor="#000000">
                <v:path arrowok="t"/>
              </v:shape>
            </v:group>
            <v:group style="position:absolute;left:5174;top:1495;width:2;height:105" coordorigin="5174,1495" coordsize="2,105">
              <v:shape style="position:absolute;left:5174;top:1495;width:2;height:105" coordorigin="5174,1495" coordsize="0,105" path="m5174,1495l5174,1600e" filled="false" stroked="true" strokeweight=".140pt" strokecolor="#000000">
                <v:path arrowok="t"/>
              </v:shape>
            </v:group>
            <v:group style="position:absolute;left:2963;top:3217;width:2;height:81" coordorigin="2963,3217" coordsize="2,81">
              <v:shape style="position:absolute;left:2963;top:3217;width:2;height:81" coordorigin="2963,3217" coordsize="0,81" path="m2963,3217l2963,3298e" filled="false" stroked="true" strokeweight=".140pt" strokecolor="#000000">
                <v:path arrowok="t"/>
              </v:shape>
            </v:group>
            <v:group style="position:absolute;left:3594;top:2706;width:2;height:58" coordorigin="3594,2706" coordsize="2,58">
              <v:shape style="position:absolute;left:3594;top:2706;width:2;height:58" coordorigin="3594,2706" coordsize="0,58" path="m3594,2706l3594,2764e" filled="false" stroked="true" strokeweight=".17pt" strokecolor="#000000">
                <v:path arrowok="t"/>
              </v:shape>
            </v:group>
            <v:group style="position:absolute;left:3674;top:2696;width:2;height:11" coordorigin="3674,2696" coordsize="2,11">
              <v:shape style="position:absolute;left:3674;top:2696;width:2;height:11" coordorigin="3674,2696" coordsize="0,11" path="m3674,2696l3674,2707e" filled="false" stroked="true" strokeweight=".140pt" strokecolor="#000000">
                <v:path arrowok="t"/>
              </v:shape>
            </v:group>
            <v:group style="position:absolute;left:3041;top:3229;width:2;height:58" coordorigin="3041,3229" coordsize="2,58">
              <v:shape style="position:absolute;left:3041;top:3229;width:2;height:58" coordorigin="3041,3229" coordsize="0,58" path="m3041,3229l3041,3287e" filled="false" stroked="true" strokeweight=".140pt" strokecolor="#000000">
                <v:path arrowok="t"/>
              </v:shape>
            </v:group>
            <v:group style="position:absolute;left:3671;top:2689;width:2;height:65" coordorigin="3671,2689" coordsize="2,65">
              <v:shape style="position:absolute;left:3671;top:2689;width:2;height:65" coordorigin="3671,2689" coordsize="0,65" path="m3671,2689l3671,2754e" filled="false" stroked="true" strokeweight=".140pt" strokecolor="#000000">
                <v:path arrowok="t"/>
              </v:shape>
            </v:group>
            <v:group style="position:absolute;left:3751;top:2684;width:2;height:58" coordorigin="3751,2684" coordsize="2,58">
              <v:shape style="position:absolute;left:3751;top:2684;width:2;height:58" coordorigin="3751,2684" coordsize="0,58" path="m3751,2684l3751,2742e" filled="false" stroked="true" strokeweight=".140pt" strokecolor="#000000">
                <v:path arrowok="t"/>
              </v:shape>
            </v:group>
            <v:group style="position:absolute;left:2805;top:3410;width:2;height:107" coordorigin="2805,3410" coordsize="2,107">
              <v:shape style="position:absolute;left:2805;top:3410;width:2;height:107" coordorigin="2805,3410" coordsize="0,107" path="m2805,3410l2805,3517e" filled="false" stroked="true" strokeweight=".140pt" strokecolor="#000000">
                <v:path arrowok="t"/>
              </v:shape>
            </v:group>
            <v:group style="position:absolute;left:5170;top:1595;width:2;height:108" coordorigin="5170,1595" coordsize="2,108">
              <v:shape style="position:absolute;left:5170;top:1595;width:2;height:108" coordorigin="5170,1595" coordsize="0,108" path="m5170,1595l5170,1703e" filled="false" stroked="true" strokeweight=".140pt" strokecolor="#000000">
                <v:path arrowok="t"/>
              </v:shape>
            </v:group>
            <v:group style="position:absolute;left:3117;top:3220;width:2;height:58" coordorigin="3117,3220" coordsize="2,58">
              <v:shape style="position:absolute;left:3117;top:3220;width:2;height:58" coordorigin="3117,3220" coordsize="0,58" path="m3117,3220l3117,3278e" filled="false" stroked="true" strokeweight=".140pt" strokecolor="#000000">
                <v:path arrowok="t"/>
              </v:shape>
            </v:group>
            <v:group style="position:absolute;left:3826;top:2675;width:2;height:107" coordorigin="3826,2675" coordsize="2,107">
              <v:shape style="position:absolute;left:3826;top:2675;width:2;height:107" coordorigin="3826,2675" coordsize="0,107" path="m3826,2675l3826,2782e" filled="false" stroked="true" strokeweight=".140pt" strokecolor="#000000">
                <v:path arrowok="t"/>
              </v:shape>
            </v:group>
            <v:group style="position:absolute;left:5246;top:1585;width:2;height:108" coordorigin="5246,1585" coordsize="2,108">
              <v:shape style="position:absolute;left:5246;top:1585;width:2;height:108" coordorigin="5246,1585" coordsize="0,108" path="m5246,1585l5246,1693e" filled="false" stroked="true" strokeweight=".140pt" strokecolor="#000000">
                <v:path arrowok="t"/>
              </v:shape>
            </v:group>
            <v:group style="position:absolute;left:3195;top:3210;width:2;height:7" coordorigin="3195,3210" coordsize="2,7">
              <v:shape style="position:absolute;left:3195;top:3210;width:2;height:7" coordorigin="3195,3210" coordsize="0,7" path="m3195,3210l3195,3217e" filled="false" stroked="true" strokeweight=".140pt" strokecolor="#000000">
                <v:path arrowok="t"/>
              </v:shape>
            </v:group>
            <v:group style="position:absolute;left:3903;top:2664;width:2;height:113" coordorigin="3903,2664" coordsize="2,113">
              <v:shape style="position:absolute;left:3903;top:2664;width:2;height:113" coordorigin="3903,2664" coordsize="0,113" path="m3903,2664l3903,2777e" filled="false" stroked="true" strokeweight=".140pt" strokecolor="#000000">
                <v:path arrowok="t"/>
              </v:shape>
            </v:group>
            <v:group style="position:absolute;left:2801;top:3511;width:2;height:64" coordorigin="2801,3511" coordsize="2,64">
              <v:shape style="position:absolute;left:2801;top:3511;width:2;height:64" coordorigin="2801,3511" coordsize="0,64" path="m2801,3511l2801,3575e" filled="false" stroked="true" strokeweight=".140pt" strokecolor="#000000">
                <v:path arrowok="t"/>
              </v:shape>
            </v:group>
            <v:group style="position:absolute;left:3200;top:3258;width:2;height:237" coordorigin="3200,3258" coordsize="2,237">
              <v:shape style="position:absolute;left:3200;top:3258;width:2;height:237" coordorigin="3200,3258" coordsize="0,237" path="m3200,3258l3200,3495e" filled="false" stroked="true" strokeweight=".74244pt" strokecolor="#000000">
                <v:path arrowok="t"/>
              </v:shape>
            </v:group>
            <v:group style="position:absolute;left:3429;top:3077;width:2;height:58" coordorigin="3429,3077" coordsize="2,58">
              <v:shape style="position:absolute;left:3429;top:3077;width:2;height:58" coordorigin="3429,3077" coordsize="0,58" path="m3429,3077l3429,3135e" filled="false" stroked="true" strokeweight=".140pt" strokecolor="#000000">
                <v:path arrowok="t"/>
              </v:shape>
            </v:group>
            <v:group style="position:absolute;left:2562;top:3743;width:2;height:58" coordorigin="2562,3743" coordsize="2,58">
              <v:shape style="position:absolute;left:2562;top:3743;width:2;height:58" coordorigin="2562,3743" coordsize="0,58" path="m2562,3743l2562,3801e" filled="false" stroked="true" strokeweight=".140pt" strokecolor="#000000">
                <v:path arrowok="t"/>
              </v:shape>
            </v:group>
            <v:group style="position:absolute;left:5163;top:1738;width:2;height:64" coordorigin="5163,1738" coordsize="2,64">
              <v:shape style="position:absolute;left:5163;top:1738;width:2;height:64" coordorigin="5163,1738" coordsize="0,64" path="m5163,1738l5163,1802e" filled="false" stroked="true" strokeweight=".39pt" strokecolor="#000000">
                <v:path arrowok="t"/>
              </v:shape>
            </v:group>
            <v:group style="position:absolute;left:3271;top:3248;width:2;height:8" coordorigin="3271,3248" coordsize="2,8">
              <v:shape style="position:absolute;left:3271;top:3248;width:2;height:8" coordorigin="3271,3248" coordsize="0,8" path="m3271,3248l3271,3256e" filled="false" stroked="true" strokeweight=".140pt" strokecolor="#000000">
                <v:path arrowok="t"/>
              </v:shape>
            </v:group>
            <v:group style="position:absolute;left:2796;top:3611;width:2;height:199" coordorigin="2796,3611" coordsize="2,199">
              <v:shape style="position:absolute;left:2796;top:3611;width:2;height:199" coordorigin="2796,3611" coordsize="0,199" path="m2796,3611l2796,3810e" filled="false" stroked="true" strokeweight=".140pt" strokecolor="#000000">
                <v:path arrowok="t"/>
              </v:shape>
            </v:group>
            <v:group style="position:absolute;left:3982;top:2704;width:2;height:7" coordorigin="3982,2704" coordsize="2,7">
              <v:shape style="position:absolute;left:3982;top:2704;width:2;height:7" coordorigin="3982,2704" coordsize="0,7" path="m3982,2704l3982,2711e" filled="false" stroked="true" strokeweight=".140pt" strokecolor="#000000">
                <v:path arrowok="t"/>
              </v:shape>
            </v:group>
            <v:group style="position:absolute;left:2325;top:3974;width:2;height:8" coordorigin="2325,3974" coordsize="2,8">
              <v:shape style="position:absolute;left:2325;top:3974;width:2;height:8" coordorigin="2325,3974" coordsize="0,8" path="m2325,3974l2325,3982e" filled="false" stroked="true" strokeweight=".140pt" strokecolor="#000000">
                <v:path arrowok="t"/>
              </v:shape>
            </v:group>
            <v:group style="position:absolute;left:2401;top:3915;width:2;height:57" coordorigin="2401,3915" coordsize="2,57">
              <v:shape style="position:absolute;left:2401;top:3915;width:2;height:57" coordorigin="2401,3915" coordsize="0,57" path="m2401,3915l2401,3972e" filled="false" stroked="true" strokeweight=".140pt" strokecolor="#000000">
                <v:path arrowok="t"/>
              </v:shape>
            </v:group>
            <v:group style="position:absolute;left:2482;top:3855;width:2;height:7" coordorigin="2482,3855" coordsize="2,7">
              <v:shape style="position:absolute;left:2482;top:3855;width:2;height:7" coordorigin="2482,3855" coordsize="0,7" path="m2482,3855l2482,3862e" filled="false" stroked="true" strokeweight=".140pt" strokecolor="#000000">
                <v:path arrowok="t"/>
              </v:shape>
            </v:group>
            <v:group style="position:absolute;left:2638;top:3734;width:2;height:56" coordorigin="2638,3734" coordsize="2,56">
              <v:shape style="position:absolute;left:2638;top:3734;width:2;height:56" coordorigin="2638,3734" coordsize="0,56" path="m2638,3734l2638,3790e" filled="false" stroked="true" strokeweight=".140pt" strokecolor="#000000">
                <v:path arrowok="t"/>
              </v:shape>
            </v:group>
            <v:group style="position:absolute;left:5242;top:1735;width:2;height:58" coordorigin="5242,1735" coordsize="2,58">
              <v:shape style="position:absolute;left:5242;top:1735;width:2;height:58" coordorigin="5242,1735" coordsize="0,58" path="m5242,1735l5242,1793e" filled="false" stroked="true" strokeweight=".140pt" strokecolor="#000000">
                <v:path arrowok="t"/>
              </v:shape>
            </v:group>
            <v:group style="position:absolute;left:3338;top:3238;width:2;height:257" coordorigin="3338,3238" coordsize="2,257">
              <v:shape style="position:absolute;left:3338;top:3238;width:2;height:257" coordorigin="3338,3238" coordsize="0,257" path="m3338,3238l3338,3495e" filled="false" stroked="true" strokeweight=".87118pt" strokecolor="#000000">
                <v:path arrowok="t"/>
              </v:shape>
            </v:group>
            <v:group style="position:absolute;left:3424;top:3177;width:2;height:109" coordorigin="3424,3177" coordsize="2,109">
              <v:shape style="position:absolute;left:3424;top:3177;width:2;height:109" coordorigin="3424,3177" coordsize="0,109" path="m3424,3177l3424,3286e" filled="false" stroked="true" strokeweight=".140pt" strokecolor="#000000">
                <v:path arrowok="t"/>
              </v:shape>
            </v:group>
            <v:group style="position:absolute;left:3979;top:2752;width:2;height:8" coordorigin="3979,2752" coordsize="2,8">
              <v:shape style="position:absolute;left:3979;top:2752;width:2;height:8" coordorigin="3979,2752" coordsize="0,8" path="m3979,2752l3979,2760e" filled="false" stroked="true" strokeweight=".140pt" strokecolor="#000000">
                <v:path arrowok="t"/>
              </v:shape>
            </v:group>
            <v:group style="position:absolute;left:4058;top:2693;width:2;height:8" coordorigin="4058,2693" coordsize="2,8">
              <v:shape style="position:absolute;left:4058;top:2693;width:2;height:8" coordorigin="4058,2693" coordsize="0,8" path="m4058,2693l4058,2701e" filled="false" stroked="true" strokeweight=".140pt" strokecolor="#000000">
                <v:path arrowok="t"/>
              </v:shape>
            </v:group>
            <v:group style="position:absolute;left:2242;top:4085;width:2;height:58" coordorigin="2242,4085" coordsize="2,58">
              <v:shape style="position:absolute;left:2242;top:4085;width:2;height:58" coordorigin="2242,4085" coordsize="0,58" path="m2242,4085l2242,4143e" filled="false" stroked="true" strokeweight=".140pt" strokecolor="#000000">
                <v:path arrowok="t"/>
              </v:shape>
            </v:group>
            <v:group style="position:absolute;left:2321;top:4025;width:2;height:58" coordorigin="2321,4025" coordsize="2,58">
              <v:shape style="position:absolute;left:2321;top:4025;width:2;height:58" coordorigin="2321,4025" coordsize="0,58" path="m2321,4025l2321,4083e" filled="false" stroked="true" strokeweight=".140pt" strokecolor="#000000">
                <v:path arrowok="t"/>
              </v:shape>
            </v:group>
            <v:group style="position:absolute;left:2479;top:3904;width:2;height:7" coordorigin="2479,3904" coordsize="2,7">
              <v:shape style="position:absolute;left:2479;top:3904;width:2;height:7" coordorigin="2479,3904" coordsize="0,7" path="m2479,3904l2479,3911e" filled="false" stroked="true" strokeweight=".140pt" strokecolor="#000000">
                <v:path arrowok="t"/>
              </v:shape>
            </v:group>
            <v:group style="position:absolute;left:2559;top:3843;width:2;height:8" coordorigin="2559,3843" coordsize="2,8">
              <v:shape style="position:absolute;left:2559;top:3843;width:2;height:8" coordorigin="2559,3843" coordsize="0,8" path="m2559,3843l2559,3851e" filled="false" stroked="true" strokeweight=".140pt" strokecolor="#000000">
                <v:path arrowok="t"/>
              </v:shape>
            </v:group>
            <v:group style="position:absolute;left:5161;top:1845;width:2;height:108" coordorigin="5161,1845" coordsize="2,108">
              <v:shape style="position:absolute;left:5161;top:1845;width:2;height:108" coordorigin="5161,1845" coordsize="0,108" path="m5161,1845l5161,1953e" filled="false" stroked="true" strokeweight=".140pt" strokecolor="#000000">
                <v:path arrowok="t"/>
              </v:shape>
            </v:group>
            <v:group style="position:absolute;left:2714;top:3727;width:2;height:53" coordorigin="2714,3727" coordsize="2,53">
              <v:shape style="position:absolute;left:2714;top:3727;width:2;height:53" coordorigin="2714,3727" coordsize="0,53" path="m2714,3727l2714,3780e" filled="false" stroked="true" strokeweight=".140pt" strokecolor="#000000">
                <v:path arrowok="t"/>
              </v:shape>
            </v:group>
            <v:group style="position:absolute;left:4055;top:2743;width:2;height:8" coordorigin="4055,2743" coordsize="2,8">
              <v:shape style="position:absolute;left:4055;top:2743;width:2;height:8" coordorigin="4055,2743" coordsize="0,8" path="m4055,2743l4055,2751e" filled="false" stroked="true" strokeweight=".140pt" strokecolor="#000000">
                <v:path arrowok="t"/>
              </v:shape>
            </v:group>
            <v:group style="position:absolute;left:4135;top:2683;width:2;height:8" coordorigin="4135,2683" coordsize="2,8">
              <v:shape style="position:absolute;left:4135;top:2683;width:2;height:8" coordorigin="4135,2683" coordsize="0,8" path="m4135,2683l4135,2691e" filled="false" stroked="true" strokeweight=".140pt" strokecolor="#000000">
                <v:path arrowok="t"/>
              </v:shape>
            </v:group>
            <v:group style="position:absolute;left:2398;top:4014;width:2;height:8" coordorigin="2398,4014" coordsize="2,8">
              <v:shape style="position:absolute;left:2398;top:4014;width:2;height:8" coordorigin="2398,4014" coordsize="0,8" path="m2398,4014l2398,4022e" filled="false" stroked="true" strokeweight=".140pt" strokecolor="#000000">
                <v:path arrowok="t"/>
              </v:shape>
            </v:group>
            <v:group style="position:absolute;left:5238;top:1836;width:2;height:58" coordorigin="5238,1836" coordsize="2,58">
              <v:shape style="position:absolute;left:5238;top:1836;width:2;height:58" coordorigin="5238,1836" coordsize="0,58" path="m5238,1836l5238,1894e" filled="false" stroked="true" strokeweight=".140pt" strokecolor="#000000">
                <v:path arrowok="t"/>
              </v:shape>
            </v:group>
            <v:group style="position:absolute;left:3503;top:3211;width:2;height:13" coordorigin="3503,3211" coordsize="2,13">
              <v:shape style="position:absolute;left:3503;top:3211;width:2;height:13" coordorigin="3503,3211" coordsize="0,13" path="m3503,3211l3503,3224e" filled="false" stroked="true" strokeweight=".140pt" strokecolor="#000000">
                <v:path arrowok="t"/>
              </v:shape>
            </v:group>
            <v:group style="position:absolute;left:2791;top:3761;width:2;height:58" coordorigin="2791,3761" coordsize="2,58">
              <v:shape style="position:absolute;left:2791;top:3761;width:2;height:58" coordorigin="2791,3761" coordsize="0,58" path="m2791,3761l2791,3819e" filled="false" stroked="true" strokeweight=".140pt" strokecolor="#000000">
                <v:path arrowok="t"/>
              </v:shape>
            </v:group>
            <v:group style="position:absolute;left:4132;top:2686;width:2;height:55" coordorigin="4132,2686" coordsize="2,55">
              <v:shape style="position:absolute;left:4132;top:2686;width:2;height:55" coordorigin="4132,2686" coordsize="0,55" path="m4132,2686l4132,2741e" filled="false" stroked="true" strokeweight=".140pt" strokecolor="#000000">
                <v:path arrowok="t"/>
              </v:shape>
            </v:group>
            <v:group style="position:absolute;left:4212;top:2671;width:2;height:58" coordorigin="4212,2671" coordsize="2,58">
              <v:shape style="position:absolute;left:4212;top:2671;width:2;height:58" coordorigin="4212,2671" coordsize="0,58" path="m4212,2671l4212,2729e" filled="false" stroked="true" strokeweight=".140pt" strokecolor="#000000">
                <v:path arrowok="t"/>
              </v:shape>
            </v:group>
            <v:group style="position:absolute;left:2237;top:4149;width:2;height:199" coordorigin="2237,4149" coordsize="2,199">
              <v:shape style="position:absolute;left:2237;top:4149;width:2;height:199" coordorigin="2237,4149" coordsize="0,199" path="m2237,4149l2237,4348e" filled="false" stroked="true" strokeweight=".140pt" strokecolor="#000000">
                <v:path arrowok="t"/>
              </v:shape>
            </v:group>
            <v:group style="position:absolute;left:3495;top:3256;width:2;height:18" coordorigin="3495,3256" coordsize="2,18">
              <v:shape style="position:absolute;left:3495;top:3256;width:2;height:18" coordorigin="3495,3256" coordsize="0,18" path="m3495,3256l3495,3274e" filled="false" stroked="true" strokeweight=".59pt" strokecolor="#000000">
                <v:path arrowok="t"/>
              </v:shape>
            </v:group>
            <v:group style="position:absolute;left:3579;top:3207;width:2;height:8" coordorigin="3579,3207" coordsize="2,8">
              <v:shape style="position:absolute;left:3579;top:3207;width:2;height:8" coordorigin="3579,3207" coordsize="0,8" path="m3579,3207l3579,3215e" filled="false" stroked="true" strokeweight=".140pt" strokecolor="#000000">
                <v:path arrowok="t"/>
              </v:shape>
            </v:group>
            <v:group style="position:absolute;left:5157;top:1995;width:2;height:58" coordorigin="5157,1995" coordsize="2,58">
              <v:shape style="position:absolute;left:5157;top:1995;width:2;height:58" coordorigin="5157,1995" coordsize="0,58" path="m5157,1995l5157,2053e" filled="false" stroked="true" strokeweight=".140pt" strokecolor="#000000">
                <v:path arrowok="t"/>
              </v:shape>
            </v:group>
            <v:group style="position:absolute;left:5233;top:1891;width:2;height:152" coordorigin="5233,1891" coordsize="2,152">
              <v:shape style="position:absolute;left:5233;top:1891;width:2;height:152" coordorigin="5233,1891" coordsize="0,152" path="m5233,1891l5233,2043e" filled="false" stroked="true" strokeweight=".140pt" strokecolor="#000000">
                <v:path arrowok="t"/>
              </v:shape>
            </v:group>
            <v:group style="position:absolute;left:3576;top:3257;width:2;height:8" coordorigin="3576,3257" coordsize="2,8">
              <v:shape style="position:absolute;left:3576;top:3257;width:2;height:8" coordorigin="3576,3257" coordsize="0,8" path="m3576,3257l3576,3265e" filled="false" stroked="true" strokeweight=".140pt" strokecolor="#000000">
                <v:path arrowok="t"/>
              </v:shape>
            </v:group>
            <v:group style="position:absolute;left:4208;top:2772;width:2;height:8" coordorigin="4208,2772" coordsize="2,8">
              <v:shape style="position:absolute;left:4208;top:2772;width:2;height:8" coordorigin="4208,2772" coordsize="0,8" path="m4208,2772l4208,2780e" filled="false" stroked="true" strokeweight=".140pt" strokecolor="#000000">
                <v:path arrowok="t"/>
              </v:shape>
            </v:group>
            <v:group style="position:absolute;left:3654;top:3237;width:2;height:493" coordorigin="3654,3237" coordsize="2,493">
              <v:shape style="position:absolute;left:3654;top:3237;width:2;height:493" coordorigin="3654,3237" coordsize="0,493" path="m3654,3237l3654,3730e" filled="false" stroked="true" strokeweight=".140pt" strokecolor="#000000">
                <v:path arrowok="t"/>
              </v:shape>
            </v:group>
            <v:group style="position:absolute;left:4285;top:2662;width:2;height:107" coordorigin="4285,2662" coordsize="2,107">
              <v:shape style="position:absolute;left:4285;top:2662;width:2;height:107" coordorigin="4285,2662" coordsize="0,107" path="m4285,2662l4285,2769e" filled="false" stroked="true" strokeweight=".140pt" strokecolor="#000000">
                <v:path arrowok="t"/>
              </v:shape>
            </v:group>
            <v:group style="position:absolute;left:4363;top:2700;width:2;height:59" coordorigin="4363,2700" coordsize="2,59">
              <v:shape style="position:absolute;left:4363;top:2700;width:2;height:59" coordorigin="4363,2700" coordsize="0,59" path="m4363,2700l4363,2759e" filled="false" stroked="true" strokeweight=".24pt" strokecolor="#000000">
                <v:path arrowok="t"/>
              </v:shape>
            </v:group>
            <v:group style="position:absolute;left:2233;top:4336;width:2;height:58" coordorigin="2233,4336" coordsize="2,58">
              <v:shape style="position:absolute;left:2233;top:4336;width:2;height:58" coordorigin="2233,4336" coordsize="0,58" path="m2233,4336l2233,4394e" filled="false" stroked="true" strokeweight=".140pt" strokecolor="#000000">
                <v:path arrowok="t"/>
              </v:shape>
            </v:group>
            <v:group style="position:absolute;left:5153;top:2010;width:2;height:142" coordorigin="5153,2010" coordsize="2,142">
              <v:shape style="position:absolute;left:5153;top:2010;width:2;height:142" coordorigin="5153,2010" coordsize="0,142" path="m5153,2010l5153,2152e" filled="false" stroked="true" strokeweight=".140pt" strokecolor="#000000">
                <v:path arrowok="t"/>
              </v:shape>
            </v:group>
            <v:group style="position:absolute;left:3733;top:3235;width:2;height:58" coordorigin="3733,3235" coordsize="2,58">
              <v:shape style="position:absolute;left:3733;top:3235;width:2;height:58" coordorigin="3733,3235" coordsize="0,58" path="m3733,3235l3733,3293e" filled="false" stroked="true" strokeweight=".32606pt" strokecolor="#000000">
                <v:path arrowok="t"/>
              </v:shape>
            </v:group>
            <v:group style="position:absolute;left:4441;top:2691;width:2;height:56" coordorigin="4441,2691" coordsize="2,56">
              <v:shape style="position:absolute;left:4441;top:2691;width:2;height:56" coordorigin="4441,2691" coordsize="0,56" path="m4441,2691l4441,2747e" filled="false" stroked="true" strokeweight=".140pt" strokecolor="#000000">
                <v:path arrowok="t"/>
              </v:shape>
            </v:group>
            <v:group style="position:absolute;left:5229;top:2086;width:2;height:57" coordorigin="5229,2086" coordsize="2,57">
              <v:shape style="position:absolute;left:5229;top:2086;width:2;height:57" coordorigin="5229,2086" coordsize="0,57" path="m5229,2086l5229,2143e" filled="false" stroked="true" strokeweight=".140pt" strokecolor="#000000">
                <v:path arrowok="t"/>
              </v:shape>
            </v:group>
            <v:group style="position:absolute;left:3808;top:3225;width:2;height:8" coordorigin="3808,3225" coordsize="2,8">
              <v:shape style="position:absolute;left:3808;top:3225;width:2;height:8" coordorigin="3808,3225" coordsize="0,8" path="m3808,3225l3808,3233e" filled="false" stroked="true" strokeweight=".140pt" strokecolor="#000000">
                <v:path arrowok="t"/>
              </v:shape>
            </v:group>
            <v:group style="position:absolute;left:3097;top:3754;width:2;height:49" coordorigin="3097,3754" coordsize="2,49">
              <v:shape style="position:absolute;left:3097;top:3754;width:2;height:49" coordorigin="3097,3754" coordsize="0,49" path="m3097,3754l3097,3803e" filled="false" stroked="true" strokeweight=".140pt" strokecolor="#000000">
                <v:path arrowok="t"/>
              </v:shape>
            </v:group>
            <v:group style="position:absolute;left:4517;top:2680;width:2;height:58" coordorigin="4517,2680" coordsize="2,58">
              <v:shape style="position:absolute;left:4517;top:2680;width:2;height:58" coordorigin="4517,2680" coordsize="0,58" path="m4517,2680l4517,2738e" filled="false" stroked="true" strokeweight=".140pt" strokecolor="#000000">
                <v:path arrowok="t"/>
              </v:shape>
            </v:group>
            <v:group style="position:absolute;left:2228;top:4437;width:2;height:106" coordorigin="2228,4437" coordsize="2,106">
              <v:shape style="position:absolute;left:2228;top:4437;width:2;height:106" coordorigin="2228,4437" coordsize="0,106" path="m2228,4437l2228,4543e" filled="false" stroked="true" strokeweight=".140pt" strokecolor="#000000">
                <v:path arrowok="t"/>
              </v:shape>
            </v:group>
            <v:group style="position:absolute;left:2308;top:4375;width:2;height:108" coordorigin="2308,4375" coordsize="2,108">
              <v:shape style="position:absolute;left:2308;top:4375;width:2;height:108" coordorigin="2308,4375" coordsize="0,108" path="m2308,4375l2308,4483e" filled="false" stroked="true" strokeweight=".140pt" strokecolor="#000000">
                <v:path arrowok="t"/>
              </v:shape>
            </v:group>
            <v:group style="position:absolute;left:5148;top:2195;width:2;height:108" coordorigin="5148,2195" coordsize="2,108">
              <v:shape style="position:absolute;left:5148;top:2195;width:2;height:108" coordorigin="5148,2195" coordsize="0,108" path="m5148,2195l5148,2303e" filled="false" stroked="true" strokeweight=".140pt" strokecolor="#000000">
                <v:path arrowok="t"/>
              </v:shape>
            </v:group>
            <v:group style="position:absolute;left:3805;top:3275;width:2;height:8" coordorigin="3805,3275" coordsize="2,8">
              <v:shape style="position:absolute;left:3805;top:3275;width:2;height:8" coordorigin="3805,3275" coordsize="0,8" path="m3805,3275l3805,3283e" filled="false" stroked="true" strokeweight=".140pt" strokecolor="#000000">
                <v:path arrowok="t"/>
              </v:shape>
            </v:group>
            <v:group style="position:absolute;left:3885;top:3215;width:2;height:7" coordorigin="3885,3215" coordsize="2,7">
              <v:shape style="position:absolute;left:3885;top:3215;width:2;height:7" coordorigin="3885,3215" coordsize="0,7" path="m3885,3215l3885,3222e" filled="false" stroked="true" strokeweight=".140pt" strokecolor="#000000">
                <v:path arrowok="t"/>
              </v:shape>
            </v:group>
            <v:group style="position:absolute;left:3175;top:3731;width:2;height:86" coordorigin="3175,3731" coordsize="2,86">
              <v:shape style="position:absolute;left:3175;top:3731;width:2;height:86" coordorigin="3175,3731" coordsize="0,86" path="m3175,3731l3175,3817e" filled="false" stroked="true" strokeweight=".140pt" strokecolor="#000000">
                <v:path arrowok="t"/>
              </v:shape>
            </v:group>
            <v:group style="position:absolute;left:4594;top:2670;width:2;height:58" coordorigin="4594,2670" coordsize="2,58">
              <v:shape style="position:absolute;left:4594;top:2670;width:2;height:58" coordorigin="4594,2670" coordsize="0,58" path="m4594,2670l4594,2728e" filled="false" stroked="true" strokeweight=".140pt" strokecolor="#000000">
                <v:path arrowok="t"/>
              </v:shape>
            </v:group>
            <v:group style="position:absolute;left:5223;top:2115;width:2;height:198" coordorigin="5223,2115" coordsize="2,198">
              <v:shape style="position:absolute;left:5223;top:2115;width:2;height:198" coordorigin="5223,2115" coordsize="0,198" path="m5223,2115l5223,2313e" filled="false" stroked="true" strokeweight=".24pt" strokecolor="#000000">
                <v:path arrowok="t"/>
              </v:shape>
            </v:group>
            <v:group style="position:absolute;left:3881;top:3265;width:2;height:108" coordorigin="3881,3265" coordsize="2,108">
              <v:shape style="position:absolute;left:3881;top:3265;width:2;height:108" coordorigin="3881,3265" coordsize="0,108" path="m3881,3265l3881,3373e" filled="false" stroked="true" strokeweight=".140pt" strokecolor="#000000">
                <v:path arrowok="t"/>
              </v:shape>
            </v:group>
            <v:group style="position:absolute;left:3253;top:3748;width:2;height:7" coordorigin="3253,3748" coordsize="2,7">
              <v:shape style="position:absolute;left:3253;top:3748;width:2;height:7" coordorigin="3253,3748" coordsize="0,7" path="m3253,3748l3253,3755e" filled="false" stroked="true" strokeweight=".140pt" strokecolor="#000000">
                <v:path arrowok="t"/>
              </v:shape>
            </v:group>
            <v:group style="position:absolute;left:4514;top:2781;width:2;height:8" coordorigin="4514,2781" coordsize="2,8">
              <v:shape style="position:absolute;left:4514;top:2781;width:2;height:8" coordorigin="4514,2781" coordsize="0,8" path="m4514,2781l4514,2789e" filled="false" stroked="true" strokeweight=".140pt" strokecolor="#000000">
                <v:path arrowok="t"/>
              </v:shape>
            </v:group>
            <v:group style="position:absolute;left:3250;top:3798;width:2;height:8" coordorigin="3250,3798" coordsize="2,8">
              <v:shape style="position:absolute;left:3250;top:3798;width:2;height:8" coordorigin="3250,3798" coordsize="0,8" path="m3250,3798l3250,3806e" filled="false" stroked="true" strokeweight=".140pt" strokecolor="#000000">
                <v:path arrowok="t"/>
              </v:shape>
            </v:group>
            <v:group style="position:absolute;left:3329;top:3739;width:2;height:7" coordorigin="3329,3739" coordsize="2,7">
              <v:shape style="position:absolute;left:3329;top:3739;width:2;height:7" coordorigin="3329,3739" coordsize="0,7" path="m3329,3739l3329,3746e" filled="false" stroked="true" strokeweight=".140pt" strokecolor="#000000">
                <v:path arrowok="t"/>
              </v:shape>
            </v:group>
            <v:group style="position:absolute;left:4591;top:2771;width:2;height:7" coordorigin="4591,2771" coordsize="2,7">
              <v:shape style="position:absolute;left:4591;top:2771;width:2;height:7" coordorigin="4591,2771" coordsize="0,7" path="m4591,2771l4591,2778e" filled="false" stroked="true" strokeweight=".140pt" strokecolor="#000000">
                <v:path arrowok="t"/>
              </v:shape>
            </v:group>
            <v:group style="position:absolute;left:4670;top:2709;width:2;height:58" coordorigin="4670,2709" coordsize="2,58">
              <v:shape style="position:absolute;left:4670;top:2709;width:2;height:58" coordorigin="4670,2709" coordsize="0,58" path="m4670,2709l4670,2767e" filled="false" stroked="true" strokeweight=".140pt" strokecolor="#000000">
                <v:path arrowok="t"/>
              </v:shape>
            </v:group>
            <v:group style="position:absolute;left:2224;top:4586;width:2;height:58" coordorigin="2224,4586" coordsize="2,58">
              <v:shape style="position:absolute;left:2224;top:4586;width:2;height:58" coordorigin="2224,4586" coordsize="0,58" path="m2224,4586l2224,4644e" filled="false" stroked="true" strokeweight=".140pt" strokecolor="#000000">
                <v:path arrowok="t"/>
              </v:shape>
            </v:group>
            <v:group style="position:absolute;left:2303;top:4525;width:2;height:57" coordorigin="2303,4525" coordsize="2,57">
              <v:shape style="position:absolute;left:2303;top:4525;width:2;height:57" coordorigin="2303,4525" coordsize="0,57" path="m2303,4525l2303,4582e" filled="false" stroked="true" strokeweight=".140pt" strokecolor="#000000">
                <v:path arrowok="t"/>
              </v:shape>
            </v:group>
            <v:group style="position:absolute;left:3326;top:3765;width:2;height:55" coordorigin="3326,3765" coordsize="2,55">
              <v:shape style="position:absolute;left:3326;top:3765;width:2;height:55" coordorigin="3326,3765" coordsize="0,55" path="m3326,3765l3326,3820e" filled="false" stroked="true" strokeweight=".140pt" strokecolor="#000000">
                <v:path arrowok="t"/>
              </v:shape>
            </v:group>
            <v:group style="position:absolute;left:4746;top:2698;width:2;height:58" coordorigin="4746,2698" coordsize="2,58">
              <v:shape style="position:absolute;left:4746;top:2698;width:2;height:58" coordorigin="4746,2698" coordsize="0,58" path="m4746,2698l4746,2756e" filled="false" stroked="true" strokeweight=".140pt" strokecolor="#000000">
                <v:path arrowok="t"/>
              </v:shape>
            </v:group>
            <v:group style="position:absolute;left:5220;top:2335;width:2;height:58" coordorigin="5220,2335" coordsize="2,58">
              <v:shape style="position:absolute;left:5220;top:2335;width:2;height:58" coordorigin="5220,2335" coordsize="0,58" path="m5220,2335l5220,2393e" filled="false" stroked="true" strokeweight=".140pt" strokecolor="#000000">
                <v:path arrowok="t"/>
              </v:shape>
            </v:group>
            <v:group style="position:absolute;left:3877;top:3414;width:2;height:58" coordorigin="3877,3414" coordsize="2,58">
              <v:shape style="position:absolute;left:3877;top:3414;width:2;height:58" coordorigin="3877,3414" coordsize="0,58" path="m3877,3414l3877,3472e" filled="false" stroked="true" strokeweight=".140pt" strokecolor="#000000">
                <v:path arrowok="t"/>
              </v:shape>
            </v:group>
            <v:group style="position:absolute;left:3403;top:3282;width:2;height:504" coordorigin="3403,3282" coordsize="2,504">
              <v:shape style="position:absolute;left:3403;top:3282;width:2;height:504" coordorigin="3403,3282" coordsize="0,504" path="m3403,3282l3403,3786e" filled="false" stroked="true" strokeweight=".140pt" strokecolor="#000000">
                <v:path arrowok="t"/>
              </v:shape>
            </v:group>
            <v:group style="position:absolute;left:4823;top:2688;width:2;height:58" coordorigin="4823,2688" coordsize="2,58">
              <v:shape style="position:absolute;left:4823;top:2688;width:2;height:58" coordorigin="4823,2688" coordsize="0,58" path="m4823,2688l4823,2746e" filled="false" stroked="true" strokeweight=".140pt" strokecolor="#000000">
                <v:path arrowok="t"/>
              </v:shape>
            </v:group>
            <v:group style="position:absolute;left:2219;top:4686;width:2;height:98" coordorigin="2219,4686" coordsize="2,98">
              <v:shape style="position:absolute;left:2219;top:4686;width:2;height:98" coordorigin="2219,4686" coordsize="0,98" path="m2219,4686l2219,4784e" filled="false" stroked="true" strokeweight=".140pt" strokecolor="#000000">
                <v:path arrowok="t"/>
              </v:shape>
            </v:group>
            <v:group style="position:absolute;left:2299;top:4625;width:2;height:58" coordorigin="2299,4625" coordsize="2,58">
              <v:shape style="position:absolute;left:2299;top:4625;width:2;height:58" coordorigin="2299,4625" coordsize="0,58" path="m2299,4625l2299,4683e" filled="false" stroked="true" strokeweight=".140pt" strokecolor="#000000">
                <v:path arrowok="t"/>
              </v:shape>
            </v:group>
            <v:group style="position:absolute;left:4902;top:2664;width:2;height:70" coordorigin="4902,2664" coordsize="2,70">
              <v:shape style="position:absolute;left:4902;top:2664;width:2;height:70" coordorigin="4902,2664" coordsize="0,70" path="m4902,2664l4902,2734e" filled="false" stroked="true" strokeweight=".140pt" strokecolor="#000000">
                <v:path arrowok="t"/>
              </v:shape>
            </v:group>
            <v:group style="position:absolute;left:5219;top:2434;width:2;height:70" coordorigin="5219,2434" coordsize="2,70">
              <v:shape style="position:absolute;left:5219;top:2434;width:2;height:70" coordorigin="5219,2434" coordsize="0,70" path="m5219,2434l5219,2504e" filled="false" stroked="true" strokeweight=".44pt" strokecolor="#000000">
                <v:path arrowok="t"/>
              </v:shape>
            </v:group>
            <v:group style="position:absolute;left:3873;top:3515;width:2;height:58" coordorigin="3873,3515" coordsize="2,58">
              <v:shape style="position:absolute;left:3873;top:3515;width:2;height:58" coordorigin="3873,3515" coordsize="0,58" path="m3873,3515l3873,3573e" filled="false" stroked="true" strokeweight=".140pt" strokecolor="#000000">
                <v:path arrowok="t"/>
              </v:shape>
            </v:group>
            <v:group style="position:absolute;left:3558;top:3757;width:2;height:58" coordorigin="3558,3757" coordsize="2,58">
              <v:shape style="position:absolute;left:3558;top:3757;width:2;height:58" coordorigin="3558,3757" coordsize="0,58" path="m3558,3757l3558,3815e" filled="false" stroked="true" strokeweight=".140pt" strokecolor="#000000">
                <v:path arrowok="t"/>
              </v:shape>
            </v:group>
            <v:group style="position:absolute;left:4978;top:2668;width:2;height:57" coordorigin="4978,2668" coordsize="2,57">
              <v:shape style="position:absolute;left:4978;top:2668;width:2;height:57" coordorigin="4978,2668" coordsize="0,57" path="m4978,2668l4978,2725e" filled="false" stroked="true" strokeweight=".140pt" strokecolor="#000000">
                <v:path arrowok="t"/>
              </v:shape>
            </v:group>
            <v:group style="position:absolute;left:2215;top:4787;width:2;height:107" coordorigin="2215,4787" coordsize="2,107">
              <v:shape style="position:absolute;left:2215;top:4787;width:2;height:107" coordorigin="2215,4787" coordsize="0,107" path="m2215,4787l2215,4894e" filled="false" stroked="true" strokeweight=".140pt" strokecolor="#000000">
                <v:path arrowok="t"/>
              </v:shape>
            </v:group>
            <v:group style="position:absolute;left:2295;top:4725;width:2;height:108" coordorigin="2295,4725" coordsize="2,108">
              <v:shape style="position:absolute;left:2295;top:4725;width:2;height:108" coordorigin="2295,4725" coordsize="0,108" path="m2295,4725l2295,4833e" filled="false" stroked="true" strokeweight=".140pt" strokecolor="#000000">
                <v:path arrowok="t"/>
              </v:shape>
            </v:group>
            <v:group style="position:absolute;left:3635;top:3746;width:2;height:58" coordorigin="3635,3746" coordsize="2,58">
              <v:shape style="position:absolute;left:3635;top:3746;width:2;height:58" coordorigin="3635,3746" coordsize="0,58" path="m3635,3746l3635,3804e" filled="false" stroked="true" strokeweight=".140pt" strokecolor="#000000">
                <v:path arrowok="t"/>
              </v:shape>
            </v:group>
            <v:group style="position:absolute;left:4899;top:2777;width:2;height:8" coordorigin="4899,2777" coordsize="2,8">
              <v:shape style="position:absolute;left:4899;top:2777;width:2;height:8" coordorigin="4899,2777" coordsize="0,8" path="m4899,2777l4899,2785e" filled="false" stroked="true" strokeweight=".140pt" strokecolor="#000000">
                <v:path arrowok="t"/>
              </v:shape>
            </v:group>
            <v:group style="position:absolute;left:3714;top:3735;width:2;height:8" coordorigin="3714,3735" coordsize="2,8">
              <v:shape style="position:absolute;left:3714;top:3735;width:2;height:8" coordorigin="3714,3735" coordsize="0,8" path="m3714,3735l3714,3743e" filled="false" stroked="true" strokeweight=".140pt" strokecolor="#000000">
                <v:path arrowok="t"/>
              </v:shape>
            </v:group>
            <v:group style="position:absolute;left:4975;top:2768;width:2;height:8" coordorigin="4975,2768" coordsize="2,8">
              <v:shape style="position:absolute;left:4975;top:2768;width:2;height:8" coordorigin="4975,2768" coordsize="0,8" path="m4975,2768l4975,2776e" filled="false" stroked="true" strokeweight=".140pt" strokecolor="#000000">
                <v:path arrowok="t"/>
              </v:shape>
            </v:group>
            <v:group style="position:absolute;left:5055;top:2671;width:2;height:62" coordorigin="5055,2671" coordsize="2,62">
              <v:shape style="position:absolute;left:5055;top:2671;width:2;height:62" coordorigin="5055,2671" coordsize="0,62" path="m5055,2671l5055,2733e" filled="false" stroked="true" strokeweight=".140pt" strokecolor="#000000">
                <v:path arrowok="t"/>
              </v:shape>
            </v:group>
            <v:group style="position:absolute;left:3711;top:3785;width:2;height:8" coordorigin="3711,3785" coordsize="2,8">
              <v:shape style="position:absolute;left:3711;top:3785;width:2;height:8" coordorigin="3711,3785" coordsize="0,8" path="m3711,3785l3711,3793e" filled="false" stroked="true" strokeweight=".140pt" strokecolor="#000000">
                <v:path arrowok="t"/>
              </v:shape>
            </v:group>
            <v:group style="position:absolute;left:2302;top:7577;width:2;height:62" coordorigin="2302,7577" coordsize="2,62">
              <v:shape style="position:absolute;left:2302;top:7577;width:2;height:62" coordorigin="2302,7577" coordsize="0,62" path="m2302,7577l2302,7639e" filled="false" stroked="true" strokeweight=".140pt" strokecolor="#000000">
                <v:path arrowok="t"/>
              </v:shape>
            </v:group>
            <v:group style="position:absolute;left:1828;top:7672;width:2;height:30" coordorigin="1828,7672" coordsize="2,30">
              <v:shape style="position:absolute;left:1828;top:7672;width:2;height:30" coordorigin="1828,7672" coordsize="0,30" path="m1828,7672l1828,7702e" filled="false" stroked="true" strokeweight=".140pt" strokecolor="#000000">
                <v:path arrowok="t"/>
              </v:shape>
            </v:group>
            <v:group style="position:absolute;left:2017;top:7670;width:2;height:7" coordorigin="2017,7670" coordsize="2,7">
              <v:shape style="position:absolute;left:2017;top:7670;width:2;height:7" coordorigin="2017,7670" coordsize="0,7" path="m2017,7670l2017,7677e" filled="false" stroked="true" strokeweight=".140pt" strokecolor="#000000">
                <v:path arrowok="t"/>
              </v:shape>
            </v:group>
            <v:group style="position:absolute;left:2075;top:7662;width:2;height:8" coordorigin="2075,7662" coordsize="2,8">
              <v:shape style="position:absolute;left:2075;top:7662;width:2;height:8" coordorigin="2075,7662" coordsize="0,8" path="m2075,7662l2075,7670e" filled="false" stroked="true" strokeweight=".140pt" strokecolor="#000000">
                <v:path arrowok="t"/>
              </v:shape>
            </v:group>
            <v:group style="position:absolute;left:2208;top:7644;width:2;height:8" coordorigin="2208,7644" coordsize="2,8">
              <v:shape style="position:absolute;left:2208;top:7644;width:2;height:8" coordorigin="2208,7644" coordsize="0,8" path="m2208,7644l2208,7652e" filled="false" stroked="true" strokeweight=".140pt" strokecolor="#000000">
                <v:path arrowok="t"/>
              </v:shape>
            </v:group>
            <v:group style="position:absolute;left:1846;top:7733;width:2;height:20" coordorigin="1846,7733" coordsize="2,20">
              <v:shape style="position:absolute;left:1846;top:7733;width:2;height:20" coordorigin="1846,7733" coordsize="0,20" path="m1846,7733l1846,7753e" filled="false" stroked="true" strokeweight=".140pt" strokecolor="#000000">
                <v:path arrowok="t"/>
              </v:shape>
            </v:group>
            <v:group style="position:absolute;left:2072;top:7716;width:2;height:8" coordorigin="2072,7716" coordsize="2,8">
              <v:shape style="position:absolute;left:2072;top:7716;width:2;height:8" coordorigin="2072,7716" coordsize="0,8" path="m2072,7716l2072,7724e" filled="false" stroked="true" strokeweight=".140pt" strokecolor="#000000">
                <v:path arrowok="t"/>
              </v:shape>
            </v:group>
            <v:group style="position:absolute;left:2168;top:7703;width:2;height:8" coordorigin="2168,7703" coordsize="2,8">
              <v:shape style="position:absolute;left:2168;top:7703;width:2;height:8" coordorigin="2168,7703" coordsize="0,8" path="m2168,7703l2168,7711e" filled="false" stroked="true" strokeweight=".140pt" strokecolor="#000000">
                <v:path arrowok="t"/>
              </v:shape>
            </v:group>
            <v:group style="position:absolute;left:2226;top:7689;width:2;height:14" coordorigin="2226,7689" coordsize="2,14">
              <v:shape style="position:absolute;left:2226;top:7689;width:2;height:14" coordorigin="2226,7689" coordsize="0,14" path="m2226,7689l2226,7703e" filled="false" stroked="true" strokeweight=".39pt" strokecolor="#000000">
                <v:path arrowok="t"/>
              </v:shape>
            </v:group>
            <v:group style="position:absolute;left:1806;top:7805;width:2;height:8" coordorigin="1806,7805" coordsize="2,8">
              <v:shape style="position:absolute;left:1806;top:7805;width:2;height:8" coordorigin="1806,7805" coordsize="0,8" path="m1806,7805l1806,7813e" filled="false" stroked="true" strokeweight=".140pt" strokecolor="#000000">
                <v:path arrowok="t"/>
              </v:shape>
            </v:group>
            <v:group style="position:absolute;left:1843;top:7800;width:2;height:7" coordorigin="1843,7800" coordsize="2,7">
              <v:shape style="position:absolute;left:1843;top:7800;width:2;height:7" coordorigin="1843,7800" coordsize="0,7" path="m1843,7800l1843,7807e" filled="false" stroked="true" strokeweight=".140pt" strokecolor="#000000">
                <v:path arrowok="t"/>
              </v:shape>
            </v:group>
            <v:group style="position:absolute;left:1899;top:7847;width:2;height:8" coordorigin="1899,7847" coordsize="2,8">
              <v:shape style="position:absolute;left:1899;top:7847;width:2;height:8" coordorigin="1899,7847" coordsize="0,8" path="m1899,7847l1899,7855e" filled="false" stroked="true" strokeweight=".140pt" strokecolor="#000000">
                <v:path arrowok="t"/>
              </v:shape>
            </v:group>
            <v:group style="position:absolute;left:1859;top:7907;width:2;height:7" coordorigin="1859,7907" coordsize="2,7">
              <v:shape style="position:absolute;left:1859;top:7907;width:2;height:7" coordorigin="1859,7907" coordsize="0,7" path="m1859,7907l1859,7914e" filled="false" stroked="true" strokeweight=".140pt" strokecolor="#000000">
                <v:path arrowok="t"/>
              </v:shape>
            </v:group>
            <v:group style="position:absolute;left:1821;top:7964;width:2;height:10" coordorigin="1821,7964" coordsize="2,10">
              <v:shape style="position:absolute;left:1821;top:7964;width:2;height:10" coordorigin="1821,7964" coordsize="0,10" path="m1821,7964l1821,7974e" filled="false" stroked="true" strokeweight=".140pt" strokecolor="#000000">
                <v:path arrowok="t"/>
              </v:shape>
            </v:group>
            <v:group style="position:absolute;left:1877;top:7958;width:2;height:8" coordorigin="1877,7958" coordsize="2,8">
              <v:shape style="position:absolute;left:1877;top:7958;width:2;height:8" coordorigin="1877,7958" coordsize="0,8" path="m1877,7958l1877,7966e" filled="false" stroked="true" strokeweight=".140pt" strokecolor="#000000">
                <v:path arrowok="t"/>
              </v:shape>
            </v:group>
            <v:group style="position:absolute;left:1915;top:7860;width:2;height:101" coordorigin="1915,7860" coordsize="2,101">
              <v:shape style="position:absolute;left:1915;top:7860;width:2;height:101" coordorigin="1915,7860" coordsize="0,101" path="m1915,7860l1915,7961e" filled="false" stroked="true" strokeweight=".140pt" strokecolor="#000000">
                <v:path arrowok="t"/>
              </v:shape>
            </v:group>
            <v:group style="position:absolute;left:1836;top:8017;width:2;height:62" coordorigin="1836,8017" coordsize="2,62">
              <v:shape style="position:absolute;left:1836;top:8017;width:2;height:62" coordorigin="1836,8017" coordsize="0,62" path="m1836,8017l1836,8079e" filled="false" stroked="true" strokeweight=".140pt" strokecolor="#000000">
                <v:path arrowok="t"/>
              </v:shape>
            </v:group>
            <v:group style="position:absolute;left:1874;top:8012;width:2;height:8" coordorigin="1874,8012" coordsize="2,8">
              <v:shape style="position:absolute;left:1874;top:8012;width:2;height:8" coordorigin="1874,8012" coordsize="0,8" path="m1874,8012l1874,8020e" filled="false" stroked="true" strokeweight=".140pt" strokecolor="#000000">
                <v:path arrowok="t"/>
              </v:shape>
            </v:group>
            <v:group style="position:absolute;left:1891;top:8119;width:2;height:31" coordorigin="1891,8119" coordsize="2,31">
              <v:shape style="position:absolute;left:1891;top:8119;width:2;height:31" coordorigin="1891,8119" coordsize="0,31" path="m1891,8119l1891,8150e" filled="false" stroked="true" strokeweight=".140pt" strokecolor="#000000">
                <v:path arrowok="t"/>
              </v:shape>
            </v:group>
            <v:group style="position:absolute;left:1947;top:8111;width:2;height:62" coordorigin="1947,8111" coordsize="2,62">
              <v:shape style="position:absolute;left:1947;top:8111;width:2;height:62" coordorigin="1947,8111" coordsize="0,62" path="m1947,8111l1947,8173e" filled="false" stroked="true" strokeweight=".140pt" strokecolor="#000000">
                <v:path arrowok="t"/>
              </v:shape>
            </v:group>
            <v:group style="position:absolute;left:1985;top:8106;width:2;height:8" coordorigin="1985,8106" coordsize="2,8">
              <v:shape style="position:absolute;left:1985;top:8106;width:2;height:8" coordorigin="1985,8106" coordsize="0,8" path="m1985,8106l1985,8114e" filled="false" stroked="true" strokeweight=".140pt" strokecolor="#000000">
                <v:path arrowok="t"/>
              </v:shape>
            </v:group>
            <v:group style="position:absolute;left:2080;top:8093;width:2;height:8" coordorigin="2080,8093" coordsize="2,8">
              <v:shape style="position:absolute;left:2080;top:8093;width:2;height:8" coordorigin="2080,8093" coordsize="0,8" path="m2080,8093l2080,8101e" filled="false" stroked="true" strokeweight=".140pt" strokecolor="#000000">
                <v:path arrowok="t"/>
              </v:shape>
            </v:group>
            <v:group style="position:absolute;left:2136;top:8086;width:2;height:63" coordorigin="2136,8086" coordsize="2,63">
              <v:shape style="position:absolute;left:2136;top:8086;width:2;height:63" coordorigin="2136,8086" coordsize="0,63" path="m2136,8086l2136,8149e" filled="false" stroked="true" strokeweight=".140pt" strokecolor="#000000">
                <v:path arrowok="t"/>
              </v:shape>
            </v:group>
            <v:group style="position:absolute;left:1851;top:8178;width:2;height:8" coordorigin="1851,8178" coordsize="2,8">
              <v:shape style="position:absolute;left:1851;top:8178;width:2;height:8" coordorigin="1851,8178" coordsize="0,8" path="m1851,8178l1851,8186e" filled="false" stroked="true" strokeweight=".140pt" strokecolor="#000000">
                <v:path arrowok="t"/>
              </v:shape>
            </v:group>
            <v:group style="position:absolute;left:1908;top:8140;width:2;height:38" coordorigin="1908,8140" coordsize="2,38">
              <v:shape style="position:absolute;left:1908;top:8140;width:2;height:38" coordorigin="1908,8140" coordsize="0,38" path="m1908,8140l1908,8178e" filled="false" stroked="true" strokeweight=".140pt" strokecolor="#000000">
                <v:path arrowok="t"/>
              </v:shape>
            </v:group>
            <v:group style="position:absolute;left:2040;top:8152;width:2;height:8" coordorigin="2040,8152" coordsize="2,8">
              <v:shape style="position:absolute;left:2040;top:8152;width:2;height:8" coordorigin="2040,8152" coordsize="0,8" path="m2040,8152l2040,8160e" filled="false" stroked="true" strokeweight=".140pt" strokecolor="#000000">
                <v:path arrowok="t"/>
              </v:shape>
            </v:group>
            <v:group style="position:absolute;left:2229;top:8128;width:2;height:27" coordorigin="2229,8128" coordsize="2,27">
              <v:shape style="position:absolute;left:2229;top:8128;width:2;height:27" coordorigin="2229,8128" coordsize="0,27" path="m2229,8128l2229,8155e" filled="false" stroked="true" strokeweight=".140pt" strokecolor="#000000">
                <v:path arrowok="t"/>
              </v:shape>
            </v:group>
            <v:group style="position:absolute;left:2287;top:8120;width:2;height:8" coordorigin="2287,8120" coordsize="2,8">
              <v:shape style="position:absolute;left:2287;top:8120;width:2;height:8" coordorigin="2287,8120" coordsize="0,8" path="m2287,8120l2287,8128e" filled="false" stroked="true" strokeweight=".140pt" strokecolor="#000000">
                <v:path arrowok="t"/>
              </v:shape>
            </v:group>
            <v:group style="position:absolute;left:2247;top:8180;width:2;height:7" coordorigin="2247,8180" coordsize="2,7">
              <v:shape style="position:absolute;left:2247;top:8180;width:2;height:7" coordorigin="2247,8180" coordsize="0,7" path="m2247,8180l2247,8187e" filled="false" stroked="true" strokeweight=".140pt" strokecolor="#000000">
                <v:path arrowok="t"/>
              </v:shape>
            </v:group>
            <v:group style="position:absolute;left:2285;top:8174;width:2;height:8" coordorigin="2285,8174" coordsize="2,8">
              <v:shape style="position:absolute;left:2285;top:8174;width:2;height:8" coordorigin="2285,8174" coordsize="0,8" path="m2285,8174l2285,8182e" filled="false" stroked="true" strokeweight=".140pt" strokecolor="#000000">
                <v:path arrowok="t"/>
              </v:shape>
            </v:group>
            <v:group style="position:absolute;left:2207;top:8239;width:2;height:62" coordorigin="2207,8239" coordsize="2,62">
              <v:shape style="position:absolute;left:2207;top:8239;width:2;height:62" coordorigin="2207,8239" coordsize="0,62" path="m2207,8239l2207,8301e" filled="false" stroked="true" strokeweight=".140pt" strokecolor="#000000">
                <v:path arrowok="t"/>
              </v:shape>
            </v:group>
            <v:group style="position:absolute;left:2300;top:8281;width:2;height:8" coordorigin="2300,8281" coordsize="2,8">
              <v:shape style="position:absolute;left:2300;top:8281;width:2;height:8" coordorigin="2300,8281" coordsize="0,8" path="m2300,8281l2300,8289e" filled="false" stroked="true" strokeweight=".140pt" strokecolor="#000000">
                <v:path arrowok="t"/>
              </v:shape>
            </v:group>
            <v:group style="position:absolute;left:2263;top:8340;width:2;height:39" coordorigin="2263,8340" coordsize="2,39">
              <v:shape style="position:absolute;left:2263;top:8340;width:2;height:39" coordorigin="2263,8340" coordsize="0,39" path="m2263,8340l2263,8379e" filled="false" stroked="true" strokeweight=".24pt" strokecolor="#000000">
                <v:path arrowok="t"/>
              </v:shape>
            </v:group>
            <v:group style="position:absolute;left:2222;top:8400;width:2;height:7" coordorigin="2222,8400" coordsize="2,7">
              <v:shape style="position:absolute;left:2222;top:8400;width:2;height:7" coordorigin="2222,8400" coordsize="0,7" path="m2222,8400l2222,8407e" filled="false" stroked="true" strokeweight=".140pt" strokecolor="#000000">
                <v:path arrowok="t"/>
              </v:shape>
            </v:group>
            <v:group style="position:absolute;left:2278;top:8392;width:2;height:62" coordorigin="2278,8392" coordsize="2,62">
              <v:shape style="position:absolute;left:2278;top:8392;width:2;height:62" coordorigin="2278,8392" coordsize="0,62" path="m2278,8392l2278,8454e" filled="false" stroked="true" strokeweight=".140pt" strokecolor="#000000">
                <v:path arrowok="t"/>
              </v:shape>
            </v:group>
            <v:group style="position:absolute;left:2240;top:8451;width:2;height:8" coordorigin="2240,8451" coordsize="2,8">
              <v:shape style="position:absolute;left:2240;top:8451;width:2;height:8" coordorigin="2240,8451" coordsize="0,8" path="m2240,8451l2240,8459e" filled="false" stroked="true" strokeweight=".140pt" strokecolor="#000000">
                <v:path arrowok="t"/>
              </v:shape>
            </v:group>
            <v:group style="position:absolute;left:2200;top:8510;width:2;height:8" coordorigin="2200,8510" coordsize="2,8">
              <v:shape style="position:absolute;left:2200;top:8510;width:2;height:8" coordorigin="2200,8510" coordsize="0,8" path="m2200,8510l2200,8518e" filled="false" stroked="true" strokeweight=".140pt" strokecolor="#000000">
                <v:path arrowok="t"/>
              </v:shape>
            </v:group>
            <v:group style="position:absolute;left:2197;top:8564;width:2;height:8" coordorigin="2197,8564" coordsize="2,8">
              <v:shape style="position:absolute;left:2197;top:8564;width:2;height:8" coordorigin="2197,8564" coordsize="0,8" path="m2197,8564l2197,8572e" filled="false" stroked="true" strokeweight=".140pt" strokecolor="#000000">
                <v:path arrowok="t"/>
              </v:shape>
            </v:group>
            <v:group style="position:absolute;left:2293;top:8553;width:2;height:8" coordorigin="2293,8553" coordsize="2,8">
              <v:shape style="position:absolute;left:2293;top:8553;width:2;height:8" coordorigin="2293,8553" coordsize="0,8" path="m2293,8553l2293,8561e" filled="false" stroked="true" strokeweight=".140pt" strokecolor="#000000">
                <v:path arrowok="t"/>
              </v:shape>
            </v:group>
            <v:group style="position:absolute;left:2253;top:8612;width:2;height:8" coordorigin="2253,8612" coordsize="2,8">
              <v:shape style="position:absolute;left:2253;top:8612;width:2;height:8" coordorigin="2253,8612" coordsize="0,8" path="m2253,8612l2253,8620e" filled="false" stroked="true" strokeweight=".140pt" strokecolor="#000000">
                <v:path arrowok="t"/>
              </v:shape>
            </v:group>
            <v:group style="position:absolute;left:2214;top:8671;width:2;height:18" coordorigin="2214,8671" coordsize="2,18">
              <v:shape style="position:absolute;left:2214;top:8671;width:2;height:18" coordorigin="2214,8671" coordsize="0,18" path="m2214,8671l2214,8689e" filled="false" stroked="true" strokeweight=".140pt" strokecolor="#000000">
                <v:path arrowok="t"/>
              </v:shape>
            </v:group>
            <v:group style="position:absolute;left:2271;top:8664;width:2;height:7" coordorigin="2271,8664" coordsize="2,7">
              <v:shape style="position:absolute;left:2271;top:8664;width:2;height:7" coordorigin="2271,8664" coordsize="0,7" path="m2271,8664l2271,8671e" filled="false" stroked="true" strokeweight=".140pt" strokecolor="#000000">
                <v:path arrowok="t"/>
              </v:shape>
            </v:group>
            <v:group style="position:absolute;left:2268;top:8718;width:2;height:7" coordorigin="2268,8718" coordsize="2,7">
              <v:shape style="position:absolute;left:2268;top:8718;width:2;height:7" coordorigin="2268,8718" coordsize="0,7" path="m2268,8718l2268,8725e" filled="false" stroked="true" strokeweight=".140pt" strokecolor="#000000">
                <v:path arrowok="t"/>
              </v:shape>
            </v:group>
            <v:group style="position:absolute;left:2285;top:8823;width:2;height:8" coordorigin="2285,8823" coordsize="2,8">
              <v:shape style="position:absolute;left:2285;top:8823;width:2;height:8" coordorigin="2285,8823" coordsize="0,8" path="m2285,8823l2285,8831e" filled="false" stroked="true" strokeweight=".140pt" strokecolor="#000000">
                <v:path arrowok="t"/>
              </v:shape>
            </v:group>
            <v:group style="position:absolute;left:2245;top:8883;width:2;height:7" coordorigin="2245,8883" coordsize="2,7">
              <v:shape style="position:absolute;left:2245;top:8883;width:2;height:7" coordorigin="2245,8883" coordsize="0,7" path="m2245,8883l2245,8890e" filled="false" stroked="true" strokeweight=".140pt" strokecolor="#000000">
                <v:path arrowok="t"/>
              </v:shape>
            </v:group>
            <v:group style="position:absolute;left:2205;top:8942;width:2;height:7" coordorigin="2205,8942" coordsize="2,7">
              <v:shape style="position:absolute;left:2205;top:8942;width:2;height:7" coordorigin="2205,8942" coordsize="0,7" path="m2205,8942l2205,8949e" filled="false" stroked="true" strokeweight=".140pt" strokecolor="#000000">
                <v:path arrowok="t"/>
              </v:shape>
            </v:group>
            <v:group style="position:absolute;left:2259;top:8935;width:2;height:105" coordorigin="2259,8935" coordsize="2,105">
              <v:shape style="position:absolute;left:2259;top:8935;width:2;height:105" coordorigin="2259,8935" coordsize="0,105" path="m2259,8935l2259,9040e" filled="false" stroked="true" strokeweight=".49pt" strokecolor="#000000">
                <v:path arrowok="t"/>
              </v:shape>
            </v:group>
            <v:group style="position:absolute;left:2223;top:8910;width:2;height:92" coordorigin="2223,8910" coordsize="2,92">
              <v:shape style="position:absolute;left:2223;top:8910;width:2;height:92" coordorigin="2223,8910" coordsize="0,92" path="m2223,8910l2223,9002e" filled="false" stroked="true" strokeweight=".140pt" strokecolor="#000000">
                <v:path arrowok="t"/>
              </v:shape>
            </v:group>
            <v:group style="position:absolute;left:2220;top:9049;width:2;height:7" coordorigin="2220,9049" coordsize="2,7">
              <v:shape style="position:absolute;left:2220;top:9049;width:2;height:7" coordorigin="2220,9049" coordsize="0,7" path="m2220,9049l2220,9056e" filled="false" stroked="true" strokeweight=".140pt" strokecolor="#000000">
                <v:path arrowok="t"/>
              </v:shape>
            </v:group>
            <v:group style="position:absolute;left:2276;top:9095;width:2;height:64" coordorigin="2276,9095" coordsize="2,64">
              <v:shape style="position:absolute;left:2276;top:9095;width:2;height:64" coordorigin="2276,9095" coordsize="0,64" path="m2276,9095l2276,9159e" filled="false" stroked="true" strokeweight=".140pt" strokecolor="#000000">
                <v:path arrowok="t"/>
              </v:shape>
            </v:group>
            <v:group style="position:absolute;left:2336;top:9087;width:2;height:17" coordorigin="2336,9087" coordsize="2,17">
              <v:shape style="position:absolute;left:2336;top:9087;width:2;height:17" coordorigin="2336,9087" coordsize="0,17" path="m2336,9087l2336,9104e" filled="false" stroked="true" strokeweight=".34pt" strokecolor="#000000">
                <v:path arrowok="t"/>
              </v:shape>
            </v:group>
            <v:group style="position:absolute;left:2466;top:9070;width:2;height:8" coordorigin="2466,9070" coordsize="2,8">
              <v:shape style="position:absolute;left:2466;top:9070;width:2;height:8" coordorigin="2466,9070" coordsize="0,8" path="m2466,9070l2466,9078e" filled="false" stroked="true" strokeweight=".140pt" strokecolor="#000000">
                <v:path arrowok="t"/>
              </v:shape>
            </v:group>
            <v:group style="position:absolute;left:2523;top:9063;width:2;height:7" coordorigin="2523,9063" coordsize="2,7">
              <v:shape style="position:absolute;left:2523;top:9063;width:2;height:7" coordorigin="2523,9063" coordsize="0,7" path="m2523,9063l2523,9070e" filled="false" stroked="true" strokeweight=".140pt" strokecolor="#000000">
                <v:path arrowok="t"/>
              </v:shape>
            </v:group>
            <v:group style="position:absolute;left:2560;top:9058;width:2;height:7" coordorigin="2560,9058" coordsize="2,7">
              <v:shape style="position:absolute;left:2560;top:9058;width:2;height:7" coordorigin="2560,9058" coordsize="0,7" path="m2560,9058l2560,9065e" filled="false" stroked="true" strokeweight=".140pt" strokecolor="#000000">
                <v:path arrowok="t"/>
              </v:shape>
            </v:group>
            <v:group style="position:absolute;left:2237;top:9154;width:2;height:8" coordorigin="2237,9154" coordsize="2,8">
              <v:shape style="position:absolute;left:2237;top:9154;width:2;height:8" coordorigin="2237,9154" coordsize="0,8" path="m2237,9154l2237,9162e" filled="false" stroked="true" strokeweight=".140pt" strokecolor="#000000">
                <v:path arrowok="t"/>
              </v:shape>
            </v:group>
            <v:group style="position:absolute;left:2294;top:9146;width:2;height:8" coordorigin="2294,9146" coordsize="2,8">
              <v:shape style="position:absolute;left:2294;top:9146;width:2;height:8" coordorigin="2294,9146" coordsize="0,8" path="m2294,9146l2294,9154e" filled="false" stroked="true" strokeweight=".140pt" strokecolor="#000000">
                <v:path arrowok="t"/>
              </v:shape>
            </v:group>
            <v:group style="position:absolute;left:2331;top:9143;width:2;height:7" coordorigin="2331,9143" coordsize="2,7">
              <v:shape style="position:absolute;left:2331;top:9143;width:2;height:7" coordorigin="2331,9143" coordsize="0,7" path="m2331,9143l2331,9150e" filled="false" stroked="true" strokeweight=".140pt" strokecolor="#000000">
                <v:path arrowok="t"/>
              </v:shape>
            </v:group>
            <v:group style="position:absolute;left:2426;top:9130;width:2;height:7" coordorigin="2426,9130" coordsize="2,7">
              <v:shape style="position:absolute;left:2426;top:9130;width:2;height:7" coordorigin="2426,9130" coordsize="0,7" path="m2426,9130l2426,9137e" filled="false" stroked="true" strokeweight=".140pt" strokecolor="#000000">
                <v:path arrowok="t"/>
              </v:shape>
            </v:group>
            <v:group style="position:absolute;left:2483;top:9122;width:2;height:8" coordorigin="2483,9122" coordsize="2,8">
              <v:shape style="position:absolute;left:2483;top:9122;width:2;height:8" coordorigin="2483,9122" coordsize="0,8" path="m2483,9122l2483,9130e" filled="false" stroked="true" strokeweight=".140pt" strokecolor="#000000">
                <v:path arrowok="t"/>
              </v:shape>
            </v:group>
            <v:group style="position:absolute;left:2616;top:9105;width:2;height:8" coordorigin="2616,9105" coordsize="2,8">
              <v:shape style="position:absolute;left:2616;top:9105;width:2;height:8" coordorigin="2616,9105" coordsize="0,8" path="m2616,9105l2616,9113e" filled="false" stroked="true" strokeweight=".140pt" strokecolor="#000000">
                <v:path arrowok="t"/>
              </v:shape>
            </v:group>
            <v:group style="position:absolute;left:2710;top:9092;width:2;height:8" coordorigin="2710,9092" coordsize="2,8">
              <v:shape style="position:absolute;left:2710;top:9092;width:2;height:8" coordorigin="2710,9092" coordsize="0,8" path="m2710,9092l2710,9100e" filled="false" stroked="true" strokeweight=".140pt" strokecolor="#000000">
                <v:path arrowok="t"/>
              </v:shape>
            </v:group>
            <v:group style="position:absolute;left:2805;top:9080;width:2;height:7" coordorigin="2805,9080" coordsize="2,7">
              <v:shape style="position:absolute;left:2805;top:9080;width:2;height:7" coordorigin="2805,9080" coordsize="0,7" path="m2805,9080l2805,9087e" filled="false" stroked="true" strokeweight=".140pt" strokecolor="#000000">
                <v:path arrowok="t"/>
              </v:shape>
            </v:group>
            <v:group style="position:absolute;left:2861;top:9072;width:2;height:63" coordorigin="2861,9072" coordsize="2,63">
              <v:shape style="position:absolute;left:2861;top:9072;width:2;height:63" coordorigin="2861,9072" coordsize="0,63" path="m2861,9072l2861,9135e" filled="false" stroked="true" strokeweight=".140pt" strokecolor="#000000">
                <v:path arrowok="t"/>
              </v:shape>
            </v:group>
            <v:group style="position:absolute;left:2994;top:9055;width:2;height:8" coordorigin="2994,9055" coordsize="2,8">
              <v:shape style="position:absolute;left:2994;top:9055;width:2;height:8" coordorigin="2994,9055" coordsize="0,8" path="m2994,9055l2994,9063e" filled="false" stroked="true" strokeweight=".140pt" strokecolor="#000000">
                <v:path arrowok="t"/>
              </v:shape>
            </v:group>
            <v:group style="position:absolute;left:2576;top:9164;width:2;height:8" coordorigin="2576,9164" coordsize="2,8">
              <v:shape style="position:absolute;left:2576;top:9164;width:2;height:8" coordorigin="2576,9164" coordsize="0,8" path="m2576,9164l2576,9172e" filled="false" stroked="true" strokeweight=".140pt" strokecolor="#000000">
                <v:path arrowok="t"/>
              </v:shape>
            </v:group>
            <v:group style="position:absolute;left:2632;top:9157;width:2;height:7" coordorigin="2632,9157" coordsize="2,7">
              <v:shape style="position:absolute;left:2632;top:9157;width:2;height:7" coordorigin="2632,9157" coordsize="0,7" path="m2632,9157l2632,9164e" filled="false" stroked="true" strokeweight=".140pt" strokecolor="#000000">
                <v:path arrowok="t"/>
              </v:shape>
            </v:group>
            <v:group style="position:absolute;left:2765;top:9139;width:2;height:7" coordorigin="2765,9139" coordsize="2,7">
              <v:shape style="position:absolute;left:2765;top:9139;width:2;height:7" coordorigin="2765,9139" coordsize="0,7" path="m2765,9139l2765,9146e" filled="false" stroked="true" strokeweight=".140pt" strokecolor="#000000">
                <v:path arrowok="t"/>
              </v:shape>
            </v:group>
            <v:group style="position:absolute;left:2823;top:9131;width:2;height:8" coordorigin="2823,9131" coordsize="2,8">
              <v:shape style="position:absolute;left:2823;top:9131;width:2;height:8" coordorigin="2823,9131" coordsize="0,8" path="m2823,9131l2823,9139e" filled="false" stroked="true" strokeweight=".140pt" strokecolor="#000000">
                <v:path arrowok="t"/>
              </v:shape>
            </v:group>
            <v:group style="position:absolute;left:2957;top:9101;width:2;height:21" coordorigin="2957,9101" coordsize="2,21">
              <v:shape style="position:absolute;left:2957;top:9101;width:2;height:21" coordorigin="2957,9101" coordsize="0,21" path="m2957,9101l2957,9122e" filled="false" stroked="true" strokeweight=".24pt" strokecolor="#000000">
                <v:path arrowok="t"/>
              </v:shape>
            </v:group>
            <v:group style="position:absolute;left:3012;top:9107;width:2;height:61" coordorigin="3012,9107" coordsize="2,61">
              <v:shape style="position:absolute;left:3012;top:9107;width:2;height:61" coordorigin="3012,9107" coordsize="0,61" path="m3012,9107l3012,9168e" filled="false" stroked="true" strokeweight=".140pt" strokecolor="#000000">
                <v:path arrowok="t"/>
              </v:shape>
            </v:group>
            <v:group style="position:absolute;left:3050;top:9101;width:2;height:8" coordorigin="3050,9101" coordsize="2,8">
              <v:shape style="position:absolute;left:3050;top:9101;width:2;height:8" coordorigin="3050,9101" coordsize="0,8" path="m3050,9101l3050,9109e" filled="false" stroked="true" strokeweight=".140pt" strokecolor="#000000">
                <v:path arrowok="t"/>
              </v:shape>
            </v:group>
            <v:group style="position:absolute;left:3145;top:9089;width:2;height:7" coordorigin="3145,9089" coordsize="2,7">
              <v:shape style="position:absolute;left:3145;top:9089;width:2;height:7" coordorigin="3145,9089" coordsize="0,7" path="m3145,9089l3145,9096e" filled="false" stroked="true" strokeweight=".140pt" strokecolor="#000000">
                <v:path arrowok="t"/>
              </v:shape>
            </v:group>
            <v:group style="position:absolute;left:3201;top:9082;width:2;height:62" coordorigin="3201,9082" coordsize="2,62">
              <v:shape style="position:absolute;left:3201;top:9082;width:2;height:62" coordorigin="3201,9082" coordsize="0,62" path="m3201,9082l3201,9144e" filled="false" stroked="true" strokeweight=".140pt" strokecolor="#000000">
                <v:path arrowok="t"/>
              </v:shape>
            </v:group>
            <v:group style="position:absolute;left:3239;top:9077;width:2;height:8" coordorigin="3239,9077" coordsize="2,8">
              <v:shape style="position:absolute;left:3239;top:9077;width:2;height:8" coordorigin="3239,9077" coordsize="0,8" path="m3239,9077l3239,9085e" filled="false" stroked="true" strokeweight=".140pt" strokecolor="#000000">
                <v:path arrowok="t"/>
              </v:shape>
            </v:group>
            <v:group style="position:absolute;left:3334;top:9064;width:2;height:8" coordorigin="3334,9064" coordsize="2,8">
              <v:shape style="position:absolute;left:3334;top:9064;width:2;height:8" coordorigin="3334,9064" coordsize="0,8" path="m3334,9064l3334,9072e" filled="false" stroked="true" strokeweight=".140pt" strokecolor="#000000">
                <v:path arrowok="t"/>
              </v:shape>
            </v:group>
            <v:group style="position:absolute;left:3390;top:9056;width:2;height:62" coordorigin="3390,9056" coordsize="2,62">
              <v:shape style="position:absolute;left:3390;top:9056;width:2;height:62" coordorigin="3390,9056" coordsize="0,62" path="m3390,9056l3390,9118e" filled="false" stroked="true" strokeweight=".140pt" strokecolor="#000000">
                <v:path arrowok="t"/>
              </v:shape>
            </v:group>
            <v:group style="position:absolute;left:2972;top:9166;width:2;height:7" coordorigin="2972,9166" coordsize="2,7">
              <v:shape style="position:absolute;left:2972;top:9166;width:2;height:7" coordorigin="2972,9166" coordsize="0,7" path="m2972,9166l2972,9173e" filled="false" stroked="true" strokeweight=".140pt" strokecolor="#000000">
                <v:path arrowok="t"/>
              </v:shape>
            </v:group>
            <v:group style="position:absolute;left:3104;top:9139;width:2;height:18" coordorigin="3104,9139" coordsize="2,18">
              <v:shape style="position:absolute;left:3104;top:9139;width:2;height:18" coordorigin="3104,9139" coordsize="0,18" path="m3104,9139l3104,9157e" filled="false" stroked="true" strokeweight=".140pt" strokecolor="#000000">
                <v:path arrowok="t"/>
              </v:shape>
            </v:group>
            <v:group style="position:absolute;left:3162;top:9141;width:2;height:8" coordorigin="3162,9141" coordsize="2,8">
              <v:shape style="position:absolute;left:3162;top:9141;width:2;height:8" coordorigin="3162,9141" coordsize="0,8" path="m3162,9141l3162,9149e" filled="false" stroked="true" strokeweight=".140pt" strokecolor="#000000">
                <v:path arrowok="t"/>
              </v:shape>
            </v:group>
            <v:group style="position:absolute;left:3294;top:9123;width:2;height:8" coordorigin="3294,9123" coordsize="2,8">
              <v:shape style="position:absolute;left:3294;top:9123;width:2;height:8" coordorigin="3294,9123" coordsize="0,8" path="m3294,9123l3294,9131e" filled="false" stroked="true" strokeweight=".140pt" strokecolor="#000000">
                <v:path arrowok="t"/>
              </v:shape>
            </v:group>
            <v:group style="position:absolute;left:3352;top:9116;width:2;height:7" coordorigin="3352,9116" coordsize="2,7">
              <v:shape style="position:absolute;left:3352;top:9116;width:2;height:7" coordorigin="3352,9116" coordsize="0,7" path="m3352,9116l3352,9123e" filled="false" stroked="true" strokeweight=".140pt" strokecolor="#000000">
                <v:path arrowok="t"/>
              </v:shape>
            </v:group>
            <v:group style="position:absolute;left:3485;top:9099;width:2;height:8" coordorigin="3485,9099" coordsize="2,8">
              <v:shape style="position:absolute;left:3485;top:9099;width:2;height:8" coordorigin="3485,9099" coordsize="0,8" path="m3485,9099l3485,9107e" filled="false" stroked="true" strokeweight=".140pt" strokecolor="#000000">
                <v:path arrowok="t"/>
              </v:shape>
            </v:group>
            <v:group style="position:absolute;left:3541;top:9064;width:2;height:90" coordorigin="3541,9064" coordsize="2,90">
              <v:shape style="position:absolute;left:3541;top:9064;width:2;height:90" coordorigin="3541,9064" coordsize="0,90" path="m3541,9064l3541,9154e" filled="false" stroked="true" strokeweight=".140pt" strokecolor="#000000">
                <v:path arrowok="t"/>
              </v:shape>
            </v:group>
            <v:group style="position:absolute;left:3578;top:9086;width:2;height:19" coordorigin="3578,9086" coordsize="2,19">
              <v:shape style="position:absolute;left:3578;top:9086;width:2;height:19" coordorigin="3578,9086" coordsize="0,19" path="m3578,9086l3578,9105e" filled="false" stroked="true" strokeweight=".140pt" strokecolor="#000000">
                <v:path arrowok="t"/>
              </v:shape>
            </v:group>
            <v:group style="position:absolute;left:3731;top:9067;width:2;height:18" coordorigin="3731,9067" coordsize="2,18">
              <v:shape style="position:absolute;left:3731;top:9067;width:2;height:18" coordorigin="3731,9067" coordsize="0,18" path="m3731,9067l3731,9085e" filled="false" stroked="true" strokeweight=".140pt" strokecolor="#000000">
                <v:path arrowok="t"/>
              </v:shape>
            </v:group>
            <v:group style="position:absolute;left:3768;top:9061;width:2;height:8" coordorigin="3768,9061" coordsize="2,8">
              <v:shape style="position:absolute;left:3768;top:9061;width:2;height:8" coordorigin="3768,9061" coordsize="0,8" path="m3768,9061l3768,9069e" filled="false" stroked="true" strokeweight=".140pt" strokecolor="#000000">
                <v:path arrowok="t"/>
              </v:shape>
            </v:group>
            <v:group style="position:absolute;left:3502;top:9150;width:2;height:8" coordorigin="3502,9150" coordsize="2,8">
              <v:shape style="position:absolute;left:3502;top:9150;width:2;height:8" coordorigin="3502,9150" coordsize="0,8" path="m3502,9150l3502,9158e" filled="false" stroked="true" strokeweight=".140pt" strokecolor="#000000">
                <v:path arrowok="t"/>
              </v:shape>
            </v:group>
            <v:group style="position:absolute;left:3539;top:9145;width:2;height:8" coordorigin="3539,9145" coordsize="2,8">
              <v:shape style="position:absolute;left:3539;top:9145;width:2;height:8" coordorigin="3539,9145" coordsize="0,8" path="m3539,9145l3539,9153e" filled="false" stroked="true" strokeweight=".140pt" strokecolor="#000000">
                <v:path arrowok="t"/>
              </v:shape>
            </v:group>
            <v:group style="position:absolute;left:3634;top:9132;width:2;height:8" coordorigin="3634,9132" coordsize="2,8">
              <v:shape style="position:absolute;left:3634;top:9132;width:2;height:8" coordorigin="3634,9132" coordsize="0,8" path="m3634,9132l3634,9140e" filled="false" stroked="true" strokeweight=".140pt" strokecolor="#000000">
                <v:path arrowok="t"/>
              </v:shape>
            </v:group>
            <v:group style="position:absolute;left:3691;top:9126;width:2;height:8" coordorigin="3691,9126" coordsize="2,8">
              <v:shape style="position:absolute;left:3691;top:9126;width:2;height:8" coordorigin="3691,9126" coordsize="0,8" path="m3691,9126l3691,9134e" filled="false" stroked="true" strokeweight=".140pt" strokecolor="#000000">
                <v:path arrowok="t"/>
              </v:shape>
            </v:group>
            <v:group style="position:absolute;left:3728;top:9121;width:2;height:7" coordorigin="3728,9121" coordsize="2,7">
              <v:shape style="position:absolute;left:3728;top:9121;width:2;height:7" coordorigin="3728,9121" coordsize="0,7" path="m3728,9121l3728,9128e" filled="false" stroked="true" strokeweight=".140pt" strokecolor="#000000">
                <v:path arrowok="t"/>
              </v:shape>
            </v:group>
            <v:group style="position:absolute;left:3879;top:9100;width:2;height:62" coordorigin="3879,9100" coordsize="2,62">
              <v:shape style="position:absolute;left:3879;top:9100;width:2;height:62" coordorigin="3879,9100" coordsize="0,62" path="m3879,9100l3879,9162e" filled="false" stroked="true" strokeweight=".140pt" strokecolor="#000000">
                <v:path arrowok="t"/>
              </v:shape>
            </v:group>
            <v:group style="position:absolute;left:3919;top:9095;width:2;height:8" coordorigin="3919,9095" coordsize="2,8">
              <v:shape style="position:absolute;left:3919;top:9095;width:2;height:8" coordorigin="3919,9095" coordsize="0,8" path="m3919,9095l3919,9103e" filled="false" stroked="true" strokeweight=".140pt" strokecolor="#000000">
                <v:path arrowok="t"/>
              </v:shape>
            </v:group>
            <v:group style="position:absolute;left:4013;top:9083;width:2;height:8" coordorigin="4013,9083" coordsize="2,8">
              <v:shape style="position:absolute;left:4013;top:9083;width:2;height:8" coordorigin="4013,9083" coordsize="0,8" path="m4013,9083l4013,9091e" filled="false" stroked="true" strokeweight=".140pt" strokecolor="#000000">
                <v:path arrowok="t"/>
              </v:shape>
            </v:group>
            <v:group style="position:absolute;left:4071;top:9076;width:2;height:7" coordorigin="4071,9076" coordsize="2,7">
              <v:shape style="position:absolute;left:4071;top:9076;width:2;height:7" coordorigin="4071,9076" coordsize="0,7" path="m4071,9076l4071,9083e" filled="false" stroked="true" strokeweight=".140pt" strokecolor="#000000">
                <v:path arrowok="t"/>
              </v:shape>
            </v:group>
            <v:group style="position:absolute;left:4108;top:9070;width:2;height:8" coordorigin="4108,9070" coordsize="2,8">
              <v:shape style="position:absolute;left:4108;top:9070;width:2;height:8" coordorigin="4108,9070" coordsize="0,8" path="m4108,9070l4108,9078e" filled="false" stroked="true" strokeweight=".140pt" strokecolor="#000000">
                <v:path arrowok="t"/>
              </v:shape>
            </v:group>
            <v:group style="position:absolute;left:4203;top:9058;width:2;height:7" coordorigin="4203,9058" coordsize="2,7">
              <v:shape style="position:absolute;left:4203;top:9058;width:2;height:7" coordorigin="4203,9058" coordsize="0,7" path="m4203,9058l4203,9065e" filled="false" stroked="true" strokeweight=".140pt" strokecolor="#000000">
                <v:path arrowok="t"/>
              </v:shape>
            </v:group>
            <v:group style="position:absolute;left:3783;top:9157;width:2;height:18" coordorigin="3783,9157" coordsize="2,18">
              <v:shape style="position:absolute;left:3783;top:9157;width:2;height:18" coordorigin="3783,9157" coordsize="0,18" path="m3783,9157l3783,9175e" filled="false" stroked="true" strokeweight=".140pt" strokecolor="#000000">
                <v:path arrowok="t"/>
              </v:shape>
            </v:group>
            <v:group style="position:absolute;left:3841;top:9159;width:2;height:8" coordorigin="3841,9159" coordsize="2,8">
              <v:shape style="position:absolute;left:3841;top:9159;width:2;height:8" coordorigin="3841,9159" coordsize="0,8" path="m3841,9159l3841,9167e" filled="false" stroked="true" strokeweight=".140pt" strokecolor="#000000">
                <v:path arrowok="t"/>
              </v:shape>
            </v:group>
            <v:group style="position:absolute;left:3973;top:9087;width:2;height:63" coordorigin="3973,9087" coordsize="2,63">
              <v:shape style="position:absolute;left:3973;top:9087;width:2;height:63" coordorigin="3973,9087" coordsize="0,63" path="m3973,9087l3973,9150e" filled="false" stroked="true" strokeweight=".140pt" strokecolor="#000000">
                <v:path arrowok="t"/>
              </v:shape>
            </v:group>
            <v:group style="position:absolute;left:4031;top:9135;width:2;height:8" coordorigin="4031,9135" coordsize="2,8">
              <v:shape style="position:absolute;left:4031;top:9135;width:2;height:8" coordorigin="4031,9135" coordsize="0,8" path="m4031,9135l4031,9143e" filled="false" stroked="true" strokeweight=".140pt" strokecolor="#000000">
                <v:path arrowok="t"/>
              </v:shape>
            </v:group>
            <v:group style="position:absolute;left:4067;top:9130;width:2;height:42" coordorigin="4067,9130" coordsize="2,42">
              <v:shape style="position:absolute;left:4067;top:9130;width:2;height:42" coordorigin="4067,9130" coordsize="0,42" path="m4067,9130l4067,9172e" filled="false" stroked="true" strokeweight=".140pt" strokecolor="#000000">
                <v:path arrowok="t"/>
              </v:shape>
            </v:group>
            <v:group style="position:absolute;left:4163;top:9117;width:2;height:8" coordorigin="4163,9117" coordsize="2,8">
              <v:shape style="position:absolute;left:4163;top:9117;width:2;height:8" coordorigin="4163,9117" coordsize="0,8" path="m4163,9117l4163,9125e" filled="false" stroked="true" strokeweight=".140pt" strokecolor="#000000">
                <v:path arrowok="t"/>
              </v:shape>
            </v:group>
            <v:group style="position:absolute;left:4219;top:9110;width:2;height:62" coordorigin="4219,9110" coordsize="2,62">
              <v:shape style="position:absolute;left:4219;top:9110;width:2;height:62" coordorigin="4219,9110" coordsize="0,62" path="m4219,9110l4219,9172e" filled="false" stroked="true" strokeweight=".140pt" strokecolor="#000000">
                <v:path arrowok="t"/>
              </v:shape>
            </v:group>
            <v:group style="position:absolute;left:4257;top:9105;width:2;height:8" coordorigin="4257,9105" coordsize="2,8">
              <v:shape style="position:absolute;left:4257;top:9105;width:2;height:8" coordorigin="4257,9105" coordsize="0,8" path="m4257,9105l4257,9113e" filled="false" stroked="true" strokeweight=".140pt" strokecolor="#000000">
                <v:path arrowok="t"/>
              </v:shape>
            </v:group>
            <v:group style="position:absolute;left:4348;top:9083;width:2;height:17" coordorigin="4348,9083" coordsize="2,17">
              <v:shape style="position:absolute;left:4348;top:9083;width:2;height:17" coordorigin="4348,9083" coordsize="0,17" path="m4348,9083l4348,9100e" filled="false" stroked="true" strokeweight=".69pt" strokecolor="#000000">
                <v:path arrowok="t"/>
              </v:shape>
            </v:group>
            <v:group style="position:absolute;left:4409;top:9085;width:2;height:61" coordorigin="4409,9085" coordsize="2,61">
              <v:shape style="position:absolute;left:4409;top:9085;width:2;height:61" coordorigin="4409,9085" coordsize="0,61" path="m4409,9085l4409,9146e" filled="false" stroked="true" strokeweight=".140pt" strokecolor="#000000">
                <v:path arrowok="t"/>
              </v:shape>
            </v:group>
            <v:group style="position:absolute;left:4448;top:9080;width:2;height:7" coordorigin="4448,9080" coordsize="2,7">
              <v:shape style="position:absolute;left:4448;top:9080;width:2;height:7" coordorigin="4448,9080" coordsize="0,7" path="m4448,9080l4448,9087e" filled="false" stroked="true" strokeweight=".140pt" strokecolor="#000000">
                <v:path arrowok="t"/>
              </v:shape>
            </v:group>
            <v:group style="position:absolute;left:4542;top:9068;width:2;height:62" coordorigin="4542,9068" coordsize="2,62">
              <v:shape style="position:absolute;left:4542;top:9068;width:2;height:62" coordorigin="4542,9068" coordsize="0,62" path="m4542,9068l4542,9130e" filled="false" stroked="true" strokeweight=".140pt" strokecolor="#000000">
                <v:path arrowok="t"/>
              </v:shape>
            </v:group>
            <v:group style="position:absolute;left:4598;top:9060;width:2;height:62" coordorigin="4598,9060" coordsize="2,62">
              <v:shape style="position:absolute;left:4598;top:9060;width:2;height:62" coordorigin="4598,9060" coordsize="0,62" path="m4598,9060l4598,9122e" filled="false" stroked="true" strokeweight=".140pt" strokecolor="#000000">
                <v:path arrowok="t"/>
              </v:shape>
            </v:group>
            <v:group style="position:absolute;left:4180;top:9170;width:2;height:7" coordorigin="4180,9170" coordsize="2,7">
              <v:shape style="position:absolute;left:4180;top:9170;width:2;height:7" coordorigin="4180,9170" coordsize="0,7" path="m4180,9170l4180,9177e" filled="false" stroked="true" strokeweight=".140pt" strokecolor="#000000">
                <v:path arrowok="t"/>
              </v:shape>
            </v:group>
            <v:group style="position:absolute;left:4313;top:9152;width:2;height:7" coordorigin="4313,9152" coordsize="2,7">
              <v:shape style="position:absolute;left:4313;top:9152;width:2;height:7" coordorigin="4313,9152" coordsize="0,7" path="m4313,9152l4313,9159e" filled="false" stroked="true" strokeweight=".140pt" strokecolor="#000000">
                <v:path arrowok="t"/>
              </v:shape>
            </v:group>
            <v:group style="position:absolute;left:4369;top:9144;width:2;height:15" coordorigin="4369,9144" coordsize="2,15">
              <v:shape style="position:absolute;left:4369;top:9144;width:2;height:15" coordorigin="4369,9144" coordsize="0,15" path="m4369,9144l4369,9159e" filled="false" stroked="true" strokeweight=".19724pt" strokecolor="#000000">
                <v:path arrowok="t"/>
              </v:shape>
            </v:group>
            <v:group style="position:absolute;left:4503;top:9090;width:2;height:45" coordorigin="4503,9090" coordsize="2,45">
              <v:shape style="position:absolute;left:4503;top:9090;width:2;height:45" coordorigin="4503,9090" coordsize="0,45" path="m4503,9090l4503,9135e" filled="false" stroked="true" strokeweight=".140pt" strokecolor="#000000">
                <v:path arrowok="t"/>
              </v:shape>
            </v:group>
            <v:group style="position:absolute;left:4560;top:9119;width:2;height:8" coordorigin="4560,9119" coordsize="2,8">
              <v:shape style="position:absolute;left:4560;top:9119;width:2;height:8" coordorigin="4560,9119" coordsize="0,8" path="m4560,9119l4560,9127e" filled="false" stroked="true" strokeweight=".140pt" strokecolor="#000000">
                <v:path arrowok="t"/>
              </v:shape>
            </v:group>
            <v:group style="position:absolute;left:4519;top:9179;width:2;height:61" coordorigin="4519,9179" coordsize="2,61">
              <v:shape style="position:absolute;left:4519;top:9179;width:2;height:61" coordorigin="4519,9179" coordsize="0,61" path="m4519,9179l4519,9240e" filled="false" stroked="true" strokeweight=".140pt" strokecolor="#000000">
                <v:path arrowok="t"/>
              </v:shape>
            </v:group>
            <v:group style="position:absolute;left:4557;top:9173;width:2;height:8" coordorigin="4557,9173" coordsize="2,8">
              <v:shape style="position:absolute;left:4557;top:9173;width:2;height:8" coordorigin="4557,9173" coordsize="0,8" path="m4557,9173l4557,9181e" filled="false" stroked="true" strokeweight=".140pt" strokecolor="#000000">
                <v:path arrowok="t"/>
              </v:shape>
            </v:group>
            <v:group style="position:absolute;left:4574;top:9279;width:2;height:8" coordorigin="4574,9279" coordsize="2,8">
              <v:shape style="position:absolute;left:4574;top:9279;width:2;height:8" coordorigin="4574,9279" coordsize="0,8" path="m4574,9279l4574,9287e" filled="false" stroked="true" strokeweight=".140pt" strokecolor="#000000">
                <v:path arrowok="t"/>
              </v:shape>
            </v:group>
            <v:group style="position:absolute;left:4534;top:9338;width:2;height:8" coordorigin="4534,9338" coordsize="2,8">
              <v:shape style="position:absolute;left:4534;top:9338;width:2;height:8" coordorigin="4534,9338" coordsize="0,8" path="m4534,9338l4534,9346e" filled="false" stroked="true" strokeweight=".140pt" strokecolor="#000000">
                <v:path arrowok="t"/>
              </v:shape>
            </v:group>
            <v:group style="position:absolute;left:4590;top:9332;width:2;height:62" coordorigin="4590,9332" coordsize="2,62">
              <v:shape style="position:absolute;left:4590;top:9332;width:2;height:62" coordorigin="4590,9332" coordsize="0,62" path="m4590,9332l4590,9394e" filled="false" stroked="true" strokeweight=".140pt" strokecolor="#000000">
                <v:path arrowok="t"/>
              </v:shape>
            </v:group>
            <v:group style="position:absolute;left:4550;top:9391;width:2;height:62" coordorigin="4550,9391" coordsize="2,62">
              <v:shape style="position:absolute;left:4550;top:9391;width:2;height:62" coordorigin="4550,9391" coordsize="0,62" path="m4550,9391l4550,9453e" filled="false" stroked="true" strokeweight=".140pt" strokecolor="#000000">
                <v:path arrowok="t"/>
              </v:shape>
            </v:group>
            <v:group style="position:absolute;left:4512;top:9450;width:2;height:8" coordorigin="4512,9450" coordsize="2,8">
              <v:shape style="position:absolute;left:4512;top:9450;width:2;height:8" coordorigin="4512,9450" coordsize="0,8" path="m4512,9450l4512,9458e" filled="false" stroked="true" strokeweight=".140pt" strokecolor="#000000">
                <v:path arrowok="t"/>
              </v:shape>
            </v:group>
            <v:group style="position:absolute;left:4510;top:9504;width:2;height:8" coordorigin="4510,9504" coordsize="2,8">
              <v:shape style="position:absolute;left:4510;top:9504;width:2;height:8" coordorigin="4510,9504" coordsize="0,8" path="m4510,9504l4510,9512e" filled="false" stroked="true" strokeweight=".140pt" strokecolor="#000000">
                <v:path arrowok="t"/>
              </v:shape>
            </v:group>
            <v:group style="position:absolute;left:4566;top:9551;width:2;height:16" coordorigin="4566,9551" coordsize="2,16">
              <v:shape style="position:absolute;left:4566;top:9551;width:2;height:16" coordorigin="4566,9551" coordsize="0,16" path="m4566,9551l4566,9567e" filled="false" stroked="true" strokeweight=".140pt" strokecolor="#000000">
                <v:path arrowok="t"/>
              </v:shape>
            </v:group>
            <v:group style="position:absolute;left:4525;top:9610;width:2;height:8" coordorigin="4525,9610" coordsize="2,8">
              <v:shape style="position:absolute;left:4525;top:9610;width:2;height:8" coordorigin="4525,9610" coordsize="0,8" path="m4525,9610l4525,9618e" filled="false" stroked="true" strokeweight=".140pt" strokecolor="#000000">
                <v:path arrowok="t"/>
              </v:shape>
            </v:group>
            <v:group style="position:absolute;left:4583;top:9604;width:2;height:7" coordorigin="4583,9604" coordsize="2,7">
              <v:shape style="position:absolute;left:4583;top:9604;width:2;height:7" coordorigin="4583,9604" coordsize="0,7" path="m4583,9604l4583,9611e" filled="false" stroked="true" strokeweight=".140pt" strokecolor="#000000">
                <v:path arrowok="t"/>
              </v:shape>
            </v:group>
            <v:group style="position:absolute;left:4542;top:9663;width:2;height:62" coordorigin="4542,9663" coordsize="2,62">
              <v:shape style="position:absolute;left:4542;top:9663;width:2;height:62" coordorigin="4542,9663" coordsize="0,62" path="m4542,9663l4542,9725e" filled="false" stroked="true" strokeweight=".140pt" strokecolor="#000000">
                <v:path arrowok="t"/>
              </v:shape>
            </v:group>
            <v:group style="position:absolute;left:4581;top:9658;width:2;height:7" coordorigin="4581,9658" coordsize="2,7">
              <v:shape style="position:absolute;left:4581;top:9658;width:2;height:7" coordorigin="4581,9658" coordsize="0,7" path="m4581,9658l4581,9665e" filled="false" stroked="true" strokeweight=".140pt" strokecolor="#000000">
                <v:path arrowok="t"/>
              </v:shape>
            </v:group>
            <v:group style="position:absolute;left:4505;top:9660;width:2;height:124" coordorigin="4505,9660" coordsize="2,124">
              <v:shape style="position:absolute;left:4505;top:9660;width:2;height:124" coordorigin="4505,9660" coordsize="0,124" path="m4505,9660l4505,9784e" filled="false" stroked="true" strokeweight=".34pt" strokecolor="#000000">
                <v:path arrowok="t"/>
              </v:shape>
            </v:group>
            <v:group style="position:absolute;left:4597;top:9763;width:2;height:8" coordorigin="4597,9763" coordsize="2,8">
              <v:shape style="position:absolute;left:4597;top:9763;width:2;height:8" coordorigin="4597,9763" coordsize="0,8" path="m4597,9763l4597,9771e" filled="false" stroked="true" strokeweight=".140pt" strokecolor="#000000">
                <v:path arrowok="t"/>
              </v:shape>
            </v:group>
            <v:group style="position:absolute;left:4557;top:9822;width:2;height:8" coordorigin="4557,9822" coordsize="2,8">
              <v:shape style="position:absolute;left:4557;top:9822;width:2;height:8" coordorigin="4557,9822" coordsize="0,8" path="m4557,9822l4557,9830e" filled="false" stroked="true" strokeweight=".140pt" strokecolor="#000000">
                <v:path arrowok="t"/>
              </v:shape>
            </v:group>
            <v:group style="position:absolute;left:4517;top:9882;width:2;height:7" coordorigin="4517,9882" coordsize="2,7">
              <v:shape style="position:absolute;left:4517;top:9882;width:2;height:7" coordorigin="4517,9882" coordsize="0,7" path="m4517,9882l4517,9889e" filled="false" stroked="true" strokeweight=".140pt" strokecolor="#000000">
                <v:path arrowok="t"/>
              </v:shape>
            </v:group>
            <v:group style="position:absolute;left:4573;top:9874;width:2;height:63" coordorigin="4573,9874" coordsize="2,63">
              <v:shape style="position:absolute;left:4573;top:9874;width:2;height:63" coordorigin="4573,9874" coordsize="0,63" path="m4573,9874l4573,9937e" filled="false" stroked="true" strokeweight=".140pt" strokecolor="#000000">
                <v:path arrowok="t"/>
              </v:shape>
            </v:group>
            <v:group style="position:absolute;left:4496;top:9994;width:2;height:7" coordorigin="4496,9994" coordsize="2,7">
              <v:shape style="position:absolute;left:4496;top:9994;width:2;height:7" coordorigin="4496,9994" coordsize="0,7" path="m4496,9994l4496,10001e" filled="false" stroked="true" strokeweight=".140pt" strokecolor="#000000">
                <v:path arrowok="t"/>
              </v:shape>
            </v:group>
            <v:group style="position:absolute;left:4534;top:9933;width:2;height:63" coordorigin="4534,9933" coordsize="2,63">
              <v:shape style="position:absolute;left:4534;top:9933;width:2;height:63" coordorigin="4534,9933" coordsize="0,63" path="m4534,9933l4534,9996e" filled="false" stroked="true" strokeweight=".140pt" strokecolor="#000000">
                <v:path arrowok="t"/>
              </v:shape>
            </v:group>
            <v:group style="position:absolute;left:4498;top:10041;width:2;height:14" coordorigin="4498,10041" coordsize="2,14">
              <v:shape style="position:absolute;left:4498;top:10041;width:2;height:14" coordorigin="4498,10041" coordsize="0,14" path="m4498,10041l4498,10055e" filled="false" stroked="true" strokeweight=".64pt" strokecolor="#000000">
                <v:path arrowok="t"/>
              </v:shape>
            </v:group>
            <v:group style="position:absolute;left:4590;top:10026;width:2;height:17" coordorigin="4590,10026" coordsize="2,17">
              <v:shape style="position:absolute;left:4590;top:10026;width:2;height:17" coordorigin="4590,10026" coordsize="0,17" path="m4590,10026l4590,10043e" filled="false" stroked="true" strokeweight=".290pt" strokecolor="#000000">
                <v:path arrowok="t"/>
              </v:shape>
            </v:group>
            <v:group style="position:absolute;left:4548;top:10094;width:2;height:8" coordorigin="4548,10094" coordsize="2,8">
              <v:shape style="position:absolute;left:4548;top:10094;width:2;height:8" coordorigin="4548,10094" coordsize="0,8" path="m4548,10094l4548,10102e" filled="false" stroked="true" strokeweight=".140pt" strokecolor="#000000">
                <v:path arrowok="t"/>
              </v:shape>
            </v:group>
            <v:group style="position:absolute;left:4510;top:10153;width:2;height:8" coordorigin="4510,10153" coordsize="2,8">
              <v:shape style="position:absolute;left:4510;top:10153;width:2;height:8" coordorigin="4510,10153" coordsize="0,8" path="m4510,10153l4510,10161e" filled="false" stroked="true" strokeweight=".140pt" strokecolor="#000000">
                <v:path arrowok="t"/>
              </v:shape>
            </v:group>
            <v:group style="position:absolute;left:4566;top:10146;width:2;height:7" coordorigin="4566,10146" coordsize="2,7">
              <v:shape style="position:absolute;left:4566;top:10146;width:2;height:7" coordorigin="4566,10146" coordsize="0,7" path="m4566,10146l4566,10153e" filled="false" stroked="true" strokeweight=".140pt" strokecolor="#000000">
                <v:path arrowok="t"/>
              </v:shape>
            </v:group>
            <v:group style="position:absolute;left:4524;top:10200;width:2;height:68" coordorigin="4524,10200" coordsize="2,68">
              <v:shape style="position:absolute;left:4524;top:10200;width:2;height:68" coordorigin="4524,10200" coordsize="0,68" path="m4524,10200l4524,10268e" filled="false" stroked="true" strokeweight=".39pt" strokecolor="#000000">
                <v:path arrowok="t"/>
              </v:shape>
            </v:group>
            <v:group style="position:absolute;left:4564;top:10201;width:2;height:8" coordorigin="4564,10201" coordsize="2,8">
              <v:shape style="position:absolute;left:4564;top:10201;width:2;height:8" coordorigin="4564,10201" coordsize="0,8" path="m4564,10201l4564,10209e" filled="false" stroked="true" strokeweight=".140pt" strokecolor="#000000">
                <v:path arrowok="t"/>
              </v:shape>
            </v:group>
            <v:group style="position:absolute;left:4485;top:9177;width:2;height:1749" coordorigin="4485,9177" coordsize="2,1749">
              <v:shape style="position:absolute;left:4485;top:9177;width:2;height:1749" coordorigin="4485,9177" coordsize="0,1749" path="m4485,9177l4485,10926e" filled="false" stroked="true" strokeweight=".140pt" strokecolor="#000000">
                <v:path arrowok="t"/>
              </v:shape>
            </v:group>
            <v:group style="position:absolute;left:4581;top:10307;width:2;height:7" coordorigin="4581,10307" coordsize="2,7">
              <v:shape style="position:absolute;left:4581;top:10307;width:2;height:7" coordorigin="4581,10307" coordsize="0,7" path="m4581,10307l4581,10314e" filled="false" stroked="true" strokeweight=".140pt" strokecolor="#000000">
                <v:path arrowok="t"/>
              </v:shape>
            </v:group>
            <v:group style="position:absolute;left:4541;top:10366;width:2;height:7" coordorigin="4541,10366" coordsize="2,7">
              <v:shape style="position:absolute;left:4541;top:10366;width:2;height:7" coordorigin="4541,10366" coordsize="0,7" path="m4541,10366l4541,10373e" filled="false" stroked="true" strokeweight=".140pt" strokecolor="#000000">
                <v:path arrowok="t"/>
              </v:shape>
            </v:group>
            <v:group style="position:absolute;left:4597;top:10358;width:2;height:62" coordorigin="4597,10358" coordsize="2,62">
              <v:shape style="position:absolute;left:4597;top:10358;width:2;height:62" coordorigin="4597,10358" coordsize="0,62" path="m4597,10358l4597,10420e" filled="false" stroked="true" strokeweight=".140pt" strokecolor="#000000">
                <v:path arrowok="t"/>
              </v:shape>
            </v:group>
            <v:group style="position:absolute;left:4501;top:10421;width:2;height:12" coordorigin="4501,10421" coordsize="2,12">
              <v:shape style="position:absolute;left:4501;top:10421;width:2;height:12" coordorigin="4501,10421" coordsize="0,12" path="m4501,10421l4501,10433e" filled="false" stroked="true" strokeweight=".140pt" strokecolor="#000000">
                <v:path arrowok="t"/>
              </v:shape>
            </v:group>
            <v:group style="position:absolute;left:4559;top:10417;width:2;height:8" coordorigin="4559,10417" coordsize="2,8">
              <v:shape style="position:absolute;left:4559;top:10417;width:2;height:8" coordorigin="4559,10417" coordsize="0,8" path="m4559,10417l4559,10425e" filled="false" stroked="true" strokeweight=".140pt" strokecolor="#000000">
                <v:path arrowok="t"/>
              </v:shape>
            </v:group>
            <v:group style="position:absolute;left:4519;top:10476;width:2;height:8" coordorigin="4519,10476" coordsize="2,8">
              <v:shape style="position:absolute;left:4519;top:10476;width:2;height:8" coordorigin="4519,10476" coordsize="0,8" path="m4519,10476l4519,10484e" filled="false" stroked="true" strokeweight=".140pt" strokecolor="#000000">
                <v:path arrowok="t"/>
              </v:shape>
            </v:group>
            <v:group style="position:absolute;left:4556;top:10471;width:2;height:8" coordorigin="4556,10471" coordsize="2,8">
              <v:shape style="position:absolute;left:4556;top:10471;width:2;height:8" coordorigin="4556,10471" coordsize="0,8" path="m4556,10471l4556,10479e" filled="false" stroked="true" strokeweight=".140pt" strokecolor="#000000">
                <v:path arrowok="t"/>
              </v:shape>
            </v:group>
            <v:group style="position:absolute;left:4516;top:10531;width:2;height:7" coordorigin="4516,10531" coordsize="2,7">
              <v:shape style="position:absolute;left:4516;top:10531;width:2;height:7" coordorigin="4516,10531" coordsize="0,7" path="m4516,10531l4516,10538e" filled="false" stroked="true" strokeweight=".140pt" strokecolor="#000000">
                <v:path arrowok="t"/>
              </v:shape>
            </v:group>
            <v:group style="position:absolute;left:4572;top:10578;width:2;height:8" coordorigin="4572,10578" coordsize="2,8">
              <v:shape style="position:absolute;left:4572;top:10578;width:2;height:8" coordorigin="4572,10578" coordsize="0,8" path="m4572,10578l4572,10586e" filled="false" stroked="true" strokeweight=".140pt" strokecolor="#000000">
                <v:path arrowok="t"/>
              </v:shape>
            </v:group>
            <v:group style="position:absolute;left:4590;top:10596;width:2;height:41" coordorigin="4590,10596" coordsize="2,41">
              <v:shape style="position:absolute;left:4590;top:10596;width:2;height:41" coordorigin="4590,10596" coordsize="0,41" path="m4590,10596l4590,10637e" filled="false" stroked="true" strokeweight=".140pt" strokecolor="#000000">
                <v:path arrowok="t"/>
              </v:shape>
            </v:group>
            <v:group style="position:absolute;left:4493;top:10697;width:2;height:7" coordorigin="4493,10697" coordsize="2,7">
              <v:shape style="position:absolute;left:4493;top:10697;width:2;height:7" coordorigin="4493,10697" coordsize="0,7" path="m4493,10697l4493,10704e" filled="false" stroked="true" strokeweight=".140pt" strokecolor="#000000">
                <v:path arrowok="t"/>
              </v:shape>
            </v:group>
            <v:group style="position:absolute;left:4549;top:10689;width:2;height:62" coordorigin="4549,10689" coordsize="2,62">
              <v:shape style="position:absolute;left:4549;top:10689;width:2;height:62" coordorigin="4549,10689" coordsize="0,62" path="m4549,10689l4549,10751e" filled="false" stroked="true" strokeweight=".140pt" strokecolor="#000000">
                <v:path arrowok="t"/>
              </v:shape>
            </v:group>
            <v:group style="position:absolute;left:4587;top:10684;width:2;height:8" coordorigin="4587,10684" coordsize="2,8">
              <v:shape style="position:absolute;left:4587;top:10684;width:2;height:8" coordorigin="4587,10684" coordsize="0,8" path="m4587,10684l4587,10692e" filled="false" stroked="true" strokeweight=".140pt" strokecolor="#000000">
                <v:path arrowok="t"/>
              </v:shape>
            </v:group>
            <v:group style="position:absolute;left:4509;top:10748;width:2;height:62" coordorigin="4509,10748" coordsize="2,62">
              <v:shape style="position:absolute;left:4509;top:10748;width:2;height:62" coordorigin="4509,10748" coordsize="0,62" path="m4509,10748l4509,10810e" filled="false" stroked="true" strokeweight=".140pt" strokecolor="#000000">
                <v:path arrowok="t"/>
              </v:shape>
            </v:group>
            <v:group style="position:absolute;left:4564;top:10850;width:2;height:8" coordorigin="4564,10850" coordsize="2,8">
              <v:shape style="position:absolute;left:4564;top:10850;width:2;height:8" coordorigin="4564,10850" coordsize="0,8" path="m4564,10850l4564,10858e" filled="false" stroked="true" strokeweight=".140pt" strokecolor="#000000">
                <v:path arrowok="t"/>
              </v:shape>
            </v:group>
            <v:group style="position:absolute;left:4580;top:10901;width:2;height:62" coordorigin="4580,10901" coordsize="2,62">
              <v:shape style="position:absolute;left:4580;top:10901;width:2;height:62" coordorigin="4580,10901" coordsize="0,62" path="m4580,10901l4580,10963e" filled="false" stroked="true" strokeweight=".140pt" strokecolor="#000000">
                <v:path arrowok="t"/>
              </v:shape>
            </v:group>
            <v:group style="position:absolute;left:4619;top:10896;width:2;height:22" coordorigin="4619,10896" coordsize="2,22">
              <v:shape style="position:absolute;left:4619;top:10896;width:2;height:22" coordorigin="4619,10896" coordsize="0,22" path="m4619,10896l4619,10918e" filled="false" stroked="true" strokeweight=".140pt" strokecolor="#000000">
                <v:path arrowok="t"/>
              </v:shape>
            </v:group>
            <v:group style="position:absolute;left:4542;top:10961;width:2;height:7" coordorigin="4542,10961" coordsize="2,7">
              <v:shape style="position:absolute;left:4542;top:10961;width:2;height:7" coordorigin="4542,10961" coordsize="0,7" path="m4542,10961l4542,10968e" filled="false" stroked="true" strokeweight=".140pt" strokecolor="#000000">
                <v:path arrowok="t"/>
              </v:shape>
            </v:group>
            <v:group style="position:absolute;left:4630;top:11002;width:2;height:17" coordorigin="4630,11002" coordsize="2,17">
              <v:shape style="position:absolute;left:4630;top:11002;width:2;height:17" coordorigin="4630,11002" coordsize="0,17" path="m4630,11002l4630,11019e" filled="false" stroked="true" strokeweight=".69pt" strokecolor="#000000">
                <v:path arrowok="t"/>
              </v:shape>
            </v:group>
            <v:group style="position:absolute;left:4691;top:10995;width:2;height:62" coordorigin="4691,10995" coordsize="2,62">
              <v:shape style="position:absolute;left:4691;top:10995;width:2;height:62" coordorigin="4691,10995" coordsize="0,62" path="m4691,10995l4691,11057e" filled="false" stroked="true" strokeweight=".140pt" strokecolor="#000000">
                <v:path arrowok="t"/>
              </v:shape>
            </v:group>
            <v:group style="position:absolute;left:4729;top:10990;width:2;height:8" coordorigin="4729,10990" coordsize="2,8">
              <v:shape style="position:absolute;left:4729;top:10990;width:2;height:8" coordorigin="4729,10990" coordsize="0,8" path="m4729,10990l4729,10998e" filled="false" stroked="true" strokeweight=".140pt" strokecolor="#000000">
                <v:path arrowok="t"/>
              </v:shape>
            </v:group>
            <v:group style="position:absolute;left:4784;top:11037;width:2;height:7" coordorigin="4784,11037" coordsize="2,7">
              <v:shape style="position:absolute;left:4784;top:11037;width:2;height:7" coordorigin="4784,11037" coordsize="0,7" path="m4784,11037l4784,11044e" filled="false" stroked="true" strokeweight=".140pt" strokecolor="#000000">
                <v:path arrowok="t"/>
              </v:shape>
            </v:group>
            <v:group style="position:absolute;left:4801;top:11088;width:2;height:63" coordorigin="4801,11088" coordsize="2,63">
              <v:shape style="position:absolute;left:4801;top:11088;width:2;height:63" coordorigin="4801,11088" coordsize="0,63" path="m4801,11088l4801,11151e" filled="false" stroked="true" strokeweight=".140pt" strokecolor="#000000">
                <v:path arrowok="t"/>
              </v:shape>
            </v:group>
            <v:group style="position:absolute;left:4839;top:11070;width:2;height:21" coordorigin="4839,11070" coordsize="2,21">
              <v:shape style="position:absolute;left:4839;top:11070;width:2;height:21" coordorigin="4839,11070" coordsize="0,21" path="m4839,11070l4839,11091e" filled="false" stroked="true" strokeweight=".140pt" strokecolor="#000000">
                <v:path arrowok="t"/>
              </v:shape>
            </v:group>
            <v:group style="position:absolute;left:4895;top:11131;width:2;height:7" coordorigin="4895,11131" coordsize="2,7">
              <v:shape style="position:absolute;left:4895;top:11131;width:2;height:7" coordorigin="4895,11131" coordsize="0,7" path="m4895,11131l4895,11138e" filled="false" stroked="true" strokeweight=".140pt" strokecolor="#000000">
                <v:path arrowok="t"/>
              </v:shape>
            </v:group>
            <v:group style="position:absolute;left:4856;top:11190;width:2;height:8" coordorigin="4856,11190" coordsize="2,8">
              <v:shape style="position:absolute;left:4856;top:11190;width:2;height:8" coordorigin="4856,11190" coordsize="0,8" path="m4856,11190l4856,11198e" filled="false" stroked="true" strokeweight=".140pt" strokecolor="#000000">
                <v:path arrowok="t"/>
              </v:shape>
            </v:group>
            <v:group style="position:absolute;left:4913;top:11182;width:2;height:8" coordorigin="4913,11182" coordsize="2,8">
              <v:shape style="position:absolute;left:4913;top:11182;width:2;height:8" coordorigin="4913,11182" coordsize="0,8" path="m4913,11182l4913,11190e" filled="false" stroked="true" strokeweight=".140pt" strokecolor="#000000">
                <v:path arrowok="t"/>
              </v:shape>
            </v:group>
            <v:group style="position:absolute;left:4950;top:11177;width:2;height:8" coordorigin="4950,11177" coordsize="2,8">
              <v:shape style="position:absolute;left:4950;top:11177;width:2;height:8" coordorigin="4950,11177" coordsize="0,8" path="m4950,11177l4950,11185e" filled="false" stroked="true" strokeweight=".140pt" strokecolor="#000000">
                <v:path arrowok="t"/>
              </v:shape>
            </v:group>
            <v:group style="position:absolute;left:4910;top:11236;width:2;height:8" coordorigin="4910,11236" coordsize="2,8">
              <v:shape style="position:absolute;left:4910;top:11236;width:2;height:8" coordorigin="4910,11236" coordsize="0,8" path="m4910,11236l4910,11244e" filled="false" stroked="true" strokeweight=".140pt" strokecolor="#000000">
                <v:path arrowok="t"/>
              </v:shape>
            </v:group>
            <v:group style="position:absolute;left:5005;top:11225;width:2;height:7" coordorigin="5005,11225" coordsize="2,7">
              <v:shape style="position:absolute;left:5005;top:11225;width:2;height:7" coordorigin="5005,11225" coordsize="0,7" path="m5005,11225l5005,11232e" filled="false" stroked="true" strokeweight=".140pt" strokecolor="#000000">
                <v:path arrowok="t"/>
              </v:shape>
            </v:group>
            <v:group style="position:absolute;left:5061;top:11217;width:2;height:107" coordorigin="5061,11217" coordsize="2,107">
              <v:shape style="position:absolute;left:5061;top:11217;width:2;height:107" coordorigin="5061,11217" coordsize="0,107" path="m5061,11217l5061,11324e" filled="false" stroked="true" strokeweight=".140pt" strokecolor="#000000">
                <v:path arrowok="t"/>
              </v:shape>
            </v:group>
            <v:group style="position:absolute;left:4962;top:11284;width:2;height:14" coordorigin="4962,11284" coordsize="2,14">
              <v:shape style="position:absolute;left:4962;top:11284;width:2;height:14" coordorigin="4962,11284" coordsize="0,14" path="m4962,11284l4962,11298e" filled="false" stroked="true" strokeweight=".54pt" strokecolor="#000000">
                <v:path arrowok="t"/>
              </v:shape>
            </v:group>
            <v:group style="position:absolute;left:5025;top:11276;width:2;height:14" coordorigin="5025,11276" coordsize="2,14">
              <v:shape style="position:absolute;left:5025;top:11276;width:2;height:14" coordorigin="5025,11276" coordsize="0,14" path="m5025,11276l5025,11290e" filled="false" stroked="true" strokeweight=".290pt" strokecolor="#000000">
                <v:path arrowok="t"/>
              </v:shape>
            </v:group>
            <v:group style="position:absolute;left:5021;top:11330;width:2;height:8" coordorigin="5021,11330" coordsize="2,8">
              <v:shape style="position:absolute;left:5021;top:11330;width:2;height:8" coordorigin="5021,11330" coordsize="0,8" path="m5021,11330l5021,11338e" filled="false" stroked="true" strokeweight=".140pt" strokecolor="#000000">
                <v:path arrowok="t"/>
              </v:shape>
            </v:group>
            <v:group style="position:absolute;left:5116;top:11317;width:2;height:8" coordorigin="5116,11317" coordsize="2,8">
              <v:shape style="position:absolute;left:5116;top:11317;width:2;height:8" coordorigin="5116,11317" coordsize="0,8" path="m5116,11317l5116,11325e" filled="false" stroked="true" strokeweight=".140pt" strokecolor="#000000">
                <v:path arrowok="t"/>
              </v:shape>
            </v:group>
            <v:group style="position:absolute;left:5172;top:11310;width:2;height:63" coordorigin="5172,11310" coordsize="2,63">
              <v:shape style="position:absolute;left:5172;top:11310;width:2;height:63" coordorigin="5172,11310" coordsize="0,63" path="m5172,11310l5172,11373e" filled="false" stroked="true" strokeweight=".140pt" strokecolor="#000000">
                <v:path arrowok="t"/>
              </v:shape>
            </v:group>
            <v:group style="position:absolute;left:5076;top:11376;width:2;height:8" coordorigin="5076,11376" coordsize="2,8">
              <v:shape style="position:absolute;left:5076;top:11376;width:2;height:8" coordorigin="5076,11376" coordsize="0,8" path="m5076,11376l5076,11384e" filled="false" stroked="true" strokeweight=".140pt" strokecolor="#000000">
                <v:path arrowok="t"/>
              </v:shape>
            </v:group>
            <v:group style="position:absolute;left:5132;top:11370;width:2;height:62" coordorigin="5132,11370" coordsize="2,62">
              <v:shape style="position:absolute;left:5132;top:11370;width:2;height:62" coordorigin="5132,11370" coordsize="0,62" path="m5132,11370l5132,11432e" filled="false" stroked="true" strokeweight=".140pt" strokecolor="#000000">
                <v:path arrowok="t"/>
              </v:shape>
            </v:group>
            <v:group style="position:absolute;left:5227;top:11411;width:2;height:8" coordorigin="5227,11411" coordsize="2,8">
              <v:shape style="position:absolute;left:5227;top:11411;width:2;height:8" coordorigin="5227,11411" coordsize="0,8" path="m5227,11411l5227,11419e" filled="false" stroked="true" strokeweight=".140pt" strokecolor="#000000">
                <v:path arrowok="t"/>
              </v:shape>
            </v:group>
            <v:group style="position:absolute;left:5284;top:11404;width:2;height:7" coordorigin="5284,11404" coordsize="2,7">
              <v:shape style="position:absolute;left:5284;top:11404;width:2;height:7" coordorigin="5284,11404" coordsize="0,7" path="m5284,11404l5284,11411e" filled="false" stroked="true" strokeweight=".140pt" strokecolor="#000000">
                <v:path arrowok="t"/>
              </v:shape>
            </v:group>
            <v:group style="position:absolute;left:5244;top:11463;width:2;height:7" coordorigin="5244,11463" coordsize="2,7">
              <v:shape style="position:absolute;left:5244;top:11463;width:2;height:7" coordorigin="5244,11463" coordsize="0,7" path="m5244,11463l5244,11470e" filled="false" stroked="true" strokeweight=".140pt" strokecolor="#000000">
                <v:path arrowok="t"/>
              </v:shape>
            </v:group>
            <v:group style="position:absolute;left:5281;top:11401;width:2;height:64" coordorigin="5281,11401" coordsize="2,64">
              <v:shape style="position:absolute;left:5281;top:11401;width:2;height:64" coordorigin="5281,11401" coordsize="0,64" path="m5281,11401l5281,11465e" filled="false" stroked="true" strokeweight=".140pt" strokecolor="#000000">
                <v:path arrowok="t"/>
              </v:shape>
            </v:group>
            <v:group style="position:absolute;left:5336;top:11505;width:2;height:8" coordorigin="5336,11505" coordsize="2,8">
              <v:shape style="position:absolute;left:5336;top:11505;width:2;height:8" coordorigin="5336,11505" coordsize="0,8" path="m5336,11505l5336,11513e" filled="false" stroked="true" strokeweight=".140pt" strokecolor="#000000">
                <v:path arrowok="t"/>
              </v:shape>
            </v:group>
            <v:group style="position:absolute;left:4527;top:2687;width:2;height:62" coordorigin="4527,2687" coordsize="2,62">
              <v:shape style="position:absolute;left:4527;top:2687;width:2;height:62" coordorigin="4527,2687" coordsize="0,62" path="m4527,2687l4527,2749e" filled="false" stroked="true" strokeweight=".140pt" strokecolor="#000000">
                <v:path arrowok="t"/>
              </v:shape>
            </v:group>
            <v:group style="position:absolute;left:4620;top:2729;width:2;height:8" coordorigin="4620,2729" coordsize="2,8">
              <v:shape style="position:absolute;left:4620;top:2729;width:2;height:8" coordorigin="4620,2729" coordsize="0,8" path="m4620,2729l4620,2737e" filled="false" stroked="true" strokeweight=".140pt" strokecolor="#000000">
                <v:path arrowok="t"/>
              </v:shape>
            </v:group>
            <v:group style="position:absolute;left:4680;top:2713;width:2;height:16" coordorigin="4680,2713" coordsize="2,16">
              <v:shape style="position:absolute;left:4680;top:2713;width:2;height:16" coordorigin="4680,2713" coordsize="0,16" path="m4680,2713l4680,2729e" filled="false" stroked="true" strokeweight=".34pt" strokecolor="#000000">
                <v:path arrowok="t"/>
              </v:shape>
            </v:group>
            <v:group style="position:absolute;left:4716;top:2662;width:2;height:79" coordorigin="4716,2662" coordsize="2,79">
              <v:shape style="position:absolute;left:4716;top:2662;width:2;height:79" coordorigin="4716,2662" coordsize="0,79" path="m4716,2662l4716,2741e" filled="false" stroked="true" strokeweight=".140pt" strokecolor="#000000">
                <v:path arrowok="t"/>
              </v:shape>
            </v:group>
            <v:group style="position:absolute;left:4813;top:2695;width:2;height:16" coordorigin="4813,2695" coordsize="2,16">
              <v:shape style="position:absolute;left:4813;top:2695;width:2;height:16" coordorigin="4813,2695" coordsize="0,16" path="m4813,2695l4813,2711e" filled="false" stroked="true" strokeweight=".290pt" strokecolor="#000000">
                <v:path arrowok="t"/>
              </v:shape>
            </v:group>
            <v:group style="position:absolute;left:4868;top:2696;width:2;height:8" coordorigin="4868,2696" coordsize="2,8">
              <v:shape style="position:absolute;left:4868;top:2696;width:2;height:8" coordorigin="4868,2696" coordsize="0,8" path="m4868,2696l4868,2704e" filled="false" stroked="true" strokeweight=".140pt" strokecolor="#000000">
                <v:path arrowok="t"/>
              </v:shape>
            </v:group>
            <v:group style="position:absolute;left:4905;top:2692;width:2;height:8" coordorigin="4905,2692" coordsize="2,8">
              <v:shape style="position:absolute;left:4905;top:2692;width:2;height:8" coordorigin="4905,2692" coordsize="0,8" path="m4905,2692l4905,2700e" filled="false" stroked="true" strokeweight=".140pt" strokecolor="#000000">
                <v:path arrowok="t"/>
              </v:shape>
            </v:group>
            <v:group style="position:absolute;left:5000;top:2679;width:2;height:8" coordorigin="5000,2679" coordsize="2,8">
              <v:shape style="position:absolute;left:5000;top:2679;width:2;height:8" coordorigin="5000,2679" coordsize="0,8" path="m5000,2679l5000,2687e" filled="false" stroked="true" strokeweight=".140pt" strokecolor="#000000">
                <v:path arrowok="t"/>
              </v:shape>
            </v:group>
            <v:group style="position:absolute;left:5094;top:2666;width:2;height:8" coordorigin="5094,2666" coordsize="2,8">
              <v:shape style="position:absolute;left:5094;top:2666;width:2;height:8" coordorigin="5094,2666" coordsize="0,8" path="m5094,2666l5094,2674e" filled="false" stroked="true" strokeweight=".140pt" strokecolor="#000000">
                <v:path arrowok="t"/>
              </v:shape>
            </v:group>
            <v:group style="position:absolute;left:3390;top:2836;width:2;height:63" coordorigin="3390,2836" coordsize="2,63">
              <v:shape style="position:absolute;left:3390;top:2836;width:2;height:63" coordorigin="3390,2836" coordsize="0,63" path="m3390,2836l3390,2899e" filled="false" stroked="true" strokeweight=".140pt" strokecolor="#000000">
                <v:path arrowok="t"/>
              </v:shape>
            </v:group>
            <v:group style="position:absolute;left:5190;top:2655;width:2;height:7" coordorigin="5190,2655" coordsize="2,7">
              <v:shape style="position:absolute;left:5190;top:2655;width:2;height:7" coordorigin="5190,2655" coordsize="0,7" path="m5190,2655l5190,2662e" filled="false" stroked="true" strokeweight=".140pt" strokecolor="#000000">
                <v:path arrowok="t"/>
              </v:shape>
            </v:group>
            <v:group style="position:absolute;left:5245;top:2647;width:2;height:98" coordorigin="5245,2647" coordsize="2,98">
              <v:shape style="position:absolute;left:5245;top:2647;width:2;height:98" coordorigin="5245,2647" coordsize="0,98" path="m5245,2647l5245,2745e" filled="false" stroked="true" strokeweight=".140pt" strokecolor="#000000">
                <v:path arrowok="t"/>
              </v:shape>
            </v:group>
            <v:group style="position:absolute;left:3445;top:2938;width:2;height:8" coordorigin="3445,2938" coordsize="2,8">
              <v:shape style="position:absolute;left:3445;top:2938;width:2;height:8" coordorigin="3445,2938" coordsize="0,8" path="m3445,2938l3445,2946e" filled="false" stroked="true" strokeweight=".140pt" strokecolor="#000000">
                <v:path arrowok="t"/>
              </v:shape>
            </v:group>
            <v:group style="position:absolute;left:4638;top:2724;width:2;height:65" coordorigin="4638,2724" coordsize="2,65">
              <v:shape style="position:absolute;left:4638;top:2724;width:2;height:65" coordorigin="4638,2724" coordsize="0,65" path="m4638,2724l4638,2789e" filled="false" stroked="true" strokeweight=".140pt" strokecolor="#000000">
                <v:path arrowok="t"/>
              </v:shape>
            </v:group>
            <v:group style="position:absolute;left:4676;top:2776;width:2;height:7" coordorigin="4676,2776" coordsize="2,7">
              <v:shape style="position:absolute;left:4676;top:2776;width:2;height:7" coordorigin="4676,2776" coordsize="0,7" path="m4676,2776l4676,2783e" filled="false" stroked="true" strokeweight=".140pt" strokecolor="#000000">
                <v:path arrowok="t"/>
              </v:shape>
            </v:group>
            <v:group style="position:absolute;left:4771;top:2763;width:2;height:8" coordorigin="4771,2763" coordsize="2,8">
              <v:shape style="position:absolute;left:4771;top:2763;width:2;height:8" coordorigin="4771,2763" coordsize="0,8" path="m4771,2763l4771,2771e" filled="false" stroked="true" strokeweight=".140pt" strokecolor="#000000">
                <v:path arrowok="t"/>
              </v:shape>
            </v:group>
            <v:group style="position:absolute;left:4828;top:2755;width:2;height:8" coordorigin="4828,2755" coordsize="2,8">
              <v:shape style="position:absolute;left:4828;top:2755;width:2;height:8" coordorigin="4828,2755" coordsize="0,8" path="m4828,2755l4828,2763e" filled="false" stroked="true" strokeweight=".140pt" strokecolor="#000000">
                <v:path arrowok="t"/>
              </v:shape>
            </v:group>
            <v:group style="position:absolute;left:4865;top:2751;width:2;height:8" coordorigin="4865,2751" coordsize="2,8">
              <v:shape style="position:absolute;left:4865;top:2751;width:2;height:8" coordorigin="4865,2751" coordsize="0,8" path="m4865,2751l4865,2759e" filled="false" stroked="true" strokeweight=".140pt" strokecolor="#000000">
                <v:path arrowok="t"/>
              </v:shape>
            </v:group>
            <v:group style="position:absolute;left:4960;top:2732;width:2;height:14" coordorigin="4960,2732" coordsize="2,14">
              <v:shape style="position:absolute;left:4960;top:2732;width:2;height:14" coordorigin="4960,2732" coordsize="0,14" path="m4960,2732l4960,2746e" filled="false" stroked="true" strokeweight=".140pt" strokecolor="#000000">
                <v:path arrowok="t"/>
              </v:shape>
            </v:group>
            <v:group style="position:absolute;left:5017;top:2731;width:2;height:7" coordorigin="5017,2731" coordsize="2,7">
              <v:shape style="position:absolute;left:5017;top:2731;width:2;height:7" coordorigin="5017,2731" coordsize="0,7" path="m5017,2731l5017,2738e" filled="false" stroked="true" strokeweight=".140pt" strokecolor="#000000">
                <v:path arrowok="t"/>
              </v:shape>
            </v:group>
            <v:group style="position:absolute;left:5150;top:2714;width:2;height:8" coordorigin="5150,2714" coordsize="2,8">
              <v:shape style="position:absolute;left:5150;top:2714;width:2;height:8" coordorigin="5150,2714" coordsize="0,8" path="m5150,2714l5150,2722e" filled="false" stroked="true" strokeweight=".140pt" strokecolor="#000000">
                <v:path arrowok="t"/>
              </v:shape>
            </v:group>
            <v:group style="position:absolute;left:3405;top:2997;width:2;height:8" coordorigin="3405,2997" coordsize="2,8">
              <v:shape style="position:absolute;left:3405;top:2997;width:2;height:8" coordorigin="3405,2997" coordsize="0,8" path="m3405,2997l3405,3005e" filled="false" stroked="true" strokeweight=".140pt" strokecolor="#000000">
                <v:path arrowok="t"/>
              </v:shape>
            </v:group>
            <v:group style="position:absolute;left:3461;top:2989;width:2;height:62" coordorigin="3461,2989" coordsize="2,62">
              <v:shape style="position:absolute;left:3461;top:2989;width:2;height:62" coordorigin="3461,2989" coordsize="0,62" path="m3461,2989l3461,3051e" filled="false" stroked="true" strokeweight=".140pt" strokecolor="#000000">
                <v:path arrowok="t"/>
              </v:shape>
            </v:group>
            <v:group style="position:absolute;left:5111;top:2773;width:2;height:8" coordorigin="5111,2773" coordsize="2,8">
              <v:shape style="position:absolute;left:5111;top:2773;width:2;height:8" coordorigin="5111,2773" coordsize="0,8" path="m5111,2773l5111,2781e" filled="false" stroked="true" strokeweight=".140pt" strokecolor="#000000">
                <v:path arrowok="t"/>
              </v:shape>
            </v:group>
            <v:group style="position:absolute;left:5169;top:2734;width:2;height:39" coordorigin="5169,2734" coordsize="2,39">
              <v:shape style="position:absolute;left:5169;top:2734;width:2;height:39" coordorigin="5169,2734" coordsize="0,39" path="m5169,2734l5169,2773e" filled="false" stroked="true" strokeweight=".24pt" strokecolor="#000000">
                <v:path arrowok="t"/>
              </v:shape>
            </v:group>
            <v:group style="position:absolute;left:3421;top:3049;width:2;height:61" coordorigin="3421,3049" coordsize="2,61">
              <v:shape style="position:absolute;left:3421;top:3049;width:2;height:61" coordorigin="3421,3049" coordsize="0,61" path="m3421,3049l3421,3110e" filled="false" stroked="true" strokeweight=".140pt" strokecolor="#000000">
                <v:path arrowok="t"/>
              </v:shape>
            </v:group>
            <v:group style="position:absolute;left:2773;top:3242;width:2;height:63" coordorigin="2773,3242" coordsize="2,63">
              <v:shape style="position:absolute;left:2773;top:3242;width:2;height:63" coordorigin="2773,3242" coordsize="0,63" path="m2773,3242l2773,3305e" filled="false" stroked="true" strokeweight=".140pt" strokecolor="#000000">
                <v:path arrowok="t"/>
              </v:shape>
            </v:group>
            <v:group style="position:absolute;left:2907;top:3225;width:2;height:8" coordorigin="2907,3225" coordsize="2,8">
              <v:shape style="position:absolute;left:2907;top:3225;width:2;height:8" coordorigin="2907,3225" coordsize="0,8" path="m2907,3225l2907,3233e" filled="false" stroked="true" strokeweight=".140pt" strokecolor="#000000">
                <v:path arrowok="t"/>
              </v:shape>
            </v:group>
            <v:group style="position:absolute;left:3001;top:3212;width:2;height:61" coordorigin="3001,3212" coordsize="2,61">
              <v:shape style="position:absolute;left:3001;top:3212;width:2;height:61" coordorigin="3001,3212" coordsize="0,61" path="m3001,3212l3001,3273e" filled="false" stroked="true" strokeweight=".140pt" strokecolor="#000000">
                <v:path arrowok="t"/>
              </v:shape>
            </v:group>
            <v:group style="position:absolute;left:2870;top:3278;width:2;height:14" coordorigin="2870,3278" coordsize="2,14">
              <v:shape style="position:absolute;left:2870;top:3278;width:2;height:14" coordorigin="2870,3278" coordsize="0,14" path="m2870,3278l2870,3292e" filled="false" stroked="true" strokeweight=".34pt" strokecolor="#000000">
                <v:path arrowok="t"/>
              </v:shape>
            </v:group>
            <v:group style="position:absolute;left:2925;top:3277;width:2;height:7" coordorigin="2925,3277" coordsize="2,7">
              <v:shape style="position:absolute;left:2925;top:3277;width:2;height:7" coordorigin="2925,3277" coordsize="0,7" path="m2925,3277l2925,3284e" filled="false" stroked="true" strokeweight=".140pt" strokecolor="#000000">
                <v:path arrowok="t"/>
              </v:shape>
            </v:group>
            <v:group style="position:absolute;left:3057;top:3260;width:2;height:8" coordorigin="3057,3260" coordsize="2,8">
              <v:shape style="position:absolute;left:3057;top:3260;width:2;height:8" coordorigin="3057,3260" coordsize="0,8" path="m3057,3260l3057,3268e" filled="false" stroked="true" strokeweight=".140pt" strokecolor="#000000">
                <v:path arrowok="t"/>
              </v:shape>
            </v:group>
            <v:group style="position:absolute;left:3113;top:3252;width:2;height:44" coordorigin="3113,3252" coordsize="2,44">
              <v:shape style="position:absolute;left:3113;top:3252;width:2;height:44" coordorigin="3113,3252" coordsize="0,44" path="m3113,3252l3113,3296e" filled="false" stroked="true" strokeweight=".140pt" strokecolor="#000000">
                <v:path arrowok="t"/>
              </v:shape>
            </v:group>
            <v:group style="position:absolute;left:3152;top:3247;width:2;height:32" coordorigin="3152,3247" coordsize="2,32">
              <v:shape style="position:absolute;left:3152;top:3247;width:2;height:32" coordorigin="3152,3247" coordsize="0,32" path="m3152,3247l3152,3279e" filled="false" stroked="true" strokeweight=".140pt" strokecolor="#000000">
                <v:path arrowok="t"/>
              </v:shape>
            </v:group>
            <v:group style="position:absolute;left:3247;top:3234;width:2;height:8" coordorigin="3247,3234" coordsize="2,8">
              <v:shape style="position:absolute;left:3247;top:3234;width:2;height:8" coordorigin="3247,3234" coordsize="0,8" path="m3247,3234l3247,3242e" filled="false" stroked="true" strokeweight=".140pt" strokecolor="#000000">
                <v:path arrowok="t"/>
              </v:shape>
            </v:group>
            <v:group style="position:absolute;left:3303;top:3219;width:2;height:70" coordorigin="3303,3219" coordsize="2,70">
              <v:shape style="position:absolute;left:3303;top:3219;width:2;height:70" coordorigin="3303,3219" coordsize="0,70" path="m3303,3219l3303,3289e" filled="false" stroked="true" strokeweight=".140pt" strokecolor="#000000">
                <v:path arrowok="t"/>
              </v:shape>
            </v:group>
            <v:group style="position:absolute;left:3341;top:3222;width:2;height:8" coordorigin="3341,3222" coordsize="2,8">
              <v:shape style="position:absolute;left:3341;top:3222;width:2;height:8" coordorigin="3341,3222" coordsize="0,8" path="m3341,3222l3341,3230e" filled="false" stroked="true" strokeweight=".140pt" strokecolor="#000000">
                <v:path arrowok="t"/>
              </v:shape>
            </v:group>
            <v:group style="position:absolute;left:3436;top:3210;width:2;height:7" coordorigin="3436,3210" coordsize="2,7">
              <v:shape style="position:absolute;left:3436;top:3210;width:2;height:7" coordorigin="3436,3210" coordsize="0,7" path="m3436,3210l3436,3217e" filled="false" stroked="true" strokeweight=".140pt" strokecolor="#000000">
                <v:path arrowok="t"/>
              </v:shape>
            </v:group>
            <v:group style="position:absolute;left:3268;top:3286;width:2;height:444" coordorigin="3268,3286" coordsize="2,444">
              <v:shape style="position:absolute;left:3268;top:3286;width:2;height:444" coordorigin="3268,3286" coordsize="0,444" path="m3268,3286l3268,3730e" filled="false" stroked="true" strokeweight=".38630pt" strokecolor="#000000">
                <v:path arrowok="t"/>
              </v:shape>
            </v:group>
            <v:group style="position:absolute;left:3396;top:3269;width:2;height:8" coordorigin="3396,3269" coordsize="2,8">
              <v:shape style="position:absolute;left:3396;top:3269;width:2;height:8" coordorigin="3396,3269" coordsize="0,8" path="m3396,3269l3396,3277e" filled="false" stroked="true" strokeweight=".140pt" strokecolor="#000000">
                <v:path arrowok="t"/>
              </v:shape>
            </v:group>
            <v:group style="position:absolute;left:3454;top:3261;width:2;height:8" coordorigin="3454,3261" coordsize="2,8">
              <v:shape style="position:absolute;left:3454;top:3261;width:2;height:8" coordorigin="3454,3261" coordsize="0,8" path="m3454,3261l3454,3269e" filled="false" stroked="true" strokeweight=".140pt" strokecolor="#000000">
                <v:path arrowok="t"/>
              </v:shape>
            </v:group>
            <v:group style="position:absolute;left:3593;top:3244;width:2;height:251" coordorigin="3593,3244" coordsize="2,251">
              <v:shape style="position:absolute;left:3593;top:3244;width:2;height:251" coordorigin="3593,3244" coordsize="0,251" path="m3593,3244l3593,3495e" filled="false" stroked="true" strokeweight=".74244pt" strokecolor="#000000">
                <v:path arrowok="t"/>
              </v:shape>
            </v:group>
            <v:group style="position:absolute;left:3681;top:3231;width:2;height:8" coordorigin="3681,3231" coordsize="2,8">
              <v:shape style="position:absolute;left:3681;top:3231;width:2;height:8" coordorigin="3681,3231" coordsize="0,8" path="m3681,3231l3681,3239e" filled="false" stroked="true" strokeweight=".140pt" strokecolor="#000000">
                <v:path arrowok="t"/>
              </v:shape>
            </v:group>
            <v:group style="position:absolute;left:3776;top:3219;width:2;height:7" coordorigin="3776,3219" coordsize="2,7">
              <v:shape style="position:absolute;left:3776;top:3219;width:2;height:7" coordorigin="3776,3219" coordsize="0,7" path="m3776,3219l3776,3226e" filled="false" stroked="true" strokeweight=".140pt" strokecolor="#000000">
                <v:path arrowok="t"/>
              </v:shape>
            </v:group>
            <v:group style="position:absolute;left:3832;top:3211;width:2;height:63" coordorigin="3832,3211" coordsize="2,63">
              <v:shape style="position:absolute;left:3832;top:3211;width:2;height:63" coordorigin="3832,3211" coordsize="0,63" path="m3832,3211l3832,3274e" filled="false" stroked="true" strokeweight=".140pt" strokecolor="#000000">
                <v:path arrowok="t"/>
              </v:shape>
            </v:group>
            <v:group style="position:absolute;left:3870;top:3206;width:2;height:7" coordorigin="3870,3206" coordsize="2,7">
              <v:shape style="position:absolute;left:3870;top:3206;width:2;height:7" coordorigin="3870,3206" coordsize="0,7" path="m3870,3206l3870,3213e" filled="false" stroked="true" strokeweight=".140pt" strokecolor="#000000">
                <v:path arrowok="t"/>
              </v:shape>
            </v:group>
            <v:group style="position:absolute;left:2780;top:3410;width:8;height:2" coordorigin="2780,3410" coordsize="8,2">
              <v:shape style="position:absolute;left:2780;top:3410;width:8;height:2" coordorigin="2780,3410" coordsize="8,0" path="m2780,3410l2788,3410e" filled="false" stroked="true" strokeweight=".75pt" strokecolor="#000000">
                <v:path arrowok="t"/>
              </v:shape>
            </v:group>
            <v:group style="position:absolute;left:3641;top:3291;width:2;height:7" coordorigin="3641,3291" coordsize="2,7">
              <v:shape style="position:absolute;left:3641;top:3291;width:2;height:7" coordorigin="3641,3291" coordsize="0,7" path="m3641,3291l3641,3298e" filled="false" stroked="true" strokeweight=".140pt" strokecolor="#000000">
                <v:path arrowok="t"/>
              </v:shape>
            </v:group>
            <v:group style="position:absolute;left:3793;top:3270;width:2;height:8" coordorigin="3793,3270" coordsize="2,8">
              <v:shape style="position:absolute;left:3793;top:3270;width:2;height:8" coordorigin="3793,3270" coordsize="0,8" path="m3793,3270l3793,3278e" filled="false" stroked="true" strokeweight=".140pt" strokecolor="#000000">
                <v:path arrowok="t"/>
              </v:shape>
            </v:group>
            <v:group style="position:absolute;left:3925;top:3253;width:2;height:8" coordorigin="3925,3253" coordsize="2,8">
              <v:shape style="position:absolute;left:3925;top:3253;width:2;height:8" coordorigin="3925,3253" coordsize="0,8" path="m3925,3253l3925,3261e" filled="false" stroked="true" strokeweight=".140pt" strokecolor="#000000">
                <v:path arrowok="t"/>
              </v:shape>
            </v:group>
            <v:group style="position:absolute;left:2748;top:3462;width:2;height:8" coordorigin="2748,3462" coordsize="2,8">
              <v:shape style="position:absolute;left:2748;top:3462;width:2;height:8" coordorigin="2748,3462" coordsize="0,8" path="m2748,3462l2748,3470e" filled="false" stroked="true" strokeweight=".140pt" strokecolor="#000000">
                <v:path arrowok="t"/>
              </v:shape>
            </v:group>
            <v:group style="position:absolute;left:3887;top:3313;width:2;height:7" coordorigin="3887,3313" coordsize="2,7">
              <v:shape style="position:absolute;left:3887;top:3313;width:2;height:7" coordorigin="3887,3313" coordsize="0,7" path="m3887,3313l3887,3320e" filled="false" stroked="true" strokeweight=".140pt" strokecolor="#000000">
                <v:path arrowok="t"/>
              </v:shape>
            </v:group>
            <v:group style="position:absolute;left:2765;top:3489;width:2;height:88" coordorigin="2765,3489" coordsize="2,88">
              <v:shape style="position:absolute;left:2765;top:3489;width:2;height:88" coordorigin="2765,3489" coordsize="0,88" path="m2765,3489l2765,3577e" filled="false" stroked="true" strokeweight=".24pt" strokecolor="#000000">
                <v:path arrowok="t"/>
              </v:shape>
            </v:group>
            <v:group style="position:absolute;left:3847;top:3372;width:2;height:8" coordorigin="3847,3372" coordsize="2,8">
              <v:shape style="position:absolute;left:3847;top:3372;width:2;height:8" coordorigin="3847,3372" coordsize="0,8" path="m3847,3372l3847,3380e" filled="false" stroked="true" strokeweight=".140pt" strokecolor="#000000">
                <v:path arrowok="t"/>
              </v:shape>
            </v:group>
            <v:group style="position:absolute;left:3903;top:3364;width:2;height:128" coordorigin="3903,3364" coordsize="2,128">
              <v:shape style="position:absolute;left:3903;top:3364;width:2;height:128" coordorigin="3903,3364" coordsize="0,128" path="m3903,3364l3903,3492e" filled="false" stroked="true" strokeweight=".140pt" strokecolor="#000000">
                <v:path arrowok="t"/>
              </v:shape>
            </v:group>
            <v:group style="position:absolute;left:3863;top:3423;width:2;height:62" coordorigin="3863,3423" coordsize="2,62">
              <v:shape style="position:absolute;left:3863;top:3423;width:2;height:62" coordorigin="3863,3423" coordsize="0,62" path="m3863,3423l3863,3485e" filled="false" stroked="true" strokeweight=".140pt" strokecolor="#000000">
                <v:path arrowok="t"/>
              </v:shape>
            </v:group>
            <v:group style="position:absolute;left:2820;top:3615;width:2;height:8" coordorigin="2820,3615" coordsize="2,8">
              <v:shape style="position:absolute;left:2820;top:3615;width:2;height:8" coordorigin="2820,3615" coordsize="0,8" path="m2820,3615l2820,3623e" filled="false" stroked="true" strokeweight=".140pt" strokecolor="#000000">
                <v:path arrowok="t"/>
              </v:shape>
            </v:group>
            <v:group style="position:absolute;left:2781;top:3674;width:2;height:8" coordorigin="2781,3674" coordsize="2,8">
              <v:shape style="position:absolute;left:2781;top:3674;width:2;height:8" coordorigin="2781,3674" coordsize="0,8" path="m2781,3674l2781,3682e" filled="false" stroked="true" strokeweight=".140pt" strokecolor="#000000">
                <v:path arrowok="t"/>
              </v:shape>
            </v:group>
            <v:group style="position:absolute;left:3917;top:3525;width:2;height:8" coordorigin="3917,3525" coordsize="2,8">
              <v:shape style="position:absolute;left:3917;top:3525;width:2;height:8" coordorigin="3917,3525" coordsize="0,8" path="m3917,3525l3917,3533e" filled="false" stroked="true" strokeweight=".140pt" strokecolor="#000000">
                <v:path arrowok="t"/>
              </v:shape>
            </v:group>
            <v:group style="position:absolute;left:2551;top:3758;width:2;height:8" coordorigin="2551,3758" coordsize="2,8">
              <v:shape style="position:absolute;left:2551;top:3758;width:2;height:8" coordorigin="2551,3758" coordsize="0,8" path="m2551,3758l2551,3766e" filled="false" stroked="true" strokeweight=".140pt" strokecolor="#000000">
                <v:path arrowok="t"/>
              </v:shape>
            </v:group>
            <v:group style="position:absolute;left:2607;top:3752;width:2;height:61" coordorigin="2607,3752" coordsize="2,61">
              <v:shape style="position:absolute;left:2607;top:3752;width:2;height:61" coordorigin="2607,3752" coordsize="0,61" path="m2607,3752l2607,3813e" filled="false" stroked="true" strokeweight=".140pt" strokecolor="#000000">
                <v:path arrowok="t"/>
              </v:shape>
            </v:group>
            <v:group style="position:absolute;left:2645;top:3746;width:2;height:8" coordorigin="2645,3746" coordsize="2,8">
              <v:shape style="position:absolute;left:2645;top:3746;width:2;height:8" coordorigin="2645,3746" coordsize="0,8" path="m2645,3746l2645,3754e" filled="false" stroked="true" strokeweight=".140pt" strokecolor="#000000">
                <v:path arrowok="t"/>
              </v:shape>
            </v:group>
            <v:group style="position:absolute;left:2736;top:3207;width:2;height:534" coordorigin="2736,3207" coordsize="2,534">
              <v:shape style="position:absolute;left:2736;top:3207;width:2;height:534" coordorigin="2736,3207" coordsize="0,534" path="m2736,3207l2736,3741e" filled="false" stroked="true" strokeweight=".42055pt" strokecolor="#000000">
                <v:path arrowok="t"/>
              </v:shape>
            </v:group>
            <v:group style="position:absolute;left:3878;top:3584;width:2;height:56" coordorigin="3878,3584" coordsize="2,56">
              <v:shape style="position:absolute;left:3878;top:3584;width:2;height:56" coordorigin="3878,3584" coordsize="0,56" path="m3878,3584l3878,3640e" filled="false" stroked="true" strokeweight=".140pt" strokecolor="#000000">
                <v:path arrowok="t"/>
              </v:shape>
            </v:group>
            <v:group style="position:absolute;left:3057;top:3286;width:2;height:534" coordorigin="3057,3286" coordsize="2,534">
              <v:shape style="position:absolute;left:3057;top:3286;width:2;height:534" coordorigin="3057,3286" coordsize="0,534" path="m3057,3286l3057,3820e" filled="false" stroked="true" strokeweight="2.382985pt" strokecolor="#000000">
                <v:path arrowok="t"/>
              </v:shape>
            </v:group>
            <v:group style="position:absolute;left:2508;top:3808;width:2;height:17" coordorigin="2508,3808" coordsize="2,17">
              <v:shape style="position:absolute;left:2508;top:3808;width:2;height:17" coordorigin="2508,3808" coordsize="0,17" path="m2508,3808l2508,3825e" filled="false" stroked="true" strokeweight=".44pt" strokecolor="#000000">
                <v:path arrowok="t"/>
              </v:shape>
            </v:group>
            <v:group style="position:absolute;left:2568;top:3811;width:2;height:8" coordorigin="2568,3811" coordsize="2,8">
              <v:shape style="position:absolute;left:2568;top:3811;width:2;height:8" coordorigin="2568,3811" coordsize="0,8" path="m2568,3811l2568,3819e" filled="false" stroked="true" strokeweight=".140pt" strokecolor="#000000">
                <v:path arrowok="t"/>
              </v:shape>
            </v:group>
            <v:group style="position:absolute;left:2701;top:3793;width:2;height:8" coordorigin="2701,3793" coordsize="2,8">
              <v:shape style="position:absolute;left:2701;top:3793;width:2;height:8" coordorigin="2701,3793" coordsize="0,8" path="m2701,3793l2701,3801e" filled="false" stroked="true" strokeweight=".140pt" strokecolor="#000000">
                <v:path arrowok="t"/>
              </v:shape>
            </v:group>
            <v:group style="position:absolute;left:2759;top:3785;width:2;height:8" coordorigin="2759,3785" coordsize="2,8">
              <v:shape style="position:absolute;left:2759;top:3785;width:2;height:8" coordorigin="2759,3785" coordsize="0,8" path="m2759,3785l2759,3793e" filled="false" stroked="true" strokeweight=".140pt" strokecolor="#000000">
                <v:path arrowok="t"/>
              </v:shape>
            </v:group>
            <v:group style="position:absolute;left:3896;top:3636;width:2;height:7" coordorigin="3896,3636" coordsize="2,7">
              <v:shape style="position:absolute;left:3896;top:3636;width:2;height:7" coordorigin="3896,3636" coordsize="0,7" path="m3896,3636l3896,3643e" filled="false" stroked="true" strokeweight=".140pt" strokecolor="#000000">
                <v:path arrowok="t"/>
              </v:shape>
            </v:group>
            <v:group style="position:absolute;left:3041;top:3802;width:2;height:8" coordorigin="3041,3802" coordsize="2,8">
              <v:shape style="position:absolute;left:3041;top:3802;width:2;height:8" coordorigin="3041,3802" coordsize="0,8" path="m3041,3802l3041,3810e" filled="false" stroked="true" strokeweight=".140pt" strokecolor="#000000">
                <v:path arrowok="t"/>
              </v:shape>
            </v:group>
            <v:group style="position:absolute;left:3135;top:3790;width:2;height:8" coordorigin="3135,3790" coordsize="2,8">
              <v:shape style="position:absolute;left:3135;top:3790;width:2;height:8" coordorigin="3135,3790" coordsize="0,8" path="m3135,3790l3135,3798e" filled="false" stroked="true" strokeweight=".140pt" strokecolor="#000000">
                <v:path arrowok="t"/>
              </v:shape>
            </v:group>
            <v:group style="position:absolute;left:3230;top:3777;width:2;height:8" coordorigin="3230,3777" coordsize="2,8">
              <v:shape style="position:absolute;left:3230;top:3777;width:2;height:8" coordorigin="3230,3777" coordsize="0,8" path="m3230,3777l3230,3785e" filled="false" stroked="true" strokeweight=".140pt" strokecolor="#000000">
                <v:path arrowok="t"/>
              </v:shape>
            </v:group>
            <v:group style="position:absolute;left:3289;top:3770;width:2;height:16" coordorigin="3289,3770" coordsize="2,16">
              <v:shape style="position:absolute;left:3289;top:3770;width:2;height:16" coordorigin="3289,3770" coordsize="0,16" path="m3289,3770l3289,3786e" filled="false" stroked="true" strokeweight=".290pt" strokecolor="#000000">
                <v:path arrowok="t"/>
              </v:shape>
            </v:group>
            <v:group style="position:absolute;left:3419;top:3753;width:2;height:8" coordorigin="3419,3753" coordsize="2,8">
              <v:shape style="position:absolute;left:3419;top:3753;width:2;height:8" coordorigin="3419,3753" coordsize="0,8" path="m3419,3753l3419,3761e" filled="false" stroked="true" strokeweight=".140pt" strokecolor="#000000">
                <v:path arrowok="t"/>
              </v:shape>
            </v:group>
            <v:group style="position:absolute;left:3477;top:3745;width:2;height:8" coordorigin="3477,3745" coordsize="2,8">
              <v:shape style="position:absolute;left:3477;top:3745;width:2;height:8" coordorigin="3477,3745" coordsize="0,8" path="m3477,3745l3477,3753e" filled="false" stroked="true" strokeweight=".140pt" strokecolor="#000000">
                <v:path arrowok="t"/>
              </v:shape>
            </v:group>
            <v:group style="position:absolute;left:3514;top:3740;width:2;height:8" coordorigin="3514,3740" coordsize="2,8">
              <v:shape style="position:absolute;left:3514;top:3740;width:2;height:8" coordorigin="3514,3740" coordsize="0,8" path="m3514,3740l3514,3748e" filled="false" stroked="true" strokeweight=".140pt" strokecolor="#000000">
                <v:path arrowok="t"/>
              </v:shape>
            </v:group>
            <v:group style="position:absolute;left:3601;top:3531;width:2;height:204" coordorigin="3601,3531" coordsize="2,204">
              <v:shape style="position:absolute;left:3601;top:3531;width:2;height:204" coordorigin="3601,3531" coordsize="0,204" path="m3601,3531l3601,3735e" filled="false" stroked="true" strokeweight=".87118pt" strokecolor="#000000">
                <v:path arrowok="t"/>
              </v:shape>
            </v:group>
            <v:group style="position:absolute;left:2473;top:3877;width:2;height:15" coordorigin="2473,3877" coordsize="2,15">
              <v:shape style="position:absolute;left:2473;top:3877;width:2;height:15" coordorigin="2473,3877" coordsize="0,15" path="m2473,3877l2473,3892e" filled="false" stroked="true" strokeweight=".19724pt" strokecolor="#000000">
                <v:path arrowok="t"/>
              </v:shape>
            </v:group>
            <v:group style="position:absolute;left:2529;top:3870;width:2;height:8" coordorigin="2529,3870" coordsize="2,8">
              <v:shape style="position:absolute;left:2529;top:3870;width:2;height:8" coordorigin="2529,3870" coordsize="0,8" path="m2529,3870l2529,3878e" filled="false" stroked="true" strokeweight=".140pt" strokecolor="#000000">
                <v:path arrowok="t"/>
              </v:shape>
            </v:group>
            <v:group style="position:absolute;left:3854;top:3695;width:2;height:62" coordorigin="3854,3695" coordsize="2,62">
              <v:shape style="position:absolute;left:3854;top:3695;width:2;height:62" coordorigin="3854,3695" coordsize="0,62" path="m3854,3695l3854,3757e" filled="false" stroked="true" strokeweight=".140pt" strokecolor="#000000">
                <v:path arrowok="t"/>
              </v:shape>
            </v:group>
            <v:group style="position:absolute;left:3893;top:3690;width:2;height:8" coordorigin="3893,3690" coordsize="2,8">
              <v:shape style="position:absolute;left:3893;top:3690;width:2;height:8" coordorigin="3893,3690" coordsize="0,8" path="m3893,3690l3893,3698e" filled="false" stroked="true" strokeweight=".140pt" strokecolor="#000000">
                <v:path arrowok="t"/>
              </v:shape>
            </v:group>
            <v:group style="position:absolute;left:2433;top:3937;width:2;height:8" coordorigin="2433,3937" coordsize="2,8">
              <v:shape style="position:absolute;left:2433;top:3937;width:2;height:8" coordorigin="2433,3937" coordsize="0,8" path="m2433,3937l2433,3945e" filled="false" stroked="true" strokeweight=".140pt" strokecolor="#000000">
                <v:path arrowok="t"/>
              </v:shape>
            </v:group>
            <v:group style="position:absolute;left:2490;top:3929;width:2;height:8" coordorigin="2490,3929" coordsize="2,8">
              <v:shape style="position:absolute;left:2490;top:3929;width:2;height:8" coordorigin="2490,3929" coordsize="0,8" path="m2490,3929l2490,3937e" filled="false" stroked="true" strokeweight=".140pt" strokecolor="#000000">
                <v:path arrowok="t"/>
              </v:shape>
            </v:group>
            <v:group style="position:absolute;left:3380;top:3765;width:2;height:55" coordorigin="3380,3765" coordsize="2,55">
              <v:shape style="position:absolute;left:3380;top:3765;width:2;height:55" coordorigin="3380,3765" coordsize="0,55" path="m3380,3765l3380,3820e" filled="false" stroked="true" strokeweight=".140pt" strokecolor="#000000">
                <v:path arrowok="t"/>
              </v:shape>
            </v:group>
            <v:group style="position:absolute;left:3437;top:3804;width:2;height:8" coordorigin="3437,3804" coordsize="2,8">
              <v:shape style="position:absolute;left:3437;top:3804;width:2;height:8" coordorigin="3437,3804" coordsize="0,8" path="m3437,3804l3437,3812e" filled="false" stroked="true" strokeweight=".140pt" strokecolor="#000000">
                <v:path arrowok="t"/>
              </v:shape>
            </v:group>
            <v:group style="position:absolute;left:3474;top:3531;width:2;height:276" coordorigin="3474,3531" coordsize="2,276">
              <v:shape style="position:absolute;left:3474;top:3531;width:2;height:276" coordorigin="3474,3531" coordsize="0,276" path="m3474,3531l3474,3807e" filled="false" stroked="true" strokeweight=".140pt" strokecolor="#000000">
                <v:path arrowok="t"/>
              </v:shape>
            </v:group>
            <v:group style="position:absolute;left:3570;top:3786;width:2;height:8" coordorigin="3570,3786" coordsize="2,8">
              <v:shape style="position:absolute;left:3570;top:3786;width:2;height:8" coordorigin="3570,3786" coordsize="0,8" path="m3570,3786l3570,3794e" filled="false" stroked="true" strokeweight=".140pt" strokecolor="#000000">
                <v:path arrowok="t"/>
              </v:shape>
            </v:group>
            <v:group style="position:absolute;left:3626;top:3758;width:2;height:28" coordorigin="3626,3758" coordsize="2,28">
              <v:shape style="position:absolute;left:3626;top:3758;width:2;height:28" coordorigin="3626,3758" coordsize="0,28" path="m3626,3758l3626,3786e" filled="false" stroked="true" strokeweight=".140pt" strokecolor="#000000">
                <v:path arrowok="t"/>
              </v:shape>
            </v:group>
            <v:group style="position:absolute;left:3664;top:3775;width:2;height:8" coordorigin="3664,3775" coordsize="2,8">
              <v:shape style="position:absolute;left:3664;top:3775;width:2;height:8" coordorigin="3664,3775" coordsize="0,8" path="m3664,3775l3664,3783e" filled="false" stroked="true" strokeweight=".140pt" strokecolor="#000000">
                <v:path arrowok="t"/>
              </v:shape>
            </v:group>
            <v:group style="position:absolute;left:3759;top:3762;width:2;height:8" coordorigin="3759,3762" coordsize="2,8">
              <v:shape style="position:absolute;left:3759;top:3762;width:2;height:8" coordorigin="3759,3762" coordsize="0,8" path="m3759,3762l3759,3770e" filled="false" stroked="true" strokeweight=".140pt" strokecolor="#000000">
                <v:path arrowok="t"/>
              </v:shape>
            </v:group>
            <v:group style="position:absolute;left:3815;top:3754;width:2;height:62" coordorigin="3815,3754" coordsize="2,62">
              <v:shape style="position:absolute;left:3815;top:3754;width:2;height:62" coordorigin="3815,3754" coordsize="0,62" path="m3815,3754l3815,3816e" filled="false" stroked="true" strokeweight=".140pt" strokecolor="#000000">
                <v:path arrowok="t"/>
              </v:shape>
            </v:group>
            <v:group style="position:absolute;left:2301;top:4008;width:2;height:14" coordorigin="2301,4008" coordsize="2,14">
              <v:shape style="position:absolute;left:2301;top:4008;width:2;height:14" coordorigin="2301,4008" coordsize="0,14" path="m2301,4008l2301,4022e" filled="false" stroked="true" strokeweight=".44pt" strokecolor="#000000">
                <v:path arrowok="t"/>
              </v:shape>
            </v:group>
            <v:group style="position:absolute;left:2393;top:3996;width:2;height:8" coordorigin="2393,3996" coordsize="2,8">
              <v:shape style="position:absolute;left:2393;top:3996;width:2;height:8" coordorigin="2393,3996" coordsize="0,8" path="m2393,3996l2393,4004e" filled="false" stroked="true" strokeweight=".140pt" strokecolor="#000000">
                <v:path arrowok="t"/>
              </v:shape>
            </v:group>
            <v:group style="position:absolute;left:3777;top:3813;width:2;height:8" coordorigin="3777,3813" coordsize="2,8">
              <v:shape style="position:absolute;left:3777;top:3813;width:2;height:8" coordorigin="3777,3813" coordsize="0,8" path="m3777,3813l3777,3821e" filled="false" stroked="true" strokeweight=".140pt" strokecolor="#000000">
                <v:path arrowok="t"/>
              </v:shape>
            </v:group>
            <v:group style="position:absolute;left:3904;top:3789;width:2;height:15" coordorigin="3904,3789" coordsize="2,15">
              <v:shape style="position:absolute;left:3904;top:3789;width:2;height:15" coordorigin="3904,3789" coordsize="0,15" path="m3904,3789l3904,3804e" filled="false" stroked="true" strokeweight=".74pt" strokecolor="#000000">
                <v:path arrowok="t"/>
              </v:shape>
            </v:group>
            <v:group style="position:absolute;left:2259;top:4067;width:2;height:8" coordorigin="2259,4067" coordsize="2,8">
              <v:shape style="position:absolute;left:2259;top:4067;width:2;height:8" coordorigin="2259,4067" coordsize="0,8" path="m2259,4067l2259,4075e" filled="false" stroked="true" strokeweight=".140pt" strokecolor="#000000">
                <v:path arrowok="t"/>
              </v:shape>
            </v:group>
            <v:group style="position:absolute;left:2353;top:4055;width:2;height:8" coordorigin="2353,4055" coordsize="2,8">
              <v:shape style="position:absolute;left:2353;top:4055;width:2;height:8" coordorigin="2353,4055" coordsize="0,8" path="m2353,4055l2353,4063e" filled="false" stroked="true" strokeweight=".140pt" strokecolor="#000000">
                <v:path arrowok="t"/>
              </v:shape>
            </v:group>
            <v:group style="position:absolute;left:2219;top:4126;width:2;height:8" coordorigin="2219,4126" coordsize="2,8">
              <v:shape style="position:absolute;left:2219;top:4126;width:2;height:8" coordorigin="2219,4126" coordsize="0,8" path="m2219,4126l2219,4134e" filled="false" stroked="true" strokeweight=".140pt" strokecolor="#000000">
                <v:path arrowok="t"/>
              </v:shape>
            </v:group>
            <v:group style="position:absolute;left:2275;top:4174;width:2;height:21" coordorigin="2275,4174" coordsize="2,21">
              <v:shape style="position:absolute;left:2275;top:4174;width:2;height:21" coordorigin="2275,4174" coordsize="0,21" path="m2275,4174l2275,4195e" filled="false" stroked="true" strokeweight=".140pt" strokecolor="#000000">
                <v:path arrowok="t"/>
              </v:shape>
            </v:group>
            <v:group style="position:absolute;left:2235;top:4233;width:2;height:8" coordorigin="2235,4233" coordsize="2,8">
              <v:shape style="position:absolute;left:2235;top:4233;width:2;height:8" coordorigin="2235,4233" coordsize="0,8" path="m2235,4233l2235,4241e" filled="false" stroked="true" strokeweight=".140pt" strokecolor="#000000">
                <v:path arrowok="t"/>
              </v:shape>
            </v:group>
            <v:group style="position:absolute;left:2291;top:4225;width:2;height:62" coordorigin="2291,4225" coordsize="2,62">
              <v:shape style="position:absolute;left:2291;top:4225;width:2;height:62" coordorigin="2291,4225" coordsize="0,62" path="m2291,4225l2291,4287e" filled="false" stroked="true" strokeweight=".140pt" strokecolor="#000000">
                <v:path arrowok="t"/>
              </v:shape>
            </v:group>
            <v:group style="position:absolute;left:2253;top:4285;width:2;height:7" coordorigin="2253,4285" coordsize="2,7">
              <v:shape style="position:absolute;left:2253;top:4285;width:2;height:7" coordorigin="2253,4285" coordsize="0,7" path="m2253,4285l2253,4292e" filled="false" stroked="true" strokeweight=".140pt" strokecolor="#000000">
                <v:path arrowok="t"/>
              </v:shape>
            </v:group>
            <v:group style="position:absolute;left:2213;top:4344;width:2;height:8" coordorigin="2213,4344" coordsize="2,8">
              <v:shape style="position:absolute;left:2213;top:4344;width:2;height:8" coordorigin="2213,4344" coordsize="0,8" path="m2213,4344l2213,4352e" filled="false" stroked="true" strokeweight=".140pt" strokecolor="#000000">
                <v:path arrowok="t"/>
              </v:shape>
            </v:group>
            <v:group style="position:absolute;left:2250;top:4339;width:2;height:7" coordorigin="2250,4339" coordsize="2,7">
              <v:shape style="position:absolute;left:2250;top:4339;width:2;height:7" coordorigin="2250,4339" coordsize="0,7" path="m2250,4339l2250,4346e" filled="false" stroked="true" strokeweight=".140pt" strokecolor="#000000">
                <v:path arrowok="t"/>
              </v:shape>
            </v:group>
            <v:group style="position:absolute;left:2210;top:4398;width:2;height:8" coordorigin="2210,4398" coordsize="2,8">
              <v:shape style="position:absolute;left:2210;top:4398;width:2;height:8" coordorigin="2210,4398" coordsize="0,8" path="m2210,4398l2210,4406e" filled="false" stroked="true" strokeweight=".140pt" strokecolor="#000000">
                <v:path arrowok="t"/>
              </v:shape>
            </v:group>
            <v:group style="position:absolute;left:2305;top:4386;width:2;height:8" coordorigin="2305,4386" coordsize="2,8">
              <v:shape style="position:absolute;left:2305;top:4386;width:2;height:8" coordorigin="2305,4386" coordsize="0,8" path="m2305,4386l2305,4394e" filled="false" stroked="true" strokeweight=".140pt" strokecolor="#000000">
                <v:path arrowok="t"/>
              </v:shape>
            </v:group>
            <v:group style="position:absolute;left:2265;top:4446;width:2;height:7" coordorigin="2265,4446" coordsize="2,7">
              <v:shape style="position:absolute;left:2265;top:4446;width:2;height:7" coordorigin="2265,4446" coordsize="0,7" path="m2265,4446l2265,4453e" filled="false" stroked="true" strokeweight=".140pt" strokecolor="#000000">
                <v:path arrowok="t"/>
              </v:shape>
            </v:group>
            <v:group style="position:absolute;left:2285;top:4480;width:2;height:25" coordorigin="2285,4480" coordsize="2,25">
              <v:shape style="position:absolute;left:2285;top:4480;width:2;height:25" coordorigin="2285,4480" coordsize="0,25" path="m2285,4480l2285,4505e" filled="false" stroked="true" strokeweight=".24pt" strokecolor="#000000">
                <v:path arrowok="t"/>
              </v:shape>
            </v:group>
            <v:group style="position:absolute;left:2243;top:4556;width:2;height:62" coordorigin="2243,4556" coordsize="2,62">
              <v:shape style="position:absolute;left:2243;top:4556;width:2;height:62" coordorigin="2243,4556" coordsize="0,62" path="m2243,4556l2243,4618e" filled="false" stroked="true" strokeweight=".140pt" strokecolor="#000000">
                <v:path arrowok="t"/>
              </v:shape>
            </v:group>
            <v:group style="position:absolute;left:2281;top:4551;width:2;height:8" coordorigin="2281,4551" coordsize="2,8">
              <v:shape style="position:absolute;left:2281;top:4551;width:2;height:8" coordorigin="2281,4551" coordsize="0,8" path="m2281,4551l2281,4559e" filled="false" stroked="true" strokeweight=".140pt" strokecolor="#000000">
                <v:path arrowok="t"/>
              </v:shape>
            </v:group>
            <v:group style="position:absolute;left:2205;top:4616;width:2;height:7" coordorigin="2205,4616" coordsize="2,7">
              <v:shape style="position:absolute;left:2205;top:4616;width:2;height:7" coordorigin="2205,4616" coordsize="0,7" path="m2205,4616l2205,4623e" filled="false" stroked="true" strokeweight=".140pt" strokecolor="#000000">
                <v:path arrowok="t"/>
              </v:shape>
            </v:group>
            <v:group style="position:absolute;left:2202;top:4670;width:2;height:7" coordorigin="2202,4670" coordsize="2,7">
              <v:shape style="position:absolute;left:2202;top:4670;width:2;height:7" coordorigin="2202,4670" coordsize="0,7" path="m2202,4670l2202,4677e" filled="false" stroked="true" strokeweight=".140pt" strokecolor="#000000">
                <v:path arrowok="t"/>
              </v:shape>
            </v:group>
            <v:group style="position:absolute;left:2258;top:4717;width:2;height:8" coordorigin="2258,4717" coordsize="2,8">
              <v:shape style="position:absolute;left:2258;top:4717;width:2;height:8" coordorigin="2258,4717" coordsize="0,8" path="m2258,4717l2258,4725e" filled="false" stroked="true" strokeweight=".140pt" strokecolor="#000000">
                <v:path arrowok="t"/>
              </v:shape>
            </v:group>
            <v:group style="position:absolute;left:2276;top:4769;width:2;height:8" coordorigin="2276,4769" coordsize="2,8">
              <v:shape style="position:absolute;left:2276;top:4769;width:2;height:8" coordorigin="2276,4769" coordsize="0,8" path="m2276,4769l2276,4777e" filled="false" stroked="true" strokeweight=".140pt" strokecolor="#000000">
                <v:path arrowok="t"/>
              </v:shape>
            </v:group>
            <v:group style="position:absolute;left:2236;top:4828;width:2;height:8" coordorigin="2236,4828" coordsize="2,8">
              <v:shape style="position:absolute;left:2236;top:4828;width:2;height:8" coordorigin="2236,4828" coordsize="0,8" path="m2236,4828l2236,4836e" filled="false" stroked="true" strokeweight=".140pt" strokecolor="#000000">
                <v:path arrowok="t"/>
              </v:shape>
            </v:group>
            <v:group style="position:absolute;left:2273;top:4823;width:2;height:8" coordorigin="2273,4823" coordsize="2,8">
              <v:shape style="position:absolute;left:2273;top:4823;width:2;height:8" coordorigin="2273,4823" coordsize="0,8" path="m2273,4823l2273,4831e" filled="false" stroked="true" strokeweight=".140pt" strokecolor="#000000">
                <v:path arrowok="t"/>
              </v:shape>
            </v:group>
            <v:group style="position:absolute;left:2195;top:4887;width:2;height:62" coordorigin="2195,4887" coordsize="2,62">
              <v:shape style="position:absolute;left:2195;top:4887;width:2;height:62" coordorigin="2195,4887" coordsize="0,62" path="m2195,4887l2195,4949e" filled="false" stroked="true" strokeweight=".140pt" strokecolor="#000000">
                <v:path arrowok="t"/>
              </v:shape>
            </v:group>
            <v:group style="position:absolute;left:2233;top:4882;width:2;height:8" coordorigin="2233,4882" coordsize="2,8">
              <v:shape style="position:absolute;left:2233;top:4882;width:2;height:8" coordorigin="2233,4882" coordsize="0,8" path="m2233,4882l2233,4890e" filled="false" stroked="true" strokeweight=".140pt" strokecolor="#000000">
                <v:path arrowok="t"/>
              </v:shape>
            </v:group>
            <v:group style="position:absolute;left:2250;top:4988;width:2;height:7" coordorigin="2250,4988" coordsize="2,7">
              <v:shape style="position:absolute;left:2250;top:4988;width:2;height:7" coordorigin="2250,4988" coordsize="0,7" path="m2250,4988l2250,4995e" filled="false" stroked="true" strokeweight=".140pt" strokecolor="#000000">
                <v:path arrowok="t"/>
              </v:shape>
            </v:group>
            <v:group style="position:absolute;left:2307;top:4981;width:2;height:8" coordorigin="2307,4981" coordsize="2,8">
              <v:shape style="position:absolute;left:2307;top:4981;width:2;height:8" coordorigin="2307,4981" coordsize="0,8" path="m2307,4981l2307,4989e" filled="false" stroked="true" strokeweight=".140pt" strokecolor="#000000">
                <v:path arrowok="t"/>
              </v:shape>
            </v:group>
            <v:group style="position:absolute;left:2210;top:5047;width:2;height:60" coordorigin="2210,5047" coordsize="2,60">
              <v:shape style="position:absolute;left:2210;top:5047;width:2;height:60" coordorigin="2210,5047" coordsize="0,60" path="m2210,5047l2210,5107e" filled="false" stroked="true" strokeweight=".140pt" strokecolor="#000000">
                <v:path arrowok="t"/>
              </v:shape>
            </v:group>
            <v:group style="position:absolute;left:2266;top:5034;width:2;height:68" coordorigin="2266,5034" coordsize="2,68">
              <v:shape style="position:absolute;left:2266;top:5034;width:2;height:68" coordorigin="2266,5034" coordsize="0,68" path="m2266,5034l2266,5102e" filled="false" stroked="true" strokeweight=".140pt" strokecolor="#000000">
                <v:path arrowok="t"/>
              </v:shape>
            </v:group>
            <v:group style="position:absolute;left:2304;top:5035;width:2;height:8" coordorigin="2304,5035" coordsize="2,8">
              <v:shape style="position:absolute;left:2304;top:5035;width:2;height:8" coordorigin="2304,5035" coordsize="0,8" path="m2304,5035l2304,5043e" filled="false" stroked="true" strokeweight=".140pt" strokecolor="#000000">
                <v:path arrowok="t"/>
              </v:shape>
            </v:group>
            <v:group style="position:absolute;left:2226;top:5100;width:2;height:61" coordorigin="2226,5100" coordsize="2,61">
              <v:shape style="position:absolute;left:2226;top:5100;width:2;height:61" coordorigin="2226,5100" coordsize="0,61" path="m2226,5100l2226,5161e" filled="false" stroked="true" strokeweight=".140pt" strokecolor="#000000">
                <v:path arrowok="t"/>
              </v:shape>
            </v:group>
            <v:group style="position:absolute;left:2241;top:5259;width:2;height:8" coordorigin="2241,5259" coordsize="2,8">
              <v:shape style="position:absolute;left:2241;top:5259;width:2;height:8" coordorigin="2241,5259" coordsize="0,8" path="m2241,5259l2241,5267e" filled="false" stroked="true" strokeweight=".140pt" strokecolor="#000000">
                <v:path arrowok="t"/>
              </v:shape>
            </v:group>
            <v:group style="position:absolute;left:2299;top:5252;width:2;height:7" coordorigin="2299,5252" coordsize="2,7">
              <v:shape style="position:absolute;left:2299;top:5252;width:2;height:7" coordorigin="2299,5252" coordsize="0,7" path="m2299,5252l2299,5259e" filled="false" stroked="true" strokeweight=".140pt" strokecolor="#000000">
                <v:path arrowok="t"/>
              </v:shape>
            </v:group>
            <v:group style="position:absolute;left:2202;top:5319;width:2;height:7" coordorigin="2202,5319" coordsize="2,7">
              <v:shape style="position:absolute;left:2202;top:5319;width:2;height:7" coordorigin="2202,5319" coordsize="0,7" path="m2202,5319l2202,5326e" filled="false" stroked="true" strokeweight=".140pt" strokecolor="#000000">
                <v:path arrowok="t"/>
              </v:shape>
            </v:group>
            <v:group style="position:absolute;left:2259;top:5312;width:2;height:8" coordorigin="2259,5312" coordsize="2,8">
              <v:shape style="position:absolute;left:2259;top:5312;width:2;height:8" coordorigin="2259,5312" coordsize="0,8" path="m2259,5312l2259,5320e" filled="false" stroked="true" strokeweight=".140pt" strokecolor="#000000">
                <v:path arrowok="t"/>
              </v:shape>
            </v:group>
            <v:group style="position:absolute;left:2296;top:5307;width:2;height:8" coordorigin="2296,5307" coordsize="2,8">
              <v:shape style="position:absolute;left:2296;top:5307;width:2;height:8" coordorigin="2296,5307" coordsize="0,8" path="m2296,5307l2296,5315e" filled="false" stroked="true" strokeweight=".140pt" strokecolor="#000000">
                <v:path arrowok="t"/>
              </v:shape>
            </v:group>
            <v:group style="position:absolute;left:2218;top:5371;width:2;height:62" coordorigin="2218,5371" coordsize="2,62">
              <v:shape style="position:absolute;left:2218;top:5371;width:2;height:62" coordorigin="2218,5371" coordsize="0,62" path="m2218,5371l2218,5433e" filled="false" stroked="true" strokeweight=".140pt" strokecolor="#000000">
                <v:path arrowok="t"/>
              </v:shape>
            </v:group>
            <v:group style="position:absolute;left:2256;top:5366;width:2;height:8" coordorigin="2256,5366" coordsize="2,8">
              <v:shape style="position:absolute;left:2256;top:5366;width:2;height:8" coordorigin="2256,5366" coordsize="0,8" path="m2256,5366l2256,5374e" filled="false" stroked="true" strokeweight=".140pt" strokecolor="#000000">
                <v:path arrowok="t"/>
              </v:shape>
            </v:group>
            <v:group style="position:absolute;left:2233;top:5531;width:2;height:8" coordorigin="2233,5531" coordsize="2,8">
              <v:shape style="position:absolute;left:2233;top:5531;width:2;height:8" coordorigin="2233,5531" coordsize="0,8" path="m2233,5531l2233,5539e" filled="false" stroked="true" strokeweight=".140pt" strokecolor="#000000">
                <v:path arrowok="t"/>
              </v:shape>
            </v:group>
            <v:group style="position:absolute;left:2289;top:5523;width:2;height:63" coordorigin="2289,5523" coordsize="2,63">
              <v:shape style="position:absolute;left:2289;top:5523;width:2;height:63" coordorigin="2289,5523" coordsize="0,63" path="m2289,5523l2289,5586e" filled="false" stroked="true" strokeweight=".140pt" strokecolor="#000000">
                <v:path arrowok="t"/>
              </v:shape>
            </v:group>
            <v:group style="position:absolute;left:2249;top:5583;width:2;height:63" coordorigin="2249,5583" coordsize="2,63">
              <v:shape style="position:absolute;left:2249;top:5583;width:2;height:63" coordorigin="2249,5583" coordsize="0,63" path="m2249,5583l2249,5646e" filled="false" stroked="true" strokeweight=".140pt" strokecolor="#000000">
                <v:path arrowok="t"/>
              </v:shape>
            </v:group>
            <v:group style="position:absolute;left:2210;top:5642;width:2;height:63" coordorigin="2210,5642" coordsize="2,63">
              <v:shape style="position:absolute;left:2210;top:5642;width:2;height:63" coordorigin="2210,5642" coordsize="0,63" path="m2210,5642l2210,5705e" filled="false" stroked="true" strokeweight=".24pt" strokecolor="#000000">
                <v:path arrowok="t"/>
              </v:shape>
            </v:group>
            <v:group style="position:absolute;left:2304;top:5684;width:2;height:8" coordorigin="2304,5684" coordsize="2,8">
              <v:shape style="position:absolute;left:2304;top:5684;width:2;height:8" coordorigin="2304,5684" coordsize="0,8" path="m2304,5684l2304,5692e" filled="false" stroked="true" strokeweight=".140pt" strokecolor="#000000">
                <v:path arrowok="t"/>
              </v:shape>
            </v:group>
            <v:group style="position:absolute;left:2264;top:5743;width:2;height:60" coordorigin="2264,5743" coordsize="2,60">
              <v:shape style="position:absolute;left:2264;top:5743;width:2;height:60" coordorigin="2264,5743" coordsize="0,60" path="m2264,5743l2264,5803e" filled="false" stroked="true" strokeweight=".140pt" strokecolor="#000000">
                <v:path arrowok="t"/>
              </v:shape>
            </v:group>
            <v:group style="position:absolute;left:2226;top:5803;width:2;height:7" coordorigin="2226,5803" coordsize="2,7">
              <v:shape style="position:absolute;left:2226;top:5803;width:2;height:7" coordorigin="2226,5803" coordsize="0,7" path="m2226,5803l2226,5810e" filled="false" stroked="true" strokeweight=".140pt" strokecolor="#000000">
                <v:path arrowok="t"/>
              </v:shape>
            </v:group>
            <v:group style="position:absolute;left:2282;top:5795;width:2;height:8" coordorigin="2282,5795" coordsize="2,8">
              <v:shape style="position:absolute;left:2282;top:5795;width:2;height:8" coordorigin="2282,5795" coordsize="0,8" path="m2282,5795l2282,5803e" filled="false" stroked="true" strokeweight=".140pt" strokecolor="#000000">
                <v:path arrowok="t"/>
              </v:shape>
            </v:group>
            <v:group style="position:absolute;left:2242;top:5854;width:2;height:62" coordorigin="2242,5854" coordsize="2,62">
              <v:shape style="position:absolute;left:2242;top:5854;width:2;height:62" coordorigin="2242,5854" coordsize="0,62" path="m2242,5854l2242,5916e" filled="false" stroked="true" strokeweight=".140pt" strokecolor="#000000">
                <v:path arrowok="t"/>
              </v:shape>
            </v:group>
            <v:group style="position:absolute;left:2280;top:5849;width:2;height:8" coordorigin="2280,5849" coordsize="2,8">
              <v:shape style="position:absolute;left:2280;top:5849;width:2;height:8" coordorigin="2280,5849" coordsize="0,8" path="m2280,5849l2280,5857e" filled="false" stroked="true" strokeweight=".140pt" strokecolor="#000000">
                <v:path arrowok="t"/>
              </v:shape>
            </v:group>
            <v:group style="position:absolute;left:2202;top:5913;width:2;height:64" coordorigin="2202,5913" coordsize="2,64">
              <v:shape style="position:absolute;left:2202;top:5913;width:2;height:64" coordorigin="2202,5913" coordsize="0,64" path="m2202,5913l2202,5977e" filled="false" stroked="true" strokeweight=".140pt" strokecolor="#000000">
                <v:path arrowok="t"/>
              </v:shape>
            </v:group>
            <v:group style="position:absolute;left:2296;top:5956;width:2;height:8" coordorigin="2296,5956" coordsize="2,8">
              <v:shape style="position:absolute;left:2296;top:5956;width:2;height:8" coordorigin="2296,5956" coordsize="0,8" path="m2296,5956l2296,5964e" filled="false" stroked="true" strokeweight=".140pt" strokecolor="#000000">
                <v:path arrowok="t"/>
              </v:shape>
            </v:group>
            <v:group style="position:absolute;left:2256;top:6015;width:2;height:30" coordorigin="2256,6015" coordsize="2,30">
              <v:shape style="position:absolute;left:2256;top:6015;width:2;height:30" coordorigin="2256,6015" coordsize="0,30" path="m2256,6015l2256,6045e" filled="false" stroked="true" strokeweight=".140pt" strokecolor="#000000">
                <v:path arrowok="t"/>
              </v:shape>
            </v:group>
            <v:group style="position:absolute;left:2217;top:6074;width:2;height:8" coordorigin="2217,6074" coordsize="2,8">
              <v:shape style="position:absolute;left:2217;top:6074;width:2;height:8" coordorigin="2217,6074" coordsize="0,8" path="m2217,6074l2217,6082e" filled="false" stroked="true" strokeweight=".140pt" strokecolor="#000000">
                <v:path arrowok="t"/>
              </v:shape>
            </v:group>
            <v:group style="position:absolute;left:2272;top:6067;width:2;height:61" coordorigin="2272,6067" coordsize="2,61">
              <v:shape style="position:absolute;left:2272;top:6067;width:2;height:61" coordorigin="2272,6067" coordsize="0,61" path="m2272,6067l2272,6128e" filled="false" stroked="true" strokeweight=".140pt" strokecolor="#000000">
                <v:path arrowok="t"/>
              </v:shape>
            </v:group>
            <v:group style="position:absolute;left:2235;top:6126;width:2;height:8" coordorigin="2235,6126" coordsize="2,8">
              <v:shape style="position:absolute;left:2235;top:6126;width:2;height:8" coordorigin="2235,6126" coordsize="0,8" path="m2235,6126l2235,6134e" filled="false" stroked="true" strokeweight=".140pt" strokecolor="#000000">
                <v:path arrowok="t"/>
              </v:shape>
            </v:group>
            <v:group style="position:absolute;left:2232;top:6180;width:2;height:8" coordorigin="2232,6180" coordsize="2,8">
              <v:shape style="position:absolute;left:2232;top:6180;width:2;height:8" coordorigin="2232,6180" coordsize="0,8" path="m2232,6180l2232,6188e" filled="false" stroked="true" strokeweight=".140pt" strokecolor="#000000">
                <v:path arrowok="t"/>
              </v:shape>
            </v:group>
            <v:group style="position:absolute;left:2287;top:6228;width:2;height:7" coordorigin="2287,6228" coordsize="2,7">
              <v:shape style="position:absolute;left:2287;top:6228;width:2;height:7" coordorigin="2287,6228" coordsize="0,7" path="m2287,6228l2287,6235e" filled="false" stroked="true" strokeweight=".140pt" strokecolor="#000000">
                <v:path arrowok="t"/>
              </v:shape>
            </v:group>
            <v:group style="position:absolute;left:2247;top:6287;width:2;height:8" coordorigin="2247,6287" coordsize="2,8">
              <v:shape style="position:absolute;left:2247;top:6287;width:2;height:8" coordorigin="2247,6287" coordsize="0,8" path="m2247,6287l2247,6295e" filled="false" stroked="true" strokeweight=".140pt" strokecolor="#000000">
                <v:path arrowok="t"/>
              </v:shape>
            </v:group>
            <v:group style="position:absolute;left:2304;top:6279;width:2;height:62" coordorigin="2304,6279" coordsize="2,62">
              <v:shape style="position:absolute;left:2304;top:6279;width:2;height:62" coordorigin="2304,6279" coordsize="0,62" path="m2304,6279l2304,6341e" filled="false" stroked="true" strokeweight=".24pt" strokecolor="#000000">
                <v:path arrowok="t"/>
              </v:shape>
            </v:group>
            <v:group style="position:absolute;left:2209;top:6346;width:2;height:8" coordorigin="2209,6346" coordsize="2,8">
              <v:shape style="position:absolute;left:2209;top:6346;width:2;height:8" coordorigin="2209,6346" coordsize="0,8" path="m2209,6346l2209,6354e" filled="false" stroked="true" strokeweight=".140pt" strokecolor="#000000">
                <v:path arrowok="t"/>
              </v:shape>
            </v:group>
            <v:group style="position:absolute;left:2264;top:6338;width:2;height:62" coordorigin="2264,6338" coordsize="2,62">
              <v:shape style="position:absolute;left:2264;top:6338;width:2;height:62" coordorigin="2264,6338" coordsize="0,62" path="m2264,6338l2264,6400e" filled="false" stroked="true" strokeweight=".24pt" strokecolor="#000000">
                <v:path arrowok="t"/>
              </v:shape>
            </v:group>
            <v:group style="position:absolute;left:2225;top:6398;width:2;height:61" coordorigin="2225,6398" coordsize="2,61">
              <v:shape style="position:absolute;left:2225;top:6398;width:2;height:61" coordorigin="2225,6398" coordsize="0,61" path="m2225,6398l2225,6459e" filled="false" stroked="true" strokeweight=".140pt" strokecolor="#000000">
                <v:path arrowok="t"/>
              </v:shape>
            </v:group>
            <v:group style="position:absolute;left:2280;top:6499;width:2;height:8" coordorigin="2280,6499" coordsize="2,8">
              <v:shape style="position:absolute;left:2280;top:6499;width:2;height:8" coordorigin="2280,6499" coordsize="0,8" path="m2280,6499l2280,6507e" filled="false" stroked="true" strokeweight=".140pt" strokecolor="#000000">
                <v:path arrowok="t"/>
              </v:shape>
            </v:group>
            <v:group style="position:absolute;left:2240;top:6503;width:2;height:63" coordorigin="2240,6503" coordsize="2,63">
              <v:shape style="position:absolute;left:2240;top:6503;width:2;height:63" coordorigin="2240,6503" coordsize="0,63" path="m2240,6503l2240,6566e" filled="false" stroked="true" strokeweight=".140pt" strokecolor="#000000">
                <v:path arrowok="t"/>
              </v:shape>
            </v:group>
            <v:group style="position:absolute;left:2296;top:6551;width:2;height:62" coordorigin="2296,6551" coordsize="2,62">
              <v:shape style="position:absolute;left:2296;top:6551;width:2;height:62" coordorigin="2296,6551" coordsize="0,62" path="m2296,6551l2296,6613e" filled="false" stroked="true" strokeweight=".140pt" strokecolor="#000000">
                <v:path arrowok="t"/>
              </v:shape>
            </v:group>
            <v:group style="position:absolute;left:2200;top:6618;width:2;height:7" coordorigin="2200,6618" coordsize="2,7">
              <v:shape style="position:absolute;left:2200;top:6618;width:2;height:7" coordorigin="2200,6618" coordsize="0,7" path="m2200,6618l2200,6625e" filled="false" stroked="true" strokeweight=".140pt" strokecolor="#000000">
                <v:path arrowok="t"/>
              </v:shape>
            </v:group>
            <v:group style="position:absolute;left:2259;top:6610;width:2;height:57" coordorigin="2259,6610" coordsize="2,57">
              <v:shape style="position:absolute;left:2259;top:6610;width:2;height:57" coordorigin="2259,6610" coordsize="0,57" path="m2259,6610l2259,6667e" filled="false" stroked="true" strokeweight=".24pt" strokecolor="#000000">
                <v:path arrowok="t"/>
              </v:shape>
            </v:group>
            <v:group style="position:absolute;left:2255;top:6664;width:2;height:8" coordorigin="2255,6664" coordsize="2,8">
              <v:shape style="position:absolute;left:2255;top:6664;width:2;height:8" coordorigin="2255,6664" coordsize="0,8" path="m2255,6664l2255,6672e" filled="false" stroked="true" strokeweight=".140pt" strokecolor="#000000">
                <v:path arrowok="t"/>
              </v:shape>
            </v:group>
            <v:group style="position:absolute;left:2215;top:6723;width:2;height:8" coordorigin="2215,6723" coordsize="2,8">
              <v:shape style="position:absolute;left:2215;top:6723;width:2;height:8" coordorigin="2215,6723" coordsize="0,8" path="m2215,6723l2215,6731e" filled="false" stroked="true" strokeweight=".140pt" strokecolor="#000000">
                <v:path arrowok="t"/>
              </v:shape>
            </v:group>
            <v:group style="position:absolute;left:2311;top:4111;width:2;height:3613" coordorigin="2311,4111" coordsize="2,3613">
              <v:shape style="position:absolute;left:2311;top:4111;width:2;height:3613" coordorigin="2311,4111" coordsize="0,3613" path="m2311,4111l2311,7724e" filled="false" stroked="true" strokeweight=".19pt" strokecolor="#000000">
                <v:path arrowok="t"/>
              </v:shape>
            </v:group>
            <v:group style="position:absolute;left:2271;top:6770;width:2;height:7" coordorigin="2271,6770" coordsize="2,7">
              <v:shape style="position:absolute;left:2271;top:6770;width:2;height:7" coordorigin="2271,6770" coordsize="0,7" path="m2271,6770l2271,6777e" filled="false" stroked="true" strokeweight=".140pt" strokecolor="#000000">
                <v:path arrowok="t"/>
              </v:shape>
            </v:group>
            <v:group style="position:absolute;left:2233;top:6815;width:2;height:25" coordorigin="2233,6815" coordsize="2,25">
              <v:shape style="position:absolute;left:2233;top:6815;width:2;height:25" coordorigin="2233,6815" coordsize="0,25" path="m2233,6815l2233,6840e" filled="false" stroked="true" strokeweight=".140pt" strokecolor="#000000">
                <v:path arrowok="t"/>
              </v:shape>
            </v:group>
            <v:group style="position:absolute;left:2248;top:6882;width:2;height:61" coordorigin="2248,6882" coordsize="2,61">
              <v:shape style="position:absolute;left:2248;top:6882;width:2;height:61" coordorigin="2248,6882" coordsize="0,61" path="m2248,6882l2248,6943e" filled="false" stroked="true" strokeweight=".140pt" strokecolor="#000000">
                <v:path arrowok="t"/>
              </v:shape>
            </v:group>
            <v:group style="position:absolute;left:2285;top:6816;width:2;height:104" coordorigin="2285,6816" coordsize="2,104">
              <v:shape style="position:absolute;left:2285;top:6816;width:2;height:104" coordorigin="2285,6816" coordsize="0,104" path="m2285,6816l2285,6920e" filled="false" stroked="true" strokeweight=".24pt" strokecolor="#000000">
                <v:path arrowok="t"/>
              </v:shape>
            </v:group>
            <v:group style="position:absolute;left:2208;top:6941;width:2;height:62" coordorigin="2208,6941" coordsize="2,62">
              <v:shape style="position:absolute;left:2208;top:6941;width:2;height:62" coordorigin="2208,6941" coordsize="0,62" path="m2208,6941l2208,7003e" filled="false" stroked="true" strokeweight=".140pt" strokecolor="#000000">
                <v:path arrowok="t"/>
              </v:shape>
            </v:group>
            <v:group style="position:absolute;left:2303;top:6973;width:2;height:17" coordorigin="2303,6973" coordsize="2,17">
              <v:shape style="position:absolute;left:2303;top:6973;width:2;height:17" coordorigin="2303,6973" coordsize="0,17" path="m2303,6973l2303,6990e" filled="false" stroked="true" strokeweight=".140pt" strokecolor="#000000">
                <v:path arrowok="t"/>
              </v:shape>
            </v:group>
            <v:group style="position:absolute;left:2263;top:7041;width:2;height:8" coordorigin="2263,7041" coordsize="2,8">
              <v:shape style="position:absolute;left:2263;top:7041;width:2;height:8" coordorigin="2263,7041" coordsize="0,8" path="m2263,7041l2263,7049e" filled="false" stroked="true" strokeweight=".140pt" strokecolor="#000000">
                <v:path arrowok="t"/>
              </v:shape>
            </v:group>
            <v:group style="position:absolute;left:2224;top:7066;width:2;height:42" coordorigin="2224,7066" coordsize="2,42">
              <v:shape style="position:absolute;left:2224;top:7066;width:2;height:42" coordorigin="2224,7066" coordsize="0,42" path="m2224,7066l2224,7108e" filled="false" stroked="true" strokeweight=".140pt" strokecolor="#000000">
                <v:path arrowok="t"/>
              </v:shape>
            </v:group>
            <v:group style="position:absolute;left:2281;top:7094;width:2;height:8" coordorigin="2281,7094" coordsize="2,8">
              <v:shape style="position:absolute;left:2281;top:7094;width:2;height:8" coordorigin="2281,7094" coordsize="0,8" path="m2281,7094l2281,7102e" filled="false" stroked="true" strokeweight=".140pt" strokecolor="#000000">
                <v:path arrowok="t"/>
              </v:shape>
            </v:group>
            <v:group style="position:absolute;left:2241;top:7153;width:2;height:8" coordorigin="2241,7153" coordsize="2,8">
              <v:shape style="position:absolute;left:2241;top:7153;width:2;height:8" coordorigin="2241,7153" coordsize="0,8" path="m2241,7153l2241,7161e" filled="false" stroked="true" strokeweight=".140pt" strokecolor="#000000">
                <v:path arrowok="t"/>
              </v:shape>
            </v:group>
            <v:group style="position:absolute;left:2277;top:7146;width:2;height:10" coordorigin="2277,7146" coordsize="2,10">
              <v:shape style="position:absolute;left:2277;top:7146;width:2;height:10" coordorigin="2277,7146" coordsize="0,10" path="m2277,7146l2277,7156e" filled="false" stroked="true" strokeweight=".24pt" strokecolor="#000000">
                <v:path arrowok="t"/>
              </v:shape>
            </v:group>
            <v:group style="position:absolute;left:2200;top:7213;width:2;height:61" coordorigin="2200,7213" coordsize="2,61">
              <v:shape style="position:absolute;left:2200;top:7213;width:2;height:61" coordorigin="2200,7213" coordsize="0,61" path="m2200,7213l2200,7274e" filled="false" stroked="true" strokeweight=".140pt" strokecolor="#000000">
                <v:path arrowok="t"/>
              </v:shape>
            </v:group>
            <v:group style="position:absolute;left:2238;top:7207;width:2;height:8" coordorigin="2238,7207" coordsize="2,8">
              <v:shape style="position:absolute;left:2238;top:7207;width:2;height:8" coordorigin="2238,7207" coordsize="0,8" path="m2238,7207l2238,7215e" filled="false" stroked="true" strokeweight=".140pt" strokecolor="#000000">
                <v:path arrowok="t"/>
              </v:shape>
            </v:group>
            <v:group style="position:absolute;left:2295;top:7254;width:2;height:56" coordorigin="2295,7254" coordsize="2,56">
              <v:shape style="position:absolute;left:2295;top:7254;width:2;height:56" coordorigin="2295,7254" coordsize="0,56" path="m2295,7254l2295,7310e" filled="false" stroked="true" strokeweight=".24pt" strokecolor="#000000">
                <v:path arrowok="t"/>
              </v:shape>
            </v:group>
            <v:group style="position:absolute;left:2255;top:7313;width:2;height:8" coordorigin="2255,7313" coordsize="2,8">
              <v:shape style="position:absolute;left:2255;top:7313;width:2;height:8" coordorigin="2255,7313" coordsize="0,8" path="m2255,7313l2255,7321e" filled="false" stroked="true" strokeweight=".140pt" strokecolor="#000000">
                <v:path arrowok="t"/>
              </v:shape>
            </v:group>
            <v:group style="position:absolute;left:2215;top:7372;width:2;height:8" coordorigin="2215,7372" coordsize="2,8">
              <v:shape style="position:absolute;left:2215;top:7372;width:2;height:8" coordorigin="2215,7372" coordsize="0,8" path="m2215,7372l2215,7380e" filled="false" stroked="true" strokeweight=".140pt" strokecolor="#000000">
                <v:path arrowok="t"/>
              </v:shape>
            </v:group>
            <v:group style="position:absolute;left:2309;top:7361;width:2;height:7" coordorigin="2309,7361" coordsize="2,7">
              <v:shape style="position:absolute;left:2309;top:7361;width:2;height:7" coordorigin="2309,7361" coordsize="0,7" path="m2309,7361l2309,7368e" filled="false" stroked="true" strokeweight=".140pt" strokecolor="#000000">
                <v:path arrowok="t"/>
              </v:shape>
            </v:group>
            <v:group style="position:absolute;left:2231;top:7386;width:2;height:101" coordorigin="2231,7386" coordsize="2,101">
              <v:shape style="position:absolute;left:2231;top:7386;width:2;height:101" coordorigin="2231,7386" coordsize="0,101" path="m2231,7386l2231,7487e" filled="false" stroked="true" strokeweight=".140pt" strokecolor="#000000">
                <v:path arrowok="t"/>
              </v:shape>
            </v:group>
            <v:group style="position:absolute;left:2287;top:7525;width:2;height:18" coordorigin="2287,7525" coordsize="2,18">
              <v:shape style="position:absolute;left:2287;top:7525;width:2;height:18" coordorigin="2287,7525" coordsize="0,18" path="m2287,7525l2287,7543e" filled="false" stroked="true" strokeweight=".140pt" strokecolor="#000000">
                <v:path arrowok="t"/>
              </v:shape>
            </v:group>
            <v:group style="position:absolute;left:1868;top:7635;width:2;height:8" coordorigin="1868,7635" coordsize="2,8">
              <v:shape style="position:absolute;left:1868;top:7635;width:2;height:8" coordorigin="1868,7635" coordsize="0,8" path="m1868,7635l1868,7643e" filled="false" stroked="true" strokeweight=".140pt" strokecolor="#000000">
                <v:path arrowok="t"/>
              </v:shape>
            </v:group>
            <v:group style="position:absolute;left:2056;top:7607;width:2;height:10" coordorigin="2056,7607" coordsize="2,10">
              <v:shape style="position:absolute;left:2056;top:7607;width:2;height:10" coordorigin="2056,7607" coordsize="0,10" path="m2056,7607l2056,7617e" filled="false" stroked="true" strokeweight=".140pt" strokecolor="#000000">
                <v:path arrowok="t"/>
              </v:shape>
            </v:group>
            <v:group style="position:absolute;left:2246;top:7585;width:2;height:7" coordorigin="2246,7585" coordsize="2,7">
              <v:shape style="position:absolute;left:2246;top:7585;width:2;height:7" coordorigin="2246,7585" coordsize="0,7" path="m2246,7585l2246,7592e" filled="false" stroked="true" strokeweight=".140pt" strokecolor="#000000">
                <v:path arrowok="t"/>
              </v:shape>
            </v:group>
            <v:group style="position:absolute;left:1971;top:8146;width:2;height:8" coordorigin="1971,8146" coordsize="2,8">
              <v:shape style="position:absolute;left:1971;top:8146;width:2;height:8" coordorigin="1971,8146" coordsize="0,8" path="m1971,8146l1971,8154e" filled="false" stroked="true" strokeweight=".140pt" strokecolor="#000000">
                <v:path arrowok="t"/>
              </v:shape>
            </v:group>
            <v:group style="position:absolute;left:4590;top:9813;width:2;height:8" coordorigin="4590,9813" coordsize="2,8">
              <v:shape style="position:absolute;left:4590;top:9813;width:2;height:8" coordorigin="4590,9813" coordsize="0,8" path="m4590,9813l4590,9821e" filled="false" stroked="true" strokeweight=".140pt" strokecolor="#000000">
                <v:path arrowok="t"/>
              </v:shape>
            </v:group>
            <v:group style="position:absolute;left:2251;top:8373;width:2;height:7" coordorigin="2251,8373" coordsize="2,7">
              <v:shape style="position:absolute;left:2251;top:8373;width:2;height:7" coordorigin="2251,8373" coordsize="0,7" path="m2251,8373l2251,8380e" filled="false" stroked="true" strokeweight=".140pt" strokecolor="#000000">
                <v:path arrowok="t"/>
              </v:shape>
            </v:group>
            <v:group style="position:absolute;left:2284;top:8392;width:2;height:8" coordorigin="2284,8392" coordsize="2,8">
              <v:shape style="position:absolute;left:2284;top:8392;width:2;height:8" coordorigin="2284,8392" coordsize="0,8" path="m2284,8392l2284,8400e" filled="false" stroked="true" strokeweight=".140pt" strokecolor="#000000">
                <v:path arrowok="t"/>
              </v:shape>
            </v:group>
            <v:group style="position:absolute;left:3330;top:9060;width:2;height:8" coordorigin="3330,9060" coordsize="2,8">
              <v:shape style="position:absolute;left:3330;top:9060;width:2;height:8" coordorigin="3330,9060" coordsize="0,8" path="m3330,9060l3330,9068e" filled="false" stroked="true" strokeweight=".140pt" strokecolor="#000000">
                <v:path arrowok="t"/>
              </v:shape>
            </v:group>
            <v:group style="position:absolute;left:3462;top:9144;width:2;height:8" coordorigin="3462,9144" coordsize="2,8">
              <v:shape style="position:absolute;left:3462;top:9144;width:2;height:8" coordorigin="3462,9144" coordsize="0,8" path="m3462,9144l3462,9152e" filled="false" stroked="true" strokeweight=".140pt" strokecolor="#000000">
                <v:path arrowok="t"/>
              </v:shape>
            </v:group>
            <v:group style="position:absolute;left:4510;top:9811;width:2;height:8" coordorigin="4510,9811" coordsize="2,8">
              <v:shape style="position:absolute;left:4510;top:9811;width:2;height:8" coordorigin="4510,9811" coordsize="0,8" path="m4510,9811l4510,9819e" filled="false" stroked="true" strokeweight=".140pt" strokecolor="#000000">
                <v:path arrowok="t"/>
              </v:shape>
            </v:group>
            <v:group style="position:absolute;left:2202;top:8389;width:2;height:8" coordorigin="2202,8389" coordsize="2,8">
              <v:shape style="position:absolute;left:2202;top:8389;width:2;height:8" coordorigin="2202,8389" coordsize="0,8" path="m2202,8389l2202,8397e" filled="false" stroked="true" strokeweight=".140pt" strokecolor="#000000">
                <v:path arrowok="t"/>
              </v:shape>
            </v:group>
            <v:group style="position:absolute;left:3250;top:9056;width:2;height:8" coordorigin="3250,9056" coordsize="2,8">
              <v:shape style="position:absolute;left:3250;top:9056;width:2;height:8" coordorigin="3250,9056" coordsize="0,8" path="m3250,9056l3250,9064e" filled="false" stroked="true" strokeweight=".140pt" strokecolor="#000000">
                <v:path arrowok="t"/>
              </v:shape>
            </v:group>
            <v:group style="position:absolute;left:3382;top:9140;width:2;height:8" coordorigin="3382,9140" coordsize="2,8">
              <v:shape style="position:absolute;left:3382;top:9140;width:2;height:8" coordorigin="3382,9140" coordsize="0,8" path="m3382,9140l3382,9148e" filled="false" stroked="true" strokeweight=".140pt" strokecolor="#000000">
                <v:path arrowok="t"/>
              </v:shape>
            </v:group>
            <v:group style="position:absolute;left:1811;top:8140;width:2;height:7" coordorigin="1811,8140" coordsize="2,7">
              <v:shape style="position:absolute;left:1811;top:8140;width:2;height:7" coordorigin="1811,8140" coordsize="0,7" path="m1811,8140l1811,8147e" filled="false" stroked="true" strokeweight=".140pt" strokecolor="#000000">
                <v:path arrowok="t"/>
              </v:shape>
            </v:group>
            <v:group style="position:absolute;left:4528;top:9870;width:2;height:8" coordorigin="4528,9870" coordsize="2,8">
              <v:shape style="position:absolute;left:4528;top:9870;width:2;height:8" coordorigin="4528,9870" coordsize="0,8" path="m4528,9870l4528,9878e" filled="false" stroked="true" strokeweight=".140pt" strokecolor="#000000">
                <v:path arrowok="t"/>
              </v:shape>
            </v:group>
            <v:group style="position:absolute;left:2256;top:8460;width:2;height:17" coordorigin="2256,8460" coordsize="2,17">
              <v:shape style="position:absolute;left:2256;top:8460;width:2;height:17" coordorigin="2256,8460" coordsize="0,17" path="m2256,8460l2256,8477e" filled="false" stroked="true" strokeweight=".39pt" strokecolor="#000000">
                <v:path arrowok="t"/>
              </v:shape>
            </v:group>
            <v:group style="position:absolute;left:3301;top:9136;width:2;height:8" coordorigin="3301,9136" coordsize="2,8">
              <v:shape style="position:absolute;left:3301;top:9136;width:2;height:8" coordorigin="3301,9136" coordsize="0,8" path="m3301,9136l3301,9144e" filled="false" stroked="true" strokeweight=".140pt" strokecolor="#000000">
                <v:path arrowok="t"/>
              </v:shape>
            </v:group>
            <v:group style="position:absolute;left:1829;top:8199;width:2;height:8" coordorigin="1829,8199" coordsize="2,8">
              <v:shape style="position:absolute;left:1829;top:8199;width:2;height:8" coordorigin="1829,8199" coordsize="0,8" path="m1829,8199l1829,8207e" filled="false" stroked="true" strokeweight=".140pt" strokecolor="#000000">
                <v:path arrowok="t"/>
              </v:shape>
            </v:group>
            <v:group style="position:absolute;left:3221;top:9134;width:2;height:7" coordorigin="3221,9134" coordsize="2,7">
              <v:shape style="position:absolute;left:3221;top:9134;width:2;height:7" coordorigin="3221,9134" coordsize="0,7" path="m3221,9134l3221,9141e" filled="false" stroked="true" strokeweight=".140pt" strokecolor="#000000">
                <v:path arrowok="t"/>
              </v:shape>
            </v:group>
            <v:group style="position:absolute;left:2272;top:8528;width:2;height:8" coordorigin="2272,8528" coordsize="2,8">
              <v:shape style="position:absolute;left:2272;top:8528;width:2;height:8" coordorigin="2272,8528" coordsize="0,8" path="m2272,8528l2272,8536e" filled="false" stroked="true" strokeweight=".140pt" strokecolor="#000000">
                <v:path arrowok="t"/>
              </v:shape>
            </v:group>
            <v:group style="position:absolute;left:2304;top:8549;width:2;height:8" coordorigin="2304,8549" coordsize="2,8">
              <v:shape style="position:absolute;left:2304;top:8549;width:2;height:8" coordorigin="2304,8549" coordsize="0,8" path="m2304,8549l2304,8557e" filled="false" stroked="true" strokeweight=".140pt" strokecolor="#000000">
                <v:path arrowok="t"/>
              </v:shape>
            </v:group>
            <v:group style="position:absolute;left:4530;top:9967;width:2;height:7" coordorigin="4530,9967" coordsize="2,7">
              <v:shape style="position:absolute;left:4530;top:9967;width:2;height:7" coordorigin="4530,9967" coordsize="0,7" path="m4530,9967l4530,9974e" filled="false" stroked="true" strokeweight=".140pt" strokecolor="#000000">
                <v:path arrowok="t"/>
              </v:shape>
            </v:group>
            <v:group style="position:absolute;left:3140;top:9130;width:2;height:50" coordorigin="3140,9130" coordsize="2,50">
              <v:shape style="position:absolute;left:3140;top:9130;width:2;height:50" coordorigin="3140,9130" coordsize="0,50" path="m3140,9130l3140,9180e" filled="false" stroked="true" strokeweight=".140pt" strokecolor="#000000">
                <v:path arrowok="t"/>
              </v:shape>
            </v:group>
            <v:group style="position:absolute;left:2224;top:8545;width:2;height:8" coordorigin="2224,8545" coordsize="2,8">
              <v:shape style="position:absolute;left:2224;top:8545;width:2;height:8" coordorigin="2224,8545" coordsize="0,8" path="m2224,8545l2224,8553e" filled="false" stroked="true" strokeweight=".140pt" strokecolor="#000000">
                <v:path arrowok="t"/>
              </v:shape>
            </v:group>
            <v:group style="position:absolute;left:4548;top:10027;width:2;height:8" coordorigin="4548,10027" coordsize="2,8">
              <v:shape style="position:absolute;left:4548;top:10027;width:2;height:8" coordorigin="4548,10027" coordsize="0,8" path="m4548,10027l4548,10035e" filled="false" stroked="true" strokeweight=".140pt" strokecolor="#000000">
                <v:path arrowok="t"/>
              </v:shape>
            </v:group>
            <v:group style="position:absolute;left:4581;top:10046;width:2;height:8" coordorigin="4581,10046" coordsize="2,8">
              <v:shape style="position:absolute;left:4581;top:10046;width:2;height:8" coordorigin="4581,10046" coordsize="0,8" path="m4581,10046l4581,10054e" filled="false" stroked="true" strokeweight=".140pt" strokecolor="#000000">
                <v:path arrowok="t"/>
              </v:shape>
            </v:group>
            <v:group style="position:absolute;left:3060;top:9126;width:2;height:8" coordorigin="3060,9126" coordsize="2,8">
              <v:shape style="position:absolute;left:3060;top:9126;width:2;height:8" coordorigin="3060,9126" coordsize="0,8" path="m3060,9126l3060,9134e" filled="false" stroked="true" strokeweight=".140pt" strokecolor="#000000">
                <v:path arrowok="t"/>
              </v:shape>
            </v:group>
            <v:group style="position:absolute;left:2275;top:8626;width:2;height:8" coordorigin="2275,8626" coordsize="2,8">
              <v:shape style="position:absolute;left:2275;top:8626;width:2;height:8" coordorigin="2275,8626" coordsize="0,8" path="m2275,8626l2275,8634e" filled="false" stroked="true" strokeweight=".140pt" strokecolor="#000000">
                <v:path arrowok="t"/>
              </v:shape>
            </v:group>
            <v:group style="position:absolute;left:4501;top:10044;width:2;height:8" coordorigin="4501,10044" coordsize="2,8">
              <v:shape style="position:absolute;left:4501;top:10044;width:2;height:8" coordorigin="4501,10044" coordsize="0,8" path="m4501,10044l4501,10052e" filled="false" stroked="true" strokeweight=".140pt" strokecolor="#000000">
                <v:path arrowok="t"/>
              </v:shape>
            </v:group>
            <v:group style="position:absolute;left:2193;top:8187;width:2;height:990" coordorigin="2193,8187" coordsize="2,990">
              <v:shape style="position:absolute;left:2193;top:8187;width:2;height:990" coordorigin="2193,8187" coordsize="0,990" path="m2193,8187l2193,9177e" filled="false" stroked="true" strokeweight=".38630pt" strokecolor="#000000">
                <v:path arrowok="t"/>
              </v:shape>
            </v:group>
            <v:group style="position:absolute;left:2294;top:8686;width:2;height:7" coordorigin="2294,8686" coordsize="2,7">
              <v:shape style="position:absolute;left:2294;top:8686;width:2;height:7" coordorigin="2294,8686" coordsize="0,7" path="m2294,8686l2294,8693e" filled="false" stroked="true" strokeweight=".140pt" strokecolor="#000000">
                <v:path arrowok="t"/>
              </v:shape>
            </v:group>
            <v:group style="position:absolute;left:2245;top:8702;width:2;height:8" coordorigin="2245,8702" coordsize="2,8">
              <v:shape style="position:absolute;left:2245;top:8702;width:2;height:8" coordorigin="2245,8702" coordsize="0,8" path="m2245,8702l2245,8710e" filled="false" stroked="true" strokeweight=".140pt" strokecolor="#000000">
                <v:path arrowok="t"/>
              </v:shape>
            </v:group>
            <v:group style="position:absolute;left:4570;top:10183;width:2;height:8" coordorigin="4570,10183" coordsize="2,8">
              <v:shape style="position:absolute;left:4570;top:10183;width:2;height:8" coordorigin="4570,10183" coordsize="0,8" path="m4570,10183l4570,10191e" filled="false" stroked="true" strokeweight=".140pt" strokecolor="#000000">
                <v:path arrowok="t"/>
              </v:shape>
            </v:group>
            <v:group style="position:absolute;left:2819;top:9116;width:2;height:7" coordorigin="2819,9116" coordsize="2,7">
              <v:shape style="position:absolute;left:2819;top:9116;width:2;height:7" coordorigin="2819,9116" coordsize="0,7" path="m2819,9116l2819,9123e" filled="false" stroked="true" strokeweight=".140pt" strokecolor="#000000">
                <v:path arrowok="t"/>
              </v:shape>
            </v:group>
            <v:group style="position:absolute;left:2296;top:8782;width:2;height:8" coordorigin="2296,8782" coordsize="2,8">
              <v:shape style="position:absolute;left:2296;top:8782;width:2;height:8" coordorigin="2296,8782" coordsize="0,8" path="m2296,8782l2296,8790e" filled="false" stroked="true" strokeweight=".140pt" strokecolor="#000000">
                <v:path arrowok="t"/>
              </v:shape>
            </v:group>
            <v:group style="position:absolute;left:4489;top:10180;width:2;height:8" coordorigin="4489,10180" coordsize="2,8">
              <v:shape style="position:absolute;left:4489;top:10180;width:2;height:8" coordorigin="4489,10180" coordsize="0,8" path="m4489,10180l4489,10188e" filled="false" stroked="true" strokeweight=".140pt" strokecolor="#000000">
                <v:path arrowok="t"/>
              </v:shape>
            </v:group>
            <v:group style="position:absolute;left:2739;top:9113;width:2;height:8" coordorigin="2739,9113" coordsize="2,8">
              <v:shape style="position:absolute;left:2739;top:9113;width:2;height:8" coordorigin="2739,9113" coordsize="0,8" path="m2739,9113l2739,9121e" filled="false" stroked="true" strokeweight=".140pt" strokecolor="#000000">
                <v:path arrowok="t"/>
              </v:shape>
            </v:group>
            <v:group style="position:absolute;left:2215;top:8780;width:2;height:7" coordorigin="2215,8780" coordsize="2,7">
              <v:shape style="position:absolute;left:2215;top:8780;width:2;height:7" coordorigin="2215,8780" coordsize="0,7" path="m2215,8780l2215,8787e" filled="false" stroked="true" strokeweight=".140pt" strokecolor="#000000">
                <v:path arrowok="t"/>
              </v:shape>
            </v:group>
            <v:group style="position:absolute;left:4573;top:10281;width:2;height:8" coordorigin="4573,10281" coordsize="2,8">
              <v:shape style="position:absolute;left:4573;top:10281;width:2;height:8" coordorigin="4573,10281" coordsize="0,8" path="m4573,10281l4573,10289e" filled="false" stroked="true" strokeweight=".140pt" strokecolor="#000000">
                <v:path arrowok="t"/>
              </v:shape>
            </v:group>
            <v:group style="position:absolute;left:2659;top:9109;width:2;height:8" coordorigin="2659,9109" coordsize="2,8">
              <v:shape style="position:absolute;left:2659;top:9109;width:2;height:8" coordorigin="2659,9109" coordsize="0,8" path="m2659,9109l2659,9117e" filled="false" stroked="true" strokeweight=".140pt" strokecolor="#000000">
                <v:path arrowok="t"/>
              </v:shape>
            </v:group>
            <v:group style="position:absolute;left:2759;top:9172;width:2;height:8" coordorigin="2759,9172" coordsize="2,8">
              <v:shape style="position:absolute;left:2759;top:9172;width:2;height:8" coordorigin="2759,9172" coordsize="0,8" path="m2759,9172l2759,9180e" filled="false" stroked="true" strokeweight=".140pt" strokecolor="#000000">
                <v:path arrowok="t"/>
              </v:shape>
            </v:group>
            <v:group style="position:absolute;left:2235;top:8839;width:2;height:7" coordorigin="2235,8839" coordsize="2,7">
              <v:shape style="position:absolute;left:2235;top:8839;width:2;height:7" coordorigin="2235,8839" coordsize="0,7" path="m2235,8839l2235,8846e" filled="false" stroked="true" strokeweight=".140pt" strokecolor="#000000">
                <v:path arrowok="t"/>
              </v:shape>
            </v:group>
            <v:group style="position:absolute;left:2267;top:8859;width:2;height:8" coordorigin="2267,8859" coordsize="2,8">
              <v:shape style="position:absolute;left:2267;top:8859;width:2;height:8" coordorigin="2267,8859" coordsize="0,8" path="m2267,8859l2267,8867e" filled="false" stroked="true" strokeweight=".140pt" strokecolor="#000000">
                <v:path arrowok="t"/>
              </v:shape>
            </v:group>
            <v:group style="position:absolute;left:4492;top:10277;width:2;height:8" coordorigin="4492,10277" coordsize="2,8">
              <v:shape style="position:absolute;left:4492;top:10277;width:2;height:8" coordorigin="4492,10277" coordsize="0,8" path="m4492,10277l4492,10285e" filled="false" stroked="true" strokeweight=".140pt" strokecolor="#000000">
                <v:path arrowok="t"/>
              </v:shape>
            </v:group>
            <v:group style="position:absolute;left:4591;top:10340;width:2;height:8" coordorigin="4591,10340" coordsize="2,8">
              <v:shape style="position:absolute;left:4591;top:10340;width:2;height:8" coordorigin="4591,10340" coordsize="0,8" path="m4591,10340l4591,10348e" filled="false" stroked="true" strokeweight=".140pt" strokecolor="#000000">
                <v:path arrowok="t"/>
              </v:shape>
            </v:group>
            <v:group style="position:absolute;left:2578;top:9107;width:2;height:7" coordorigin="2578,9107" coordsize="2,7">
              <v:shape style="position:absolute;left:2578;top:9107;width:2;height:7" coordorigin="2578,9107" coordsize="0,7" path="m2578,9107l2578,9114e" filled="false" stroked="true" strokeweight=".140pt" strokecolor="#000000">
                <v:path arrowok="t"/>
              </v:shape>
            </v:group>
            <v:group style="position:absolute;left:2678;top:9168;width:2;height:8" coordorigin="2678,9168" coordsize="2,8">
              <v:shape style="position:absolute;left:2678;top:9168;width:2;height:8" coordorigin="2678,9168" coordsize="0,8" path="m2678,9168l2678,9176e" filled="false" stroked="true" strokeweight=".140pt" strokecolor="#000000">
                <v:path arrowok="t"/>
              </v:shape>
            </v:group>
            <v:group style="position:absolute;left:4511;top:10336;width:2;height:8" coordorigin="4511,10336" coordsize="2,8">
              <v:shape style="position:absolute;left:4511;top:10336;width:2;height:8" coordorigin="4511,10336" coordsize="0,8" path="m4511,10336l4511,10344e" filled="false" stroked="true" strokeweight=".140pt" strokecolor="#000000">
                <v:path arrowok="t"/>
              </v:shape>
            </v:group>
            <v:group style="position:absolute;left:2499;top:9103;width:2;height:7" coordorigin="2499,9103" coordsize="2,7">
              <v:shape style="position:absolute;left:2499;top:9103;width:2;height:7" coordorigin="2499,9103" coordsize="0,7" path="m2499,9103l2499,9110e" filled="false" stroked="true" strokeweight=".140pt" strokecolor="#000000">
                <v:path arrowok="t"/>
              </v:shape>
            </v:group>
            <v:group style="position:absolute;left:2237;top:8935;width:2;height:8" coordorigin="2237,8935" coordsize="2,8">
              <v:shape style="position:absolute;left:2237;top:8935;width:2;height:8" coordorigin="2237,8935" coordsize="0,8" path="m2237,8935l2237,8943e" filled="false" stroked="true" strokeweight=".140pt" strokecolor="#000000">
                <v:path arrowok="t"/>
              </v:shape>
            </v:group>
            <v:group style="position:absolute;left:4593;top:10437;width:2;height:7" coordorigin="4593,10437" coordsize="2,7">
              <v:shape style="position:absolute;left:4593;top:10437;width:2;height:7" coordorigin="4593,10437" coordsize="0,7" path="m4593,10437l4593,10444e" filled="false" stroked="true" strokeweight=".140pt" strokecolor="#000000">
                <v:path arrowok="t"/>
              </v:shape>
            </v:group>
            <v:group style="position:absolute;left:2419;top:9099;width:2;height:8" coordorigin="2419,9099" coordsize="2,8">
              <v:shape style="position:absolute;left:2419;top:9099;width:2;height:8" coordorigin="2419,9099" coordsize="0,8" path="m2419,9099l2419,9107e" filled="false" stroked="true" strokeweight=".140pt" strokecolor="#000000">
                <v:path arrowok="t"/>
              </v:shape>
            </v:group>
            <v:group style="position:absolute;left:2287;top:9015;width:2;height:8" coordorigin="2287,9015" coordsize="2,8">
              <v:shape style="position:absolute;left:2287;top:9015;width:2;height:8" coordorigin="2287,9015" coordsize="0,8" path="m2287,9015l2287,9023e" filled="false" stroked="true" strokeweight=".140pt" strokecolor="#000000">
                <v:path arrowok="t"/>
              </v:shape>
            </v:group>
            <v:group style="position:absolute;left:4514;top:10434;width:2;height:8" coordorigin="4514,10434" coordsize="2,8">
              <v:shape style="position:absolute;left:4514;top:10434;width:2;height:8" coordorigin="4514,10434" coordsize="0,8" path="m4514,10434l4514,10442e" filled="false" stroked="true" strokeweight=".140pt" strokecolor="#000000">
                <v:path arrowok="t"/>
              </v:shape>
            </v:group>
            <v:group style="position:absolute;left:2437;top:9103;width:2;height:64" coordorigin="2437,9103" coordsize="2,64">
              <v:shape style="position:absolute;left:2437;top:9103;width:2;height:64" coordorigin="2437,9103" coordsize="0,64" path="m2437,9103l2437,9167e" filled="false" stroked="true" strokeweight=".140pt" strokecolor="#000000">
                <v:path arrowok="t"/>
              </v:shape>
            </v:group>
            <v:group style="position:absolute;left:4564;top:10514;width:2;height:8" coordorigin="4564,10514" coordsize="2,8">
              <v:shape style="position:absolute;left:4564;top:10514;width:2;height:8" coordorigin="4564,10514" coordsize="0,8" path="m4564,10514l4564,10522e" filled="false" stroked="true" strokeweight=".140pt" strokecolor="#000000">
                <v:path arrowok="t"/>
              </v:shape>
            </v:group>
            <v:group style="position:absolute;left:2258;top:9092;width:2;height:8" coordorigin="2258,9092" coordsize="2,8">
              <v:shape style="position:absolute;left:2258;top:9092;width:2;height:8" coordorigin="2258,9092" coordsize="0,8" path="m2258,9092l2258,9100e" filled="false" stroked="true" strokeweight=".140pt" strokecolor="#000000">
                <v:path arrowok="t"/>
              </v:shape>
            </v:group>
            <v:group style="position:absolute;left:2308;top:9172;width:2;height:8" coordorigin="2308,9172" coordsize="2,8">
              <v:shape style="position:absolute;left:2308;top:9172;width:2;height:8" coordorigin="2308,9172" coordsize="0,8" path="m2308,9172l2308,9180e" filled="false" stroked="true" strokeweight=".140pt" strokecolor="#000000">
                <v:path arrowok="t"/>
              </v:shape>
            </v:group>
            <v:group style="position:absolute;left:2196;top:9149;width:2;height:8" coordorigin="2196,9149" coordsize="2,8">
              <v:shape style="position:absolute;left:2196;top:9149;width:2;height:8" coordorigin="2196,9149" coordsize="0,8" path="m2196,9149l2196,9157e" filled="false" stroked="true" strokeweight=".140pt" strokecolor="#000000">
                <v:path arrowok="t"/>
              </v:shape>
            </v:group>
            <v:group style="position:absolute;left:2228;top:9168;width:2;height:8" coordorigin="2228,9168" coordsize="2,8">
              <v:shape style="position:absolute;left:2228;top:9168;width:2;height:8" coordorigin="2228,9168" coordsize="0,8" path="m2228,9168l2228,9176e" filled="false" stroked="true" strokeweight=".140pt" strokecolor="#000000">
                <v:path arrowok="t"/>
              </v:shape>
            </v:group>
            <v:group style="position:absolute;left:4552;top:10650;width:2;height:8" coordorigin="4552,10650" coordsize="2,8">
              <v:shape style="position:absolute;left:4552;top:10650;width:2;height:8" coordorigin="4552,10650" coordsize="0,8" path="m4552,10650l4552,10658e" filled="false" stroked="true" strokeweight=".140pt" strokecolor="#000000">
                <v:path arrowok="t"/>
              </v:shape>
            </v:group>
            <v:group style="position:absolute;left:4584;top:10670;width:2;height:7" coordorigin="4584,10670" coordsize="2,7">
              <v:shape style="position:absolute;left:4584;top:10670;width:2;height:7" coordorigin="4584,10670" coordsize="0,7" path="m4584,10670l4584,10677e" filled="false" stroked="true" strokeweight=".140pt" strokecolor="#000000">
                <v:path arrowok="t"/>
              </v:shape>
            </v:group>
            <v:group style="position:absolute;left:4505;top:10667;width:2;height:8" coordorigin="4505,10667" coordsize="2,8">
              <v:shape style="position:absolute;left:4505;top:10667;width:2;height:8" coordorigin="4505,10667" coordsize="0,8" path="m4505,10667l4505,10675e" filled="false" stroked="true" strokeweight=".140pt" strokecolor="#000000">
                <v:path arrowok="t"/>
              </v:shape>
            </v:group>
            <v:group style="position:absolute;left:4555;top:10747;width:2;height:8" coordorigin="4555,10747" coordsize="2,8">
              <v:shape style="position:absolute;left:4555;top:10747;width:2;height:8" coordorigin="4555,10747" coordsize="0,8" path="m4555,10747l4555,10755e" filled="false" stroked="true" strokeweight=".140pt" strokecolor="#000000">
                <v:path arrowok="t"/>
              </v:shape>
            </v:group>
            <v:group style="position:absolute;left:4574;top:10806;width:2;height:8" coordorigin="4574,10806" coordsize="2,8">
              <v:shape style="position:absolute;left:4574;top:10806;width:2;height:8" coordorigin="4574,10806" coordsize="0,8" path="m4574,10806l4574,10814e" filled="false" stroked="true" strokeweight=".140pt" strokecolor="#000000">
                <v:path arrowok="t"/>
              </v:shape>
            </v:group>
            <v:group style="position:absolute;left:4494;top:10804;width:2;height:7" coordorigin="4494,10804" coordsize="2,7">
              <v:shape style="position:absolute;left:4494;top:10804;width:2;height:7" coordorigin="4494,10804" coordsize="0,7" path="m4494,10804l4494,10811e" filled="false" stroked="true" strokeweight=".140pt" strokecolor="#000000">
                <v:path arrowok="t"/>
              </v:shape>
            </v:group>
            <v:group style="position:absolute;left:4657;top:10907;width:2;height:7" coordorigin="4657,10907" coordsize="2,7">
              <v:shape style="position:absolute;left:4657;top:10907;width:2;height:7" coordorigin="4657,10907" coordsize="0,7" path="m4657,10907l4657,10914e" filled="false" stroked="true" strokeweight=".140pt" strokecolor="#000000">
                <v:path arrowok="t"/>
              </v:shape>
            </v:group>
            <v:group style="position:absolute;left:4577;top:10904;width:2;height:8" coordorigin="4577,10904" coordsize="2,8">
              <v:shape style="position:absolute;left:4577;top:10904;width:2;height:8" coordorigin="4577,10904" coordsize="0,8" path="m4577,10904l4577,10912e" filled="false" stroked="true" strokeweight=".140pt" strokecolor="#000000">
                <v:path arrowok="t"/>
              </v:shape>
            </v:group>
            <v:group style="position:absolute;left:4710;top:10986;width:2;height:17" coordorigin="4710,10986" coordsize="2,17">
              <v:shape style="position:absolute;left:4710;top:10986;width:2;height:17" coordorigin="4710,10986" coordsize="0,17" path="m4710,10986l4710,11003e" filled="false" stroked="true" strokeweight=".44pt" strokecolor="#000000">
                <v:path arrowok="t"/>
              </v:shape>
            </v:group>
            <v:group style="position:absolute;left:4937;top:11133;width:2;height:8" coordorigin="4937,11133" coordsize="2,8">
              <v:shape style="position:absolute;left:4937;top:11133;width:2;height:8" coordorigin="4937,11133" coordsize="0,8" path="m4937,11133l4937,11141e" filled="false" stroked="true" strokeweight=".140pt" strokecolor="#000000">
                <v:path arrowok="t"/>
              </v:shape>
            </v:group>
            <v:group style="position:absolute;left:4969;top:11154;width:2;height:7" coordorigin="4969,11154" coordsize="2,7">
              <v:shape style="position:absolute;left:4969;top:11154;width:2;height:7" coordorigin="4969,11154" coordsize="0,7" path="m4969,11154l4969,11161e" filled="false" stroked="true" strokeweight=".140pt" strokecolor="#000000">
                <v:path arrowok="t"/>
              </v:shape>
            </v:group>
            <v:group style="position:absolute;left:4496;top:10900;width:2;height:8" coordorigin="4496,10900" coordsize="2,8">
              <v:shape style="position:absolute;left:4496;top:10900;width:2;height:8" coordorigin="4496,10900" coordsize="0,8" path="m4496,10900l4496,10908e" filled="false" stroked="true" strokeweight=".140pt" strokecolor="#000000">
                <v:path arrowok="t"/>
              </v:shape>
            </v:group>
            <v:group style="position:absolute;left:4595;top:10963;width:2;height:8" coordorigin="4595,10963" coordsize="2,8">
              <v:shape style="position:absolute;left:4595;top:10963;width:2;height:8" coordorigin="4595,10963" coordsize="0,8" path="m4595,10963l4595,10971e" filled="false" stroked="true" strokeweight=".140pt" strokecolor="#000000">
                <v:path arrowok="t"/>
              </v:shape>
            </v:group>
            <v:group style="position:absolute;left:4627;top:10984;width:2;height:8" coordorigin="4627,10984" coordsize="2,8">
              <v:shape style="position:absolute;left:4627;top:10984;width:2;height:8" coordorigin="4627,10984" coordsize="0,8" path="m4627,10984l4627,10992e" filled="false" stroked="true" strokeweight=".140pt" strokecolor="#000000">
                <v:path arrowok="t"/>
              </v:shape>
            </v:group>
            <v:group style="position:absolute;left:4758;top:11067;width:2;height:8" coordorigin="4758,11067" coordsize="2,8">
              <v:shape style="position:absolute;left:4758;top:11067;width:2;height:8" coordorigin="4758,11067" coordsize="0,8" path="m4758,11067l4758,11075e" filled="false" stroked="true" strokeweight=".140pt" strokecolor="#000000">
                <v:path arrowok="t"/>
              </v:shape>
            </v:group>
            <v:group style="position:absolute;left:4854;top:11123;width:2;height:14" coordorigin="4854,11123" coordsize="2,14">
              <v:shape style="position:absolute;left:4854;top:11123;width:2;height:14" coordorigin="4854,11123" coordsize="0,14" path="m4854,11123l4854,11137e" filled="false" stroked="true" strokeweight=".44pt" strokecolor="#000000">
                <v:path arrowok="t"/>
              </v:shape>
            </v:group>
            <v:group style="position:absolute;left:4888;top:11150;width:2;height:14" coordorigin="4888,11150" coordsize="2,14">
              <v:shape style="position:absolute;left:4888;top:11150;width:2;height:14" coordorigin="4888,11150" coordsize="0,14" path="m4888,11150l4888,11164e" filled="false" stroked="true" strokeweight=".140pt" strokecolor="#000000">
                <v:path arrowok="t"/>
              </v:shape>
            </v:group>
            <v:group style="position:absolute;left:5020;top:11234;width:2;height:7" coordorigin="5020,11234" coordsize="2,7">
              <v:shape style="position:absolute;left:5020;top:11234;width:2;height:7" coordorigin="5020,11234" coordsize="0,7" path="m5020,11234l5020,11241e" filled="false" stroked="true" strokeweight=".140pt" strokecolor="#000000">
                <v:path arrowok="t"/>
              </v:shape>
            </v:group>
            <v:group style="position:absolute;left:5119;top:11297;width:2;height:7" coordorigin="5119,11297" coordsize="2,7">
              <v:shape style="position:absolute;left:5119;top:11297;width:2;height:7" coordorigin="5119,11297" coordsize="0,7" path="m5119,11297l5119,11304e" filled="false" stroked="true" strokeweight=".140pt" strokecolor="#000000">
                <v:path arrowok="t"/>
              </v:shape>
            </v:group>
            <v:group style="position:absolute;left:5150;top:11301;width:2;height:24" coordorigin="5150,11301" coordsize="2,24">
              <v:shape style="position:absolute;left:5150;top:11301;width:2;height:24" coordorigin="5150,11301" coordsize="0,24" path="m5150,11301l5150,11325e" filled="false" stroked="true" strokeweight=".140pt" strokecolor="#000000">
                <v:path arrowok="t"/>
              </v:shape>
            </v:group>
            <v:group style="position:absolute;left:5380;top:11464;width:2;height:8" coordorigin="5380,11464" coordsize="2,8">
              <v:shape style="position:absolute;left:5380;top:11464;width:2;height:8" coordorigin="5380,11464" coordsize="0,8" path="m5380,11464l5380,11472e" filled="false" stroked="true" strokeweight=".140pt" strokecolor="#000000">
                <v:path arrowok="t"/>
              </v:shape>
            </v:group>
            <v:group style="position:absolute;left:5412;top:11483;width:2;height:8" coordorigin="5412,11483" coordsize="2,8">
              <v:shape style="position:absolute;left:5412;top:11483;width:2;height:8" coordorigin="5412,11483" coordsize="0,8" path="m5412,11483l5412,11491e" filled="false" stroked="true" strokeweight=".140pt" strokecolor="#000000">
                <v:path arrowok="t"/>
              </v:shape>
            </v:group>
            <v:group style="position:absolute;left:4677;top:11064;width:2;height:7" coordorigin="4677,11064" coordsize="2,7">
              <v:shape style="position:absolute;left:4677;top:11064;width:2;height:7" coordorigin="4677,11064" coordsize="0,7" path="m4677,11064l4677,11071e" filled="false" stroked="true" strokeweight=".140pt" strokecolor="#000000">
                <v:path arrowok="t"/>
              </v:shape>
            </v:group>
            <v:group style="position:absolute;left:4776;top:11127;width:2;height:7" coordorigin="4776,11127" coordsize="2,7">
              <v:shape style="position:absolute;left:4776;top:11127;width:2;height:7" coordorigin="4776,11127" coordsize="0,7" path="m4776,11127l4776,11134e" filled="false" stroked="true" strokeweight=".140pt" strokecolor="#000000">
                <v:path arrowok="t"/>
              </v:shape>
            </v:group>
            <v:group style="position:absolute;left:4808;top:11147;width:2;height:8" coordorigin="4808,11147" coordsize="2,8">
              <v:shape style="position:absolute;left:4808;top:11147;width:2;height:8" coordorigin="4808,11147" coordsize="0,8" path="m4808,11147l4808,11155e" filled="false" stroked="true" strokeweight=".140pt" strokecolor="#000000">
                <v:path arrowok="t"/>
              </v:shape>
            </v:group>
            <v:group style="position:absolute;left:4940;top:11230;width:2;height:7" coordorigin="4940,11230" coordsize="2,7">
              <v:shape style="position:absolute;left:4940;top:11230;width:2;height:7" coordorigin="4940,11230" coordsize="0,7" path="m4940,11230l4940,11237e" filled="false" stroked="true" strokeweight=".140pt" strokecolor="#000000">
                <v:path arrowok="t"/>
              </v:shape>
            </v:group>
            <v:group style="position:absolute;left:5039;top:11293;width:2;height:8" coordorigin="5039,11293" coordsize="2,8">
              <v:shape style="position:absolute;left:5039;top:11293;width:2;height:8" coordorigin="5039,11293" coordsize="0,8" path="m5039,11293l5039,11301e" filled="false" stroked="true" strokeweight=".140pt" strokecolor="#000000">
                <v:path arrowok="t"/>
              </v:shape>
            </v:group>
            <v:group style="position:absolute;left:5070;top:11313;width:2;height:8" coordorigin="5070,11313" coordsize="2,8">
              <v:shape style="position:absolute;left:5070;top:11313;width:2;height:8" coordorigin="5070,11313" coordsize="0,8" path="m5070,11313l5070,11321e" filled="false" stroked="true" strokeweight=".140pt" strokecolor="#000000">
                <v:path arrowok="t"/>
              </v:shape>
            </v:group>
            <v:group style="position:absolute;left:5201;top:11397;width:2;height:54" coordorigin="5201,11397" coordsize="2,54">
              <v:shape style="position:absolute;left:5201;top:11397;width:2;height:54" coordorigin="5201,11397" coordsize="0,54" path="m5201,11397l5201,11451e" filled="false" stroked="true" strokeweight=".140pt" strokecolor="#000000">
                <v:path arrowok="t"/>
              </v:shape>
            </v:group>
            <v:group style="position:absolute;left:5300;top:11460;width:2;height:8" coordorigin="5300,11460" coordsize="2,8">
              <v:shape style="position:absolute;left:5300;top:11460;width:2;height:8" coordorigin="5300,11460" coordsize="0,8" path="m5300,11460l5300,11468e" filled="false" stroked="true" strokeweight=".140pt" strokecolor="#000000">
                <v:path arrowok="t"/>
              </v:shape>
            </v:group>
            <v:group style="position:absolute;left:5332;top:11481;width:2;height:8" coordorigin="5332,11481" coordsize="2,8">
              <v:shape style="position:absolute;left:5332;top:11481;width:2;height:8" coordorigin="5332,11481" coordsize="0,8" path="m5332,11481l5332,11489e" filled="false" stroked="true" strokeweight=".140pt" strokecolor="#000000">
                <v:path arrowok="t"/>
              </v:shape>
            </v:group>
            <v:group style="position:absolute;left:5463;top:11564;width:2;height:33" coordorigin="5463,11564" coordsize="2,33">
              <v:shape style="position:absolute;left:5463;top:11564;width:2;height:33" coordorigin="5463,11564" coordsize="0,33" path="m5463,11564l5463,11597e" filled="false" stroked="true" strokeweight=".140pt" strokecolor="#000000">
                <v:path arrowok="t"/>
              </v:shape>
            </v:group>
            <v:group style="position:absolute;left:4990;top:11310;width:2;height:7" coordorigin="4990,11310" coordsize="2,7">
              <v:shape style="position:absolute;left:4990;top:11310;width:2;height:7" coordorigin="4990,11310" coordsize="0,7" path="m4990,11310l4990,11317e" filled="false" stroked="true" strokeweight=".140pt" strokecolor="#000000">
                <v:path arrowok="t"/>
              </v:shape>
            </v:group>
            <v:group style="position:absolute;left:5220;top:11456;width:2;height:8" coordorigin="5220,11456" coordsize="2,8">
              <v:shape style="position:absolute;left:5220;top:11456;width:2;height:8" coordorigin="5220,11456" coordsize="0,8" path="m5220,11456l5220,11464e" filled="false" stroked="true" strokeweight=".140pt" strokecolor="#000000">
                <v:path arrowok="t"/>
              </v:shape>
            </v:group>
            <v:group style="position:absolute;left:5251;top:11477;width:2;height:8" coordorigin="5251,11477" coordsize="2,8">
              <v:shape style="position:absolute;left:5251;top:11477;width:2;height:8" coordorigin="5251,11477" coordsize="0,8" path="m5251,11477l5251,11485e" filled="false" stroked="true" strokeweight=".140pt" strokecolor="#000000">
                <v:path arrowok="t"/>
              </v:shape>
            </v:group>
            <v:group style="position:absolute;left:5482;top:11624;width:2;height:7" coordorigin="5482,11624" coordsize="2,7">
              <v:shape style="position:absolute;left:5482;top:11624;width:2;height:7" coordorigin="5482,11624" coordsize="0,7" path="m5482,11624l5482,11631e" filled="false" stroked="true" strokeweight=".140pt" strokecolor="#000000">
                <v:path arrowok="t"/>
              </v:shape>
            </v:group>
            <v:group style="position:absolute;left:5303;top:11557;width:2;height:7" coordorigin="5303,11557" coordsize="2,7">
              <v:shape style="position:absolute;left:5303;top:11557;width:2;height:7" coordorigin="5303,11557" coordsize="0,7" path="m5303,11557l5303,11564e" filled="false" stroked="true" strokeweight=".140pt" strokecolor="#000000">
                <v:path arrowok="t"/>
              </v:shape>
            </v:group>
            <v:group style="position:absolute;left:5402;top:11620;width:2;height:8" coordorigin="5402,11620" coordsize="2,8">
              <v:shape style="position:absolute;left:5402;top:11620;width:2;height:8" coordorigin="5402,11620" coordsize="0,8" path="m5402,11620l5402,11628e" filled="false" stroked="true" strokeweight=".140pt" strokecolor="#000000">
                <v:path arrowok="t"/>
              </v:shape>
            </v:group>
            <v:group style="position:absolute;left:5433;top:11640;width:2;height:8" coordorigin="5433,11640" coordsize="2,8">
              <v:shape style="position:absolute;left:5433;top:11640;width:2;height:8" coordorigin="5433,11640" coordsize="0,8" path="m5433,11640l5433,11648e" filled="false" stroked="true" strokeweight=".140pt" strokecolor="#000000">
                <v:path arrowok="t"/>
              </v:shape>
            </v:group>
            <v:group style="position:absolute;left:5863;top:347;width:2;height:8" coordorigin="5863,347" coordsize="2,8">
              <v:shape style="position:absolute;left:5863;top:347;width:2;height:8" coordorigin="5863,347" coordsize="0,8" path="m5863,347l5863,355e" filled="false" stroked="true" strokeweight=".140pt" strokecolor="#000000">
                <v:path arrowok="t"/>
              </v:shape>
            </v:group>
            <v:group style="position:absolute;left:5730;top:419;width:2;height:9" coordorigin="5730,419" coordsize="2,9">
              <v:shape style="position:absolute;left:5730;top:419;width:2;height:9" coordorigin="5730,419" coordsize="0,9" path="m5730,419l5730,428e" filled="false" stroked="true" strokeweight=".140pt" strokecolor="#000000">
                <v:path arrowok="t"/>
              </v:shape>
            </v:group>
            <v:group style="position:absolute;left:5881;top:400;width:2;height:8" coordorigin="5881,400" coordsize="2,8">
              <v:shape style="position:absolute;left:5881;top:400;width:2;height:8" coordorigin="5881,400" coordsize="0,8" path="m5881,400l5881,408e" filled="false" stroked="true" strokeweight=".140pt" strokecolor="#000000">
                <v:path arrowok="t"/>
              </v:shape>
            </v:group>
            <v:group style="position:absolute;left:5918;top:395;width:2;height:8" coordorigin="5918,395" coordsize="2,8">
              <v:shape style="position:absolute;left:5918;top:395;width:2;height:8" coordorigin="5918,395" coordsize="0,8" path="m5918,395l5918,403e" filled="false" stroked="true" strokeweight=".140pt" strokecolor="#000000">
                <v:path arrowok="t"/>
              </v:shape>
            </v:group>
            <v:group style="position:absolute;left:5652;top:484;width:2;height:62" coordorigin="5652,484" coordsize="2,62">
              <v:shape style="position:absolute;left:5652;top:484;width:2;height:62" coordorigin="5652,484" coordsize="0,62" path="m5652,484l5652,546e" filled="false" stroked="true" strokeweight=".140pt" strokecolor="#000000">
                <v:path arrowok="t"/>
              </v:shape>
            </v:group>
            <v:group style="position:absolute;left:5689;top:479;width:2;height:7" coordorigin="5689,479" coordsize="2,7">
              <v:shape style="position:absolute;left:5689;top:479;width:2;height:7" coordorigin="5689,479" coordsize="0,7" path="m5689,479l5689,486e" filled="false" stroked="true" strokeweight=".140pt" strokecolor="#000000">
                <v:path arrowok="t"/>
              </v:shape>
            </v:group>
            <v:group style="position:absolute;left:5784;top:435;width:2;height:39" coordorigin="5784,435" coordsize="2,39">
              <v:shape style="position:absolute;left:5784;top:435;width:2;height:39" coordorigin="5784,435" coordsize="0,39" path="m5784,435l5784,474e" filled="false" stroked="true" strokeweight=".140pt" strokecolor="#000000">
                <v:path arrowok="t"/>
              </v:shape>
            </v:group>
            <v:group style="position:absolute;left:5842;top:444;width:2;height:23" coordorigin="5842,444" coordsize="2,23">
              <v:shape style="position:absolute;left:5842;top:444;width:2;height:23" coordorigin="5842,444" coordsize="0,23" path="m5842,444l5842,467e" filled="false" stroked="true" strokeweight=".140pt" strokecolor="#000000">
                <v:path arrowok="t"/>
              </v:shape>
            </v:group>
            <v:group style="position:absolute;left:5555;top:551;width:2;height:8" coordorigin="5555,551" coordsize="2,8">
              <v:shape style="position:absolute;left:5555;top:551;width:2;height:8" coordorigin="5555,551" coordsize="0,8" path="m5555,551l5555,559e" filled="false" stroked="true" strokeweight=".140pt" strokecolor="#000000">
                <v:path arrowok="t"/>
              </v:shape>
            </v:group>
            <v:group style="position:absolute;left:5612;top:543;width:2;height:62" coordorigin="5612,543" coordsize="2,62">
              <v:shape style="position:absolute;left:5612;top:543;width:2;height:62" coordorigin="5612,543" coordsize="0,62" path="m5612,543l5612,605e" filled="false" stroked="true" strokeweight=".140pt" strokecolor="#000000">
                <v:path arrowok="t"/>
              </v:shape>
            </v:group>
            <v:group style="position:absolute;left:5739;top:517;width:2;height:16" coordorigin="5739,517" coordsize="2,16">
              <v:shape style="position:absolute;left:5739;top:517;width:2;height:16" coordorigin="5739,517" coordsize="0,16" path="m5739,517l5739,533e" filled="false" stroked="true" strokeweight=".74pt" strokecolor="#000000">
                <v:path arrowok="t"/>
              </v:shape>
            </v:group>
            <v:group style="position:absolute;left:5573;top:602;width:2;height:8" coordorigin="5573,602" coordsize="2,8">
              <v:shape style="position:absolute;left:5573;top:602;width:2;height:8" coordorigin="5573,602" coordsize="0,8" path="m5573,602l5573,610e" filled="false" stroked="true" strokeweight=".140pt" strokecolor="#000000">
                <v:path arrowok="t"/>
              </v:shape>
            </v:group>
            <v:group style="position:absolute;left:5381;top:682;width:2;height:8" coordorigin="5381,682" coordsize="2,8">
              <v:shape style="position:absolute;left:5381;top:682;width:2;height:8" coordorigin="5381,682" coordsize="0,8" path="m5381,682l5381,690e" filled="false" stroked="true" strokeweight=".140pt" strokecolor="#000000">
                <v:path arrowok="t"/>
              </v:shape>
            </v:group>
            <v:group style="position:absolute;left:5477;top:669;width:2;height:8" coordorigin="5477,669" coordsize="2,8">
              <v:shape style="position:absolute;left:5477;top:669;width:2;height:8" coordorigin="5477,669" coordsize="0,8" path="m5477,669l5477,677e" filled="false" stroked="true" strokeweight=".140pt" strokecolor="#000000">
                <v:path arrowok="t"/>
              </v:shape>
            </v:group>
            <v:group style="position:absolute;left:5533;top:662;width:2;height:7" coordorigin="5533,662" coordsize="2,7">
              <v:shape style="position:absolute;left:5533;top:662;width:2;height:7" coordorigin="5533,662" coordsize="0,7" path="m5533,662l5533,669e" filled="false" stroked="true" strokeweight=".140pt" strokecolor="#000000">
                <v:path arrowok="t"/>
              </v:shape>
            </v:group>
            <v:group style="position:absolute;left:5571;top:656;width:2;height:8" coordorigin="5571,656" coordsize="2,8">
              <v:shape style="position:absolute;left:5571;top:656;width:2;height:8" coordorigin="5571,656" coordsize="0,8" path="m5571,656l5571,664e" filled="false" stroked="true" strokeweight=".140pt" strokecolor="#000000">
                <v:path arrowok="t"/>
              </v:shape>
            </v:group>
            <v:group style="position:absolute;left:5304;top:746;width:2;height:62" coordorigin="5304,746" coordsize="2,62">
              <v:shape style="position:absolute;left:5304;top:746;width:2;height:62" coordorigin="5304,746" coordsize="0,62" path="m5304,746l5304,808e" filled="false" stroked="true" strokeweight=".140pt" strokecolor="#000000">
                <v:path arrowok="t"/>
              </v:shape>
            </v:group>
            <v:group style="position:absolute;left:5343;top:700;width:2;height:49" coordorigin="5343,700" coordsize="2,49">
              <v:shape style="position:absolute;left:5343;top:700;width:2;height:49" coordorigin="5343,700" coordsize="0,49" path="m5343,700l5343,749e" filled="false" stroked="true" strokeweight=".24pt" strokecolor="#000000">
                <v:path arrowok="t"/>
              </v:shape>
            </v:group>
            <v:group style="position:absolute;left:5437;top:728;width:2;height:8" coordorigin="5437,728" coordsize="2,8">
              <v:shape style="position:absolute;left:5437;top:728;width:2;height:8" coordorigin="5437,728" coordsize="0,8" path="m5437,728l5437,736e" filled="false" stroked="true" strokeweight=".140pt" strokecolor="#000000">
                <v:path arrowok="t"/>
              </v:shape>
            </v:group>
            <v:group style="position:absolute;left:5493;top:721;width:2;height:7" coordorigin="5493,721" coordsize="2,7">
              <v:shape style="position:absolute;left:5493;top:721;width:2;height:7" coordorigin="5493,721" coordsize="0,7" path="m5493,721l5493,728e" filled="false" stroked="true" strokeweight=".140pt" strokecolor="#000000">
                <v:path arrowok="t"/>
              </v:shape>
            </v:group>
            <v:group style="position:absolute;left:5208;top:812;width:2;height:8" coordorigin="5208,812" coordsize="2,8">
              <v:shape style="position:absolute;left:5208;top:812;width:2;height:8" coordorigin="5208,812" coordsize="0,8" path="m5208,812l5208,820e" filled="false" stroked="true" strokeweight=".140pt" strokecolor="#000000">
                <v:path arrowok="t"/>
              </v:shape>
            </v:group>
            <v:group style="position:absolute;left:5397;top:788;width:2;height:7" coordorigin="5397,788" coordsize="2,7">
              <v:shape style="position:absolute;left:5397;top:788;width:2;height:7" coordorigin="5397,788" coordsize="0,7" path="m5397,788l5397,795e" filled="false" stroked="true" strokeweight=".140pt" strokecolor="#000000">
                <v:path arrowok="t"/>
              </v:shape>
            </v:group>
            <v:group style="position:absolute;left:5168;top:871;width:2;height:57" coordorigin="5168,871" coordsize="2,57">
              <v:shape style="position:absolute;left:5168;top:871;width:2;height:57" coordorigin="5168,871" coordsize="0,57" path="m5168,871l5168,928e" filled="false" stroked="true" strokeweight=".140pt" strokecolor="#000000">
                <v:path arrowok="t"/>
              </v:shape>
            </v:group>
            <v:group style="position:absolute;left:5226;top:865;width:2;height:8" coordorigin="5226,865" coordsize="2,8">
              <v:shape style="position:absolute;left:5226;top:865;width:2;height:8" coordorigin="5226,865" coordsize="0,8" path="m5226,865l5226,873e" filled="false" stroked="true" strokeweight=".140pt" strokecolor="#000000">
                <v:path arrowok="t"/>
              </v:shape>
            </v:group>
            <v:group style="position:absolute;left:5186;top:924;width:2;height:8" coordorigin="5186,924" coordsize="2,8">
              <v:shape style="position:absolute;left:5186;top:924;width:2;height:8" coordorigin="5186,924" coordsize="0,8" path="m5186,924l5186,932e" filled="false" stroked="true" strokeweight=".140pt" strokecolor="#000000">
                <v:path arrowok="t"/>
              </v:shape>
            </v:group>
            <v:group style="position:absolute;left:5223;top:919;width:2;height:8" coordorigin="5223,919" coordsize="2,8">
              <v:shape style="position:absolute;left:5223;top:919;width:2;height:8" coordorigin="5223,919" coordsize="0,8" path="m5223,919l5223,927e" filled="false" stroked="true" strokeweight=".140pt" strokecolor="#000000">
                <v:path arrowok="t"/>
              </v:shape>
            </v:group>
            <v:group style="position:absolute;left:5183;top:978;width:2;height:8" coordorigin="5183,978" coordsize="2,8">
              <v:shape style="position:absolute;left:5183;top:978;width:2;height:8" coordorigin="5183,978" coordsize="0,8" path="m5183,978l5183,986e" filled="false" stroked="true" strokeweight=".140pt" strokecolor="#000000">
                <v:path arrowok="t"/>
              </v:shape>
            </v:group>
            <v:group style="position:absolute;left:5239;top:1025;width:2;height:7" coordorigin="5239,1025" coordsize="2,7">
              <v:shape style="position:absolute;left:5239;top:1025;width:2;height:7" coordorigin="5239,1025" coordsize="0,7" path="m5239,1025l5239,1032e" filled="false" stroked="true" strokeweight=".140pt" strokecolor="#000000">
                <v:path arrowok="t"/>
              </v:shape>
            </v:group>
            <v:group style="position:absolute;left:5200;top:1084;width:2;height:8" coordorigin="5200,1084" coordsize="2,8">
              <v:shape style="position:absolute;left:5200;top:1084;width:2;height:8" coordorigin="5200,1084" coordsize="0,8" path="m5200,1084l5200,1092e" filled="false" stroked="true" strokeweight=".140pt" strokecolor="#000000">
                <v:path arrowok="t"/>
              </v:shape>
            </v:group>
            <v:group style="position:absolute;left:5160;top:1143;width:2;height:8" coordorigin="5160,1143" coordsize="2,8">
              <v:shape style="position:absolute;left:5160;top:1143;width:2;height:8" coordorigin="5160,1143" coordsize="0,8" path="m5160,1143l5160,1151e" filled="false" stroked="true" strokeweight=".140pt" strokecolor="#000000">
                <v:path arrowok="t"/>
              </v:shape>
            </v:group>
            <v:group style="position:absolute;left:5216;top:1137;width:2;height:61" coordorigin="5216,1137" coordsize="2,61">
              <v:shape style="position:absolute;left:5216;top:1137;width:2;height:61" coordorigin="5216,1137" coordsize="0,61" path="m5216,1137l5216,1198e" filled="false" stroked="true" strokeweight=".140pt" strokecolor="#000000">
                <v:path arrowok="t"/>
              </v:shape>
            </v:group>
            <v:group style="position:absolute;left:5254;top:1023;width:2;height:116" coordorigin="5254,1023" coordsize="2,116">
              <v:shape style="position:absolute;left:5254;top:1023;width:2;height:116" coordorigin="5254,1023" coordsize="0,116" path="m5254,1023l5254,1139e" filled="false" stroked="true" strokeweight=".24pt" strokecolor="#000000">
                <v:path arrowok="t"/>
              </v:shape>
            </v:group>
            <v:group style="position:absolute;left:5175;top:1196;width:2;height:62" coordorigin="5175,1196" coordsize="2,62">
              <v:shape style="position:absolute;left:5175;top:1196;width:2;height:62" coordorigin="5175,1196" coordsize="0,62" path="m5175,1196l5175,1258e" filled="false" stroked="true" strokeweight=".140pt" strokecolor="#000000">
                <v:path arrowok="t"/>
              </v:shape>
            </v:group>
            <v:group style="position:absolute;left:5231;top:1296;width:2;height:8" coordorigin="5231,1296" coordsize="2,8">
              <v:shape style="position:absolute;left:5231;top:1296;width:2;height:8" coordorigin="5231,1296" coordsize="0,8" path="m5231,1296l5231,1304e" filled="false" stroked="true" strokeweight=".140pt" strokecolor="#000000">
                <v:path arrowok="t"/>
              </v:shape>
            </v:group>
            <v:group style="position:absolute;left:5191;top:1356;width:2;height:7" coordorigin="5191,1356" coordsize="2,7">
              <v:shape style="position:absolute;left:5191;top:1356;width:2;height:7" coordorigin="5191,1356" coordsize="0,7" path="m5191,1356l5191,1363e" filled="false" stroked="true" strokeweight=".140pt" strokecolor="#000000">
                <v:path arrowok="t"/>
              </v:shape>
            </v:group>
            <v:group style="position:absolute;left:5248;top:1348;width:2;height:63" coordorigin="5248,1348" coordsize="2,63">
              <v:shape style="position:absolute;left:5248;top:1348;width:2;height:63" coordorigin="5248,1348" coordsize="0,63" path="m5248,1348l5248,1411e" filled="false" stroked="true" strokeweight=".290pt" strokecolor="#000000">
                <v:path arrowok="t"/>
              </v:shape>
            </v:group>
            <v:group style="position:absolute;left:5152;top:1415;width:2;height:7" coordorigin="5152,1415" coordsize="2,7">
              <v:shape style="position:absolute;left:5152;top:1415;width:2;height:7" coordorigin="5152,1415" coordsize="0,7" path="m5152,1415l5152,1422e" filled="false" stroked="true" strokeweight=".140pt" strokecolor="#000000">
                <v:path arrowok="t"/>
              </v:shape>
            </v:group>
            <v:group style="position:absolute;left:5209;top:1407;width:2;height:8" coordorigin="5209,1407" coordsize="2,8">
              <v:shape style="position:absolute;left:5209;top:1407;width:2;height:8" coordorigin="5209,1407" coordsize="0,8" path="m5209,1407l5209,1415e" filled="false" stroked="true" strokeweight=".140pt" strokecolor="#000000">
                <v:path arrowok="t"/>
              </v:shape>
            </v:group>
            <v:group style="position:absolute;left:5168;top:1466;width:2;height:63" coordorigin="5168,1466" coordsize="2,63">
              <v:shape style="position:absolute;left:5168;top:1466;width:2;height:63" coordorigin="5168,1466" coordsize="0,63" path="m5168,1466l5168,1529e" filled="false" stroked="true" strokeweight=".140pt" strokecolor="#000000">
                <v:path arrowok="t"/>
              </v:shape>
            </v:group>
            <v:group style="position:absolute;left:5206;top:1462;width:2;height:8" coordorigin="5206,1462" coordsize="2,8">
              <v:shape style="position:absolute;left:5206;top:1462;width:2;height:8" coordorigin="5206,1462" coordsize="0,8" path="m5206,1462l5206,1470e" filled="false" stroked="true" strokeweight=".140pt" strokecolor="#000000">
                <v:path arrowok="t"/>
              </v:shape>
            </v:group>
            <v:group style="position:absolute;left:5224;top:1545;width:2;height:31" coordorigin="5224,1545" coordsize="2,31">
              <v:shape style="position:absolute;left:5224;top:1545;width:2;height:31" coordorigin="5224,1545" coordsize="0,31" path="m5224,1545l5224,1576e" filled="false" stroked="true" strokeweight=".140pt" strokecolor="#000000">
                <v:path arrowok="t"/>
              </v:shape>
            </v:group>
            <v:group style="position:absolute;left:5183;top:1627;width:2;height:8" coordorigin="5183,1627" coordsize="2,8">
              <v:shape style="position:absolute;left:5183;top:1627;width:2;height:8" coordorigin="5183,1627" coordsize="0,8" path="m5183,1627l5183,1635e" filled="false" stroked="true" strokeweight=".140pt" strokecolor="#000000">
                <v:path arrowok="t"/>
              </v:shape>
            </v:group>
            <v:group style="position:absolute;left:5239;top:1587;width:2;height:94" coordorigin="5239,1587" coordsize="2,94">
              <v:shape style="position:absolute;left:5239;top:1587;width:2;height:94" coordorigin="5239,1587" coordsize="0,94" path="m5239,1587l5239,1681e" filled="false" stroked="true" strokeweight=".140pt" strokecolor="#000000">
                <v:path arrowok="t"/>
              </v:shape>
            </v:group>
            <v:group style="position:absolute;left:5199;top:1679;width:2;height:61" coordorigin="5199,1679" coordsize="2,61">
              <v:shape style="position:absolute;left:5199;top:1679;width:2;height:61" coordorigin="5199,1679" coordsize="0,61" path="m5199,1679l5199,1740e" filled="false" stroked="true" strokeweight=".140pt" strokecolor="#000000">
                <v:path arrowok="t"/>
              </v:shape>
            </v:group>
            <v:group style="position:absolute;left:5159;top:1793;width:2;height:8" coordorigin="5159,1793" coordsize="2,8">
              <v:shape style="position:absolute;left:5159;top:1793;width:2;height:8" coordorigin="5159,1793" coordsize="0,8" path="m5159,1793l5159,1801e" filled="false" stroked="true" strokeweight=".140pt" strokecolor="#000000">
                <v:path arrowok="t"/>
              </v:shape>
            </v:group>
            <v:group style="position:absolute;left:5254;top:1780;width:2;height:8" coordorigin="5254,1780" coordsize="2,8">
              <v:shape style="position:absolute;left:5254;top:1780;width:2;height:8" coordorigin="5254,1780" coordsize="0,8" path="m5254,1780l5254,1788e" filled="false" stroked="true" strokeweight=".140pt" strokecolor="#000000">
                <v:path arrowok="t"/>
              </v:shape>
            </v:group>
            <v:group style="position:absolute;left:5214;top:1840;width:2;height:7" coordorigin="5214,1840" coordsize="2,7">
              <v:shape style="position:absolute;left:5214;top:1840;width:2;height:7" coordorigin="5214,1840" coordsize="0,7" path="m5214,1840l5214,1847e" filled="false" stroked="true" strokeweight=".140pt" strokecolor="#000000">
                <v:path arrowok="t"/>
              </v:shape>
            </v:group>
            <v:group style="position:absolute;left:5175;top:1899;width:2;height:8" coordorigin="5175,1899" coordsize="2,8">
              <v:shape style="position:absolute;left:5175;top:1899;width:2;height:8" coordorigin="5175,1899" coordsize="0,8" path="m5175,1899l5175,1907e" filled="false" stroked="true" strokeweight=".140pt" strokecolor="#000000">
                <v:path arrowok="t"/>
              </v:shape>
            </v:group>
            <v:group style="position:absolute;left:5192;top:1950;width:2;height:62" coordorigin="5192,1950" coordsize="2,62">
              <v:shape style="position:absolute;left:5192;top:1950;width:2;height:62" coordorigin="5192,1950" coordsize="0,62" path="m5192,1950l5192,2012e" filled="false" stroked="true" strokeweight=".140pt" strokecolor="#000000">
                <v:path arrowok="t"/>
              </v:shape>
            </v:group>
            <v:group style="position:absolute;left:5229;top:1945;width:2;height:8" coordorigin="5229,1945" coordsize="2,8">
              <v:shape style="position:absolute;left:5229;top:1945;width:2;height:8" coordorigin="5229,1945" coordsize="0,8" path="m5229,1945l5229,1953e" filled="false" stroked="true" strokeweight=".140pt" strokecolor="#000000">
                <v:path arrowok="t"/>
              </v:shape>
            </v:group>
            <v:group style="position:absolute;left:5246;top:2052;width:2;height:8" coordorigin="5246,2052" coordsize="2,8">
              <v:shape style="position:absolute;left:5246;top:2052;width:2;height:8" coordorigin="5246,2052" coordsize="0,8" path="m5246,2052l5246,2060e" filled="false" stroked="true" strokeweight=".140pt" strokecolor="#000000">
                <v:path arrowok="t"/>
              </v:shape>
            </v:group>
            <v:group style="position:absolute;left:5206;top:2111;width:2;height:8" coordorigin="5206,2111" coordsize="2,8">
              <v:shape style="position:absolute;left:5206;top:2111;width:2;height:8" coordorigin="5206,2111" coordsize="0,8" path="m5206,2111l5206,2119e" filled="false" stroked="true" strokeweight=".140pt" strokecolor="#000000">
                <v:path arrowok="t"/>
              </v:shape>
            </v:group>
            <v:group style="position:absolute;left:5262;top:2104;width:2;height:61" coordorigin="5262,2104" coordsize="2,61">
              <v:shape style="position:absolute;left:5262;top:2104;width:2;height:61" coordorigin="5262,2104" coordsize="0,61" path="m5262,2104l5262,2165e" filled="false" stroked="true" strokeweight=".140pt" strokecolor="#000000">
                <v:path arrowok="t"/>
              </v:shape>
            </v:group>
            <v:group style="position:absolute;left:5169;top:2163;width:2;height:15" coordorigin="5169,2163" coordsize="2,15">
              <v:shape style="position:absolute;left:5169;top:2163;width:2;height:15" coordorigin="5169,2163" coordsize="0,15" path="m5169,2163l5169,2178e" filled="false" stroked="true" strokeweight=".26165pt" strokecolor="#000000">
                <v:path arrowok="t"/>
              </v:shape>
            </v:group>
            <v:group style="position:absolute;left:5184;top:2222;width:2;height:8" coordorigin="5184,2222" coordsize="2,8">
              <v:shape style="position:absolute;left:5184;top:2222;width:2;height:8" coordorigin="5184,2222" coordsize="0,8" path="m5184,2222l5184,2230e" filled="false" stroked="true" strokeweight=".140pt" strokecolor="#000000">
                <v:path arrowok="t"/>
              </v:shape>
            </v:group>
            <v:group style="position:absolute;left:5181;top:2267;width:2;height:17" coordorigin="5181,2267" coordsize="2,17">
              <v:shape style="position:absolute;left:5181;top:2267;width:2;height:17" coordorigin="5181,2267" coordsize="0,17" path="m5181,2267l5181,2284e" filled="false" stroked="true" strokeweight=".140pt" strokecolor="#000000">
                <v:path arrowok="t"/>
              </v:shape>
            </v:group>
            <v:group style="position:absolute;left:5237;top:2324;width:2;height:7" coordorigin="5237,2324" coordsize="2,7">
              <v:shape style="position:absolute;left:5237;top:2324;width:2;height:7" coordorigin="5237,2324" coordsize="0,7" path="m5237,2324l5237,2331e" filled="false" stroked="true" strokeweight=".140pt" strokecolor="#000000">
                <v:path arrowok="t"/>
              </v:shape>
            </v:group>
            <v:group style="position:absolute;left:5197;top:2383;width:2;height:8" coordorigin="5197,2383" coordsize="2,8">
              <v:shape style="position:absolute;left:5197;top:2383;width:2;height:8" coordorigin="5197,2383" coordsize="0,8" path="m5197,2383l5197,2391e" filled="false" stroked="true" strokeweight=".140pt" strokecolor="#000000">
                <v:path arrowok="t"/>
              </v:shape>
            </v:group>
            <v:group style="position:absolute;left:5259;top:806;width:2;height:1980" coordorigin="5259,806" coordsize="2,1980">
              <v:shape style="position:absolute;left:5259;top:806;width:2;height:1980" coordorigin="5259,806" coordsize="0,1980" path="m5259,806l5259,2786e" filled="false" stroked="true" strokeweight=".39039pt" strokecolor="#000000">
                <v:path arrowok="t"/>
              </v:shape>
            </v:group>
            <v:group style="position:absolute;left:3453;top:2666;width:2;height:8" coordorigin="3453,2666" coordsize="2,8">
              <v:shape style="position:absolute;left:3453;top:2666;width:2;height:8" coordorigin="3453,2666" coordsize="0,8" path="m3453,2666l3453,2674e" filled="false" stroked="true" strokeweight=".140pt" strokecolor="#000000">
                <v:path arrowok="t"/>
              </v:shape>
            </v:group>
            <v:group style="position:absolute;left:5159;top:2442;width:2;height:8" coordorigin="5159,2442" coordsize="2,8">
              <v:shape style="position:absolute;left:5159;top:2442;width:2;height:8" coordorigin="5159,2442" coordsize="0,8" path="m5159,2442l5159,2450e" filled="false" stroked="true" strokeweight=".140pt" strokecolor="#000000">
                <v:path arrowok="t"/>
              </v:shape>
            </v:group>
            <v:group style="position:absolute;left:5253;top:2428;width:2;height:9" coordorigin="5253,2428" coordsize="2,9">
              <v:shape style="position:absolute;left:5253;top:2428;width:2;height:9" coordorigin="5253,2428" coordsize="0,9" path="m5253,2428l5253,2437e" filled="false" stroked="true" strokeweight=".140pt" strokecolor="#000000">
                <v:path arrowok="t"/>
              </v:shape>
            </v:group>
            <v:group style="position:absolute;left:3412;top:2725;width:2;height:27" coordorigin="3412,2725" coordsize="2,27">
              <v:shape style="position:absolute;left:3412;top:2725;width:2;height:27" coordorigin="3412,2725" coordsize="0,27" path="m3412,2725l3412,2752e" filled="false" stroked="true" strokeweight=".140pt" strokecolor="#000000">
                <v:path arrowok="t"/>
              </v:shape>
            </v:group>
            <v:group style="position:absolute;left:3469;top:2718;width:2;height:87" coordorigin="3469,2718" coordsize="2,87">
              <v:shape style="position:absolute;left:3469;top:2718;width:2;height:87" coordorigin="3469,2718" coordsize="0,87" path="m3469,2718l3469,2805e" filled="false" stroked="true" strokeweight=".140pt" strokecolor="#000000">
                <v:path arrowok="t"/>
              </v:shape>
            </v:group>
            <v:group style="position:absolute;left:3508;top:2713;width:2;height:7" coordorigin="3508,2713" coordsize="2,7">
              <v:shape style="position:absolute;left:3508;top:2713;width:2;height:7" coordorigin="3508,2713" coordsize="0,7" path="m3508,2713l3508,2720e" filled="false" stroked="true" strokeweight=".140pt" strokecolor="#000000">
                <v:path arrowok="t"/>
              </v:shape>
            </v:group>
            <v:group style="position:absolute;left:3602;top:2701;width:2;height:8" coordorigin="3602,2701" coordsize="2,8">
              <v:shape style="position:absolute;left:3602;top:2701;width:2;height:8" coordorigin="3602,2701" coordsize="0,8" path="m3602,2701l3602,2709e" filled="false" stroked="true" strokeweight=".140pt" strokecolor="#000000">
                <v:path arrowok="t"/>
              </v:shape>
            </v:group>
            <v:group style="position:absolute;left:3660;top:2693;width:2;height:8" coordorigin="3660,2693" coordsize="2,8">
              <v:shape style="position:absolute;left:3660;top:2693;width:2;height:8" coordorigin="3660,2693" coordsize="0,8" path="m3660,2693l3660,2701e" filled="false" stroked="true" strokeweight=".140pt" strokecolor="#000000">
                <v:path arrowok="t"/>
              </v:shape>
            </v:group>
            <v:group style="position:absolute;left:3697;top:2688;width:2;height:8" coordorigin="3697,2688" coordsize="2,8">
              <v:shape style="position:absolute;left:3697;top:2688;width:2;height:8" coordorigin="3697,2688" coordsize="0,8" path="m3697,2688l3697,2696e" filled="false" stroked="true" strokeweight=".140pt" strokecolor="#000000">
                <v:path arrowok="t"/>
              </v:shape>
            </v:group>
            <v:group style="position:absolute;left:3793;top:2675;width:2;height:8" coordorigin="3793,2675" coordsize="2,8">
              <v:shape style="position:absolute;left:3793;top:2675;width:2;height:8" coordorigin="3793,2675" coordsize="0,8" path="m3793,2675l3793,2683e" filled="false" stroked="true" strokeweight=".140pt" strokecolor="#000000">
                <v:path arrowok="t"/>
              </v:shape>
            </v:group>
            <v:group style="position:absolute;left:3848;top:2669;width:2;height:62" coordorigin="3848,2669" coordsize="2,62">
              <v:shape style="position:absolute;left:3848;top:2669;width:2;height:62" coordorigin="3848,2669" coordsize="0,62" path="m3848,2669l3848,2731e" filled="false" stroked="true" strokeweight=".24pt" strokecolor="#000000">
                <v:path arrowok="t"/>
              </v:shape>
            </v:group>
            <v:group style="position:absolute;left:3887;top:2664;width:2;height:7" coordorigin="3887,2664" coordsize="2,7">
              <v:shape style="position:absolute;left:3887;top:2664;width:2;height:7" coordorigin="3887,2664" coordsize="0,7" path="m3887,2664l3887,2671e" filled="false" stroked="true" strokeweight=".140pt" strokecolor="#000000">
                <v:path arrowok="t"/>
              </v:shape>
            </v:group>
            <v:group style="position:absolute;left:5175;top:2494;width:2;height:110" coordorigin="5175,2494" coordsize="2,110">
              <v:shape style="position:absolute;left:5175;top:2494;width:2;height:110" coordorigin="5175,2494" coordsize="0,110" path="m5175,2494l5175,2604e" filled="false" stroked="true" strokeweight=".140pt" strokecolor="#000000">
                <v:path arrowok="t"/>
              </v:shape>
            </v:group>
            <v:group style="position:absolute;left:3431;top:2777;width:2;height:8" coordorigin="3431,2777" coordsize="2,8">
              <v:shape style="position:absolute;left:3431;top:2777;width:2;height:8" coordorigin="3431,2777" coordsize="0,8" path="m3431,2777l3431,2785e" filled="false" stroked="true" strokeweight=".140pt" strokecolor="#000000">
                <v:path arrowok="t"/>
              </v:shape>
            </v:group>
            <v:group style="position:absolute;left:3563;top:2760;width:2;height:8" coordorigin="3563,2760" coordsize="2,8">
              <v:shape style="position:absolute;left:3563;top:2760;width:2;height:8" coordorigin="3563,2760" coordsize="0,8" path="m3563,2760l3563,2768e" filled="false" stroked="true" strokeweight=".140pt" strokecolor="#000000">
                <v:path arrowok="t"/>
              </v:shape>
            </v:group>
            <v:group style="position:absolute;left:3620;top:2752;width:2;height:8" coordorigin="3620,2752" coordsize="2,8">
              <v:shape style="position:absolute;left:3620;top:2752;width:2;height:8" coordorigin="3620,2752" coordsize="0,8" path="m3620,2752l3620,2760e" filled="false" stroked="true" strokeweight=".140pt" strokecolor="#000000">
                <v:path arrowok="t"/>
              </v:shape>
            </v:group>
            <v:group style="position:absolute;left:3657;top:2747;width:2;height:8" coordorigin="3657,2747" coordsize="2,8">
              <v:shape style="position:absolute;left:3657;top:2747;width:2;height:8" coordorigin="3657,2747" coordsize="0,8" path="m3657,2747l3657,2755e" filled="false" stroked="true" strokeweight=".140pt" strokecolor="#000000">
                <v:path arrowok="t"/>
              </v:shape>
            </v:group>
            <v:group style="position:absolute;left:3815;top:2728;width:2;height:17" coordorigin="3815,2728" coordsize="2,17">
              <v:shape style="position:absolute;left:3815;top:2728;width:2;height:17" coordorigin="3815,2728" coordsize="0,17" path="m3815,2728l3815,2745e" filled="false" stroked="true" strokeweight=".69pt" strokecolor="#000000">
                <v:path arrowok="t"/>
              </v:shape>
            </v:group>
            <v:group style="position:absolute;left:3943;top:2710;width:2;height:53" coordorigin="3943,2710" coordsize="2,53">
              <v:shape style="position:absolute;left:3943;top:2710;width:2;height:53" coordorigin="3943,2710" coordsize="0,53" path="m3943,2710l3943,2763e" filled="false" stroked="true" strokeweight=".140pt" strokecolor="#000000">
                <v:path arrowok="t"/>
              </v:shape>
            </v:group>
            <v:group style="position:absolute;left:3998;top:2702;width:2;height:62" coordorigin="3998,2702" coordsize="2,62">
              <v:shape style="position:absolute;left:3998;top:2702;width:2;height:62" coordorigin="3998,2702" coordsize="0,62" path="m3998,2702l3998,2764e" filled="false" stroked="true" strokeweight=".140pt" strokecolor="#000000">
                <v:path arrowok="t"/>
              </v:shape>
            </v:group>
            <v:group style="position:absolute;left:4037;top:2697;width:2;height:8" coordorigin="4037,2697" coordsize="2,8">
              <v:shape style="position:absolute;left:4037;top:2697;width:2;height:8" coordorigin="4037,2697" coordsize="0,8" path="m4037,2697l4037,2705e" filled="false" stroked="true" strokeweight=".140pt" strokecolor="#000000">
                <v:path arrowok="t"/>
              </v:shape>
            </v:group>
            <v:group style="position:absolute;left:4188;top:2678;width:2;height:62" coordorigin="4188,2678" coordsize="2,62">
              <v:shape style="position:absolute;left:4188;top:2678;width:2;height:62" coordorigin="4188,2678" coordsize="0,62" path="m4188,2678l4188,2740e" filled="false" stroked="true" strokeweight=".24pt" strokecolor="#000000">
                <v:path arrowok="t"/>
              </v:shape>
            </v:group>
            <v:group style="position:absolute;left:4226;top:2673;width:2;height:7" coordorigin="4226,2673" coordsize="2,7">
              <v:shape style="position:absolute;left:4226;top:2673;width:2;height:7" coordorigin="4226,2673" coordsize="0,7" path="m4226,2673l4226,2680e" filled="false" stroked="true" strokeweight=".140pt" strokecolor="#000000">
                <v:path arrowok="t"/>
              </v:shape>
            </v:group>
            <v:group style="position:absolute;left:3960;top:2762;width:2;height:7" coordorigin="3960,2762" coordsize="2,7">
              <v:shape style="position:absolute;left:3960;top:2762;width:2;height:7" coordorigin="3960,2762" coordsize="0,7" path="m3960,2762l3960,2769e" filled="false" stroked="true" strokeweight=".140pt" strokecolor="#000000">
                <v:path arrowok="t"/>
              </v:shape>
            </v:group>
            <v:group style="position:absolute;left:4093;top:2745;width:2;height:7" coordorigin="4093,2745" coordsize="2,7">
              <v:shape style="position:absolute;left:4093;top:2745;width:2;height:7" coordorigin="4093,2745" coordsize="0,7" path="m4093,2745l4093,2752e" filled="false" stroked="true" strokeweight=".140pt" strokecolor="#000000">
                <v:path arrowok="t"/>
              </v:shape>
            </v:group>
            <v:group style="position:absolute;left:4149;top:2737;width:2;height:8" coordorigin="4149,2737" coordsize="2,8">
              <v:shape style="position:absolute;left:4149;top:2737;width:2;height:8" coordorigin="4149,2737" coordsize="0,8" path="m4149,2737l4149,2745e" filled="false" stroked="true" strokeweight=".140pt" strokecolor="#000000">
                <v:path arrowok="t"/>
              </v:shape>
            </v:group>
            <v:group style="position:absolute;left:4338;top:2713;width:2;height:61" coordorigin="4338,2713" coordsize="2,61">
              <v:shape style="position:absolute;left:4338;top:2713;width:2;height:61" coordorigin="4338,2713" coordsize="0,61" path="m4338,2713l4338,2774e" filled="false" stroked="true" strokeweight=".140pt" strokecolor="#000000">
                <v:path arrowok="t"/>
              </v:shape>
            </v:group>
            <v:group style="position:absolute;left:4376;top:2707;width:2;height:8" coordorigin="4376,2707" coordsize="2,8">
              <v:shape style="position:absolute;left:4376;top:2707;width:2;height:8" coordorigin="4376,2707" coordsize="0,8" path="m4376,2707l4376,2715e" filled="false" stroked="true" strokeweight=".140pt" strokecolor="#000000">
                <v:path arrowok="t"/>
              </v:shape>
            </v:group>
            <v:group style="position:absolute;left:4471;top:2695;width:2;height:7" coordorigin="4471,2695" coordsize="2,7">
              <v:shape style="position:absolute;left:4471;top:2695;width:2;height:7" coordorigin="4471,2695" coordsize="0,7" path="m4471,2695l4471,2702e" filled="false" stroked="true" strokeweight=".140pt" strokecolor="#000000">
                <v:path arrowok="t"/>
              </v:shape>
            </v:group>
            <v:group style="position:absolute;left:4565;top:2682;width:2;height:7" coordorigin="4565,2682" coordsize="2,7">
              <v:shape style="position:absolute;left:4565;top:2682;width:2;height:7" coordorigin="4565,2682" coordsize="0,7" path="m4565,2682l4565,2689e" filled="false" stroked="true" strokeweight=".140pt" strokecolor="#000000">
                <v:path arrowok="t"/>
              </v:shape>
            </v:group>
            <v:group style="position:absolute;left:4660;top:2670;width:2;height:8" coordorigin="4660,2670" coordsize="2,8">
              <v:shape style="position:absolute;left:4660;top:2670;width:2;height:8" coordorigin="4660,2670" coordsize="0,8" path="m4660,2670l4660,2678e" filled="false" stroked="true" strokeweight=".140pt" strokecolor="#000000">
                <v:path arrowok="t"/>
              </v:shape>
            </v:group>
            <v:group style="position:absolute;left:3428;top:2832;width:2;height:8" coordorigin="3428,2832" coordsize="2,8">
              <v:shape style="position:absolute;left:3428;top:2832;width:2;height:8" coordorigin="3428,2832" coordsize="0,8" path="m3428,2832l3428,2840e" filled="false" stroked="true" strokeweight=".140pt" strokecolor="#000000">
                <v:path arrowok="t"/>
              </v:shape>
            </v:group>
            <v:group style="position:absolute;left:5229;top:2594;width:2;height:8" coordorigin="5229,2594" coordsize="2,8">
              <v:shape style="position:absolute;left:5229;top:2594;width:2;height:8" coordorigin="5229,2594" coordsize="0,8" path="m5229,2594l5229,2602e" filled="false" stroked="true" strokeweight=".140pt" strokecolor="#000000">
                <v:path arrowok="t"/>
              </v:shape>
            </v:group>
            <v:group style="position:absolute;left:4242;top:2778;width:2;height:8" coordorigin="4242,2778" coordsize="2,8">
              <v:shape style="position:absolute;left:4242;top:2778;width:2;height:8" coordorigin="4242,2778" coordsize="0,8" path="m4242,2778l4242,2786e" filled="false" stroked="true" strokeweight=".140pt" strokecolor="#000000">
                <v:path arrowok="t"/>
              </v:shape>
            </v:group>
            <v:group style="position:absolute;left:4299;top:2772;width:2;height:8" coordorigin="4299,2772" coordsize="2,8">
              <v:shape style="position:absolute;left:4299;top:2772;width:2;height:8" coordorigin="4299,2772" coordsize="0,8" path="m4299,2772l4299,2780e" filled="false" stroked="true" strokeweight=".140pt" strokecolor="#000000">
                <v:path arrowok="t"/>
              </v:shape>
            </v:group>
            <v:group style="position:absolute;left:4431;top:2754;width:2;height:8" coordorigin="4431,2754" coordsize="2,8">
              <v:shape style="position:absolute;left:4431;top:2754;width:2;height:8" coordorigin="4431,2754" coordsize="0,8" path="m4431,2754l4431,2762e" filled="false" stroked="true" strokeweight=".140pt" strokecolor="#000000">
                <v:path arrowok="t"/>
              </v:shape>
            </v:group>
            <v:group style="position:absolute;left:4488;top:2746;width:2;height:8" coordorigin="4488,2746" coordsize="2,8">
              <v:shape style="position:absolute;left:4488;top:2746;width:2;height:8" coordorigin="4488,2746" coordsize="0,8" path="m4488,2746l4488,2754e" filled="false" stroked="true" strokeweight=".140pt" strokecolor="#000000">
                <v:path arrowok="t"/>
              </v:shape>
            </v:group>
            <v:group style="position:absolute;left:3925;top:3615;width:2;height:8" coordorigin="3925,3615" coordsize="2,8">
              <v:shape style="position:absolute;left:3925;top:3615;width:2;height:8" coordorigin="3925,3615" coordsize="0,8" path="m3925,3615l3925,3623e" filled="false" stroked="true" strokeweight=".140pt" strokecolor="#000000">
                <v:path arrowok="t"/>
              </v:shape>
            </v:group>
            <v:group style="position:absolute;left:3223;top:3215;width:2;height:7" coordorigin="3223,3215" coordsize="2,7">
              <v:shape style="position:absolute;left:3223;top:3215;width:2;height:7" coordorigin="3223,3215" coordsize="0,7" path="m3223,3215l3223,3222e" filled="false" stroked="true" strokeweight=".140pt" strokecolor="#000000">
                <v:path arrowok="t"/>
              </v:shape>
            </v:group>
            <v:group style="position:absolute;left:3321;top:3278;width:2;height:8" coordorigin="3321,3278" coordsize="2,8">
              <v:shape style="position:absolute;left:3321;top:3278;width:2;height:8" coordorigin="3321,3278" coordsize="0,8" path="m3321,3278l3321,3286e" filled="false" stroked="true" strokeweight=".140pt" strokecolor="#000000">
                <v:path arrowok="t"/>
              </v:shape>
            </v:group>
            <v:group style="position:absolute;left:3845;top:3611;width:2;height:8" coordorigin="3845,3611" coordsize="2,8">
              <v:shape style="position:absolute;left:3845;top:3611;width:2;height:8" coordorigin="3845,3611" coordsize="0,8" path="m3845,3611l3845,3619e" filled="false" stroked="true" strokeweight=".140pt" strokecolor="#000000">
                <v:path arrowok="t"/>
              </v:shape>
            </v:group>
            <v:group style="position:absolute;left:3142;top:3212;width:2;height:8" coordorigin="3142,3212" coordsize="2,8">
              <v:shape style="position:absolute;left:3142;top:3212;width:2;height:8" coordorigin="3142,3212" coordsize="0,8" path="m3142,3212l3142,3220e" filled="false" stroked="true" strokeweight=".140pt" strokecolor="#000000">
                <v:path arrowok="t"/>
              </v:shape>
            </v:group>
            <v:group style="position:absolute;left:3241;top:3256;width:2;height:27" coordorigin="3241,3256" coordsize="2,27">
              <v:shape style="position:absolute;left:3241;top:3256;width:2;height:27" coordorigin="3241,3256" coordsize="0,27" path="m3241,3256l3241,3283e" filled="false" stroked="true" strokeweight=".140pt" strokecolor="#000000">
                <v:path arrowok="t"/>
              </v:shape>
            </v:group>
            <v:group style="position:absolute;left:3928;top:3712;width:2;height:7" coordorigin="3928,3712" coordsize="2,7">
              <v:shape style="position:absolute;left:3928;top:3712;width:2;height:7" coordorigin="3928,3712" coordsize="0,7" path="m3928,3712l3928,3719e" filled="false" stroked="true" strokeweight=".140pt" strokecolor="#000000">
                <v:path arrowok="t"/>
              </v:shape>
            </v:group>
            <v:group style="position:absolute;left:3062;top:3208;width:2;height:8" coordorigin="3062,3208" coordsize="2,8">
              <v:shape style="position:absolute;left:3062;top:3208;width:2;height:8" coordorigin="3062,3208" coordsize="0,8" path="m3062,3208l3062,3216e" filled="false" stroked="true" strokeweight=".140pt" strokecolor="#000000">
                <v:path arrowok="t"/>
              </v:shape>
            </v:group>
            <v:group style="position:absolute;left:3162;top:3271;width:2;height:8" coordorigin="3162,3271" coordsize="2,8">
              <v:shape style="position:absolute;left:3162;top:3271;width:2;height:8" coordorigin="3162,3271" coordsize="0,8" path="m3162,3271l3162,3279e" filled="false" stroked="true" strokeweight=".140pt" strokecolor="#000000">
                <v:path arrowok="t"/>
              </v:shape>
            </v:group>
            <v:group style="position:absolute;left:3848;top:3709;width:2;height:8" coordorigin="3848,3709" coordsize="2,8">
              <v:shape style="position:absolute;left:3848;top:3709;width:2;height:8" coordorigin="3848,3709" coordsize="0,8" path="m3848,3709l3848,3717e" filled="false" stroked="true" strokeweight=".140pt" strokecolor="#000000">
                <v:path arrowok="t"/>
              </v:shape>
            </v:group>
            <v:group style="position:absolute;left:2983;top:3204;width:2;height:8" coordorigin="2983,3204" coordsize="2,8">
              <v:shape style="position:absolute;left:2983;top:3204;width:2;height:8" coordorigin="2983,3204" coordsize="0,8" path="m2983,3204l2983,3212e" filled="false" stroked="true" strokeweight=".140pt" strokecolor="#000000">
                <v:path arrowok="t"/>
              </v:shape>
            </v:group>
            <v:group style="position:absolute;left:3081;top:3268;width:2;height:7" coordorigin="3081,3268" coordsize="2,7">
              <v:shape style="position:absolute;left:3081;top:3268;width:2;height:7" coordorigin="3081,3268" coordsize="0,7" path="m3081,3268l3081,3275e" filled="false" stroked="true" strokeweight=".140pt" strokecolor="#000000">
                <v:path arrowok="t"/>
              </v:shape>
            </v:group>
            <v:group style="position:absolute;left:3033;top:3284;width:2;height:8" coordorigin="3033,3284" coordsize="2,8">
              <v:shape style="position:absolute;left:3033;top:3284;width:2;height:8" coordorigin="3033,3284" coordsize="0,8" path="m3033,3284l3033,3292e" filled="false" stroked="true" strokeweight=".140pt" strokecolor="#000000">
                <v:path arrowok="t"/>
              </v:shape>
            </v:group>
            <v:group style="position:absolute;left:3818;top:3785;width:2;height:8" coordorigin="3818,3785" coordsize="2,8">
              <v:shape style="position:absolute;left:3818;top:3785;width:2;height:8" coordorigin="3818,3785" coordsize="0,8" path="m3818,3785l3818,3793e" filled="false" stroked="true" strokeweight=".140pt" strokecolor="#000000">
                <v:path arrowok="t"/>
              </v:shape>
            </v:group>
            <v:group style="position:absolute;left:2921;top:3261;width:2;height:8" coordorigin="2921,3261" coordsize="2,8">
              <v:shape style="position:absolute;left:2921;top:3261;width:2;height:8" coordorigin="2921,3261" coordsize="0,8" path="m2921,3261l2921,3269e" filled="false" stroked="true" strokeweight=".140pt" strokecolor="#000000">
                <v:path arrowok="t"/>
              </v:shape>
            </v:group>
            <v:group style="position:absolute;left:2952;top:3282;width:2;height:7" coordorigin="2952,3282" coordsize="2,7">
              <v:shape style="position:absolute;left:2952;top:3282;width:2;height:7" coordorigin="2952,3282" coordsize="0,7" path="m2952,3282l2952,3289e" filled="false" stroked="true" strokeweight=".140pt" strokecolor="#000000">
                <v:path arrowok="t"/>
              </v:shape>
            </v:group>
            <v:group style="position:absolute;left:3706;top:3762;width:2;height:8" coordorigin="3706,3762" coordsize="2,8">
              <v:shape style="position:absolute;left:3706;top:3762;width:2;height:8" coordorigin="3706,3762" coordsize="0,8" path="m3706,3762l3706,3770e" filled="false" stroked="true" strokeweight=".140pt" strokecolor="#000000">
                <v:path arrowok="t"/>
              </v:shape>
            </v:group>
            <v:group style="position:absolute;left:3737;top:3781;width:2;height:8" coordorigin="3737,3781" coordsize="2,8">
              <v:shape style="position:absolute;left:3737;top:3781;width:2;height:8" coordorigin="3737,3781" coordsize="0,8" path="m3737,3781l3737,3789e" filled="false" stroked="true" strokeweight=".140pt" strokecolor="#000000">
                <v:path arrowok="t"/>
              </v:shape>
            </v:group>
            <v:group style="position:absolute;left:2840;top:3257;width:2;height:8" coordorigin="2840,3257" coordsize="2,8">
              <v:shape style="position:absolute;left:2840;top:3257;width:2;height:8" coordorigin="2840,3257" coordsize="0,8" path="m2840,3257l2840,3265e" filled="false" stroked="true" strokeweight=".140pt" strokecolor="#000000">
                <v:path arrowok="t"/>
              </v:shape>
            </v:group>
            <v:group style="position:absolute;left:3657;top:3779;width:2;height:7" coordorigin="3657,3779" coordsize="2,7">
              <v:shape style="position:absolute;left:3657;top:3779;width:2;height:7" coordorigin="3657,3779" coordsize="0,7" path="m3657,3779l3657,3786e" filled="false" stroked="true" strokeweight=".140pt" strokecolor="#000000">
                <v:path arrowok="t"/>
              </v:shape>
            </v:group>
            <v:group style="position:absolute;left:2760;top:3255;width:2;height:7" coordorigin="2760,3255" coordsize="2,7">
              <v:shape style="position:absolute;left:2760;top:3255;width:2;height:7" coordorigin="2760,3255" coordsize="0,7" path="m2760,3255l2760,3262e" filled="false" stroked="true" strokeweight=".140pt" strokecolor="#000000">
                <v:path arrowok="t"/>
              </v:shape>
            </v:group>
            <v:group style="position:absolute;left:2792;top:3275;width:2;height:8" coordorigin="2792,3275" coordsize="2,8">
              <v:shape style="position:absolute;left:2792;top:3275;width:2;height:8" coordorigin="2792,3275" coordsize="0,8" path="m2792,3275l2792,3283e" filled="false" stroked="true" strokeweight=".140pt" strokecolor="#000000">
                <v:path arrowok="t"/>
              </v:shape>
            </v:group>
            <v:group style="position:absolute;left:3545;top:3754;width:2;height:8" coordorigin="3545,3754" coordsize="2,8">
              <v:shape style="position:absolute;left:3545;top:3754;width:2;height:8" coordorigin="3545,3754" coordsize="0,8" path="m3545,3754l3545,3762e" filled="false" stroked="true" strokeweight=".140pt" strokecolor="#000000">
                <v:path arrowok="t"/>
              </v:shape>
            </v:group>
            <v:group style="position:absolute;left:3584;top:3767;width:2;height:16" coordorigin="3584,3767" coordsize="2,16">
              <v:shape style="position:absolute;left:3584;top:3767;width:2;height:16" coordorigin="3584,3767" coordsize="0,16" path="m3584,3767l3584,3783e" filled="false" stroked="true" strokeweight=".74pt" strokecolor="#000000">
                <v:path arrowok="t"/>
              </v:shape>
            </v:group>
            <v:group style="position:absolute;left:3496;top:3772;width:2;height:8" coordorigin="3496,3772" coordsize="2,8">
              <v:shape style="position:absolute;left:3496;top:3772;width:2;height:8" coordorigin="3496,3772" coordsize="0,8" path="m3496,3772l3496,3780e" filled="false" stroked="true" strokeweight=".140pt" strokecolor="#000000">
                <v:path arrowok="t"/>
              </v:shape>
            </v:group>
            <v:group style="position:absolute;left:2762;top:3351;width:2;height:8" coordorigin="2762,3351" coordsize="2,8">
              <v:shape style="position:absolute;left:2762;top:3351;width:2;height:8" coordorigin="2762,3351" coordsize="0,8" path="m2762,3351l2762,3359e" filled="false" stroked="true" strokeweight=".140pt" strokecolor="#000000">
                <v:path arrowok="t"/>
              </v:shape>
            </v:group>
            <v:group style="position:absolute;left:3386;top:3748;width:2;height:7" coordorigin="3386,3748" coordsize="2,7">
              <v:shape style="position:absolute;left:3386;top:3748;width:2;height:7" coordorigin="3386,3748" coordsize="0,7" path="m3386,3748l3386,3755e" filled="false" stroked="true" strokeweight=".140pt" strokecolor="#000000">
                <v:path arrowok="t"/>
              </v:shape>
            </v:group>
            <v:group style="position:absolute;left:3416;top:3768;width:2;height:36" coordorigin="3416,3768" coordsize="2,36">
              <v:shape style="position:absolute;left:3416;top:3768;width:2;height:36" coordorigin="3416,3768" coordsize="0,36" path="m3416,3768l3416,3804e" filled="false" stroked="true" strokeweight=".140pt" strokecolor="#000000">
                <v:path arrowok="t"/>
              </v:shape>
            </v:group>
            <v:group style="position:absolute;left:2813;top:3431;width:2;height:8" coordorigin="2813,3431" coordsize="2,8">
              <v:shape style="position:absolute;left:2813;top:3431;width:2;height:8" coordorigin="2813,3431" coordsize="0,8" path="m2813,3431l2813,3439e" filled="false" stroked="true" strokeweight=".140pt" strokecolor="#000000">
                <v:path arrowok="t"/>
              </v:shape>
            </v:group>
            <v:group style="position:absolute;left:3305;top:3745;width:2;height:8" coordorigin="3305,3745" coordsize="2,8">
              <v:shape style="position:absolute;left:3305;top:3745;width:2;height:8" coordorigin="3305,3745" coordsize="0,8" path="m3305,3745l3305,3753e" filled="false" stroked="true" strokeweight=".140pt" strokecolor="#000000">
                <v:path arrowok="t"/>
              </v:shape>
            </v:group>
            <v:group style="position:absolute;left:3337;top:3765;width:2;height:7" coordorigin="3337,3765" coordsize="2,7">
              <v:shape style="position:absolute;left:3337;top:3765;width:2;height:7" coordorigin="3337,3765" coordsize="0,7" path="m3337,3765l3337,3772e" filled="false" stroked="true" strokeweight=".140pt" strokecolor="#000000">
                <v:path arrowok="t"/>
              </v:shape>
            </v:group>
            <v:group style="position:absolute;left:3225;top:3741;width:2;height:8" coordorigin="3225,3741" coordsize="2,8">
              <v:shape style="position:absolute;left:3225;top:3741;width:2;height:8" coordorigin="3225,3741" coordsize="0,8" path="m3225,3741l3225,3749e" filled="false" stroked="true" strokeweight=".140pt" strokecolor="#000000">
                <v:path arrowok="t"/>
              </v:shape>
            </v:group>
            <v:group style="position:absolute;left:3256;top:3762;width:2;height:8" coordorigin="3256,3762" coordsize="2,8">
              <v:shape style="position:absolute;left:3256;top:3762;width:2;height:8" coordorigin="3256,3762" coordsize="0,8" path="m3256,3762l3256,3770e" filled="false" stroked="true" strokeweight=".140pt" strokecolor="#000000">
                <v:path arrowok="t"/>
              </v:shape>
            </v:group>
            <v:group style="position:absolute;left:2783;top:3508;width:2;height:8" coordorigin="2783,3508" coordsize="2,8">
              <v:shape style="position:absolute;left:2783;top:3508;width:2;height:8" coordorigin="2783,3508" coordsize="0,8" path="m2783,3508l2783,3516e" filled="false" stroked="true" strokeweight=".140pt" strokecolor="#000000">
                <v:path arrowok="t"/>
              </v:shape>
            </v:group>
            <v:group style="position:absolute;left:3142;top:3297;width:2;height:452" coordorigin="3142,3297" coordsize="2,452">
              <v:shape style="position:absolute;left:3142;top:3297;width:2;height:452" coordorigin="3142,3297" coordsize="0,452" path="m3142,3297l3142,3749e" filled="false" stroked="true" strokeweight=".43764pt" strokecolor="#000000">
                <v:path arrowok="t"/>
              </v:shape>
            </v:group>
            <v:group style="position:absolute;left:2753;top:3584;width:2;height:8" coordorigin="2753,3584" coordsize="2,8">
              <v:shape style="position:absolute;left:2753;top:3584;width:2;height:8" coordorigin="2753,3584" coordsize="0,8" path="m2753,3584l2753,3592e" filled="false" stroked="true" strokeweight=".140pt" strokecolor="#000000">
                <v:path arrowok="t"/>
              </v:shape>
            </v:group>
            <v:group style="position:absolute;left:2805;top:3664;width:2;height:8" coordorigin="2805,3664" coordsize="2,8">
              <v:shape style="position:absolute;left:2805;top:3664;width:2;height:8" coordorigin="2805,3664" coordsize="0,8" path="m2805,3664l2805,3672e" filled="false" stroked="true" strokeweight=".140pt" strokecolor="#000000">
                <v:path arrowok="t"/>
              </v:shape>
            </v:group>
            <v:group style="position:absolute;left:2823;top:3725;width:2;height:7" coordorigin="2823,3725" coordsize="2,7">
              <v:shape style="position:absolute;left:2823;top:3725;width:2;height:7" coordorigin="2823,3725" coordsize="0,7" path="m2823,3725l2823,3732e" filled="false" stroked="true" strokeweight=".140pt" strokecolor="#000000">
                <v:path arrowok="t"/>
              </v:shape>
            </v:group>
            <v:group style="position:absolute;left:2743;top:3721;width:2;height:7" coordorigin="2743,3721" coordsize="2,7">
              <v:shape style="position:absolute;left:2743;top:3721;width:2;height:7" coordorigin="2743,3721" coordsize="0,7" path="m2743,3721l2743,3728e" filled="false" stroked="true" strokeweight=".140pt" strokecolor="#000000">
                <v:path arrowok="t"/>
              </v:shape>
            </v:group>
            <v:group style="position:absolute;left:2775;top:3741;width:2;height:8" coordorigin="2775,3741" coordsize="2,8">
              <v:shape style="position:absolute;left:2775;top:3741;width:2;height:8" coordorigin="2775,3741" coordsize="0,8" path="m2775,3741l2775,3749e" filled="false" stroked="true" strokeweight=".140pt" strokecolor="#000000">
                <v:path arrowok="t"/>
              </v:shape>
            </v:group>
            <v:group style="position:absolute;left:2694;top:3737;width:2;height:8" coordorigin="2694,3737" coordsize="2,8">
              <v:shape style="position:absolute;left:2694;top:3737;width:2;height:8" coordorigin="2694,3737" coordsize="0,8" path="m2694,3737l2694,3745e" filled="false" stroked="true" strokeweight=".140pt" strokecolor="#000000">
                <v:path arrowok="t"/>
              </v:shape>
            </v:group>
            <v:group style="position:absolute;left:2620;top:3735;width:2;height:15" coordorigin="2620,3735" coordsize="2,15">
              <v:shape style="position:absolute;left:2620;top:3735;width:2;height:15" coordorigin="2620,3735" coordsize="0,15" path="m2620,3735l2620,3750e" filled="false" stroked="true" strokeweight=".74pt" strokecolor="#000000">
                <v:path arrowok="t"/>
              </v:shape>
            </v:group>
            <v:group style="position:absolute;left:2665;top:3815;width:2;height:7" coordorigin="2665,3815" coordsize="2,7">
              <v:shape style="position:absolute;left:2665;top:3815;width:2;height:7" coordorigin="2665,3815" coordsize="0,7" path="m2665,3815l2665,3822e" filled="false" stroked="true" strokeweight=".140pt" strokecolor="#000000">
                <v:path arrowok="t"/>
              </v:shape>
            </v:group>
            <v:group style="position:absolute;left:2585;top:3811;width:2;height:8" coordorigin="2585,3811" coordsize="2,8">
              <v:shape style="position:absolute;left:2585;top:3811;width:2;height:8" coordorigin="2585,3811" coordsize="0,8" path="m2585,3811l2585,3819e" filled="false" stroked="true" strokeweight=".140pt" strokecolor="#000000">
                <v:path arrowok="t"/>
              </v:shape>
            </v:group>
            <v:group style="position:absolute;left:2523;top:3868;width:2;height:7" coordorigin="2523,3868" coordsize="2,7">
              <v:shape style="position:absolute;left:2523;top:3868;width:2;height:7" coordorigin="2523,3868" coordsize="0,7" path="m2523,3868l2523,3875e" filled="false" stroked="true" strokeweight=".140pt" strokecolor="#000000">
                <v:path arrowok="t"/>
              </v:shape>
            </v:group>
            <v:group style="position:absolute;left:2444;top:3862;width:2;height:9" coordorigin="2444,3862" coordsize="2,9">
              <v:shape style="position:absolute;left:2444;top:3862;width:2;height:9" coordorigin="2444,3862" coordsize="0,9" path="m2444,3862l2444,3871e" filled="false" stroked="true" strokeweight=".140pt" strokecolor="#000000">
                <v:path arrowok="t"/>
              </v:shape>
            </v:group>
            <v:group style="position:absolute;left:2446;top:3961;width:2;height:8" coordorigin="2446,3961" coordsize="2,8">
              <v:shape style="position:absolute;left:2446;top:3961;width:2;height:8" coordorigin="2446,3961" coordsize="0,8" path="m2446,3961l2446,3969e" filled="false" stroked="true" strokeweight=".140pt" strokecolor="#000000">
                <v:path arrowok="t"/>
              </v:shape>
            </v:group>
            <v:group style="position:absolute;left:2365;top:3958;width:2;height:7" coordorigin="2365,3958" coordsize="2,7">
              <v:shape style="position:absolute;left:2365;top:3958;width:2;height:7" coordorigin="2365,3958" coordsize="0,7" path="m2365,3958l2365,3965e" filled="false" stroked="true" strokeweight=".140pt" strokecolor="#000000">
                <v:path arrowok="t"/>
              </v:shape>
            </v:group>
            <v:group style="position:absolute;left:2384;top:4017;width:2;height:8" coordorigin="2384,4017" coordsize="2,8">
              <v:shape style="position:absolute;left:2384;top:4017;width:2;height:8" coordorigin="2384,4017" coordsize="0,8" path="m2384,4017l2384,4025e" filled="false" stroked="true" strokeweight=".140pt" strokecolor="#000000">
                <v:path arrowok="t"/>
              </v:shape>
            </v:group>
            <v:group style="position:absolute;left:2335;top:4034;width:2;height:7" coordorigin="2335,4034" coordsize="2,7">
              <v:shape style="position:absolute;left:2335;top:4034;width:2;height:7" coordorigin="2335,4034" coordsize="0,7" path="m2335,4034l2335,4041e" filled="false" stroked="true" strokeweight=".140pt" strokecolor="#000000">
                <v:path arrowok="t"/>
              </v:shape>
            </v:group>
            <v:group style="position:absolute;left:2226;top:4107;width:2;height:8" coordorigin="2226,4107" coordsize="2,8">
              <v:shape style="position:absolute;left:2226;top:4107;width:2;height:8" coordorigin="2226,4107" coordsize="0,8" path="m2226,4107l2226,4115e" filled="false" stroked="true" strokeweight=".140pt" strokecolor="#000000">
                <v:path arrowok="t"/>
              </v:shape>
            </v:group>
            <v:group style="position:absolute;left:2245;top:4168;width:2;height:7" coordorigin="2245,4168" coordsize="2,7">
              <v:shape style="position:absolute;left:2245;top:4168;width:2;height:7" coordorigin="2245,4168" coordsize="0,7" path="m2245,4168l2245,4175e" filled="false" stroked="true" strokeweight=".140pt" strokecolor="#000000">
                <v:path arrowok="t"/>
              </v:shape>
            </v:group>
            <v:group style="position:absolute;left:2196;top:4184;width:2;height:8" coordorigin="2196,4184" coordsize="2,8">
              <v:shape style="position:absolute;left:2196;top:4184;width:2;height:8" coordorigin="2196,4184" coordsize="0,8" path="m2196,4184l2196,4192e" filled="false" stroked="true" strokeweight=".140pt" strokecolor="#000000">
                <v:path arrowok="t"/>
              </v:shape>
            </v:group>
            <v:group style="position:absolute;left:2247;top:4264;width:2;height:8" coordorigin="2247,4264" coordsize="2,8">
              <v:shape style="position:absolute;left:2247;top:4264;width:2;height:8" coordorigin="2247,4264" coordsize="0,8" path="m2247,4264l2247,4272e" filled="false" stroked="true" strokeweight=".140pt" strokecolor="#000000">
                <v:path arrowok="t"/>
              </v:shape>
            </v:group>
            <v:group style="position:absolute;left:2265;top:4323;width:2;height:8" coordorigin="2265,4323" coordsize="2,8">
              <v:shape style="position:absolute;left:2265;top:4323;width:2;height:8" coordorigin="2265,4323" coordsize="0,8" path="m2265,4323l2265,4331e" filled="false" stroked="true" strokeweight=".140pt" strokecolor="#000000">
                <v:path arrowok="t"/>
              </v:shape>
            </v:group>
            <v:group style="position:absolute;left:2298;top:4344;width:2;height:8" coordorigin="2298,4344" coordsize="2,8">
              <v:shape style="position:absolute;left:2298;top:4344;width:2;height:8" coordorigin="2298,4344" coordsize="0,8" path="m2298,4344l2298,4352e" filled="false" stroked="true" strokeweight=".140pt" strokecolor="#000000">
                <v:path arrowok="t"/>
              </v:shape>
            </v:group>
            <v:group style="position:absolute;left:2217;top:4340;width:2;height:8" coordorigin="2217,4340" coordsize="2,8">
              <v:shape style="position:absolute;left:2217;top:4340;width:2;height:8" coordorigin="2217,4340" coordsize="0,8" path="m2217,4340l2217,4348e" filled="false" stroked="true" strokeweight=".140pt" strokecolor="#000000">
                <v:path arrowok="t"/>
              </v:shape>
            </v:group>
            <v:group style="position:absolute;left:2268;top:4421;width:2;height:50" coordorigin="2268,4421" coordsize="2,50">
              <v:shape style="position:absolute;left:2268;top:4421;width:2;height:50" coordorigin="2268,4421" coordsize="0,50" path="m2268,4421l2268,4471e" filled="false" stroked="true" strokeweight=".140pt" strokecolor="#000000">
                <v:path arrowok="t"/>
              </v:shape>
            </v:group>
            <v:group style="position:absolute;left:2206;top:4477;width:2;height:7" coordorigin="2206,4477" coordsize="2,7">
              <v:shape style="position:absolute;left:2206;top:4477;width:2;height:7" coordorigin="2206,4477" coordsize="0,7" path="m2206,4477l2206,4484e" filled="false" stroked="true" strokeweight=".140pt" strokecolor="#000000">
                <v:path arrowok="t"/>
              </v:shape>
            </v:group>
            <v:group style="position:absolute;left:2238;top:4497;width:2;height:41" coordorigin="2238,4497" coordsize="2,41">
              <v:shape style="position:absolute;left:2238;top:4497;width:2;height:41" coordorigin="2238,4497" coordsize="0,41" path="m2238,4497l2238,4538e" filled="false" stroked="true" strokeweight=".140pt" strokecolor="#000000">
                <v:path arrowok="t"/>
              </v:shape>
            </v:group>
            <v:group style="position:absolute;left:2289;top:4577;width:2;height:8" coordorigin="2289,4577" coordsize="2,8">
              <v:shape style="position:absolute;left:2289;top:4577;width:2;height:8" coordorigin="2289,4577" coordsize="0,8" path="m2289,4577l2289,4585e" filled="false" stroked="true" strokeweight=".140pt" strokecolor="#000000">
                <v:path arrowok="t"/>
              </v:shape>
            </v:group>
            <v:group style="position:absolute;left:2209;top:4574;width:2;height:8" coordorigin="2209,4574" coordsize="2,8">
              <v:shape style="position:absolute;left:2209;top:4574;width:2;height:8" coordorigin="2209,4574" coordsize="0,8" path="m2209,4574l2209,4582e" filled="false" stroked="true" strokeweight=".140pt" strokecolor="#000000">
                <v:path arrowok="t"/>
              </v:shape>
            </v:group>
            <v:group style="position:absolute;left:2308;top:4637;width:2;height:8" coordorigin="2308,4637" coordsize="2,8">
              <v:shape style="position:absolute;left:2308;top:4637;width:2;height:8" coordorigin="2308,4637" coordsize="0,8" path="m2308,4637l2308,4645e" filled="false" stroked="true" strokeweight=".140pt" strokecolor="#000000">
                <v:path arrowok="t"/>
              </v:shape>
            </v:group>
            <v:group style="position:absolute;left:2227;top:4634;width:2;height:7" coordorigin="2227,4634" coordsize="2,7">
              <v:shape style="position:absolute;left:2227;top:4634;width:2;height:7" coordorigin="2227,4634" coordsize="0,7" path="m2227,4634l2227,4641e" filled="false" stroked="true" strokeweight=".140pt" strokecolor="#000000">
                <v:path arrowok="t"/>
              </v:shape>
            </v:group>
            <v:group style="position:absolute;left:2259;top:4654;width:2;height:8" coordorigin="2259,4654" coordsize="2,8">
              <v:shape style="position:absolute;left:2259;top:4654;width:2;height:8" coordorigin="2259,4654" coordsize="0,8" path="m2259,4654l2259,4662e" filled="false" stroked="true" strokeweight=".140pt" strokecolor="#000000">
                <v:path arrowok="t"/>
              </v:shape>
            </v:group>
            <v:group style="position:absolute;left:2233;top:4721;width:2;height:17" coordorigin="2233,4721" coordsize="2,17">
              <v:shape style="position:absolute;left:2233;top:4721;width:2;height:17" coordorigin="2233,4721" coordsize="0,17" path="m2233,4721l2233,4738e" filled="false" stroked="true" strokeweight=".54pt" strokecolor="#000000">
                <v:path arrowok="t"/>
              </v:shape>
            </v:group>
            <v:group style="position:absolute;left:2249;top:4791;width:2;height:7" coordorigin="2249,4791" coordsize="2,7">
              <v:shape style="position:absolute;left:2249;top:4791;width:2;height:7" coordorigin="2249,4791" coordsize="0,7" path="m2249,4791l2249,4798e" filled="false" stroked="true" strokeweight=".140pt" strokecolor="#000000">
                <v:path arrowok="t"/>
              </v:shape>
            </v:group>
            <v:group style="position:absolute;left:2280;top:4810;width:2;height:8" coordorigin="2280,4810" coordsize="2,8">
              <v:shape style="position:absolute;left:2280;top:4810;width:2;height:8" coordorigin="2280,4810" coordsize="0,8" path="m2280,4810l2280,4818e" filled="false" stroked="true" strokeweight=".140pt" strokecolor="#000000">
                <v:path arrowok="t"/>
              </v:shape>
            </v:group>
            <v:group style="position:absolute;left:2200;top:4807;width:2;height:8" coordorigin="2200,4807" coordsize="2,8">
              <v:shape style="position:absolute;left:2200;top:4807;width:2;height:8" coordorigin="2200,4807" coordsize="0,8" path="m2200,4807l2200,4815e" filled="false" stroked="true" strokeweight=".140pt" strokecolor="#000000">
                <v:path arrowok="t"/>
              </v:shape>
            </v:group>
            <v:group style="position:absolute;left:2251;top:4887;width:2;height:8" coordorigin="2251,4887" coordsize="2,8">
              <v:shape style="position:absolute;left:2251;top:4887;width:2;height:8" coordorigin="2251,4887" coordsize="0,8" path="m2251,4887l2251,4895e" filled="false" stroked="true" strokeweight=".140pt" strokecolor="#000000">
                <v:path arrowok="t"/>
              </v:shape>
            </v:group>
            <v:group style="position:absolute;left:2269;top:4946;width:2;height:8" coordorigin="2269,4946" coordsize="2,8">
              <v:shape style="position:absolute;left:2269;top:4946;width:2;height:8" coordorigin="2269,4946" coordsize="0,8" path="m2269,4946l2269,4954e" filled="false" stroked="true" strokeweight=".140pt" strokecolor="#000000">
                <v:path arrowok="t"/>
              </v:shape>
            </v:group>
            <v:group style="position:absolute;left:2302;top:4967;width:2;height:8" coordorigin="2302,4967" coordsize="2,8">
              <v:shape style="position:absolute;left:2302;top:4967;width:2;height:8" coordorigin="2302,4967" coordsize="0,8" path="m2302,4967l2302,4975e" filled="false" stroked="true" strokeweight=".140pt" strokecolor="#000000">
                <v:path arrowok="t"/>
              </v:shape>
            </v:group>
            <v:group style="position:absolute;left:2220;top:4963;width:2;height:8" coordorigin="2220,4963" coordsize="2,8">
              <v:shape style="position:absolute;left:2220;top:4963;width:2;height:8" coordorigin="2220,4963" coordsize="0,8" path="m2220,4963l2220,4971e" filled="false" stroked="true" strokeweight=".140pt" strokecolor="#000000">
                <v:path arrowok="t"/>
              </v:shape>
            </v:group>
            <v:group style="position:absolute;left:2272;top:5044;width:2;height:8" coordorigin="2272,5044" coordsize="2,8">
              <v:shape style="position:absolute;left:2272;top:5044;width:2;height:8" coordorigin="2272,5044" coordsize="0,8" path="m2272,5044l2272,5052e" filled="false" stroked="true" strokeweight=".140pt" strokecolor="#000000">
                <v:path arrowok="t"/>
              </v:shape>
            </v:group>
            <v:group style="position:absolute;left:2290;top:5104;width:2;height:7" coordorigin="2290,5104" coordsize="2,7">
              <v:shape style="position:absolute;left:2290;top:5104;width:2;height:7" coordorigin="2290,5104" coordsize="0,7" path="m2290,5104l2290,5111e" filled="false" stroked="true" strokeweight=".140pt" strokecolor="#000000">
                <v:path arrowok="t"/>
              </v:shape>
            </v:group>
            <v:group style="position:absolute;left:2242;top:5120;width:2;height:8" coordorigin="2242,5120" coordsize="2,8">
              <v:shape style="position:absolute;left:2242;top:5120;width:2;height:8" coordorigin="2242,5120" coordsize="0,8" path="m2242,5120l2242,5128e" filled="false" stroked="true" strokeweight=".140pt" strokecolor="#000000">
                <v:path arrowok="t"/>
              </v:shape>
            </v:group>
            <v:group style="position:absolute;left:2293;top:5200;width:2;height:8" coordorigin="2293,5200" coordsize="2,8">
              <v:shape style="position:absolute;left:2293;top:5200;width:2;height:8" coordorigin="2293,5200" coordsize="0,8" path="m2293,5200l2293,5208e" filled="false" stroked="true" strokeweight=".140pt" strokecolor="#000000">
                <v:path arrowok="t"/>
              </v:shape>
            </v:group>
            <v:group style="position:absolute;left:2213;top:5198;width:2;height:7" coordorigin="2213,5198" coordsize="2,7">
              <v:shape style="position:absolute;left:2213;top:5198;width:2;height:7" coordorigin="2213,5198" coordsize="0,7" path="m2213,5198l2213,5205e" filled="false" stroked="true" strokeweight=".140pt" strokecolor="#000000">
                <v:path arrowok="t"/>
              </v:shape>
            </v:group>
            <v:group style="position:absolute;left:2232;top:5257;width:2;height:7" coordorigin="2232,5257" coordsize="2,7">
              <v:shape style="position:absolute;left:2232;top:5257;width:2;height:7" coordorigin="2232,5257" coordsize="0,7" path="m2232,5257l2232,5264e" filled="false" stroked="true" strokeweight=".140pt" strokecolor="#000000">
                <v:path arrowok="t"/>
              </v:shape>
            </v:group>
            <v:group style="position:absolute;left:2264;top:5225;width:2;height:60" coordorigin="2264,5225" coordsize="2,60">
              <v:shape style="position:absolute;left:2264;top:5225;width:2;height:60" coordorigin="2264,5225" coordsize="0,60" path="m2264,5225l2264,5285e" filled="false" stroked="true" strokeweight=".24pt" strokecolor="#000000">
                <v:path arrowok="t"/>
              </v:shape>
            </v:group>
            <v:group style="position:absolute;left:2233;top:5353;width:2;height:8" coordorigin="2233,5353" coordsize="2,8">
              <v:shape style="position:absolute;left:2233;top:5353;width:2;height:8" coordorigin="2233,5353" coordsize="0,8" path="m2233,5353l2233,5361e" filled="false" stroked="true" strokeweight=".140pt" strokecolor="#000000">
                <v:path arrowok="t"/>
              </v:shape>
            </v:group>
            <v:group style="position:absolute;left:2253;top:5414;width:2;height:8" coordorigin="2253,5414" coordsize="2,8">
              <v:shape style="position:absolute;left:2253;top:5414;width:2;height:8" coordorigin="2253,5414" coordsize="0,8" path="m2253,5414l2253,5422e" filled="false" stroked="true" strokeweight=".140pt" strokecolor="#000000">
                <v:path arrowok="t"/>
              </v:shape>
            </v:group>
            <v:group style="position:absolute;left:2285;top:5433;width:2;height:8" coordorigin="2285,5433" coordsize="2,8">
              <v:shape style="position:absolute;left:2285;top:5433;width:2;height:8" coordorigin="2285,5433" coordsize="0,8" path="m2285,5433l2285,5441e" filled="false" stroked="true" strokeweight=".140pt" strokecolor="#000000">
                <v:path arrowok="t"/>
              </v:shape>
            </v:group>
            <v:group style="position:absolute;left:2204;top:5431;width:2;height:7" coordorigin="2204,5431" coordsize="2,7">
              <v:shape style="position:absolute;left:2204;top:5431;width:2;height:7" coordorigin="2204,5431" coordsize="0,7" path="m2204,5431l2204,5438e" filled="false" stroked="true" strokeweight=".140pt" strokecolor="#000000">
                <v:path arrowok="t"/>
              </v:shape>
            </v:group>
            <v:group style="position:absolute;left:2255;top:5510;width:2;height:8" coordorigin="2255,5510" coordsize="2,8">
              <v:shape style="position:absolute;left:2255;top:5510;width:2;height:8" coordorigin="2255,5510" coordsize="0,8" path="m2255,5510l2255,5518e" filled="false" stroked="true" strokeweight=".140pt" strokecolor="#000000">
                <v:path arrowok="t"/>
              </v:shape>
            </v:group>
            <v:group style="position:absolute;left:2305;top:5590;width:2;height:8" coordorigin="2305,5590" coordsize="2,8">
              <v:shape style="position:absolute;left:2305;top:5590;width:2;height:8" coordorigin="2305,5590" coordsize="0,8" path="m2305,5590l2305,5598e" filled="false" stroked="true" strokeweight=".140pt" strokecolor="#000000">
                <v:path arrowok="t"/>
              </v:shape>
            </v:group>
            <v:group style="position:absolute;left:2226;top:5586;width:2;height:8" coordorigin="2226,5586" coordsize="2,8">
              <v:shape style="position:absolute;left:2226;top:5586;width:2;height:8" coordorigin="2226,5586" coordsize="0,8" path="m2226,5586l2226,5594e" filled="false" stroked="true" strokeweight=".140pt" strokecolor="#000000">
                <v:path arrowok="t"/>
              </v:shape>
            </v:group>
            <v:group style="position:absolute;left:2276;top:5668;width:2;height:7" coordorigin="2276,5668" coordsize="2,7">
              <v:shape style="position:absolute;left:2276;top:5668;width:2;height:7" coordorigin="2276,5668" coordsize="0,7" path="m2276,5668l2276,5675e" filled="false" stroked="true" strokeweight=".140pt" strokecolor="#000000">
                <v:path arrowok="t"/>
              </v:shape>
            </v:group>
            <v:group style="position:absolute;left:2196;top:5664;width:2;height:7" coordorigin="2196,5664" coordsize="2,7">
              <v:shape style="position:absolute;left:2196;top:5664;width:2;height:7" coordorigin="2196,5664" coordsize="0,7" path="m2196,5664l2196,5671e" filled="false" stroked="true" strokeweight=".140pt" strokecolor="#000000">
                <v:path arrowok="t"/>
              </v:shape>
            </v:group>
            <v:group style="position:absolute;left:2295;top:5727;width:2;height:7" coordorigin="2295,5727" coordsize="2,7">
              <v:shape style="position:absolute;left:2295;top:5727;width:2;height:7" coordorigin="2295,5727" coordsize="0,7" path="m2295,5727l2295,5734e" filled="false" stroked="true" strokeweight=".140pt" strokecolor="#000000">
                <v:path arrowok="t"/>
              </v:shape>
            </v:group>
            <v:group style="position:absolute;left:2214;top:5723;width:2;height:8" coordorigin="2214,5723" coordsize="2,8">
              <v:shape style="position:absolute;left:2214;top:5723;width:2;height:8" coordorigin="2214,5723" coordsize="0,8" path="m2214,5723l2214,5731e" filled="false" stroked="true" strokeweight=".140pt" strokecolor="#000000">
                <v:path arrowok="t"/>
              </v:shape>
            </v:group>
            <v:group style="position:absolute;left:2246;top:5743;width:2;height:8" coordorigin="2246,5743" coordsize="2,8">
              <v:shape style="position:absolute;left:2246;top:5743;width:2;height:8" coordorigin="2246,5743" coordsize="0,8" path="m2246,5743l2246,5751e" filled="false" stroked="true" strokeweight=".140pt" strokecolor="#000000">
                <v:path arrowok="t"/>
              </v:shape>
            </v:group>
            <v:group style="position:absolute;left:2298;top:5823;width:2;height:8" coordorigin="2298,5823" coordsize="2,8">
              <v:shape style="position:absolute;left:2298;top:5823;width:2;height:8" coordorigin="2298,5823" coordsize="0,8" path="m2298,5823l2298,5831e" filled="false" stroked="true" strokeweight=".140pt" strokecolor="#000000">
                <v:path arrowok="t"/>
              </v:shape>
            </v:group>
            <v:group style="position:absolute;left:2217;top:5821;width:2;height:7" coordorigin="2217,5821" coordsize="2,7">
              <v:shape style="position:absolute;left:2217;top:5821;width:2;height:7" coordorigin="2217,5821" coordsize="0,7" path="m2217,5821l2217,5828e" filled="false" stroked="true" strokeweight=".140pt" strokecolor="#000000">
                <v:path arrowok="t"/>
              </v:shape>
            </v:group>
            <v:group style="position:absolute;left:2235;top:5863;width:2;height:25" coordorigin="2235,5863" coordsize="2,25">
              <v:shape style="position:absolute;left:2235;top:5863;width:2;height:25" coordorigin="2235,5863" coordsize="0,25" path="m2235,5863l2235,5888e" filled="false" stroked="true" strokeweight=".140pt" strokecolor="#000000">
                <v:path arrowok="t"/>
              </v:shape>
            </v:group>
            <v:group style="position:absolute;left:2267;top:5901;width:2;height:7" coordorigin="2267,5901" coordsize="2,7">
              <v:shape style="position:absolute;left:2267;top:5901;width:2;height:7" coordorigin="2267,5901" coordsize="0,7" path="m2267,5901l2267,5908e" filled="false" stroked="true" strokeweight=".140pt" strokecolor="#000000">
                <v:path arrowok="t"/>
              </v:shape>
            </v:group>
            <v:group style="position:absolute;left:2238;top:5977;width:2;height:7" coordorigin="2238,5977" coordsize="2,7">
              <v:shape style="position:absolute;left:2238;top:5977;width:2;height:7" coordorigin="2238,5977" coordsize="0,7" path="m2238,5977l2238,5984e" filled="false" stroked="true" strokeweight=".140pt" strokecolor="#000000">
                <v:path arrowok="t"/>
              </v:shape>
            </v:group>
            <v:group style="position:absolute;left:2289;top:6056;width:2;height:8" coordorigin="2289,6056" coordsize="2,8">
              <v:shape style="position:absolute;left:2289;top:6056;width:2;height:8" coordorigin="2289,6056" coordsize="0,8" path="m2289,6056l2289,6064e" filled="false" stroked="true" strokeweight=".140pt" strokecolor="#000000">
                <v:path arrowok="t"/>
              </v:shape>
            </v:group>
            <v:group style="position:absolute;left:2208;top:6054;width:2;height:7" coordorigin="2208,6054" coordsize="2,7">
              <v:shape style="position:absolute;left:2208;top:6054;width:2;height:7" coordorigin="2208,6054" coordsize="0,7" path="m2208,6054l2208,6061e" filled="false" stroked="true" strokeweight=".140pt" strokecolor="#000000">
                <v:path arrowok="t"/>
              </v:shape>
            </v:group>
            <v:group style="position:absolute;left:2259;top:6134;width:2;height:7" coordorigin="2259,6134" coordsize="2,7">
              <v:shape style="position:absolute;left:2259;top:6134;width:2;height:7" coordorigin="2259,6134" coordsize="0,7" path="m2259,6134l2259,6141e" filled="false" stroked="true" strokeweight=".140pt" strokecolor="#000000">
                <v:path arrowok="t"/>
              </v:shape>
            </v:group>
            <v:group style="position:absolute;left:2277;top:6193;width:2;height:8" coordorigin="2277,6193" coordsize="2,8">
              <v:shape style="position:absolute;left:2277;top:6193;width:2;height:8" coordorigin="2277,6193" coordsize="0,8" path="m2277,6193l2277,6201e" filled="false" stroked="true" strokeweight=".140pt" strokecolor="#000000">
                <v:path arrowok="t"/>
              </v:shape>
            </v:group>
            <v:group style="position:absolute;left:2309;top:6213;width:2;height:8" coordorigin="2309,6213" coordsize="2,8">
              <v:shape style="position:absolute;left:2309;top:6213;width:2;height:8" coordorigin="2309,6213" coordsize="0,8" path="m2309,6213l2309,6221e" filled="false" stroked="true" strokeweight=".140pt" strokecolor="#000000">
                <v:path arrowok="t"/>
              </v:shape>
            </v:group>
            <v:group style="position:absolute;left:2197;top:6190;width:2;height:8" coordorigin="2197,6190" coordsize="2,8">
              <v:shape style="position:absolute;left:2197;top:6190;width:2;height:8" coordorigin="2197,6190" coordsize="0,8" path="m2197,6190l2197,6198e" filled="false" stroked="true" strokeweight=".140pt" strokecolor="#000000">
                <v:path arrowok="t"/>
              </v:shape>
            </v:group>
            <v:group style="position:absolute;left:2229;top:6210;width:2;height:7" coordorigin="2229,6210" coordsize="2,7">
              <v:shape style="position:absolute;left:2229;top:6210;width:2;height:7" coordorigin="2229,6210" coordsize="0,7" path="m2229,6210l2229,6217e" filled="false" stroked="true" strokeweight=".140pt" strokecolor="#000000">
                <v:path arrowok="t"/>
              </v:shape>
            </v:group>
            <v:group style="position:absolute;left:2280;top:6291;width:2;height:7" coordorigin="2280,6291" coordsize="2,7">
              <v:shape style="position:absolute;left:2280;top:6291;width:2;height:7" coordorigin="2280,6291" coordsize="0,7" path="m2280,6291l2280,6298e" filled="false" stroked="true" strokeweight=".140pt" strokecolor="#000000">
                <v:path arrowok="t"/>
              </v:shape>
            </v:group>
            <v:group style="position:absolute;left:2200;top:6287;width:2;height:8" coordorigin="2200,6287" coordsize="2,8">
              <v:shape style="position:absolute;left:2200;top:6287;width:2;height:8" coordorigin="2200,6287" coordsize="0,8" path="m2200,6287l2200,6295e" filled="false" stroked="true" strokeweight=".140pt" strokecolor="#000000">
                <v:path arrowok="t"/>
              </v:shape>
            </v:group>
            <v:group style="position:absolute;left:2299;top:6350;width:2;height:8" coordorigin="2299,6350" coordsize="2,8">
              <v:shape style="position:absolute;left:2299;top:6350;width:2;height:8" coordorigin="2299,6350" coordsize="0,8" path="m2299,6350l2299,6358e" filled="false" stroked="true" strokeweight=".140pt" strokecolor="#000000">
                <v:path arrowok="t"/>
              </v:shape>
            </v:group>
            <v:group style="position:absolute;left:2218;top:6346;width:2;height:8" coordorigin="2218,6346" coordsize="2,8">
              <v:shape style="position:absolute;left:2218;top:6346;width:2;height:8" coordorigin="2218,6346" coordsize="0,8" path="m2218,6346l2218,6354e" filled="false" stroked="true" strokeweight=".140pt" strokecolor="#000000">
                <v:path arrowok="t"/>
              </v:shape>
            </v:group>
            <v:group style="position:absolute;left:2250;top:6367;width:2;height:7" coordorigin="2250,6367" coordsize="2,7">
              <v:shape style="position:absolute;left:2250;top:6367;width:2;height:7" coordorigin="2250,6367" coordsize="0,7" path="m2250,6367l2250,6374e" filled="false" stroked="true" strokeweight=".140pt" strokecolor="#000000">
                <v:path arrowok="t"/>
              </v:shape>
            </v:group>
            <v:group style="position:absolute;left:2302;top:6446;width:2;height:8" coordorigin="2302,6446" coordsize="2,8">
              <v:shape style="position:absolute;left:2302;top:6446;width:2;height:8" coordorigin="2302,6446" coordsize="0,8" path="m2302,6446l2302,6454e" filled="false" stroked="true" strokeweight=".140pt" strokecolor="#000000">
                <v:path arrowok="t"/>
              </v:shape>
            </v:group>
            <v:group style="position:absolute;left:2220;top:6444;width:2;height:8" coordorigin="2220,6444" coordsize="2,8">
              <v:shape style="position:absolute;left:2220;top:6444;width:2;height:8" coordorigin="2220,6444" coordsize="0,8" path="m2220,6444l2220,6452e" filled="false" stroked="true" strokeweight=".140pt" strokecolor="#000000">
                <v:path arrowok="t"/>
              </v:shape>
            </v:group>
            <v:group style="position:absolute;left:2270;top:6467;width:2;height:64" coordorigin="2270,6467" coordsize="2,64">
              <v:shape style="position:absolute;left:2270;top:6467;width:2;height:64" coordorigin="2270,6467" coordsize="0,64" path="m2270,6467l2270,6531e" filled="false" stroked="true" strokeweight=".140pt" strokecolor="#000000">
                <v:path arrowok="t"/>
              </v:shape>
            </v:group>
            <v:group style="position:absolute;left:2242;top:6600;width:2;height:7" coordorigin="2242,6600" coordsize="2,7">
              <v:shape style="position:absolute;left:2242;top:6600;width:2;height:7" coordorigin="2242,6600" coordsize="0,7" path="m2242,6600l2242,6607e" filled="false" stroked="true" strokeweight=".140pt" strokecolor="#000000">
                <v:path arrowok="t"/>
              </v:shape>
            </v:group>
            <v:group style="position:absolute;left:2293;top:6680;width:2;height:7" coordorigin="2293,6680" coordsize="2,7">
              <v:shape style="position:absolute;left:2293;top:6680;width:2;height:7" coordorigin="2293,6680" coordsize="0,7" path="m2293,6680l2293,6687e" filled="false" stroked="true" strokeweight=".140pt" strokecolor="#000000">
                <v:path arrowok="t"/>
              </v:shape>
            </v:group>
            <v:group style="position:absolute;left:2211;top:6677;width:2;height:8" coordorigin="2211,6677" coordsize="2,8">
              <v:shape style="position:absolute;left:2211;top:6677;width:2;height:8" coordorigin="2211,6677" coordsize="0,8" path="m2211,6677l2211,6685e" filled="false" stroked="true" strokeweight=".140pt" strokecolor="#000000">
                <v:path arrowok="t"/>
              </v:shape>
            </v:group>
            <v:group style="position:absolute;left:2263;top:6748;width:2;height:16" coordorigin="2263,6748" coordsize="2,16">
              <v:shape style="position:absolute;left:2263;top:6748;width:2;height:16" coordorigin="2263,6748" coordsize="0,16" path="m2263,6748l2263,6764e" filled="false" stroked="true" strokeweight=".140pt" strokecolor="#000000">
                <v:path arrowok="t"/>
              </v:shape>
            </v:group>
            <v:group style="position:absolute;left:2201;top:6812;width:2;height:8" coordorigin="2201,6812" coordsize="2,8">
              <v:shape style="position:absolute;left:2201;top:6812;width:2;height:8" coordorigin="2201,6812" coordsize="0,8" path="m2201,6812l2201,6820e" filled="false" stroked="true" strokeweight=".140pt" strokecolor="#000000">
                <v:path arrowok="t"/>
              </v:shape>
            </v:group>
            <v:group style="position:absolute;left:2204;top:6910;width:2;height:8" coordorigin="2204,6910" coordsize="2,8">
              <v:shape style="position:absolute;left:2204;top:6910;width:2;height:8" coordorigin="2204,6910" coordsize="0,8" path="m2204,6910l2204,6918e" filled="false" stroked="true" strokeweight=".140pt" strokecolor="#000000">
                <v:path arrowok="t"/>
              </v:shape>
            </v:group>
            <v:group style="position:absolute;left:2223;top:6969;width:2;height:8" coordorigin="2223,6969" coordsize="2,8">
              <v:shape style="position:absolute;left:2223;top:6969;width:2;height:8" coordorigin="2223,6969" coordsize="0,8" path="m2223,6969l2223,6977e" filled="false" stroked="true" strokeweight=".140pt" strokecolor="#000000">
                <v:path arrowok="t"/>
              </v:shape>
            </v:group>
            <v:group style="position:absolute;left:2254;top:6990;width:2;height:8" coordorigin="2254,6990" coordsize="2,8">
              <v:shape style="position:absolute;left:2254;top:6990;width:2;height:8" coordorigin="2254,6990" coordsize="0,8" path="m2254,6990l2254,6998e" filled="false" stroked="true" strokeweight=".140pt" strokecolor="#000000">
                <v:path arrowok="t"/>
              </v:shape>
            </v:group>
            <v:group style="position:absolute;left:2305;top:7070;width:2;height:7" coordorigin="2305,7070" coordsize="2,7">
              <v:shape style="position:absolute;left:2305;top:7070;width:2;height:7" coordorigin="2305,7070" coordsize="0,7" path="m2305,7070l2305,7077e" filled="false" stroked="true" strokeweight=".140pt" strokecolor="#000000">
                <v:path arrowok="t"/>
              </v:shape>
            </v:group>
            <v:group style="position:absolute;left:2244;top:7126;width:2;height:8" coordorigin="2244,7126" coordsize="2,8">
              <v:shape style="position:absolute;left:2244;top:7126;width:2;height:8" coordorigin="2244,7126" coordsize="0,8" path="m2244,7126l2244,7134e" filled="false" stroked="true" strokeweight=".140pt" strokecolor="#000000">
                <v:path arrowok="t"/>
              </v:shape>
            </v:group>
            <v:group style="position:absolute;left:2246;top:7223;width:2;height:8" coordorigin="2246,7223" coordsize="2,8">
              <v:shape style="position:absolute;left:2246;top:7223;width:2;height:8" coordorigin="2246,7223" coordsize="0,8" path="m2246,7223l2246,7231e" filled="false" stroked="true" strokeweight=".140pt" strokecolor="#000000">
                <v:path arrowok="t"/>
              </v:shape>
            </v:group>
            <v:group style="position:absolute;left:2263;top:7282;width:2;height:44" coordorigin="2263,7282" coordsize="2,44">
              <v:shape style="position:absolute;left:2263;top:7282;width:2;height:44" coordorigin="2263,7282" coordsize="0,44" path="m2263,7282l2263,7326e" filled="false" stroked="true" strokeweight=".24pt" strokecolor="#000000">
                <v:path arrowok="t"/>
              </v:shape>
            </v:group>
            <v:group style="position:absolute;left:2217;top:7299;width:2;height:8" coordorigin="2217,7299" coordsize="2,8">
              <v:shape style="position:absolute;left:2217;top:7299;width:2;height:8" coordorigin="2217,7299" coordsize="0,8" path="m2217,7299l2217,7307e" filled="false" stroked="true" strokeweight=".140pt" strokecolor="#000000">
                <v:path arrowok="t"/>
              </v:shape>
            </v:group>
            <v:group style="position:absolute;left:2267;top:7380;width:2;height:46" coordorigin="2267,7380" coordsize="2,46">
              <v:shape style="position:absolute;left:2267;top:7380;width:2;height:46" coordorigin="2267,7380" coordsize="0,46" path="m2267,7380l2267,7426e" filled="false" stroked="true" strokeweight=".140pt" strokecolor="#000000">
                <v:path arrowok="t"/>
              </v:shape>
            </v:group>
            <v:group style="position:absolute;left:2286;top:7439;width:2;height:8" coordorigin="2286,7439" coordsize="2,8">
              <v:shape style="position:absolute;left:2286;top:7439;width:2;height:8" coordorigin="2286,7439" coordsize="0,8" path="m2286,7439l2286,7447e" filled="false" stroked="true" strokeweight=".140pt" strokecolor="#000000">
                <v:path arrowok="t"/>
              </v:shape>
            </v:group>
            <v:group style="position:absolute;left:2237;top:7456;width:2;height:8" coordorigin="2237,7456" coordsize="2,8">
              <v:shape style="position:absolute;left:2237;top:7456;width:2;height:8" coordorigin="2237,7456" coordsize="0,8" path="m2237,7456l2237,7464e" filled="false" stroked="true" strokeweight=".140pt" strokecolor="#000000">
                <v:path arrowok="t"/>
              </v:shape>
            </v:group>
            <v:group style="position:absolute;left:2208;top:7533;width:2;height:8" coordorigin="2208,7533" coordsize="2,8">
              <v:shape style="position:absolute;left:2208;top:7533;width:2;height:8" coordorigin="2208,7533" coordsize="0,8" path="m2208,7533l2208,7541e" filled="false" stroked="true" strokeweight=".140pt" strokecolor="#000000">
                <v:path arrowok="t"/>
              </v:shape>
            </v:group>
            <v:group style="position:absolute;left:2307;top:7596;width:2;height:8" coordorigin="2307,7596" coordsize="2,8">
              <v:shape style="position:absolute;left:2307;top:7596;width:2;height:8" coordorigin="2307,7596" coordsize="0,8" path="m2307,7596l2307,7604e" filled="false" stroked="true" strokeweight=".140pt" strokecolor="#000000">
                <v:path arrowok="t"/>
              </v:shape>
            </v:group>
            <v:group style="position:absolute;left:2227;top:7592;width:2;height:8" coordorigin="2227,7592" coordsize="2,8">
              <v:shape style="position:absolute;left:2227;top:7592;width:2;height:8" coordorigin="2227,7592" coordsize="0,8" path="m2227,7592l2227,7600e" filled="false" stroked="true" strokeweight=".140pt" strokecolor="#000000">
                <v:path arrowok="t"/>
              </v:shape>
            </v:group>
            <v:group style="position:absolute;left:2258;top:7613;width:2;height:8" coordorigin="2258,7613" coordsize="2,8">
              <v:shape style="position:absolute;left:2258;top:7613;width:2;height:8" coordorigin="2258,7613" coordsize="0,8" path="m2258,7613l2258,7621e" filled="false" stroked="true" strokeweight=".140pt" strokecolor="#000000">
                <v:path arrowok="t"/>
              </v:shape>
            </v:group>
            <v:group style="position:absolute;left:4583;top:9094;width:2;height:7" coordorigin="4583,9094" coordsize="2,7">
              <v:shape style="position:absolute;left:4583;top:9094;width:2;height:7" coordorigin="4583,9094" coordsize="0,7" path="m4583,9094l4583,9101e" filled="false" stroked="true" strokeweight=".140pt" strokecolor="#000000">
                <v:path arrowok="t"/>
              </v:shape>
            </v:group>
            <v:group style="position:absolute;left:2309;top:7693;width:2;height:8" coordorigin="2309,7693" coordsize="2,8">
              <v:shape style="position:absolute;left:2309;top:7693;width:2;height:8" coordorigin="2309,7693" coordsize="0,8" path="m2309,7693l2309,7701e" filled="false" stroked="true" strokeweight=".140pt" strokecolor="#000000">
                <v:path arrowok="t"/>
              </v:shape>
            </v:group>
            <v:group style="position:absolute;left:4534;top:9110;width:2;height:8" coordorigin="4534,9110" coordsize="2,8">
              <v:shape style="position:absolute;left:4534;top:9110;width:2;height:8" coordorigin="4534,9110" coordsize="0,8" path="m4534,9110l4534,9118e" filled="false" stroked="true" strokeweight=".140pt" strokecolor="#000000">
                <v:path arrowok="t"/>
              </v:shape>
            </v:group>
            <v:group style="position:absolute;left:2098;top:7607;width:2;height:7" coordorigin="2098,7607" coordsize="2,7">
              <v:shape style="position:absolute;left:2098;top:7607;width:2;height:7" coordorigin="2098,7607" coordsize="0,7" path="m2098,7607l2098,7614e" filled="false" stroked="true" strokeweight=".140pt" strokecolor="#000000">
                <v:path arrowok="t"/>
              </v:shape>
            </v:group>
            <v:group style="position:absolute;left:4422;top:9087;width:2;height:8" coordorigin="4422,9087" coordsize="2,8">
              <v:shape style="position:absolute;left:4422;top:9087;width:2;height:8" coordorigin="4422,9087" coordsize="0,8" path="m4422,9087l4422,9095e" filled="false" stroked="true" strokeweight=".140pt" strokecolor="#000000">
                <v:path arrowok="t"/>
              </v:shape>
            </v:group>
            <v:group style="position:absolute;left:4454;top:9107;width:2;height:38" coordorigin="4454,9107" coordsize="2,38">
              <v:shape style="position:absolute;left:4454;top:9107;width:2;height:38" coordorigin="4454,9107" coordsize="0,38" path="m4454,9107l4454,9145e" filled="false" stroked="true" strokeweight=".140pt" strokecolor="#000000">
                <v:path arrowok="t"/>
              </v:shape>
            </v:group>
            <v:group style="position:absolute;left:4373;top:9104;width:2;height:8" coordorigin="4373,9104" coordsize="2,8">
              <v:shape style="position:absolute;left:4373;top:9104;width:2;height:8" coordorigin="4373,9104" coordsize="0,8" path="m4373,9104l4373,9112e" filled="false" stroked="true" strokeweight=".140pt" strokecolor="#000000">
                <v:path arrowok="t"/>
              </v:shape>
            </v:group>
            <v:group style="position:absolute;left:2017;top:7603;width:2;height:7" coordorigin="2017,7603" coordsize="2,7">
              <v:shape style="position:absolute;left:2017;top:7603;width:2;height:7" coordorigin="2017,7603" coordsize="0,7" path="m2017,7603l2017,7610e" filled="false" stroked="true" strokeweight=".140pt" strokecolor="#000000">
                <v:path arrowok="t"/>
              </v:shape>
            </v:group>
            <v:group style="position:absolute;left:2148;top:7686;width:2;height:8" coordorigin="2148,7686" coordsize="2,8">
              <v:shape style="position:absolute;left:2148;top:7686;width:2;height:8" coordorigin="2148,7686" coordsize="0,8" path="m2148,7686l2148,7694e" filled="false" stroked="true" strokeweight=".140pt" strokecolor="#000000">
                <v:path arrowok="t"/>
              </v:shape>
            </v:group>
            <v:group style="position:absolute;left:4505;top:9188;width:2;height:7" coordorigin="4505,9188" coordsize="2,7">
              <v:shape style="position:absolute;left:4505;top:9188;width:2;height:7" coordorigin="4505,9188" coordsize="0,7" path="m4505,9188l4505,9195e" filled="false" stroked="true" strokeweight=".140pt" strokecolor="#000000">
                <v:path arrowok="t"/>
              </v:shape>
            </v:group>
            <v:group style="position:absolute;left:4263;top:9080;width:2;height:7" coordorigin="4263,9080" coordsize="2,7">
              <v:shape style="position:absolute;left:4263;top:9080;width:2;height:7" coordorigin="4263,9080" coordsize="0,7" path="m4263,9080l4263,9087e" filled="false" stroked="true" strokeweight=".140pt" strokecolor="#000000">
                <v:path arrowok="t"/>
              </v:shape>
            </v:group>
            <v:group style="position:absolute;left:4293;top:9100;width:2;height:8" coordorigin="4293,9100" coordsize="2,8">
              <v:shape style="position:absolute;left:4293;top:9100;width:2;height:8" coordorigin="4293,9100" coordsize="0,8" path="m4293,9100l4293,9108e" filled="false" stroked="true" strokeweight=".140pt" strokecolor="#000000">
                <v:path arrowok="t"/>
              </v:shape>
            </v:group>
            <v:group style="position:absolute;left:2068;top:7683;width:2;height:7" coordorigin="2068,7683" coordsize="2,7">
              <v:shape style="position:absolute;left:2068;top:7683;width:2;height:7" coordorigin="2068,7683" coordsize="0,7" path="m2068,7683l2068,7690e" filled="false" stroked="true" strokeweight=".140pt" strokecolor="#000000">
                <v:path arrowok="t"/>
              </v:shape>
            </v:group>
            <v:group style="position:absolute;left:4524;top:9247;width:2;height:8" coordorigin="4524,9247" coordsize="2,8">
              <v:shape style="position:absolute;left:4524;top:9247;width:2;height:8" coordorigin="4524,9247" coordsize="0,8" path="m4524,9247l4524,9255e" filled="false" stroked="true" strokeweight=".140pt" strokecolor="#000000">
                <v:path arrowok="t"/>
              </v:shape>
            </v:group>
            <v:group style="position:absolute;left:4556;top:9267;width:2;height:8" coordorigin="4556,9267" coordsize="2,8">
              <v:shape style="position:absolute;left:4556;top:9267;width:2;height:8" coordorigin="4556,9267" coordsize="0,8" path="m4556,9267l4556,9275e" filled="false" stroked="true" strokeweight=".140pt" strokecolor="#000000">
                <v:path arrowok="t"/>
              </v:shape>
            </v:group>
            <v:group style="position:absolute;left:4181;top:9077;width:2;height:8" coordorigin="4181,9077" coordsize="2,8">
              <v:shape style="position:absolute;left:4181;top:9077;width:2;height:8" coordorigin="4181,9077" coordsize="0,8" path="m4181,9077l4181,9085e" filled="false" stroked="true" strokeweight=".140pt" strokecolor="#000000">
                <v:path arrowok="t"/>
              </v:shape>
            </v:group>
            <v:group style="position:absolute;left:4214;top:9098;width:2;height:7" coordorigin="4214,9098" coordsize="2,7">
              <v:shape style="position:absolute;left:4214;top:9098;width:2;height:7" coordorigin="4214,9098" coordsize="0,7" path="m4214,9098l4214,9105e" filled="false" stroked="true" strokeweight=".140pt" strokecolor="#000000">
                <v:path arrowok="t"/>
              </v:shape>
            </v:group>
            <v:group style="position:absolute;left:1989;top:7680;width:2;height:8" coordorigin="1989,7680" coordsize="2,8">
              <v:shape style="position:absolute;left:1989;top:7680;width:2;height:8" coordorigin="1989,7680" coordsize="0,8" path="m1989,7680l1989,7688e" filled="false" stroked="true" strokeweight=".140pt" strokecolor="#000000">
                <v:path arrowok="t"/>
              </v:shape>
            </v:group>
            <v:group style="position:absolute;left:4102;top:9073;width:2;height:8" coordorigin="4102,9073" coordsize="2,8">
              <v:shape style="position:absolute;left:4102;top:9073;width:2;height:8" coordorigin="4102,9073" coordsize="0,8" path="m4102,9073l4102,9081e" filled="false" stroked="true" strokeweight=".140pt" strokecolor="#000000">
                <v:path arrowok="t"/>
              </v:shape>
            </v:group>
            <v:group style="position:absolute;left:4132;top:9094;width:2;height:7" coordorigin="4132,9094" coordsize="2,7">
              <v:shape style="position:absolute;left:4132;top:9094;width:2;height:7" coordorigin="4132,9094" coordsize="0,7" path="m4132,9094l4132,9101e" filled="false" stroked="true" strokeweight=".140pt" strokecolor="#000000">
                <v:path arrowok="t"/>
              </v:shape>
            </v:group>
            <v:group style="position:absolute;left:1911;top:7670;width:2;height:14" coordorigin="1911,7670" coordsize="2,14">
              <v:shape style="position:absolute;left:1911;top:7670;width:2;height:14" coordorigin="1911,7670" coordsize="0,14" path="m1911,7670l1911,7684e" filled="false" stroked="true" strokeweight=".49pt" strokecolor="#000000">
                <v:path arrowok="t"/>
              </v:shape>
            </v:group>
            <v:group style="position:absolute;left:4526;top:9343;width:2;height:8" coordorigin="4526,9343" coordsize="2,8">
              <v:shape style="position:absolute;left:4526;top:9343;width:2;height:8" coordorigin="4526,9343" coordsize="0,8" path="m4526,9343l4526,9351e" filled="false" stroked="true" strokeweight=".140pt" strokecolor="#000000">
                <v:path arrowok="t"/>
              </v:shape>
            </v:group>
            <v:group style="position:absolute;left:4022;top:9070;width:2;height:8" coordorigin="4022,9070" coordsize="2,8">
              <v:shape style="position:absolute;left:4022;top:9070;width:2;height:8" coordorigin="4022,9070" coordsize="0,8" path="m4022,9070l4022,9078e" filled="false" stroked="true" strokeweight=".140pt" strokecolor="#000000">
                <v:path arrowok="t"/>
              </v:shape>
            </v:group>
            <v:group style="position:absolute;left:4544;top:9404;width:2;height:8" coordorigin="4544,9404" coordsize="2,8">
              <v:shape style="position:absolute;left:4544;top:9404;width:2;height:8" coordorigin="4544,9404" coordsize="0,8" path="m4544,9404l4544,9412e" filled="false" stroked="true" strokeweight=".140pt" strokecolor="#000000">
                <v:path arrowok="t"/>
              </v:shape>
            </v:group>
            <v:group style="position:absolute;left:3941;top:9067;width:2;height:7" coordorigin="3941,9067" coordsize="2,7">
              <v:shape style="position:absolute;left:3941;top:9067;width:2;height:7" coordorigin="3941,9067" coordsize="0,7" path="m3941,9067l3941,9074e" filled="false" stroked="true" strokeweight=".140pt" strokecolor="#000000">
                <v:path arrowok="t"/>
              </v:shape>
            </v:group>
            <v:group style="position:absolute;left:4104;top:9171;width:2;height:8" coordorigin="4104,9171" coordsize="2,8">
              <v:shape style="position:absolute;left:4104;top:9171;width:2;height:8" coordorigin="4104,9171" coordsize="0,8" path="m4104,9171l4104,9179e" filled="false" stroked="true" strokeweight=".140pt" strokecolor="#000000">
                <v:path arrowok="t"/>
              </v:shape>
            </v:group>
            <v:group style="position:absolute;left:3861;top:9063;width:2;height:7" coordorigin="3861,9063" coordsize="2,7">
              <v:shape style="position:absolute;left:3861;top:9063;width:2;height:7" coordorigin="3861,9063" coordsize="0,7" path="m3861,9063l3861,9070e" filled="false" stroked="true" strokeweight=".140pt" strokecolor="#000000">
                <v:path arrowok="t"/>
              </v:shape>
            </v:group>
            <v:group style="position:absolute;left:4023;top:9167;width:2;height:8" coordorigin="4023,9167" coordsize="2,8">
              <v:shape style="position:absolute;left:4023;top:9167;width:2;height:8" coordorigin="4023,9167" coordsize="0,8" path="m4023,9167l4023,9175e" filled="false" stroked="true" strokeweight=".140pt" strokecolor="#000000">
                <v:path arrowok="t"/>
              </v:shape>
            </v:group>
            <v:group style="position:absolute;left:4547;top:9501;width:2;height:7" coordorigin="4547,9501" coordsize="2,7">
              <v:shape style="position:absolute;left:4547;top:9501;width:2;height:7" coordorigin="4547,9501" coordsize="0,7" path="m4547,9501l4547,9508e" filled="false" stroked="true" strokeweight=".140pt" strokecolor="#000000">
                <v:path arrowok="t"/>
              </v:shape>
            </v:group>
            <v:group style="position:absolute;left:3781;top:9060;width:2;height:8" coordorigin="3781,9060" coordsize="2,8">
              <v:shape style="position:absolute;left:3781;top:9060;width:2;height:8" coordorigin="3781,9060" coordsize="0,8" path="m3781,9060l3781,9068e" filled="false" stroked="true" strokeweight=".140pt" strokecolor="#000000">
                <v:path arrowok="t"/>
              </v:shape>
            </v:group>
            <v:group style="position:absolute;left:3812;top:9080;width:2;height:7" coordorigin="3812,9080" coordsize="2,7">
              <v:shape style="position:absolute;left:3812;top:9080;width:2;height:7" coordorigin="3812,9080" coordsize="0,7" path="m3812,9080l3812,9087e" filled="false" stroked="true" strokeweight=".140pt" strokecolor="#000000">
                <v:path arrowok="t"/>
              </v:shape>
            </v:group>
            <v:group style="position:absolute;left:1848;top:7829;width:2;height:8" coordorigin="1848,7829" coordsize="2,8">
              <v:shape style="position:absolute;left:1848;top:7829;width:2;height:8" coordorigin="1848,7829" coordsize="0,8" path="m1848,7829l1848,7837e" filled="false" stroked="true" strokeweight=".140pt" strokecolor="#000000">
                <v:path arrowok="t"/>
              </v:shape>
            </v:group>
            <v:group style="position:absolute;left:4597;top:9580;width:2;height:8" coordorigin="4597,9580" coordsize="2,8">
              <v:shape style="position:absolute;left:4597;top:9580;width:2;height:8" coordorigin="4597,9580" coordsize="0,8" path="m4597,9580l4597,9588e" filled="false" stroked="true" strokeweight=".140pt" strokecolor="#000000">
                <v:path arrowok="t"/>
              </v:shape>
            </v:group>
            <v:group style="position:absolute;left:2293;top:8159;width:2;height:8" coordorigin="2293,8159" coordsize="2,8">
              <v:shape style="position:absolute;left:2293;top:8159;width:2;height:8" coordorigin="2293,8159" coordsize="0,8" path="m2293,8159l2293,8167e" filled="false" stroked="true" strokeweight=".140pt" strokecolor="#000000">
                <v:path arrowok="t"/>
              </v:shape>
            </v:group>
            <v:group style="position:absolute;left:3700;top:9056;width:2;height:8" coordorigin="3700,9056" coordsize="2,8">
              <v:shape style="position:absolute;left:3700;top:9056;width:2;height:8" coordorigin="3700,9056" coordsize="0,8" path="m3700,9056l3700,9064e" filled="false" stroked="true" strokeweight=".140pt" strokecolor="#000000">
                <v:path arrowok="t"/>
              </v:shape>
            </v:group>
            <v:group style="position:absolute;left:3863;top:9161;width:2;height:7" coordorigin="3863,9161" coordsize="2,7">
              <v:shape style="position:absolute;left:3863;top:9161;width:2;height:7" coordorigin="3863,9161" coordsize="0,7" path="m3863,9161l3863,9168e" filled="false" stroked="true" strokeweight=".140pt" strokecolor="#000000">
                <v:path arrowok="t"/>
              </v:shape>
            </v:group>
            <v:group style="position:absolute;left:1868;top:7889;width:2;height:7" coordorigin="1868,7889" coordsize="2,7">
              <v:shape style="position:absolute;left:1868;top:7889;width:2;height:7" coordorigin="1868,7889" coordsize="0,7" path="m1868,7889l1868,7896e" filled="false" stroked="true" strokeweight=".140pt" strokecolor="#000000">
                <v:path arrowok="t"/>
              </v:shape>
            </v:group>
            <v:group style="position:absolute;left:1899;top:7909;width:2;height:8" coordorigin="1899,7909" coordsize="2,8">
              <v:shape style="position:absolute;left:1899;top:7909;width:2;height:8" coordorigin="1899,7909" coordsize="0,8" path="m1899,7909l1899,7917e" filled="false" stroked="true" strokeweight=".140pt" strokecolor="#000000">
                <v:path arrowok="t"/>
              </v:shape>
            </v:group>
            <v:group style="position:absolute;left:4517;top:9577;width:2;height:7" coordorigin="4517,9577" coordsize="2,7">
              <v:shape style="position:absolute;left:4517;top:9577;width:2;height:7" coordorigin="4517,9577" coordsize="0,7" path="m4517,9577l4517,9584e" filled="false" stroked="true" strokeweight=".140pt" strokecolor="#000000">
                <v:path arrowok="t"/>
              </v:shape>
            </v:group>
            <v:group style="position:absolute;left:2211;top:8156;width:2;height:8" coordorigin="2211,8156" coordsize="2,8">
              <v:shape style="position:absolute;left:2211;top:8156;width:2;height:8" coordorigin="2211,8156" coordsize="0,8" path="m2211,8156l2211,8164e" filled="false" stroked="true" strokeweight=".140pt" strokecolor="#000000">
                <v:path arrowok="t"/>
              </v:shape>
            </v:group>
            <v:group style="position:absolute;left:3620;top:9052;width:2;height:8" coordorigin="3620,9052" coordsize="2,8">
              <v:shape style="position:absolute;left:3620;top:9052;width:2;height:8" coordorigin="3620,9052" coordsize="0,8" path="m3620,9052l3620,9060e" filled="false" stroked="true" strokeweight=".140pt" strokecolor="#000000">
                <v:path arrowok="t"/>
              </v:shape>
            </v:group>
            <v:group style="position:absolute;left:3651;top:9073;width:2;height:8" coordorigin="3651,9073" coordsize="2,8">
              <v:shape style="position:absolute;left:3651;top:9073;width:2;height:8" coordorigin="3651,9073" coordsize="0,8" path="m3651,9073l3651,9081e" filled="false" stroked="true" strokeweight=".140pt" strokecolor="#000000">
                <v:path arrowok="t"/>
              </v:shape>
            </v:group>
            <v:group style="position:absolute;left:1819;top:7905;width:2;height:8" coordorigin="1819,7905" coordsize="2,8">
              <v:shape style="position:absolute;left:1819;top:7905;width:2;height:8" coordorigin="1819,7905" coordsize="0,8" path="m1819,7905l1819,7913e" filled="false" stroked="true" strokeweight=".140pt" strokecolor="#000000">
                <v:path arrowok="t"/>
              </v:shape>
            </v:group>
            <v:group style="position:absolute;left:4568;top:9658;width:2;height:7" coordorigin="4568,9658" coordsize="2,7">
              <v:shape style="position:absolute;left:4568;top:9658;width:2;height:7" coordorigin="4568,9658" coordsize="0,7" path="m4568,9658l4568,9665e" filled="false" stroked="true" strokeweight=".140pt" strokecolor="#000000">
                <v:path arrowok="t"/>
              </v:shape>
            </v:group>
            <v:group style="position:absolute;left:2132;top:8152;width:2;height:8" coordorigin="2132,8152" coordsize="2,8">
              <v:shape style="position:absolute;left:2132;top:8152;width:2;height:8" coordorigin="2132,8152" coordsize="0,8" path="m2132,8152l2132,8160e" filled="false" stroked="true" strokeweight=".140pt" strokecolor="#000000">
                <v:path arrowok="t"/>
              </v:shape>
            </v:group>
            <v:group style="position:absolute;left:2231;top:8216;width:2;height:7" coordorigin="2231,8216" coordsize="2,7">
              <v:shape style="position:absolute;left:2231;top:8216;width:2;height:7" coordorigin="2231,8216" coordsize="0,7" path="m2231,8216l2231,8223e" filled="false" stroked="true" strokeweight=".140pt" strokecolor="#000000">
                <v:path arrowok="t"/>
              </v:shape>
            </v:group>
            <v:group style="position:absolute;left:2262;top:8236;width:2;height:8" coordorigin="2262,8236" coordsize="2,8">
              <v:shape style="position:absolute;left:2262;top:8236;width:2;height:8" coordorigin="2262,8236" coordsize="0,8" path="m2262,8236l2262,8244e" filled="false" stroked="true" strokeweight=".140pt" strokecolor="#000000">
                <v:path arrowok="t"/>
              </v:shape>
            </v:group>
            <v:group style="position:absolute;left:3571;top:9069;width:2;height:8" coordorigin="3571,9069" coordsize="2,8">
              <v:shape style="position:absolute;left:3571;top:9069;width:2;height:8" coordorigin="3571,9069" coordsize="0,8" path="m3571,9069l3571,9077e" filled="false" stroked="true" strokeweight=".140pt" strokecolor="#000000">
                <v:path arrowok="t"/>
              </v:shape>
            </v:group>
            <v:group style="position:absolute;left:3702;top:9153;width:2;height:8" coordorigin="3702,9153" coordsize="2,8">
              <v:shape style="position:absolute;left:3702;top:9153;width:2;height:8" coordorigin="3702,9153" coordsize="0,8" path="m3702,9153l3702,9161e" filled="false" stroked="true" strokeweight=".140pt" strokecolor="#000000">
                <v:path arrowok="t"/>
              </v:shape>
            </v:group>
            <v:group style="position:absolute;left:4587;top:9717;width:2;height:8" coordorigin="4587,9717" coordsize="2,8">
              <v:shape style="position:absolute;left:4587;top:9717;width:2;height:8" coordorigin="4587,9717" coordsize="0,8" path="m4587,9717l4587,9725e" filled="false" stroked="true" strokeweight=".140pt" strokecolor="#000000">
                <v:path arrowok="t"/>
              </v:shape>
            </v:group>
            <v:group style="position:absolute;left:2053;top:8149;width:2;height:37" coordorigin="2053,8149" coordsize="2,37">
              <v:shape style="position:absolute;left:2053;top:8149;width:2;height:37" coordorigin="2053,8149" coordsize="0,37" path="m2053,8149l2053,8186e" filled="false" stroked="true" strokeweight=".24pt" strokecolor="#000000">
                <v:path arrowok="t"/>
              </v:shape>
            </v:group>
            <v:group style="position:absolute;left:3491;top:9067;width:2;height:52" coordorigin="3491,9067" coordsize="2,52">
              <v:shape style="position:absolute;left:3491;top:9067;width:2;height:52" coordorigin="3491,9067" coordsize="0,52" path="m3491,9067l3491,9119e" filled="false" stroked="true" strokeweight=".140pt" strokecolor="#000000">
                <v:path arrowok="t"/>
              </v:shape>
            </v:group>
            <v:group style="position:absolute;left:3623;top:9150;width:2;height:8" coordorigin="3623,9150" coordsize="2,8">
              <v:shape style="position:absolute;left:3623;top:9150;width:2;height:8" coordorigin="3623,9150" coordsize="0,8" path="m3623,9150l3623,9158e" filled="false" stroked="true" strokeweight=".140pt" strokecolor="#000000">
                <v:path arrowok="t"/>
              </v:shape>
            </v:group>
            <v:group style="position:absolute;left:1888;top:8046;width:2;height:7" coordorigin="1888,8046" coordsize="2,7">
              <v:shape style="position:absolute;left:1888;top:8046;width:2;height:7" coordorigin="1888,8046" coordsize="0,7" path="m1888,8046l1888,8053e" filled="false" stroked="true" strokeweight=".140pt" strokecolor="#000000">
                <v:path arrowok="t"/>
              </v:shape>
            </v:group>
            <v:group style="position:absolute;left:1920;top:8066;width:2;height:8" coordorigin="1920,8066" coordsize="2,8">
              <v:shape style="position:absolute;left:1920;top:8066;width:2;height:8" coordorigin="1920,8066" coordsize="0,8" path="m1920,8066l1920,8074e" filled="false" stroked="true" strokeweight=".140pt" strokecolor="#000000">
                <v:path arrowok="t"/>
              </v:shape>
            </v:group>
            <v:group style="position:absolute;left:4538;top:9734;width:2;height:7" coordorigin="4538,9734" coordsize="2,7">
              <v:shape style="position:absolute;left:4538;top:9734;width:2;height:7" coordorigin="4538,9734" coordsize="0,7" path="m4538,9734l4538,9741e" filled="false" stroked="true" strokeweight=".140pt" strokecolor="#000000">
                <v:path arrowok="t"/>
              </v:shape>
            </v:group>
            <v:group style="position:absolute;left:2233;top:8312;width:2;height:8" coordorigin="2233,8312" coordsize="2,8">
              <v:shape style="position:absolute;left:2233;top:8312;width:2;height:8" coordorigin="2233,8312" coordsize="0,8" path="m2233,8312l2233,8320e" filled="false" stroked="true" strokeweight=".140pt" strokecolor="#000000">
                <v:path arrowok="t"/>
              </v:shape>
            </v:group>
            <v:group style="position:absolute;left:3411;top:9063;width:2;height:7" coordorigin="3411,9063" coordsize="2,7">
              <v:shape style="position:absolute;left:3411;top:9063;width:2;height:7" coordorigin="3411,9063" coordsize="0,7" path="m3411,9063l3411,9070e" filled="false" stroked="true" strokeweight=".140pt" strokecolor="#000000">
                <v:path arrowok="t"/>
              </v:shape>
            </v:group>
            <v:group style="position:absolute;left:1808;top:8042;width:2;height:7" coordorigin="1808,8042" coordsize="2,7">
              <v:shape style="position:absolute;left:1808;top:8042;width:2;height:7" coordorigin="1808,8042" coordsize="0,7" path="m1808,8042l1808,8049e" filled="false" stroked="true" strokeweight=".140pt" strokecolor="#000000">
                <v:path arrowok="t"/>
              </v:shape>
            </v:group>
            <v:group style="position:absolute;left:1839;top:8062;width:2;height:8" coordorigin="1839,8062" coordsize="2,8">
              <v:shape style="position:absolute;left:1839;top:8062;width:2;height:8" coordorigin="1839,8062" coordsize="0,8" path="m1839,8062l1839,8070e" filled="false" stroked="true" strokeweight=".140pt" strokecolor="#000000">
                <v:path arrowok="t"/>
              </v:shape>
            </v:group>
            <v:group style="position:absolute;left:4503;top:10231;width:2;height:7" coordorigin="4503,10231" coordsize="2,7">
              <v:shape style="position:absolute;left:4503;top:10231;width:2;height:7" coordorigin="4503,10231" coordsize="0,7" path="m4503,10231l4503,10238e" filled="false" stroked="true" strokeweight=".140pt" strokecolor="#000000">
                <v:path arrowok="t"/>
              </v:shape>
            </v:group>
            <v:group style="position:absolute;left:4539;top:10264;width:2;height:8" coordorigin="4539,10264" coordsize="2,8">
              <v:shape style="position:absolute;left:4539;top:10264;width:2;height:8" coordorigin="4539,10264" coordsize="0,8" path="m4539,10264l4539,10272e" filled="false" stroked="true" strokeweight=".140pt" strokecolor="#000000">
                <v:path arrowok="t"/>
              </v:shape>
            </v:group>
            <v:group style="position:absolute;left:2259;top:8271;width:2;height:8" coordorigin="2259,8271" coordsize="2,8">
              <v:shape style="position:absolute;left:2259;top:8271;width:2;height:8" coordorigin="2259,8271" coordsize="0,8" path="m2259,8271l2259,8279e" filled="false" stroked="true" strokeweight=".140pt" strokecolor="#000000">
                <v:path arrowok="t"/>
              </v:shape>
            </v:group>
            <v:group style="position:absolute;left:2084;top:8110;width:2;height:8" coordorigin="2084,8110" coordsize="2,8">
              <v:shape style="position:absolute;left:2084;top:8110;width:2;height:8" coordorigin="2084,8110" coordsize="0,8" path="m2084,8110l2084,8118e" filled="false" stroked="true" strokeweight=".140pt" strokecolor="#000000">
                <v:path arrowok="t"/>
              </v:shape>
            </v:group>
            <v:group style="position:absolute;left:2142;top:8163;width:2;height:7" coordorigin="2142,8163" coordsize="2,7">
              <v:shape style="position:absolute;left:2142;top:8163;width:2;height:7" coordorigin="2142,8163" coordsize="0,7" path="m2142,8163l2142,8170e" filled="false" stroked="true" strokeweight=".140pt" strokecolor="#000000">
                <v:path arrowok="t"/>
              </v:shape>
            </v:group>
            <v:group style="position:absolute;left:2178;top:8196;width:2;height:8" coordorigin="2178,8196" coordsize="2,8">
              <v:shape style="position:absolute;left:2178;top:8196;width:2;height:8" coordorigin="2178,8196" coordsize="0,8" path="m2178,8196l2178,8204e" filled="false" stroked="true" strokeweight=".140pt" strokecolor="#000000">
                <v:path arrowok="t"/>
              </v:shape>
            </v:group>
            <v:group style="position:absolute;left:3191;top:9125;width:2;height:7" coordorigin="3191,9125" coordsize="2,7">
              <v:shape style="position:absolute;left:3191;top:9125;width:2;height:7" coordorigin="3191,9125" coordsize="0,7" path="m3191,9125l3191,9132e" filled="false" stroked="true" strokeweight=".140pt" strokecolor="#000000">
                <v:path arrowok="t"/>
              </v:shape>
            </v:group>
            <v:group style="position:absolute;left:3227;top:9157;width:2;height:7" coordorigin="3227,9157" coordsize="2,7">
              <v:shape style="position:absolute;left:3227;top:9157;width:2;height:7" coordorigin="3227,9157" coordsize="0,7" path="m3227,9157l3227,9164e" filled="false" stroked="true" strokeweight=".140pt" strokecolor="#000000">
                <v:path arrowok="t"/>
              </v:shape>
            </v:group>
            <v:group style="position:absolute;left:1828;top:7876;width:2;height:7" coordorigin="1828,7876" coordsize="2,7">
              <v:shape style="position:absolute;left:1828;top:7876;width:2;height:7" coordorigin="1828,7876" coordsize="0,7" path="m1828,7876l1828,7883e" filled="false" stroked="true" strokeweight=".140pt" strokecolor="#000000">
                <v:path arrowok="t"/>
              </v:shape>
            </v:group>
            <v:group style="position:absolute;left:1909;top:7950;width:2;height:8" coordorigin="1909,7950" coordsize="2,8">
              <v:shape style="position:absolute;left:1909;top:7950;width:2;height:8" coordorigin="1909,7950" coordsize="0,8" path="m1909,7950l1909,7958e" filled="false" stroked="true" strokeweight=".140pt" strokecolor="#000000">
                <v:path arrowok="t"/>
              </v:shape>
            </v:group>
            <v:group style="position:absolute;left:4533;top:10354;width:2;height:8" coordorigin="4533,10354" coordsize="2,8">
              <v:shape style="position:absolute;left:4533;top:10354;width:2;height:8" coordorigin="4533,10354" coordsize="0,8" path="m4533,10354l4533,10362e" filled="false" stroked="true" strokeweight=".140pt" strokecolor="#000000">
                <v:path arrowok="t"/>
              </v:shape>
            </v:group>
            <v:group style="position:absolute;left:4590;top:10407;width:2;height:8" coordorigin="4590,10407" coordsize="2,8">
              <v:shape style="position:absolute;left:4590;top:10407;width:2;height:8" coordorigin="4590,10407" coordsize="0,8" path="m4590,10407l4590,10415e" filled="false" stroked="true" strokeweight=".140pt" strokecolor="#000000">
                <v:path arrowok="t"/>
              </v:shape>
            </v:group>
            <v:group style="position:absolute;left:2228;top:8338;width:2;height:8" coordorigin="2228,8338" coordsize="2,8">
              <v:shape style="position:absolute;left:2228;top:8338;width:2;height:8" coordorigin="2228,8338" coordsize="0,8" path="m2228,8338l2228,8346e" filled="false" stroked="true" strokeweight=".140pt" strokecolor="#000000">
                <v:path arrowok="t"/>
              </v:shape>
            </v:group>
            <v:group style="position:absolute;left:1996;top:8125;width:2;height:8" coordorigin="1996,8125" coordsize="2,8">
              <v:shape style="position:absolute;left:1996;top:8125;width:2;height:8" coordorigin="1996,8125" coordsize="0,8" path="m1996,8125l1996,8133e" filled="false" stroked="true" strokeweight=".140pt" strokecolor="#000000">
                <v:path arrowok="t"/>
              </v:shape>
            </v:group>
            <v:group style="position:absolute;left:3046;top:9087;width:2;height:8" coordorigin="3046,9087" coordsize="2,8">
              <v:shape style="position:absolute;left:3046;top:9087;width:2;height:8" coordorigin="3046,9087" coordsize="0,8" path="m3046,9087l3046,9095e" filled="false" stroked="true" strokeweight=".140pt" strokecolor="#000000">
                <v:path arrowok="t"/>
              </v:shape>
            </v:group>
            <v:group style="position:absolute;left:1879;top:8017;width:2;height:8" coordorigin="1879,8017" coordsize="2,8">
              <v:shape style="position:absolute;left:1879;top:8017;width:2;height:8" coordorigin="1879,8017" coordsize="0,8" path="m1879,8017l1879,8025e" filled="false" stroked="true" strokeweight=".140pt" strokecolor="#000000">
                <v:path arrowok="t"/>
              </v:shape>
            </v:group>
            <v:group style="position:absolute;left:1915;top:8051;width:2;height:7" coordorigin="1915,8051" coordsize="2,7">
              <v:shape style="position:absolute;left:1915;top:8051;width:2;height:7" coordorigin="1915,8051" coordsize="0,7" path="m1915,8051l1915,8058e" filled="false" stroked="true" strokeweight=".140pt" strokecolor="#000000">
                <v:path arrowok="t"/>
              </v:shape>
            </v:group>
            <v:group style="position:absolute;left:1828;top:8065;width:2;height:8" coordorigin="1828,8065" coordsize="2,8">
              <v:shape style="position:absolute;left:1828;top:8065;width:2;height:8" coordorigin="1828,8065" coordsize="0,8" path="m1828,8065l1828,8073e" filled="false" stroked="true" strokeweight=".140pt" strokecolor="#000000">
                <v:path arrowok="t"/>
              </v:shape>
            </v:group>
            <v:group style="position:absolute;left:1965;top:8192;width:2;height:8" coordorigin="1965,8192" coordsize="2,8">
              <v:shape style="position:absolute;left:1965;top:8192;width:2;height:8" coordorigin="1965,8192" coordsize="0,8" path="m1965,8192l1965,8200e" filled="false" stroked="true" strokeweight=".140pt" strokecolor="#000000">
                <v:path arrowok="t"/>
              </v:shape>
            </v:group>
            <v:group style="position:absolute;left:2228;top:8528;width:2;height:8" coordorigin="2228,8528" coordsize="2,8">
              <v:shape style="position:absolute;left:2228;top:8528;width:2;height:8" coordorigin="2228,8528" coordsize="0,8" path="m2228,8528l2228,8536e" filled="false" stroked="true" strokeweight=".140pt" strokecolor="#000000">
                <v:path arrowok="t"/>
              </v:shape>
            </v:group>
            <v:group style="position:absolute;left:2264;top:8562;width:2;height:8" coordorigin="2264,8562" coordsize="2,8">
              <v:shape style="position:absolute;left:2264;top:8562;width:2;height:8" coordorigin="2264,8562" coordsize="0,8" path="m2264,8562l2264,8570e" filled="false" stroked="true" strokeweight=".140pt" strokecolor="#000000">
                <v:path arrowok="t"/>
              </v:shape>
            </v:group>
            <v:group style="position:absolute;left:2871;top:9117;width:2;height:8" coordorigin="2871,9117" coordsize="2,8">
              <v:shape style="position:absolute;left:2871;top:9117;width:2;height:8" coordorigin="2871,9117" coordsize="0,8" path="m2871,9117l2871,9125e" filled="false" stroked="true" strokeweight=".140pt" strokecolor="#000000">
                <v:path arrowok="t"/>
              </v:shape>
            </v:group>
            <v:group style="position:absolute;left:2927;top:9170;width:2;height:7" coordorigin="2927,9170" coordsize="2,7">
              <v:shape style="position:absolute;left:2927;top:9170;width:2;height:7" coordorigin="2927,9170" coordsize="0,7" path="m2927,9170l2927,9177e" filled="false" stroked="true" strokeweight=".140pt" strokecolor="#000000">
                <v:path arrowok="t"/>
              </v:shape>
            </v:group>
            <v:group style="position:absolute;left:1821;top:8155;width:2;height:8" coordorigin="1821,8155" coordsize="2,8">
              <v:shape style="position:absolute;left:1821;top:8155;width:2;height:8" coordorigin="1821,8155" coordsize="0,8" path="m1821,8155l1821,8163e" filled="false" stroked="true" strokeweight=".140pt" strokecolor="#000000">
                <v:path arrowok="t"/>
              </v:shape>
            </v:group>
            <v:group style="position:absolute;left:4502;top:10612;width:2;height:7" coordorigin="4502,10612" coordsize="2,7">
              <v:shape style="position:absolute;left:4502;top:10612;width:2;height:7" coordorigin="4502,10612" coordsize="0,7" path="m4502,10612l4502,10619e" filled="false" stroked="true" strokeweight=".140pt" strokecolor="#000000">
                <v:path arrowok="t"/>
              </v:shape>
            </v:group>
            <v:group style="position:absolute;left:4538;top:10645;width:2;height:8" coordorigin="4538,10645" coordsize="2,8">
              <v:shape style="position:absolute;left:4538;top:10645;width:2;height:8" coordorigin="4538,10645" coordsize="0,8" path="m4538,10645l4538,10653e" filled="false" stroked="true" strokeweight=".140pt" strokecolor="#000000">
                <v:path arrowok="t"/>
              </v:shape>
            </v:group>
            <v:group style="position:absolute;left:2701;top:9058;width:2;height:7" coordorigin="2701,9058" coordsize="2,7">
              <v:shape style="position:absolute;left:2701;top:9058;width:2;height:7" coordorigin="2701,9058" coordsize="0,7" path="m2701,9058l2701,9065e" filled="false" stroked="true" strokeweight=".140pt" strokecolor="#000000">
                <v:path arrowok="t"/>
              </v:shape>
            </v:group>
            <v:group style="position:absolute;left:2783;top:9132;width:2;height:8" coordorigin="2783,9132" coordsize="2,8">
              <v:shape style="position:absolute;left:2783;top:9132;width:2;height:8" coordorigin="2783,9132" coordsize="0,8" path="m2783,9132l2783,9140e" filled="false" stroked="true" strokeweight=".140pt" strokecolor="#000000">
                <v:path arrowok="t"/>
              </v:shape>
            </v:group>
            <v:group style="position:absolute;left:4590;top:10787;width:2;height:8" coordorigin="4590,10787" coordsize="2,8">
              <v:shape style="position:absolute;left:4590;top:10787;width:2;height:8" coordorigin="4590,10787" coordsize="0,8" path="m4590,10787l4590,10795e" filled="false" stroked="true" strokeweight=".140pt" strokecolor="#000000">
                <v:path arrowok="t"/>
              </v:shape>
            </v:group>
            <v:group style="position:absolute;left:2258;top:8651;width:2;height:7" coordorigin="2258,8651" coordsize="2,7">
              <v:shape style="position:absolute;left:2258;top:8651;width:2;height:7" coordorigin="2258,8651" coordsize="0,7" path="m2258,8651l2258,8658e" filled="false" stroked="true" strokeweight=".140pt" strokecolor="#000000">
                <v:path arrowok="t"/>
              </v:shape>
            </v:group>
            <v:group style="position:absolute;left:5057;top:11216;width:2;height:7" coordorigin="5057,11216" coordsize="2,7">
              <v:shape style="position:absolute;left:5057;top:11216;width:2;height:7" coordorigin="5057,11216" coordsize="0,7" path="m5057,11216l5057,11223e" filled="false" stroked="true" strokeweight=".140pt" strokecolor="#000000">
                <v:path arrowok="t"/>
              </v:shape>
            </v:group>
            <v:group style="position:absolute;left:5114;top:11268;width:2;height:8" coordorigin="5114,11268" coordsize="2,8">
              <v:shape style="position:absolute;left:5114;top:11268;width:2;height:8" coordorigin="5114,11268" coordsize="0,8" path="m5114,11268l5114,11276e" filled="false" stroked="true" strokeweight=".140pt" strokecolor="#000000">
                <v:path arrowok="t"/>
              </v:shape>
            </v:group>
            <v:group style="position:absolute;left:5232;top:11375;width:2;height:8" coordorigin="5232,11375" coordsize="2,8">
              <v:shape style="position:absolute;left:5232;top:11375;width:2;height:8" coordorigin="5232,11375" coordsize="0,8" path="m5232,11375l5232,11383e" filled="false" stroked="true" strokeweight=".140pt" strokecolor="#000000">
                <v:path arrowok="t"/>
              </v:shape>
            </v:group>
            <v:group style="position:absolute;left:5289;top:11428;width:2;height:8" coordorigin="5289,11428" coordsize="2,8">
              <v:shape style="position:absolute;left:5289;top:11428;width:2;height:8" coordorigin="5289,11428" coordsize="0,8" path="m5289,11428l5289,11436e" filled="false" stroked="true" strokeweight=".140pt" strokecolor="#000000">
                <v:path arrowok="t"/>
              </v:shape>
            </v:group>
            <v:group style="position:absolute;left:5325;top:11461;width:2;height:8" coordorigin="5325,11461" coordsize="2,8">
              <v:shape style="position:absolute;left:5325;top:11461;width:2;height:8" coordorigin="5325,11461" coordsize="0,8" path="m5325,11461l5325,11469e" filled="false" stroked="true" strokeweight=".140pt" strokecolor="#000000">
                <v:path arrowok="t"/>
              </v:shape>
            </v:group>
            <v:group style="position:absolute;left:5406;top:11536;width:2;height:8" coordorigin="5406,11536" coordsize="2,8">
              <v:shape style="position:absolute;left:5406;top:11536;width:2;height:8" coordorigin="5406,11536" coordsize="0,8" path="m5406,11536l5406,11544e" filled="false" stroked="true" strokeweight=".140pt" strokecolor="#000000">
                <v:path arrowok="t"/>
              </v:shape>
            </v:group>
            <v:group style="position:absolute;left:2613;top:9072;width:2;height:8" coordorigin="2613,9072" coordsize="2,8">
              <v:shape style="position:absolute;left:2613;top:9072;width:2;height:8" coordorigin="2613,9072" coordsize="0,8" path="m2613,9072l2613,9080e" filled="false" stroked="true" strokeweight=".140pt" strokecolor="#000000">
                <v:path arrowok="t"/>
              </v:shape>
            </v:group>
            <v:group style="position:absolute;left:2696;top:9146;width:2;height:8" coordorigin="2696,9146" coordsize="2,8">
              <v:shape style="position:absolute;left:2696;top:9146;width:2;height:8" coordorigin="2696,9146" coordsize="0,8" path="m2696,9146l2696,9154e" filled="false" stroked="true" strokeweight=".140pt" strokecolor="#000000">
                <v:path arrowok="t"/>
              </v:shape>
            </v:group>
            <v:group style="position:absolute;left:2264;top:8751;width:2;height:8" coordorigin="2264,8751" coordsize="2,8">
              <v:shape style="position:absolute;left:2264;top:8751;width:2;height:8" coordorigin="2264,8751" coordsize="0,8" path="m2264,8751l2264,8759e" filled="false" stroked="true" strokeweight=".140pt" strokecolor="#000000">
                <v:path arrowok="t"/>
              </v:shape>
            </v:group>
            <v:group style="position:absolute;left:4502;top:10802;width:2;height:8" coordorigin="4502,10802" coordsize="2,8">
              <v:shape style="position:absolute;left:4502;top:10802;width:2;height:8" coordorigin="4502,10802" coordsize="0,8" path="m4502,10802l4502,10810e" filled="false" stroked="true" strokeweight=".140pt" strokecolor="#000000">
                <v:path arrowok="t"/>
              </v:shape>
            </v:group>
            <v:group style="position:absolute;left:4538;top:10836;width:2;height:7" coordorigin="4538,10836" coordsize="2,7">
              <v:shape style="position:absolute;left:4538;top:10836;width:2;height:7" coordorigin="4538,10836" coordsize="0,7" path="m4538,10836l4538,10843e" filled="false" stroked="true" strokeweight=".140pt" strokecolor="#000000">
                <v:path arrowok="t"/>
              </v:shape>
            </v:group>
            <v:group style="position:absolute;left:4794;top:11070;width:2;height:8" coordorigin="4794,11070" coordsize="2,8">
              <v:shape style="position:absolute;left:4794;top:11070;width:2;height:8" coordorigin="4794,11070" coordsize="0,8" path="m4794,11070l4794,11078e" filled="false" stroked="true" strokeweight=".140pt" strokecolor="#000000">
                <v:path arrowok="t"/>
              </v:shape>
            </v:group>
            <v:group style="position:absolute;left:5145;top:11391;width:2;height:7" coordorigin="5145,11391" coordsize="2,7">
              <v:shape style="position:absolute;left:5145;top:11391;width:2;height:7" coordorigin="5145,11391" coordsize="0,7" path="m5145,11391l5145,11398e" filled="false" stroked="true" strokeweight=".140pt" strokecolor="#000000">
                <v:path arrowok="t"/>
              </v:shape>
            </v:group>
            <v:group style="position:absolute;left:5237;top:11477;width:2;height:8" coordorigin="5237,11477" coordsize="2,8">
              <v:shape style="position:absolute;left:5237;top:11477;width:2;height:8" coordorigin="5237,11477" coordsize="0,8" path="m5237,11477l5237,11485e" filled="false" stroked="true" strokeweight=".140pt" strokecolor="#000000">
                <v:path arrowok="t"/>
              </v:shape>
            </v:group>
            <v:group style="position:absolute;left:5318;top:11552;width:2;height:7" coordorigin="5318,11552" coordsize="2,7">
              <v:shape style="position:absolute;left:5318;top:11552;width:2;height:7" coordorigin="5318,11552" coordsize="0,7" path="m5318,11552l5318,11559e" filled="false" stroked="true" strokeweight=".140pt" strokecolor="#000000">
                <v:path arrowok="t"/>
              </v:shape>
            </v:group>
            <v:group style="position:absolute;left:5376;top:11603;width:2;height:8" coordorigin="5376,11603" coordsize="2,8">
              <v:shape style="position:absolute;left:5376;top:11603;width:2;height:8" coordorigin="5376,11603" coordsize="0,8" path="m5376,11603l5376,11611e" filled="false" stroked="true" strokeweight=".140pt" strokecolor="#000000">
                <v:path arrowok="t"/>
              </v:shape>
            </v:group>
            <v:group style="position:absolute;left:5412;top:11637;width:2;height:7" coordorigin="5412,11637" coordsize="2,7">
              <v:shape style="position:absolute;left:5412;top:11637;width:2;height:7" coordorigin="5412,11637" coordsize="0,7" path="m5412,11637l5412,11644e" filled="false" stroked="true" strokeweight=".140pt" strokecolor="#000000">
                <v:path arrowok="t"/>
              </v:shape>
            </v:group>
            <v:group style="position:absolute;left:2490;top:9054;width:2;height:7" coordorigin="2490,9054" coordsize="2,7">
              <v:shape style="position:absolute;left:2490;top:9054;width:2;height:7" coordorigin="2490,9054" coordsize="0,7" path="m2490,9054l2490,9061e" filled="false" stroked="true" strokeweight=".140pt" strokecolor="#000000">
                <v:path arrowok="t"/>
              </v:shape>
            </v:group>
            <v:group style="position:absolute;left:2526;top:9087;width:2;height:8" coordorigin="2526,9087" coordsize="2,8">
              <v:shape style="position:absolute;left:2526;top:9087;width:2;height:8" coordorigin="2526,9087" coordsize="0,8" path="m2526,9087l2526,9095e" filled="false" stroked="true" strokeweight=".140pt" strokecolor="#000000">
                <v:path arrowok="t"/>
              </v:shape>
            </v:group>
            <v:group style="position:absolute;left:2608;top:9162;width:2;height:8" coordorigin="2608,9162" coordsize="2,8">
              <v:shape style="position:absolute;left:2608;top:9162;width:2;height:8" coordorigin="2608,9162" coordsize="0,8" path="m2608,9162l2608,9170e" filled="false" stroked="true" strokeweight=".140pt" strokecolor="#000000">
                <v:path arrowok="t"/>
              </v:shape>
            </v:group>
            <v:group style="position:absolute;left:2258;top:8841;width:2;height:8" coordorigin="2258,8841" coordsize="2,8">
              <v:shape style="position:absolute;left:2258;top:8841;width:2;height:8" coordorigin="2258,8841" coordsize="0,8" path="m2258,8841l2258,8849e" filled="false" stroked="true" strokeweight=".140pt" strokecolor="#000000">
                <v:path arrowok="t"/>
              </v:shape>
            </v:group>
            <v:group style="position:absolute;left:4532;top:10925;width:2;height:7" coordorigin="4532,10925" coordsize="2,7">
              <v:shape style="position:absolute;left:4532;top:10925;width:2;height:7" coordorigin="4532,10925" coordsize="0,7" path="m4532,10925l4532,10932e" filled="false" stroked="true" strokeweight=".140pt" strokecolor="#000000">
                <v:path arrowok="t"/>
              </v:shape>
            </v:group>
            <v:group style="position:absolute;left:4588;top:10977;width:2;height:8" coordorigin="4588,10977" coordsize="2,8">
              <v:shape style="position:absolute;left:4588;top:10977;width:2;height:8" coordorigin="4588,10977" coordsize="0,8" path="m4588,10977l4588,10985e" filled="false" stroked="true" strokeweight=".140pt" strokecolor="#000000">
                <v:path arrowok="t"/>
              </v:shape>
            </v:group>
            <v:group style="position:absolute;left:4707;top:11086;width:2;height:7" coordorigin="4707,11086" coordsize="2,7">
              <v:shape style="position:absolute;left:4707;top:11086;width:2;height:7" coordorigin="4707,11086" coordsize="0,7" path="m4707,11086l4707,11093e" filled="false" stroked="true" strokeweight=".140pt" strokecolor="#000000">
                <v:path arrowok="t"/>
              </v:shape>
            </v:group>
            <v:group style="position:absolute;left:4763;top:11138;width:2;height:8" coordorigin="4763,11138" coordsize="2,8">
              <v:shape style="position:absolute;left:4763;top:11138;width:2;height:8" coordorigin="4763,11138" coordsize="0,8" path="m4763,11138l4763,11146e" filled="false" stroked="true" strokeweight=".140pt" strokecolor="#000000">
                <v:path arrowok="t"/>
              </v:shape>
            </v:group>
            <v:group style="position:absolute;left:2402;top:9069;width:2;height:8" coordorigin="2402,9069" coordsize="2,8">
              <v:shape style="position:absolute;left:2402;top:9069;width:2;height:8" coordorigin="2402,9069" coordsize="0,8" path="m2402,9069l2402,9077e" filled="false" stroked="true" strokeweight=".140pt" strokecolor="#000000">
                <v:path arrowok="t"/>
              </v:shape>
            </v:group>
            <v:group style="position:absolute;left:2313;top:8084;width:2;height:1008" coordorigin="2313,8084" coordsize="2,1008">
              <v:shape style="position:absolute;left:2313;top:8084;width:2;height:1008" coordorigin="2313,8084" coordsize="0,1008" path="m2313,8084l2313,9092e" filled="false" stroked="true" strokeweight=".140pt" strokecolor="#000000">
                <v:path arrowok="t"/>
              </v:shape>
            </v:group>
            <v:group style="position:absolute;left:2350;top:9117;width:2;height:8" coordorigin="2350,9117" coordsize="2,8">
              <v:shape style="position:absolute;left:2350;top:9117;width:2;height:8" coordorigin="2350,9117" coordsize="0,8" path="m2350,9117l2350,9125e" filled="false" stroked="true" strokeweight=".140pt" strokecolor="#000000">
                <v:path arrowok="t"/>
              </v:shape>
            </v:group>
            <v:group style="position:absolute;left:2227;top:9100;width:2;height:8" coordorigin="2227,9100" coordsize="2,8">
              <v:shape style="position:absolute;left:2227;top:9100;width:2;height:8" coordorigin="2227,9100" coordsize="0,8" path="m2227,9100l2227,9108e" filled="false" stroked="true" strokeweight=".140pt" strokecolor="#000000">
                <v:path arrowok="t"/>
              </v:shape>
            </v:group>
            <v:group style="position:absolute;left:2263;top:9132;width:2;height:8" coordorigin="2263,9132" coordsize="2,8">
              <v:shape style="position:absolute;left:2263;top:9132;width:2;height:8" coordorigin="2263,9132" coordsize="0,8" path="m2263,9132l2263,9140e" filled="false" stroked="true" strokeweight=".140pt" strokecolor="#000000">
                <v:path arrowok="t"/>
              </v:shape>
            </v:group>
            <v:group style="position:absolute;left:5871;top:368;width:2;height:59" coordorigin="5871,368" coordsize="2,59">
              <v:shape style="position:absolute;left:5871;top:368;width:2;height:59" coordorigin="5871,368" coordsize="0,59" path="m5871,368l5871,427e" filled="false" stroked="true" strokeweight=".140pt" strokecolor="#000000">
                <v:path arrowok="t"/>
              </v:shape>
            </v:group>
            <v:group style="position:absolute;left:5792;top:364;width:2;height:8" coordorigin="5792,364" coordsize="2,8">
              <v:shape style="position:absolute;left:5792;top:364;width:2;height:8" coordorigin="5792,364" coordsize="0,8" path="m5792,364l5792,372e" filled="false" stroked="true" strokeweight=".140pt" strokecolor="#000000">
                <v:path arrowok="t"/>
              </v:shape>
            </v:group>
            <v:group style="position:absolute;left:5810;top:425;width:2;height:7" coordorigin="5810,425" coordsize="2,7">
              <v:shape style="position:absolute;left:5810;top:425;width:2;height:7" coordorigin="5810,425" coordsize="0,7" path="m5810,425l5810,432e" filled="false" stroked="true" strokeweight=".140pt" strokecolor="#000000">
                <v:path arrowok="t"/>
              </v:shape>
            </v:group>
            <v:group style="position:absolute;left:5763;top:441;width:2;height:8" coordorigin="5763,441" coordsize="2,8">
              <v:shape style="position:absolute;left:5763;top:441;width:2;height:8" coordorigin="5763,441" coordsize="0,8" path="m5763,441l5763,449e" filled="false" stroked="true" strokeweight=".140pt" strokecolor="#000000">
                <v:path arrowok="t"/>
              </v:shape>
            </v:group>
            <v:group style="position:absolute;left:5681;top:437;width:2;height:8" coordorigin="5681,437" coordsize="2,8">
              <v:shape style="position:absolute;left:5681;top:437;width:2;height:8" coordorigin="5681,437" coordsize="0,8" path="m5681,437l5681,445e" filled="false" stroked="true" strokeweight=".140pt" strokecolor="#000000">
                <v:path arrowok="t"/>
              </v:shape>
            </v:group>
            <v:group style="position:absolute;left:5622;top:591;width:2;height:7" coordorigin="5622,591" coordsize="2,7">
              <v:shape style="position:absolute;left:5622;top:591;width:2;height:7" coordorigin="5622,591" coordsize="0,7" path="m5622,591l5622,598e" filled="false" stroked="true" strokeweight=".140pt" strokecolor="#000000">
                <v:path arrowok="t"/>
              </v:shape>
            </v:group>
            <v:group style="position:absolute;left:5542;top:588;width:2;height:8" coordorigin="5542,588" coordsize="2,8">
              <v:shape style="position:absolute;left:5542;top:588;width:2;height:8" coordorigin="5542,588" coordsize="0,8" path="m5542,588l5542,596e" filled="false" stroked="true" strokeweight=".140pt" strokecolor="#000000">
                <v:path arrowok="t"/>
              </v:shape>
            </v:group>
            <v:group style="position:absolute;left:5452;top:721;width:2;height:7" coordorigin="5452,721" coordsize="2,7">
              <v:shape style="position:absolute;left:5452;top:721;width:2;height:7" coordorigin="5452,721" coordsize="0,7" path="m5452,721l5452,728e" filled="false" stroked="true" strokeweight=".140pt" strokecolor="#000000">
                <v:path arrowok="t"/>
              </v:shape>
            </v:group>
            <v:group style="position:absolute;left:5371;top:717;width:2;height:8" coordorigin="5371,717" coordsize="2,8">
              <v:shape style="position:absolute;left:5371;top:717;width:2;height:8" coordorigin="5371,717" coordsize="0,8" path="m5371,717l5371,725e" filled="false" stroked="true" strokeweight=".140pt" strokecolor="#000000">
                <v:path arrowok="t"/>
              </v:shape>
            </v:group>
            <v:group style="position:absolute;left:5403;top:737;width:2;height:24" coordorigin="5403,737" coordsize="2,24">
              <v:shape style="position:absolute;left:5403;top:737;width:2;height:24" coordorigin="5403,737" coordsize="0,24" path="m5403,737l5403,761e" filled="false" stroked="true" strokeweight=".140pt" strokecolor="#000000">
                <v:path arrowok="t"/>
              </v:shape>
            </v:group>
            <v:group style="position:absolute;left:5322;top:734;width:2;height:7" coordorigin="5322,734" coordsize="2,7">
              <v:shape style="position:absolute;left:5322;top:734;width:2;height:7" coordorigin="5322,734" coordsize="0,7" path="m5322,734l5322,741e" filled="false" stroked="true" strokeweight=".140pt" strokecolor="#000000">
                <v:path arrowok="t"/>
              </v:shape>
            </v:group>
            <v:group style="position:absolute;left:5374;top:815;width:2;height:7" coordorigin="5374,815" coordsize="2,7">
              <v:shape style="position:absolute;left:5374;top:815;width:2;height:7" coordorigin="5374,815" coordsize="0,7" path="m5374,815l5374,822e" filled="false" stroked="true" strokeweight=".140pt" strokecolor="#000000">
                <v:path arrowok="t"/>
              </v:shape>
            </v:group>
            <v:group style="position:absolute;left:5294;top:811;width:2;height:8" coordorigin="5294,811" coordsize="2,8">
              <v:shape style="position:absolute;left:5294;top:811;width:2;height:8" coordorigin="5294,811" coordsize="0,8" path="m5294,811l5294,819e" filled="false" stroked="true" strokeweight=".140pt" strokecolor="#000000">
                <v:path arrowok="t"/>
              </v:shape>
            </v:group>
            <v:group style="position:absolute;left:5213;top:807;width:2;height:8" coordorigin="5213,807" coordsize="2,8">
              <v:shape style="position:absolute;left:5213;top:807;width:2;height:8" coordorigin="5213,807" coordsize="0,8" path="m5213,807l5213,815e" filled="false" stroked="true" strokeweight=".140pt" strokecolor="#000000">
                <v:path arrowok="t"/>
              </v:shape>
            </v:group>
            <v:group style="position:absolute;left:5312;top:870;width:2;height:8" coordorigin="5312,870" coordsize="2,8">
              <v:shape style="position:absolute;left:5312;top:870;width:2;height:8" coordorigin="5312,870" coordsize="0,8" path="m5312,870l5312,878e" filled="false" stroked="true" strokeweight=".140pt" strokecolor="#000000">
                <v:path arrowok="t"/>
              </v:shape>
            </v:group>
            <v:group style="position:absolute;left:5232;top:868;width:2;height:7" coordorigin="5232,868" coordsize="2,7">
              <v:shape style="position:absolute;left:5232;top:868;width:2;height:7" coordorigin="5232,868" coordsize="0,7" path="m5232,868l5232,875e" filled="false" stroked="true" strokeweight=".140pt" strokecolor="#000000">
                <v:path arrowok="t"/>
              </v:shape>
            </v:group>
            <v:group style="position:absolute;left:5152;top:864;width:2;height:7" coordorigin="5152,864" coordsize="2,7">
              <v:shape style="position:absolute;left:5152;top:864;width:2;height:7" coordorigin="5152,864" coordsize="0,7" path="m5152,864l5152,871e" filled="false" stroked="true" strokeweight=".140pt" strokecolor="#000000">
                <v:path arrowok="t"/>
              </v:shape>
            </v:group>
            <v:group style="position:absolute;left:5183;top:884;width:2;height:8" coordorigin="5183,884" coordsize="2,8">
              <v:shape style="position:absolute;left:5183;top:884;width:2;height:8" coordorigin="5183,884" coordsize="0,8" path="m5183,884l5183,892e" filled="false" stroked="true" strokeweight=".140pt" strokecolor="#000000">
                <v:path arrowok="t"/>
              </v:shape>
            </v:group>
            <v:group style="position:absolute;left:5230;top:964;width:2;height:17" coordorigin="5230,964" coordsize="2,17">
              <v:shape style="position:absolute;left:5230;top:964;width:2;height:17" coordorigin="5230,964" coordsize="0,17" path="m5230,964l5230,981e" filled="false" stroked="true" strokeweight=".59pt" strokecolor="#000000">
                <v:path arrowok="t"/>
              </v:shape>
            </v:group>
            <v:group style="position:absolute;left:5154;top:960;width:2;height:8" coordorigin="5154,960" coordsize="2,8">
              <v:shape style="position:absolute;left:5154;top:960;width:2;height:8" coordorigin="5154,960" coordsize="0,8" path="m5154,960l5154,968e" filled="false" stroked="true" strokeweight=".140pt" strokecolor="#000000">
                <v:path arrowok="t"/>
              </v:shape>
            </v:group>
            <v:group style="position:absolute;left:5173;top:1021;width:2;height:7" coordorigin="5173,1021" coordsize="2,7">
              <v:shape style="position:absolute;left:5173;top:1021;width:2;height:7" coordorigin="5173,1021" coordsize="0,7" path="m5173,1021l5173,1028e" filled="false" stroked="true" strokeweight=".140pt" strokecolor="#000000">
                <v:path arrowok="t"/>
              </v:shape>
            </v:group>
            <v:group style="position:absolute;left:5205;top:1040;width:2;height:8" coordorigin="5205,1040" coordsize="2,8">
              <v:shape style="position:absolute;left:5205;top:1040;width:2;height:8" coordorigin="5205,1040" coordsize="0,8" path="m5205,1040l5205,1048e" filled="false" stroked="true" strokeweight=".140pt" strokecolor="#000000">
                <v:path arrowok="t"/>
              </v:shape>
            </v:group>
            <v:group style="position:absolute;left:5172;top:1111;width:2;height:14" coordorigin="5172,1111" coordsize="2,14">
              <v:shape style="position:absolute;left:5172;top:1111;width:2;height:14" coordorigin="5172,1111" coordsize="0,14" path="m5172,1111l5172,1125e" filled="false" stroked="true" strokeweight=".49pt" strokecolor="#000000">
                <v:path arrowok="t"/>
              </v:shape>
            </v:group>
            <v:group style="position:absolute;left:5193;top:1177;width:2;height:7" coordorigin="5193,1177" coordsize="2,7">
              <v:shape style="position:absolute;left:5193;top:1177;width:2;height:7" coordorigin="5193,1177" coordsize="0,7" path="m5193,1177l5193,1184e" filled="false" stroked="true" strokeweight=".140pt" strokecolor="#000000">
                <v:path arrowok="t"/>
              </v:shape>
            </v:group>
            <v:group style="position:absolute;left:5226;top:1164;width:2;height:41" coordorigin="5226,1164" coordsize="2,41">
              <v:shape style="position:absolute;left:5226;top:1164;width:2;height:41" coordorigin="5226,1164" coordsize="0,41" path="m5226,1164l5226,1205e" filled="false" stroked="true" strokeweight=".140pt" strokecolor="#000000">
                <v:path arrowok="t"/>
              </v:shape>
            </v:group>
            <v:group style="position:absolute;left:5196;top:1274;width:2;height:8" coordorigin="5196,1274" coordsize="2,8">
              <v:shape style="position:absolute;left:5196;top:1274;width:2;height:8" coordorigin="5196,1274" coordsize="0,8" path="m5196,1274l5196,1282e" filled="false" stroked="true" strokeweight=".140pt" strokecolor="#000000">
                <v:path arrowok="t"/>
              </v:shape>
            </v:group>
            <v:group style="position:absolute;left:5215;top:1334;width:2;height:7" coordorigin="5215,1334" coordsize="2,7">
              <v:shape style="position:absolute;left:5215;top:1334;width:2;height:7" coordorigin="5215,1334" coordsize="0,7" path="m5215,1334l5215,1341e" filled="false" stroked="true" strokeweight=".140pt" strokecolor="#000000">
                <v:path arrowok="t"/>
              </v:shape>
            </v:group>
            <v:group style="position:absolute;left:5167;top:1301;width:2;height:57" coordorigin="5167,1301" coordsize="2,57">
              <v:shape style="position:absolute;left:5167;top:1301;width:2;height:57" coordorigin="5167,1301" coordsize="0,57" path="m5167,1301l5167,1358e" filled="false" stroked="true" strokeweight=".140pt" strokecolor="#000000">
                <v:path arrowok="t"/>
              </v:shape>
            </v:group>
            <v:group style="position:absolute;left:5218;top:1430;width:2;height:8" coordorigin="5218,1430" coordsize="2,8">
              <v:shape style="position:absolute;left:5218;top:1430;width:2;height:8" coordorigin="5218,1430" coordsize="0,8" path="m5218,1430l5218,1438e" filled="false" stroked="true" strokeweight=".140pt" strokecolor="#000000">
                <v:path arrowok="t"/>
              </v:shape>
            </v:group>
            <v:group style="position:absolute;left:5236;top:1491;width:2;height:7" coordorigin="5236,1491" coordsize="2,7">
              <v:shape style="position:absolute;left:5236;top:1491;width:2;height:7" coordorigin="5236,1491" coordsize="0,7" path="m5236,1491l5236,1498e" filled="false" stroked="true" strokeweight=".140pt" strokecolor="#000000">
                <v:path arrowok="t"/>
              </v:shape>
            </v:group>
            <v:group style="position:absolute;left:5156;top:1487;width:2;height:8" coordorigin="5156,1487" coordsize="2,8">
              <v:shape style="position:absolute;left:5156;top:1487;width:2;height:8" coordorigin="5156,1487" coordsize="0,8" path="m5156,1487l5156,1495e" filled="false" stroked="true" strokeweight=".140pt" strokecolor="#000000">
                <v:path arrowok="t"/>
              </v:shape>
            </v:group>
            <v:group style="position:absolute;left:5187;top:1507;width:2;height:8" coordorigin="5187,1507" coordsize="2,8">
              <v:shape style="position:absolute;left:5187;top:1507;width:2;height:8" coordorigin="5187,1507" coordsize="0,8" path="m5187,1507l5187,1515e" filled="false" stroked="true" strokeweight=".140pt" strokecolor="#000000">
                <v:path arrowok="t"/>
              </v:shape>
            </v:group>
            <v:group style="position:absolute;left:5159;top:1583;width:2;height:8" coordorigin="5159,1583" coordsize="2,8">
              <v:shape style="position:absolute;left:5159;top:1583;width:2;height:8" coordorigin="5159,1583" coordsize="0,8" path="m5159,1583l5159,1591e" filled="false" stroked="true" strokeweight=".140pt" strokecolor="#000000">
                <v:path arrowok="t"/>
              </v:shape>
            </v:group>
            <v:group style="position:absolute;left:5177;top:1644;width:2;height:8" coordorigin="5177,1644" coordsize="2,8">
              <v:shape style="position:absolute;left:5177;top:1644;width:2;height:8" coordorigin="5177,1644" coordsize="0,8" path="m5177,1644l5177,1652e" filled="false" stroked="true" strokeweight=".140pt" strokecolor="#000000">
                <v:path arrowok="t"/>
              </v:shape>
            </v:group>
            <v:group style="position:absolute;left:5209;top:1663;width:2;height:8" coordorigin="5209,1663" coordsize="2,8">
              <v:shape style="position:absolute;left:5209;top:1663;width:2;height:8" coordorigin="5209,1663" coordsize="0,8" path="m5209,1663l5209,1671e" filled="false" stroked="true" strokeweight=".140pt" strokecolor="#000000">
                <v:path arrowok="t"/>
              </v:shape>
            </v:group>
            <v:group style="position:absolute;left:5179;top:1740;width:2;height:8" coordorigin="5179,1740" coordsize="2,8">
              <v:shape style="position:absolute;left:5179;top:1740;width:2;height:8" coordorigin="5179,1740" coordsize="0,8" path="m5179,1740l5179,1748e" filled="false" stroked="true" strokeweight=".140pt" strokecolor="#000000">
                <v:path arrowok="t"/>
              </v:shape>
            </v:group>
            <v:group style="position:absolute;left:5197;top:1800;width:2;height:7" coordorigin="5197,1800" coordsize="2,7">
              <v:shape style="position:absolute;left:5197;top:1800;width:2;height:7" coordorigin="5197,1800" coordsize="0,7" path="m5197,1800l5197,1807e" filled="false" stroked="true" strokeweight=".140pt" strokecolor="#000000">
                <v:path arrowok="t"/>
              </v:shape>
            </v:group>
            <v:group style="position:absolute;left:5229;top:1820;width:2;height:8" coordorigin="5229,1820" coordsize="2,8">
              <v:shape style="position:absolute;left:5229;top:1820;width:2;height:8" coordorigin="5229,1820" coordsize="0,8" path="m5229,1820l5229,1828e" filled="false" stroked="true" strokeweight=".140pt" strokecolor="#000000">
                <v:path arrowok="t"/>
              </v:shape>
            </v:group>
            <v:group style="position:absolute;left:5150;top:1816;width:2;height:8" coordorigin="5150,1816" coordsize="2,8">
              <v:shape style="position:absolute;left:5150;top:1816;width:2;height:8" coordorigin="5150,1816" coordsize="0,8" path="m5150,1816l5150,1824e" filled="false" stroked="true" strokeweight=".140pt" strokecolor="#000000">
                <v:path arrowok="t"/>
              </v:shape>
            </v:group>
            <v:group style="position:absolute;left:5200;top:1898;width:2;height:7" coordorigin="5200,1898" coordsize="2,7">
              <v:shape style="position:absolute;left:5200;top:1898;width:2;height:7" coordorigin="5200,1898" coordsize="0,7" path="m5200,1898l5200,1905e" filled="false" stroked="true" strokeweight=".140pt" strokecolor="#000000">
                <v:path arrowok="t"/>
              </v:shape>
            </v:group>
            <v:group style="position:absolute;left:5219;top:1957;width:2;height:8" coordorigin="5219,1957" coordsize="2,8">
              <v:shape style="position:absolute;left:5219;top:1957;width:2;height:8" coordorigin="5219,1957" coordsize="0,8" path="m5219,1957l5219,1965e" filled="false" stroked="true" strokeweight=".140pt" strokecolor="#000000">
                <v:path arrowok="t"/>
              </v:shape>
            </v:group>
            <v:group style="position:absolute;left:5250;top:1977;width:2;height:8" coordorigin="5250,1977" coordsize="2,8">
              <v:shape style="position:absolute;left:5250;top:1977;width:2;height:8" coordorigin="5250,1977" coordsize="0,8" path="m5250,1977l5250,1985e" filled="false" stroked="true" strokeweight=".140pt" strokecolor="#000000">
                <v:path arrowok="t"/>
              </v:shape>
            </v:group>
            <v:group style="position:absolute;left:5171;top:1974;width:2;height:7" coordorigin="5171,1974" coordsize="2,7">
              <v:shape style="position:absolute;left:5171;top:1974;width:2;height:7" coordorigin="5171,1974" coordsize="0,7" path="m5171,1974l5171,1981e" filled="false" stroked="true" strokeweight=".140pt" strokecolor="#000000">
                <v:path arrowok="t"/>
              </v:shape>
            </v:group>
            <v:group style="position:absolute;left:5222;top:2053;width:2;height:8" coordorigin="5222,2053" coordsize="2,8">
              <v:shape style="position:absolute;left:5222;top:2053;width:2;height:8" coordorigin="5222,2053" coordsize="0,8" path="m5222,2053l5222,2061e" filled="false" stroked="true" strokeweight=".140pt" strokecolor="#000000">
                <v:path arrowok="t"/>
              </v:shape>
            </v:group>
            <v:group style="position:absolute;left:5240;top:2114;width:2;height:8" coordorigin="5240,2114" coordsize="2,8">
              <v:shape style="position:absolute;left:5240;top:2114;width:2;height:8" coordorigin="5240,2114" coordsize="0,8" path="m5240,2114l5240,2122e" filled="false" stroked="true" strokeweight=".140pt" strokecolor="#000000">
                <v:path arrowok="t"/>
              </v:shape>
            </v:group>
            <v:group style="position:absolute;left:5160;top:2110;width:2;height:8" coordorigin="5160,2110" coordsize="2,8">
              <v:shape style="position:absolute;left:5160;top:2110;width:2;height:8" coordorigin="5160,2110" coordsize="0,8" path="m5160,2110l5160,2118e" filled="false" stroked="true" strokeweight=".140pt" strokecolor="#000000">
                <v:path arrowok="t"/>
              </v:shape>
            </v:group>
            <v:group style="position:absolute;left:5191;top:2131;width:2;height:7" coordorigin="5191,2131" coordsize="2,7">
              <v:shape style="position:absolute;left:5191;top:2131;width:2;height:7" coordorigin="5191,2131" coordsize="0,7" path="m5191,2131l5191,2138e" filled="false" stroked="true" strokeweight=".140pt" strokecolor="#000000">
                <v:path arrowok="t"/>
              </v:shape>
            </v:group>
            <v:group style="position:absolute;left:5242;top:2210;width:2;height:8" coordorigin="5242,2210" coordsize="2,8">
              <v:shape style="position:absolute;left:5242;top:2210;width:2;height:8" coordorigin="5242,2210" coordsize="0,8" path="m5242,2210l5242,2218e" filled="false" stroked="true" strokeweight=".140pt" strokecolor="#000000">
                <v:path arrowok="t"/>
              </v:shape>
            </v:group>
            <v:group style="position:absolute;left:5164;top:2207;width:2;height:54" coordorigin="5164,2207" coordsize="2,54">
              <v:shape style="position:absolute;left:5164;top:2207;width:2;height:54" coordorigin="5164,2207" coordsize="0,54" path="m5164,2207l5164,2261e" filled="false" stroked="true" strokeweight=".24pt" strokecolor="#000000">
                <v:path arrowok="t"/>
              </v:shape>
            </v:group>
            <v:group style="position:absolute;left:5262;top:2270;width:2;height:7" coordorigin="5262,2270" coordsize="2,7">
              <v:shape style="position:absolute;left:5262;top:2270;width:2;height:7" coordorigin="5262,2270" coordsize="0,7" path="m5262,2270l5262,2277e" filled="false" stroked="true" strokeweight=".140pt" strokecolor="#000000">
                <v:path arrowok="t"/>
              </v:shape>
            </v:group>
            <v:group style="position:absolute;left:5213;top:2286;width:2;height:8" coordorigin="5213,2286" coordsize="2,8">
              <v:shape style="position:absolute;left:5213;top:2286;width:2;height:8" coordorigin="5213,2286" coordsize="0,8" path="m5213,2286l5213,2294e" filled="false" stroked="true" strokeweight=".140pt" strokecolor="#000000">
                <v:path arrowok="t"/>
              </v:shape>
            </v:group>
            <v:group style="position:absolute;left:5183;top:2364;width:2;height:7" coordorigin="5183,2364" coordsize="2,7">
              <v:shape style="position:absolute;left:5183;top:2364;width:2;height:7" coordorigin="5183,2364" coordsize="0,7" path="m5183,2364l5183,2371e" filled="false" stroked="true" strokeweight=".140pt" strokecolor="#000000">
                <v:path arrowok="t"/>
              </v:shape>
            </v:group>
            <v:group style="position:absolute;left:5202;top:2423;width:2;height:8" coordorigin="5202,2423" coordsize="2,8">
              <v:shape style="position:absolute;left:5202;top:2423;width:2;height:8" coordorigin="5202,2423" coordsize="0,8" path="m5202,2423l5202,2431e" filled="false" stroked="true" strokeweight=".140pt" strokecolor="#000000">
                <v:path arrowok="t"/>
              </v:shape>
            </v:group>
            <v:group style="position:absolute;left:5233;top:2443;width:2;height:8" coordorigin="5233,2443" coordsize="2,8">
              <v:shape style="position:absolute;left:5233;top:2443;width:2;height:8" coordorigin="5233,2443" coordsize="0,8" path="m5233,2443l5233,2451e" filled="false" stroked="true" strokeweight=".140pt" strokecolor="#000000">
                <v:path arrowok="t"/>
              </v:shape>
            </v:group>
            <v:group style="position:absolute;left:5154;top:2440;width:2;height:7" coordorigin="5154,2440" coordsize="2,7">
              <v:shape style="position:absolute;left:5154;top:2440;width:2;height:7" coordorigin="5154,2440" coordsize="0,7" path="m5154,2440l5154,2447e" filled="false" stroked="true" strokeweight=".140pt" strokecolor="#000000">
                <v:path arrowok="t"/>
              </v:shape>
            </v:group>
            <v:group style="position:absolute;left:5204;top:2521;width:2;height:7" coordorigin="5204,2521" coordsize="2,7">
              <v:shape style="position:absolute;left:5204;top:2521;width:2;height:7" coordorigin="5204,2521" coordsize="0,7" path="m5204,2521l5204,2528e" filled="false" stroked="true" strokeweight=".140pt" strokecolor="#000000">
                <v:path arrowok="t"/>
              </v:shape>
            </v:group>
            <v:group style="position:absolute;left:5223;top:2580;width:2;height:8" coordorigin="5223,2580" coordsize="2,8">
              <v:shape style="position:absolute;left:5223;top:2580;width:2;height:8" coordorigin="5223,2580" coordsize="0,8" path="m5223,2580l5223,2588e" filled="false" stroked="true" strokeweight=".140pt" strokecolor="#000000">
                <v:path arrowok="t"/>
              </v:shape>
            </v:group>
            <v:group style="position:absolute;left:5255;top:2601;width:2;height:7" coordorigin="5255,2601" coordsize="2,7">
              <v:shape style="position:absolute;left:5255;top:2601;width:2;height:7" coordorigin="5255,2601" coordsize="0,7" path="m5255,2601l5255,2608e" filled="false" stroked="true" strokeweight=".140pt" strokecolor="#000000">
                <v:path arrowok="t"/>
              </v:shape>
            </v:group>
            <v:group style="position:absolute;left:5226;top:2677;width:2;height:7" coordorigin="5226,2677" coordsize="2,7">
              <v:shape style="position:absolute;left:5226;top:2677;width:2;height:7" coordorigin="5226,2677" coordsize="0,7" path="m5226,2677l5226,2684e" filled="false" stroked="true" strokeweight=".140pt" strokecolor="#000000">
                <v:path arrowok="t"/>
              </v:shape>
            </v:group>
            <v:group style="position:absolute;left:5145;top:852;width:2;height:1830" coordorigin="5145,852" coordsize="2,1830">
              <v:shape style="position:absolute;left:5145;top:852;width:2;height:1830" coordorigin="5145,852" coordsize="0,1830" path="m5145,852l5145,2682e" filled="false" stroked="true" strokeweight=".140pt" strokecolor="#000000">
                <v:path arrowok="t"/>
              </v:shape>
            </v:group>
            <v:group style="position:absolute;left:5065;top:2670;width:2;height:8" coordorigin="5065,2670" coordsize="2,8">
              <v:shape style="position:absolute;left:5065;top:2670;width:2;height:8" coordorigin="5065,2670" coordsize="0,8" path="m5065,2670l5065,2678e" filled="false" stroked="true" strokeweight=".140pt" strokecolor="#000000">
                <v:path arrowok="t"/>
              </v:shape>
            </v:group>
            <v:group style="position:absolute;left:5164;top:2733;width:2;height:8" coordorigin="5164,2733" coordsize="2,8">
              <v:shape style="position:absolute;left:5164;top:2733;width:2;height:8" coordorigin="5164,2733" coordsize="0,8" path="m5164,2733l5164,2741e" filled="false" stroked="true" strokeweight=".140pt" strokecolor="#000000">
                <v:path arrowok="t"/>
              </v:shape>
            </v:group>
            <v:group style="position:absolute;left:5196;top:2754;width:2;height:8" coordorigin="5196,2754" coordsize="2,8">
              <v:shape style="position:absolute;left:5196;top:2754;width:2;height:8" coordorigin="5196,2754" coordsize="0,8" path="m5196,2754l5196,2762e" filled="false" stroked="true" strokeweight=".140pt" strokecolor="#000000">
                <v:path arrowok="t"/>
              </v:shape>
            </v:group>
            <v:group style="position:absolute;left:4985;top:2666;width:2;height:8" coordorigin="4985,2666" coordsize="2,8">
              <v:shape style="position:absolute;left:4985;top:2666;width:2;height:8" coordorigin="4985,2666" coordsize="0,8" path="m4985,2666l4985,2674e" filled="false" stroked="true" strokeweight=".140pt" strokecolor="#000000">
                <v:path arrowok="t"/>
              </v:shape>
            </v:group>
            <v:group style="position:absolute;left:5083;top:2729;width:2;height:29" coordorigin="5083,2729" coordsize="2,29">
              <v:shape style="position:absolute;left:5083;top:2729;width:2;height:29" coordorigin="5083,2729" coordsize="0,29" path="m5083,2729l5083,2758e" filled="false" stroked="true" strokeweight=".140pt" strokecolor="#000000">
                <v:path arrowok="t"/>
              </v:shape>
            </v:group>
            <v:group style="position:absolute;left:5115;top:2750;width:2;height:8" coordorigin="5115,2750" coordsize="2,8">
              <v:shape style="position:absolute;left:5115;top:2750;width:2;height:8" coordorigin="5115,2750" coordsize="0,8" path="m5115,2750l5115,2758e" filled="false" stroked="true" strokeweight=".140pt" strokecolor="#000000">
                <v:path arrowok="t"/>
              </v:shape>
            </v:group>
            <v:group style="position:absolute;left:5003;top:2727;width:2;height:7" coordorigin="5003,2727" coordsize="2,7">
              <v:shape style="position:absolute;left:5003;top:2727;width:2;height:7" coordorigin="5003,2727" coordsize="0,7" path="m5003,2727l5003,2734e" filled="false" stroked="true" strokeweight=".140pt" strokecolor="#000000">
                <v:path arrowok="t"/>
              </v:shape>
            </v:group>
            <v:group style="position:absolute;left:5035;top:2746;width:2;height:8" coordorigin="5035,2746" coordsize="2,8">
              <v:shape style="position:absolute;left:5035;top:2746;width:2;height:8" coordorigin="5035,2746" coordsize="0,8" path="m5035,2746l5035,2754e" filled="false" stroked="true" strokeweight=".140pt" strokecolor="#000000">
                <v:path arrowok="t"/>
              </v:shape>
            </v:group>
            <v:group style="position:absolute;left:4923;top:2723;width:2;height:8" coordorigin="4923,2723" coordsize="2,8">
              <v:shape style="position:absolute;left:4923;top:2723;width:2;height:8" coordorigin="4923,2723" coordsize="0,8" path="m4923,2723l4923,2731e" filled="false" stroked="true" strokeweight=".140pt" strokecolor="#000000">
                <v:path arrowok="t"/>
              </v:shape>
            </v:group>
            <v:group style="position:absolute;left:4955;top:2743;width:2;height:8" coordorigin="4955,2743" coordsize="2,8">
              <v:shape style="position:absolute;left:4955;top:2743;width:2;height:8" coordorigin="4955,2743" coordsize="0,8" path="m4955,2743l4955,2751e" filled="false" stroked="true" strokeweight=".140pt" strokecolor="#000000">
                <v:path arrowok="t"/>
              </v:shape>
            </v:group>
            <v:group style="position:absolute;left:4843;top:2719;width:2;height:8" coordorigin="4843,2719" coordsize="2,8">
              <v:shape style="position:absolute;left:4843;top:2719;width:2;height:8" coordorigin="4843,2719" coordsize="0,8" path="m4843,2719l4843,2727e" filled="false" stroked="true" strokeweight=".140pt" strokecolor="#000000">
                <v:path arrowok="t"/>
              </v:shape>
            </v:group>
            <v:group style="position:absolute;left:4873;top:2740;width:2;height:14" coordorigin="4873,2740" coordsize="2,14">
              <v:shape style="position:absolute;left:4873;top:2740;width:2;height:14" coordorigin="4873,2740" coordsize="0,14" path="m4873,2740l4873,2754e" filled="false" stroked="true" strokeweight=".24pt" strokecolor="#000000">
                <v:path arrowok="t"/>
              </v:shape>
            </v:group>
            <v:group style="position:absolute;left:4762;top:2716;width:2;height:8" coordorigin="4762,2716" coordsize="2,8">
              <v:shape style="position:absolute;left:4762;top:2716;width:2;height:8" coordorigin="4762,2716" coordsize="0,8" path="m4762,2716l4762,2724e" filled="false" stroked="true" strokeweight=".140pt" strokecolor="#000000">
                <v:path arrowok="t"/>
              </v:shape>
            </v:group>
            <v:group style="position:absolute;left:4794;top:2736;width:2;height:7" coordorigin="4794,2736" coordsize="2,7">
              <v:shape style="position:absolute;left:4794;top:2736;width:2;height:7" coordorigin="4794,2736" coordsize="0,7" path="m4794,2736l4794,2743e" filled="false" stroked="true" strokeweight=".140pt" strokecolor="#000000">
                <v:path arrowok="t"/>
              </v:shape>
            </v:group>
            <v:group style="position:absolute;left:4602;top:2709;width:2;height:7" coordorigin="4602,2709" coordsize="2,7">
              <v:shape style="position:absolute;left:4602;top:2709;width:2;height:7" coordorigin="4602,2709" coordsize="0,7" path="m4602,2709l4602,2716e" filled="false" stroked="true" strokeweight=".140pt" strokecolor="#000000">
                <v:path arrowok="t"/>
              </v:shape>
            </v:group>
            <v:group style="position:absolute;left:4633;top:2729;width:2;height:8" coordorigin="4633,2729" coordsize="2,8">
              <v:shape style="position:absolute;left:4633;top:2729;width:2;height:8" coordorigin="4633,2729" coordsize="0,8" path="m4633,2729l4633,2737e" filled="false" stroked="true" strokeweight=".140pt" strokecolor="#000000">
                <v:path arrowok="t"/>
              </v:shape>
            </v:group>
            <v:group style="position:absolute;left:4521;top:2706;width:2;height:8" coordorigin="4521,2706" coordsize="2,8">
              <v:shape style="position:absolute;left:4521;top:2706;width:2;height:8" coordorigin="4521,2706" coordsize="0,8" path="m4521,2706l4521,2714e" filled="false" stroked="true" strokeweight=".140pt" strokecolor="#000000">
                <v:path arrowok="t"/>
              </v:shape>
            </v:group>
            <v:group style="position:absolute;left:4554;top:2725;width:2;height:8" coordorigin="4554,2725" coordsize="2,8">
              <v:shape style="position:absolute;left:4554;top:2725;width:2;height:8" coordorigin="4554,2725" coordsize="0,8" path="m4554,2725l4554,2733e" filled="false" stroked="true" strokeweight=".140pt" strokecolor="#000000">
                <v:path arrowok="t"/>
              </v:shape>
            </v:group>
            <v:group style="position:absolute;left:4474;top:2723;width:2;height:8" coordorigin="4474,2723" coordsize="2,8">
              <v:shape style="position:absolute;left:4474;top:2723;width:2;height:8" coordorigin="4474,2723" coordsize="0,8" path="m4474,2723l4474,2731e" filled="false" stroked="true" strokeweight=".140pt" strokecolor="#000000">
                <v:path arrowok="t"/>
              </v:shape>
            </v:group>
            <v:group style="position:absolute;left:4393;top:2719;width:2;height:8" coordorigin="4393,2719" coordsize="2,8">
              <v:shape style="position:absolute;left:4393;top:2719;width:2;height:8" coordorigin="4393,2719" coordsize="0,8" path="m4393,2719l4393,2727e" filled="false" stroked="true" strokeweight=".140pt" strokecolor="#000000">
                <v:path arrowok="t"/>
              </v:shape>
            </v:group>
            <v:group style="position:absolute;left:4281;top:2696;width:2;height:8" coordorigin="4281,2696" coordsize="2,8">
              <v:shape style="position:absolute;left:4281;top:2696;width:2;height:8" coordorigin="4281,2696" coordsize="0,8" path="m4281,2696l4281,2704e" filled="false" stroked="true" strokeweight=".140pt" strokecolor="#000000">
                <v:path arrowok="t"/>
              </v:shape>
            </v:group>
            <v:group style="position:absolute;left:4313;top:2716;width:2;height:8" coordorigin="4313,2716" coordsize="2,8">
              <v:shape style="position:absolute;left:4313;top:2716;width:2;height:8" coordorigin="4313,2716" coordsize="0,8" path="m4313,2716l4313,2724e" filled="false" stroked="true" strokeweight=".140pt" strokecolor="#000000">
                <v:path arrowok="t"/>
              </v:shape>
            </v:group>
            <v:group style="position:absolute;left:4201;top:2692;width:2;height:8" coordorigin="4201,2692" coordsize="2,8">
              <v:shape style="position:absolute;left:4201;top:2692;width:2;height:8" coordorigin="4201,2692" coordsize="0,8" path="m4201,2692l4201,2700e" filled="false" stroked="true" strokeweight=".140pt" strokecolor="#000000">
                <v:path arrowok="t"/>
              </v:shape>
            </v:group>
            <v:group style="position:absolute;left:4233;top:2713;width:2;height:7" coordorigin="4233,2713" coordsize="2,7">
              <v:shape style="position:absolute;left:4233;top:2713;width:2;height:7" coordorigin="4233,2713" coordsize="0,7" path="m4233,2713l4233,2720e" filled="false" stroked="true" strokeweight=".140pt" strokecolor="#000000">
                <v:path arrowok="t"/>
              </v:shape>
            </v:group>
            <v:group style="position:absolute;left:4121;top:2689;width:2;height:8" coordorigin="4121,2689" coordsize="2,8">
              <v:shape style="position:absolute;left:4121;top:2689;width:2;height:8" coordorigin="4121,2689" coordsize="0,8" path="m4121,2689l4121,2697e" filled="false" stroked="true" strokeweight=".140pt" strokecolor="#000000">
                <v:path arrowok="t"/>
              </v:shape>
            </v:group>
            <v:group style="position:absolute;left:4152;top:2709;width:2;height:7" coordorigin="4152,2709" coordsize="2,7">
              <v:shape style="position:absolute;left:4152;top:2709;width:2;height:7" coordorigin="4152,2709" coordsize="0,7" path="m4152,2709l4152,2716e" filled="false" stroked="true" strokeweight=".140pt" strokecolor="#000000">
                <v:path arrowok="t"/>
              </v:shape>
            </v:group>
            <v:group style="position:absolute;left:4040;top:2686;width:2;height:7" coordorigin="4040,2686" coordsize="2,7">
              <v:shape style="position:absolute;left:4040;top:2686;width:2;height:7" coordorigin="4040,2686" coordsize="0,7" path="m4040,2686l4040,2693e" filled="false" stroked="true" strokeweight=".140pt" strokecolor="#000000">
                <v:path arrowok="t"/>
              </v:shape>
            </v:group>
            <v:group style="position:absolute;left:4072;top:2706;width:2;height:8" coordorigin="4072,2706" coordsize="2,8">
              <v:shape style="position:absolute;left:4072;top:2706;width:2;height:8" coordorigin="4072,2706" coordsize="0,8" path="m4072,2706l4072,2714e" filled="false" stroked="true" strokeweight=".140pt" strokecolor="#000000">
                <v:path arrowok="t"/>
              </v:shape>
            </v:group>
            <v:group style="position:absolute;left:3960;top:2682;width:2;height:7" coordorigin="3960,2682" coordsize="2,7">
              <v:shape style="position:absolute;left:3960;top:2682;width:2;height:7" coordorigin="3960,2682" coordsize="0,7" path="m3960,2682l3960,2689e" filled="false" stroked="true" strokeweight=".140pt" strokecolor="#000000">
                <v:path arrowok="t"/>
              </v:shape>
            </v:group>
            <v:group style="position:absolute;left:3992;top:2702;width:2;height:8" coordorigin="3992,2702" coordsize="2,8">
              <v:shape style="position:absolute;left:3992;top:2702;width:2;height:8" coordorigin="3992,2702" coordsize="0,8" path="m3992,2702l3992,2710e" filled="false" stroked="true" strokeweight=".140pt" strokecolor="#000000">
                <v:path arrowok="t"/>
              </v:shape>
            </v:group>
            <v:group style="position:absolute;left:3880;top:2679;width:2;height:8" coordorigin="3880,2679" coordsize="2,8">
              <v:shape style="position:absolute;left:3880;top:2679;width:2;height:8" coordorigin="3880,2679" coordsize="0,8" path="m3880,2679l3880,2687e" filled="false" stroked="true" strokeweight=".140pt" strokecolor="#000000">
                <v:path arrowok="t"/>
              </v:shape>
            </v:group>
            <v:group style="position:absolute;left:3911;top:2698;width:2;height:8" coordorigin="3911,2698" coordsize="2,8">
              <v:shape style="position:absolute;left:3911;top:2698;width:2;height:8" coordorigin="3911,2698" coordsize="0,8" path="m3911,2698l3911,2706e" filled="false" stroked="true" strokeweight=".140pt" strokecolor="#000000">
                <v:path arrowok="t"/>
              </v:shape>
            </v:group>
            <v:group style="position:absolute;left:3799;top:2675;width:2;height:8" coordorigin="3799,2675" coordsize="2,8">
              <v:shape style="position:absolute;left:3799;top:2675;width:2;height:8" coordorigin="3799,2675" coordsize="0,8" path="m3799,2675l3799,2683e" filled="false" stroked="true" strokeweight=".140pt" strokecolor="#000000">
                <v:path arrowok="t"/>
              </v:shape>
            </v:group>
            <v:group style="position:absolute;left:3831;top:2696;width:2;height:8" coordorigin="3831,2696" coordsize="2,8">
              <v:shape style="position:absolute;left:3831;top:2696;width:2;height:8" coordorigin="3831,2696" coordsize="0,8" path="m3831,2696l3831,2704e" filled="false" stroked="true" strokeweight=".140pt" strokecolor="#000000">
                <v:path arrowok="t"/>
              </v:shape>
            </v:group>
            <v:group style="position:absolute;left:3963;top:2780;width:2;height:7" coordorigin="3963,2780" coordsize="2,7">
              <v:shape style="position:absolute;left:3963;top:2780;width:2;height:7" coordorigin="3963,2780" coordsize="0,7" path="m3963,2780l3963,2787e" filled="false" stroked="true" strokeweight=".140pt" strokecolor="#000000">
                <v:path arrowok="t"/>
              </v:shape>
            </v:group>
            <v:group style="position:absolute;left:3719;top:2671;width:2;height:8" coordorigin="3719,2671" coordsize="2,8">
              <v:shape style="position:absolute;left:3719;top:2671;width:2;height:8" coordorigin="3719,2671" coordsize="0,8" path="m3719,2671l3719,2679e" filled="false" stroked="true" strokeweight=".140pt" strokecolor="#000000">
                <v:path arrowok="t"/>
              </v:shape>
            </v:group>
            <v:group style="position:absolute;left:3883;top:2776;width:2;height:7" coordorigin="3883,2776" coordsize="2,7">
              <v:shape style="position:absolute;left:3883;top:2776;width:2;height:7" coordorigin="3883,2776" coordsize="0,7" path="m3883,2776l3883,2783e" filled="false" stroked="true" strokeweight=".140pt" strokecolor="#000000">
                <v:path arrowok="t"/>
              </v:shape>
            </v:group>
            <v:group style="position:absolute;left:3639;top:2669;width:2;height:8" coordorigin="3639,2669" coordsize="2,8">
              <v:shape style="position:absolute;left:3639;top:2669;width:2;height:8" coordorigin="3639,2669" coordsize="0,8" path="m3639,2669l3639,2677e" filled="false" stroked="true" strokeweight=".140pt" strokecolor="#000000">
                <v:path arrowok="t"/>
              </v:shape>
            </v:group>
            <v:group style="position:absolute;left:3802;top:2772;width:2;height:8" coordorigin="3802,2772" coordsize="2,8">
              <v:shape style="position:absolute;left:3802;top:2772;width:2;height:8" coordorigin="3802,2772" coordsize="0,8" path="m3802,2772l3802,2780e" filled="false" stroked="true" strokeweight=".140pt" strokecolor="#000000">
                <v:path arrowok="t"/>
              </v:shape>
            </v:group>
            <v:group style="position:absolute;left:3558;top:2665;width:2;height:8" coordorigin="3558,2665" coordsize="2,8">
              <v:shape style="position:absolute;left:3558;top:2665;width:2;height:8" coordorigin="3558,2665" coordsize="0,8" path="m3558,2665l3558,2673e" filled="false" stroked="true" strokeweight=".140pt" strokecolor="#000000">
                <v:path arrowok="t"/>
              </v:shape>
            </v:group>
            <v:group style="position:absolute;left:3590;top:2686;width:2;height:7" coordorigin="3590,2686" coordsize="2,7">
              <v:shape style="position:absolute;left:3590;top:2686;width:2;height:7" coordorigin="3590,2686" coordsize="0,7" path="m3590,2686l3590,2693e" filled="false" stroked="true" strokeweight=".140pt" strokecolor="#000000">
                <v:path arrowok="t"/>
              </v:shape>
            </v:group>
            <v:group style="position:absolute;left:3722;top:2769;width:2;height:8" coordorigin="3722,2769" coordsize="2,8">
              <v:shape style="position:absolute;left:3722;top:2769;width:2;height:8" coordorigin="3722,2769" coordsize="0,8" path="m3722,2769l3722,2777e" filled="false" stroked="true" strokeweight=".140pt" strokecolor="#000000">
                <v:path arrowok="t"/>
              </v:shape>
            </v:group>
            <v:group style="position:absolute;left:3478;top:2662;width:2;height:8" coordorigin="3478,2662" coordsize="2,8">
              <v:shape style="position:absolute;left:3478;top:2662;width:2;height:8" coordorigin="3478,2662" coordsize="0,8" path="m3478,2662l3478,2670e" filled="false" stroked="true" strokeweight=".140pt" strokecolor="#000000">
                <v:path arrowok="t"/>
              </v:shape>
            </v:group>
            <v:group style="position:absolute;left:3511;top:2682;width:2;height:7" coordorigin="3511,2682" coordsize="2,7">
              <v:shape style="position:absolute;left:3511;top:2682;width:2;height:7" coordorigin="3511,2682" coordsize="0,7" path="m3511,2682l3511,2689e" filled="false" stroked="true" strokeweight=".140pt" strokecolor="#000000">
                <v:path arrowok="t"/>
              </v:shape>
            </v:group>
            <v:group style="position:absolute;left:3643;top:2765;width:2;height:9" coordorigin="3643,2765" coordsize="2,9">
              <v:shape style="position:absolute;left:3643;top:2765;width:2;height:9" coordorigin="3643,2765" coordsize="0,9" path="m3643,2765l3643,2774e" filled="false" stroked="true" strokeweight=".24pt" strokecolor="#000000">
                <v:path arrowok="t"/>
              </v:shape>
            </v:group>
            <v:group style="position:absolute;left:3429;top:2679;width:2;height:8" coordorigin="3429,2679" coordsize="2,8">
              <v:shape style="position:absolute;left:3429;top:2679;width:2;height:8" coordorigin="3429,2679" coordsize="0,8" path="m3429,2679l3429,2687e" filled="false" stroked="true" strokeweight=".140pt" strokecolor="#000000">
                <v:path arrowok="t"/>
              </v:shape>
            </v:group>
            <v:group style="position:absolute;left:3561;top:2763;width:2;height:8" coordorigin="3561,2763" coordsize="2,8">
              <v:shape style="position:absolute;left:3561;top:2763;width:2;height:8" coordorigin="3561,2763" coordsize="0,8" path="m3561,2763l3561,2771e" filled="false" stroked="true" strokeweight=".140pt" strokecolor="#000000">
                <v:path arrowok="t"/>
              </v:shape>
            </v:group>
            <v:group style="position:absolute;left:3481;top:2759;width:2;height:8" coordorigin="3481,2759" coordsize="2,8">
              <v:shape style="position:absolute;left:3481;top:2759;width:2;height:8" coordorigin="3481,2759" coordsize="0,8" path="m3481,2759l3481,2767e" filled="false" stroked="true" strokeweight=".140pt" strokecolor="#000000">
                <v:path arrowok="t"/>
              </v:shape>
            </v:group>
            <v:group style="position:absolute;left:3401;top:2755;width:2;height:8" coordorigin="3401,2755" coordsize="2,8">
              <v:shape style="position:absolute;left:3401;top:2755;width:2;height:8" coordorigin="3401,2755" coordsize="0,8" path="m3401,2755l3401,2763e" filled="false" stroked="true" strokeweight=".140pt" strokecolor="#000000">
                <v:path arrowok="t"/>
              </v:shape>
            </v:group>
            <v:group style="position:absolute;left:3418;top:2816;width:2;height:37" coordorigin="3418,2816" coordsize="2,37">
              <v:shape style="position:absolute;left:3418;top:2816;width:2;height:37" coordorigin="3418,2816" coordsize="0,37" path="m3418,2816l3418,2853e" filled="false" stroked="true" strokeweight=".24pt" strokecolor="#000000">
                <v:path arrowok="t"/>
              </v:shape>
            </v:group>
            <v:group style="position:absolute;left:3451;top:2835;width:2;height:8" coordorigin="3451,2835" coordsize="2,8">
              <v:shape style="position:absolute;left:3451;top:2835;width:2;height:8" coordorigin="3451,2835" coordsize="0,8" path="m3451,2835l3451,2843e" filled="false" stroked="true" strokeweight=".140pt" strokecolor="#000000">
                <v:path arrowok="t"/>
              </v:shape>
            </v:group>
            <v:group style="position:absolute;left:3422;top:2912;width:2;height:8" coordorigin="3422,2912" coordsize="2,8">
              <v:shape style="position:absolute;left:3422;top:2912;width:2;height:8" coordorigin="3422,2912" coordsize="0,8" path="m3422,2912l3422,2920e" filled="false" stroked="true" strokeweight=".140pt" strokecolor="#000000">
                <v:path arrowok="t"/>
              </v:shape>
            </v:group>
            <v:group style="position:absolute;left:3473;top:2786;width:2;height:421" coordorigin="3473,2786" coordsize="2,421">
              <v:shape style="position:absolute;left:3473;top:2786;width:2;height:421" coordorigin="3473,2786" coordsize="0,421" path="m3473,2786l3473,3207e" filled="false" stroked="true" strokeweight=".38630pt" strokecolor="#000000">
                <v:path arrowok="t"/>
              </v:shape>
            </v:group>
            <v:group style="position:absolute;left:3865;top:3242;width:2;height:7" coordorigin="3865,3242" coordsize="2,7">
              <v:shape style="position:absolute;left:3865;top:3242;width:2;height:7" coordorigin="3865,3242" coordsize="0,7" path="m3865,3242l3865,3249e" filled="false" stroked="true" strokeweight=".140pt" strokecolor="#000000">
                <v:path arrowok="t"/>
              </v:shape>
            </v:group>
            <v:group style="position:absolute;left:3392;top:2988;width:2;height:8" coordorigin="3392,2988" coordsize="2,8">
              <v:shape style="position:absolute;left:3392;top:2988;width:2;height:8" coordorigin="3392,2988" coordsize="0,8" path="m3392,2988l3392,2996e" filled="false" stroked="true" strokeweight=".140pt" strokecolor="#000000">
                <v:path arrowok="t"/>
              </v:shape>
            </v:group>
            <v:group style="position:absolute;left:3785;top:3239;width:2;height:8" coordorigin="3785,3239" coordsize="2,8">
              <v:shape style="position:absolute;left:3785;top:3239;width:2;height:8" coordorigin="3785,3239" coordsize="0,8" path="m3785,3239l3785,3247e" filled="false" stroked="true" strokeweight=".140pt" strokecolor="#000000">
                <v:path arrowok="t"/>
              </v:shape>
            </v:group>
            <v:group style="position:absolute;left:3884;top:3302;width:2;height:8" coordorigin="3884,3302" coordsize="2,8">
              <v:shape style="position:absolute;left:3884;top:3302;width:2;height:8" coordorigin="3884,3302" coordsize="0,8" path="m3884,3302l3884,3310e" filled="false" stroked="true" strokeweight=".140pt" strokecolor="#000000">
                <v:path arrowok="t"/>
              </v:shape>
            </v:group>
            <v:group style="position:absolute;left:3915;top:3322;width:2;height:7" coordorigin="3915,3322" coordsize="2,7">
              <v:shape style="position:absolute;left:3915;top:3322;width:2;height:7" coordorigin="3915,3322" coordsize="0,7" path="m3915,3322l3915,3329e" filled="false" stroked="true" strokeweight=".140pt" strokecolor="#000000">
                <v:path arrowok="t"/>
              </v:shape>
            </v:group>
            <v:group style="position:absolute;left:3705;top:3235;width:2;height:8" coordorigin="3705,3235" coordsize="2,8">
              <v:shape style="position:absolute;left:3705;top:3235;width:2;height:8" coordorigin="3705,3235" coordsize="0,8" path="m3705,3235l3705,3243e" filled="false" stroked="true" strokeweight=".140pt" strokecolor="#000000">
                <v:path arrowok="t"/>
              </v:shape>
            </v:group>
            <v:group style="position:absolute;left:3442;top:3069;width:2;height:8" coordorigin="3442,3069" coordsize="2,8">
              <v:shape style="position:absolute;left:3442;top:3069;width:2;height:8" coordorigin="3442,3069" coordsize="0,8" path="m3442,3069l3442,3077e" filled="false" stroked="true" strokeweight=".140pt" strokecolor="#000000">
                <v:path arrowok="t"/>
              </v:shape>
            </v:group>
            <v:group style="position:absolute;left:3624;top:3233;width:2;height:7" coordorigin="3624,3233" coordsize="2,7">
              <v:shape style="position:absolute;left:3624;top:3233;width:2;height:7" coordorigin="3624,3233" coordsize="0,7" path="m3624,3233l3624,3240e" filled="false" stroked="true" strokeweight=".140pt" strokecolor="#000000">
                <v:path arrowok="t"/>
              </v:shape>
            </v:group>
            <v:group style="position:absolute;left:3462;top:3128;width:2;height:8" coordorigin="3462,3128" coordsize="2,8">
              <v:shape style="position:absolute;left:3462;top:3128;width:2;height:8" coordorigin="3462,3128" coordsize="0,8" path="m3462,3128l3462,3136e" filled="false" stroked="true" strokeweight=".140pt" strokecolor="#000000">
                <v:path arrowok="t"/>
              </v:shape>
            </v:group>
            <v:group style="position:absolute;left:3887;top:3399;width:2;height:8" coordorigin="3887,3399" coordsize="2,8">
              <v:shape style="position:absolute;left:3887;top:3399;width:2;height:8" coordorigin="3887,3399" coordsize="0,8" path="m3887,3399l3887,3407e" filled="false" stroked="true" strokeweight=".140pt" strokecolor="#000000">
                <v:path arrowok="t"/>
              </v:shape>
            </v:group>
            <v:group style="position:absolute;left:3544;top:3229;width:2;height:8" coordorigin="3544,3229" coordsize="2,8">
              <v:shape style="position:absolute;left:3544;top:3229;width:2;height:8" coordorigin="3544,3229" coordsize="0,8" path="m3544,3229l3544,3237e" filled="false" stroked="true" strokeweight=".140pt" strokecolor="#000000">
                <v:path arrowok="t"/>
              </v:shape>
            </v:group>
            <v:group style="position:absolute;left:3413;top:3145;width:2;height:8" coordorigin="3413,3145" coordsize="2,8">
              <v:shape style="position:absolute;left:3413;top:3145;width:2;height:8" coordorigin="3413,3145" coordsize="0,8" path="m3413,3145l3413,3153e" filled="false" stroked="true" strokeweight=".140pt" strokecolor="#000000">
                <v:path arrowok="t"/>
              </v:shape>
            </v:group>
            <v:group style="position:absolute;left:3464;top:3225;width:2;height:8" coordorigin="3464,3225" coordsize="2,8">
              <v:shape style="position:absolute;left:3464;top:3225;width:2;height:8" coordorigin="3464,3225" coordsize="0,8" path="m3464,3225l3464,3233e" filled="false" stroked="true" strokeweight=".140pt" strokecolor="#000000">
                <v:path arrowok="t"/>
              </v:shape>
            </v:group>
            <v:group style="position:absolute;left:3562;top:3288;width:2;height:8" coordorigin="3562,3288" coordsize="2,8">
              <v:shape style="position:absolute;left:3562;top:3288;width:2;height:8" coordorigin="3562,3288" coordsize="0,8" path="m3562,3288l3562,3296e" filled="false" stroked="true" strokeweight=".140pt" strokecolor="#000000">
                <v:path arrowok="t"/>
              </v:shape>
            </v:group>
            <v:group style="position:absolute;left:3856;top:3475;width:2;height:8" coordorigin="3856,3475" coordsize="2,8">
              <v:shape style="position:absolute;left:3856;top:3475;width:2;height:8" coordorigin="3856,3475" coordsize="0,8" path="m3856,3475l3856,3483e" filled="false" stroked="true" strokeweight=".140pt" strokecolor="#000000">
                <v:path arrowok="t"/>
              </v:shape>
            </v:group>
            <v:group style="position:absolute;left:3382;top:2665;width:2;height:565" coordorigin="3382,2665" coordsize="2,565">
              <v:shape style="position:absolute;left:3382;top:2665;width:2;height:565" coordorigin="3382,2665" coordsize="0,565" path="m3382,2665l3382,3230e" filled="false" stroked="true" strokeweight=".38630pt" strokecolor="#000000">
                <v:path arrowok="t"/>
              </v:shape>
            </v:group>
            <v:group style="position:absolute;left:3472;top:3286;width:2;height:209" coordorigin="3472,3286" coordsize="2,209">
              <v:shape style="position:absolute;left:3472;top:3286;width:2;height:209" coordorigin="3472,3286" coordsize="0,209" path="m3472,3286l3472,3495e" filled="false" stroked="true" strokeweight="1.0643pt" strokecolor="#000000">
                <v:path arrowok="t"/>
              </v:shape>
            </v:group>
            <v:group style="position:absolute;left:3907;top:3556;width:2;height:8" coordorigin="3907,3556" coordsize="2,8">
              <v:shape style="position:absolute;left:3907;top:3556;width:2;height:8" coordorigin="3907,3556" coordsize="0,8" path="m3907,3556l3907,3564e" filled="false" stroked="true" strokeweight=".140pt" strokecolor="#000000">
                <v:path arrowok="t"/>
              </v:shape>
            </v:group>
            <v:group style="position:absolute;left:5173;top:1783;width:2;height:8" coordorigin="5173,1783" coordsize="2,8">
              <v:shape style="position:absolute;left:5173;top:1783;width:2;height:8" coordorigin="5173,1783" coordsize="0,8" path="m5173,1783l5173,1791e" filled="false" stroked="true" strokeweight=".140pt" strokecolor="#000000">
                <v:path arrowok="t"/>
              </v:shape>
            </v:group>
            <v:group style="position:absolute;left:5254;top:1858;width:2;height:7" coordorigin="5254,1858" coordsize="2,7">
              <v:shape style="position:absolute;left:5254;top:1858;width:2;height:7" coordorigin="5254,1858" coordsize="0,7" path="m5254,1858l5254,1865e" filled="false" stroked="true" strokeweight=".140pt" strokecolor="#000000">
                <v:path arrowok="t"/>
              </v:shape>
            </v:group>
            <v:group style="position:absolute;left:5166;top:1872;width:2;height:8" coordorigin="5166,1872" coordsize="2,8">
              <v:shape style="position:absolute;left:5166;top:1872;width:2;height:8" coordorigin="5166,1872" coordsize="0,8" path="m5166,1872l5166,1880e" filled="false" stroked="true" strokeweight=".140pt" strokecolor="#000000">
                <v:path arrowok="t"/>
              </v:shape>
            </v:group>
            <v:group style="position:absolute;left:5223;top:1925;width:2;height:7" coordorigin="5223,1925" coordsize="2,7">
              <v:shape style="position:absolute;left:5223;top:1925;width:2;height:7" coordorigin="5223,1925" coordsize="0,7" path="m5223,1925l5223,1932e" filled="false" stroked="true" strokeweight=".140pt" strokecolor="#000000">
                <v:path arrowok="t"/>
              </v:shape>
            </v:group>
            <v:group style="position:absolute;left:5253;top:2048;width:2;height:8" coordorigin="5253,2048" coordsize="2,8">
              <v:shape style="position:absolute;left:5253;top:2048;width:2;height:8" coordorigin="5253,2048" coordsize="0,8" path="m5253,2048l5253,2056e" filled="false" stroked="true" strokeweight=".140pt" strokecolor="#000000">
                <v:path arrowok="t"/>
              </v:shape>
            </v:group>
            <v:group style="position:absolute;left:5165;top:2062;width:2;height:8" coordorigin="5165,2062" coordsize="2,8">
              <v:shape style="position:absolute;left:5165;top:2062;width:2;height:8" coordorigin="5165,2062" coordsize="0,8" path="m5165,2062l5165,2070e" filled="false" stroked="true" strokeweight=".140pt" strokecolor="#000000">
                <v:path arrowok="t"/>
              </v:shape>
            </v:group>
            <v:group style="position:absolute;left:5253;top:2237;width:2;height:8" coordorigin="5253,2237" coordsize="2,8">
              <v:shape style="position:absolute;left:5253;top:2237;width:2;height:8" coordorigin="5253,2237" coordsize="0,8" path="m5253,2237l5253,2245e" filled="false" stroked="true" strokeweight=".140pt" strokecolor="#000000">
                <v:path arrowok="t"/>
              </v:shape>
            </v:group>
            <v:group style="position:absolute;left:5172;top:2353;width:2;height:8" coordorigin="5172,2353" coordsize="2,8">
              <v:shape style="position:absolute;left:5172;top:2353;width:2;height:8" coordorigin="5172,2353" coordsize="0,8" path="m5172,2353l5172,2361e" filled="false" stroked="true" strokeweight=".140pt" strokecolor="#000000">
                <v:path arrowok="t"/>
              </v:shape>
            </v:group>
            <v:group style="position:absolute;left:5165;top:2443;width:2;height:8" coordorigin="5165,2443" coordsize="2,8">
              <v:shape style="position:absolute;left:5165;top:2443;width:2;height:8" coordorigin="5165,2443" coordsize="0,8" path="m5165,2443l5165,2451e" filled="false" stroked="true" strokeweight=".140pt" strokecolor="#000000">
                <v:path arrowok="t"/>
              </v:shape>
            </v:group>
            <v:group style="position:absolute;left:5170;top:2544;width:2;height:8" coordorigin="5170,2544" coordsize="2,8">
              <v:shape style="position:absolute;left:5170;top:2544;width:2;height:8" coordorigin="5170,2544" coordsize="0,8" path="m5170,2544l5170,2552e" filled="false" stroked="true" strokeweight=".140pt" strokecolor="#000000">
                <v:path arrowok="t"/>
              </v:shape>
            </v:group>
            <v:group style="position:absolute;left:5251;top:2619;width:2;height:7" coordorigin="5251,2619" coordsize="2,7">
              <v:shape style="position:absolute;left:5251;top:2619;width:2;height:7" coordorigin="5251,2619" coordsize="0,7" path="m5251,2619l5251,2626e" filled="false" stroked="true" strokeweight=".140pt" strokecolor="#000000">
                <v:path arrowok="t"/>
              </v:shape>
            </v:group>
            <v:group style="position:absolute;left:5164;top:2634;width:2;height:8" coordorigin="5164,2634" coordsize="2,8">
              <v:shape style="position:absolute;left:5164;top:2634;width:2;height:8" coordorigin="5164,2634" coordsize="0,8" path="m5164,2634l5164,2642e" filled="false" stroked="true" strokeweight=".140pt" strokecolor="#000000">
                <v:path arrowok="t"/>
              </v:shape>
            </v:group>
            <v:group style="position:absolute;left:5222;top:2687;width:2;height:8" coordorigin="5222,2687" coordsize="2,8">
              <v:shape style="position:absolute;left:5222;top:2687;width:2;height:8" coordorigin="5222,2687" coordsize="0,8" path="m5222,2687l5222,2695e" filled="false" stroked="true" strokeweight=".140pt" strokecolor="#000000">
                <v:path arrowok="t"/>
              </v:shape>
            </v:group>
            <v:group style="position:absolute;left:5134;top:2701;width:2;height:8" coordorigin="5134,2701" coordsize="2,8">
              <v:shape style="position:absolute;left:5134;top:2701;width:2;height:8" coordorigin="5134,2701" coordsize="0,8" path="m5134,2701l5134,2709e" filled="false" stroked="true" strokeweight=".140pt" strokecolor="#000000">
                <v:path arrowok="t"/>
              </v:shape>
            </v:group>
            <v:group style="position:absolute;left:4989;top:2664;width:2;height:7" coordorigin="4989,2664" coordsize="2,7">
              <v:shape style="position:absolute;left:4989;top:2664;width:2;height:7" coordorigin="4989,2664" coordsize="0,7" path="m4989,2664l4989,2671e" filled="false" stroked="true" strokeweight=".140pt" strokecolor="#000000">
                <v:path arrowok="t"/>
              </v:shape>
            </v:group>
            <v:group style="position:absolute;left:5047;top:2716;width:2;height:8" coordorigin="5047,2716" coordsize="2,8">
              <v:shape style="position:absolute;left:5047;top:2716;width:2;height:8" coordorigin="5047,2716" coordsize="0,8" path="m5047,2716l5047,2724e" filled="false" stroked="true" strokeweight=".140pt" strokecolor="#000000">
                <v:path arrowok="t"/>
              </v:shape>
            </v:group>
            <v:group style="position:absolute;left:4995;top:2764;width:2;height:8" coordorigin="4995,2764" coordsize="2,8">
              <v:shape style="position:absolute;left:4995;top:2764;width:2;height:8" coordorigin="4995,2764" coordsize="0,8" path="m4995,2764l4995,2772e" filled="false" stroked="true" strokeweight=".140pt" strokecolor="#000000">
                <v:path arrowok="t"/>
              </v:shape>
            </v:group>
            <v:group style="position:absolute;left:4908;top:2780;width:2;height:7" coordorigin="4908,2780" coordsize="2,7">
              <v:shape style="position:absolute;left:4908;top:2780;width:2;height:7" coordorigin="4908,2780" coordsize="0,7" path="m4908,2780l4908,2787e" filled="false" stroked="true" strokeweight=".140pt" strokecolor="#000000">
                <v:path arrowok="t"/>
              </v:shape>
            </v:group>
            <v:group style="position:absolute;left:4726;top:2709;width:2;height:7" coordorigin="4726,2709" coordsize="2,7">
              <v:shape style="position:absolute;left:4726;top:2709;width:2;height:7" coordorigin="4726,2709" coordsize="0,7" path="m4726,2709l4726,2716e" filled="false" stroked="true" strokeweight=".140pt" strokecolor="#000000">
                <v:path arrowok="t"/>
              </v:shape>
            </v:group>
            <v:group style="position:absolute;left:4783;top:2762;width:2;height:7" coordorigin="4783,2762" coordsize="2,7">
              <v:shape style="position:absolute;left:4783;top:2762;width:2;height:7" coordorigin="4783,2762" coordsize="0,7" path="m4783,2762l4783,2769e" filled="false" stroked="true" strokeweight=".140pt" strokecolor="#000000">
                <v:path arrowok="t"/>
              </v:shape>
            </v:group>
            <v:group style="position:absolute;left:4695;top:2777;width:2;height:8" coordorigin="4695,2777" coordsize="2,8">
              <v:shape style="position:absolute;left:4695;top:2777;width:2;height:8" coordorigin="4695,2777" coordsize="0,8" path="m4695,2777l4695,2785e" filled="false" stroked="true" strokeweight=".140pt" strokecolor="#000000">
                <v:path arrowok="t"/>
              </v:shape>
            </v:group>
            <v:group style="position:absolute;left:4469;top:2665;width:2;height:8" coordorigin="4469,2665" coordsize="2,8">
              <v:shape style="position:absolute;left:4469;top:2665;width:2;height:8" coordorigin="4469,2665" coordsize="0,8" path="m4469,2665l4469,2673e" filled="false" stroked="true" strokeweight=".140pt" strokecolor="#000000">
                <v:path arrowok="t"/>
              </v:shape>
            </v:group>
            <v:group style="position:absolute;left:4551;top:2740;width:2;height:7" coordorigin="4551,2740" coordsize="2,7">
              <v:shape style="position:absolute;left:4551;top:2740;width:2;height:7" coordorigin="4551,2740" coordsize="0,7" path="m4551,2740l4551,2747e" filled="false" stroked="true" strokeweight=".140pt" strokecolor="#000000">
                <v:path arrowok="t"/>
              </v:shape>
            </v:group>
            <v:group style="position:absolute;left:4381;top:2679;width:2;height:8" coordorigin="4381,2679" coordsize="2,8">
              <v:shape style="position:absolute;left:4381;top:2679;width:2;height:8" coordorigin="4381,2679" coordsize="0,8" path="m4381,2679l4381,2687e" filled="false" stroked="true" strokeweight=".140pt" strokecolor="#000000">
                <v:path arrowok="t"/>
              </v:shape>
            </v:group>
            <v:group style="position:absolute;left:4463;top:2754;width:2;height:8" coordorigin="4463,2754" coordsize="2,8">
              <v:shape style="position:absolute;left:4463;top:2754;width:2;height:8" coordorigin="4463,2754" coordsize="0,8" path="m4463,2754l4463,2762e" filled="false" stroked="true" strokeweight=".140pt" strokecolor="#000000">
                <v:path arrowok="t"/>
              </v:shape>
            </v:group>
            <v:group style="position:absolute;left:4257;top:2661;width:2;height:8" coordorigin="4257,2661" coordsize="2,8">
              <v:shape style="position:absolute;left:4257;top:2661;width:2;height:8" coordorigin="4257,2661" coordsize="0,8" path="m4257,2661l4257,2669e" filled="false" stroked="true" strokeweight=".140pt" strokecolor="#000000">
                <v:path arrowok="t"/>
              </v:shape>
            </v:group>
            <v:group style="position:absolute;left:4293;top:2695;width:2;height:7" coordorigin="4293,2695" coordsize="2,7">
              <v:shape style="position:absolute;left:4293;top:2695;width:2;height:7" coordorigin="4293,2695" coordsize="0,7" path="m4293,2695l4293,2702e" filled="false" stroked="true" strokeweight=".140pt" strokecolor="#000000">
                <v:path arrowok="t"/>
              </v:shape>
            </v:group>
            <v:group style="position:absolute;left:4375;top:2769;width:2;height:8" coordorigin="4375,2769" coordsize="2,8">
              <v:shape style="position:absolute;left:4375;top:2769;width:2;height:8" coordorigin="4375,2769" coordsize="0,8" path="m4375,2769l4375,2777e" filled="false" stroked="true" strokeweight=".140pt" strokecolor="#000000">
                <v:path arrowok="t"/>
              </v:shape>
            </v:group>
            <v:group style="position:absolute;left:4170;top:2677;width:2;height:7" coordorigin="4170,2677" coordsize="2,7">
              <v:shape style="position:absolute;left:4170;top:2677;width:2;height:7" coordorigin="4170,2677" coordsize="0,7" path="m4170,2677l4170,2684e" filled="false" stroked="true" strokeweight=".140pt" strokecolor="#000000">
                <v:path arrowok="t"/>
              </v:shape>
            </v:group>
            <v:group style="position:absolute;left:4206;top:2710;width:2;height:8" coordorigin="4206,2710" coordsize="2,8">
              <v:shape style="position:absolute;left:4206;top:2710;width:2;height:8" coordorigin="4206,2710" coordsize="0,8" path="m4206,2710l4206,2718e" filled="false" stroked="true" strokeweight=".140pt" strokecolor="#000000">
                <v:path arrowok="t"/>
              </v:shape>
            </v:group>
            <v:group style="position:absolute;left:4082;top:2692;width:2;height:8" coordorigin="4082,2692" coordsize="2,8">
              <v:shape style="position:absolute;left:4082;top:2692;width:2;height:8" coordorigin="4082,2692" coordsize="0,8" path="m4082,2692l4082,2700e" filled="false" stroked="true" strokeweight=".140pt" strokecolor="#000000">
                <v:path arrowok="t"/>
              </v:shape>
            </v:group>
            <v:group style="position:absolute;left:4118;top:2724;width:2;height:8" coordorigin="4118,2724" coordsize="2,8">
              <v:shape style="position:absolute;left:4118;top:2724;width:2;height:8" coordorigin="4118,2724" coordsize="0,8" path="m4118,2724l4118,2732e" filled="false" stroked="true" strokeweight=".140pt" strokecolor="#000000">
                <v:path arrowok="t"/>
              </v:shape>
            </v:group>
            <v:group style="position:absolute;left:3995;top:2706;width:2;height:8" coordorigin="3995,2706" coordsize="2,8">
              <v:shape style="position:absolute;left:3995;top:2706;width:2;height:8" coordorigin="3995,2706" coordsize="0,8" path="m3995,2706l3995,2714e" filled="false" stroked="true" strokeweight=".140pt" strokecolor="#000000">
                <v:path arrowok="t"/>
              </v:shape>
            </v:group>
            <v:group style="position:absolute;left:4031;top:2740;width:2;height:7" coordorigin="4031,2740" coordsize="2,7">
              <v:shape style="position:absolute;left:4031;top:2740;width:2;height:7" coordorigin="4031,2740" coordsize="0,7" path="m4031,2740l4031,2747e" filled="false" stroked="true" strokeweight=".140pt" strokecolor="#000000">
                <v:path arrowok="t"/>
              </v:shape>
            </v:group>
            <v:group style="position:absolute;left:3907;top:2722;width:2;height:7" coordorigin="3907,2722" coordsize="2,7">
              <v:shape style="position:absolute;left:3907;top:2722;width:2;height:7" coordorigin="3907,2722" coordsize="0,7" path="m3907,2722l3907,2729e" filled="false" stroked="true" strokeweight=".140pt" strokecolor="#000000">
                <v:path arrowok="t"/>
              </v:shape>
            </v:group>
            <v:group style="position:absolute;left:3762;top:2684;width:2;height:8" coordorigin="3762,2684" coordsize="2,8">
              <v:shape style="position:absolute;left:3762;top:2684;width:2;height:8" coordorigin="3762,2684" coordsize="0,8" path="m3762,2684l3762,2692e" filled="false" stroked="true" strokeweight=".140pt" strokecolor="#000000">
                <v:path arrowok="t"/>
              </v:shape>
            </v:group>
            <v:group style="position:absolute;left:3856;top:2769;width:2;height:8" coordorigin="3856,2769" coordsize="2,8">
              <v:shape style="position:absolute;left:3856;top:2769;width:2;height:8" coordorigin="3856,2769" coordsize="0,8" path="m3856,2769l3856,2777e" filled="false" stroked="true" strokeweight=".140pt" strokecolor="#000000">
                <v:path arrowok="t"/>
              </v:shape>
            </v:group>
            <v:group style="position:absolute;left:3732;top:2752;width:2;height:8" coordorigin="3732,2752" coordsize="2,8">
              <v:shape style="position:absolute;left:3732;top:2752;width:2;height:8" coordorigin="3732,2752" coordsize="0,8" path="m3732,2752l3732,2760e" filled="false" stroked="true" strokeweight=".140pt" strokecolor="#000000">
                <v:path arrowok="t"/>
              </v:shape>
            </v:group>
            <v:group style="position:absolute;left:3499;top:2729;width:2;height:8" coordorigin="3499,2729" coordsize="2,8">
              <v:shape style="position:absolute;left:3499;top:2729;width:2;height:8" coordorigin="3499,2729" coordsize="0,8" path="m3499,2729l3499,2737e" filled="false" stroked="true" strokeweight=".140pt" strokecolor="#000000">
                <v:path arrowok="t"/>
              </v:shape>
            </v:group>
            <v:group style="position:absolute;left:3848;top:3240;width:2;height:8" coordorigin="3848,3240" coordsize="2,8">
              <v:shape style="position:absolute;left:3848;top:3240;width:2;height:8" coordorigin="3848,3240" coordsize="0,8" path="m3848,3240l3848,3248e" filled="false" stroked="true" strokeweight=".140pt" strokecolor="#000000">
                <v:path arrowok="t"/>
              </v:shape>
            </v:group>
            <v:group style="position:absolute;left:3906;top:3293;width:2;height:8" coordorigin="3906,3293" coordsize="2,8">
              <v:shape style="position:absolute;left:3906;top:3293;width:2;height:8" coordorigin="3906,3293" coordsize="0,8" path="m3906,3293l3906,3301e" filled="false" stroked="true" strokeweight=".140pt" strokecolor="#000000">
                <v:path arrowok="t"/>
              </v:shape>
            </v:group>
            <v:group style="position:absolute;left:3410;top:2935;width:2;height:8" coordorigin="3410,2935" coordsize="2,8">
              <v:shape style="position:absolute;left:3410;top:2935;width:2;height:8" coordorigin="3410,2935" coordsize="0,8" path="m3410,2935l3410,2943e" filled="false" stroked="true" strokeweight=".140pt" strokecolor="#000000">
                <v:path arrowok="t"/>
              </v:shape>
            </v:group>
            <v:group style="position:absolute;left:3468;top:2987;width:2;height:8" coordorigin="3468,2987" coordsize="2,8">
              <v:shape style="position:absolute;left:3468;top:2987;width:2;height:8" coordorigin="3468,2987" coordsize="0,8" path="m3468,2987l3468,2995e" filled="false" stroked="true" strokeweight=".140pt" strokecolor="#000000">
                <v:path arrowok="t"/>
              </v:shape>
            </v:group>
            <v:group style="position:absolute;left:3854;top:3341;width:2;height:8" coordorigin="3854,3341" coordsize="2,8">
              <v:shape style="position:absolute;left:3854;top:3341;width:2;height:8" coordorigin="3854,3341" coordsize="0,8" path="m3854,3341l3854,3349e" filled="false" stroked="true" strokeweight=".140pt" strokecolor="#000000">
                <v:path arrowok="t"/>
              </v:shape>
            </v:group>
            <v:group style="position:absolute;left:3673;top:3270;width:2;height:8" coordorigin="3673,3270" coordsize="2,8">
              <v:shape style="position:absolute;left:3673;top:3270;width:2;height:8" coordorigin="3673,3270" coordsize="0,8" path="m3673,3270l3673,3278e" filled="false" stroked="true" strokeweight=".140pt" strokecolor="#000000">
                <v:path arrowok="t"/>
              </v:shape>
            </v:group>
            <v:group style="position:absolute;left:3417;top:3036;width:2;height:7" coordorigin="3417,3036" coordsize="2,7">
              <v:shape style="position:absolute;left:3417;top:3036;width:2;height:7" coordorigin="3417,3036" coordsize="0,7" path="m3417,3036l3417,3043e" filled="false" stroked="true" strokeweight=".140pt" strokecolor="#000000">
                <v:path arrowok="t"/>
              </v:shape>
            </v:group>
            <v:group style="position:absolute;left:3848;top:3431;width:2;height:8" coordorigin="3848,3431" coordsize="2,8">
              <v:shape style="position:absolute;left:3848;top:3431;width:2;height:8" coordorigin="3848,3431" coordsize="0,8" path="m3848,3431l3848,3439e" filled="false" stroked="true" strokeweight=".140pt" strokecolor="#000000">
                <v:path arrowok="t"/>
              </v:shape>
            </v:group>
            <v:group style="position:absolute;left:3410;top:3125;width:2;height:7" coordorigin="3410,3125" coordsize="2,7">
              <v:shape style="position:absolute;left:3410;top:3125;width:2;height:7" coordorigin="3410,3125" coordsize="0,7" path="m3410,3125l3410,3132e" filled="false" stroked="true" strokeweight=".140pt" strokecolor="#000000">
                <v:path arrowok="t"/>
              </v:shape>
            </v:group>
            <v:group style="position:absolute;left:3468;top:3177;width:2;height:8" coordorigin="3468,3177" coordsize="2,8">
              <v:shape style="position:absolute;left:3468;top:3177;width:2;height:8" coordorigin="3468,3177" coordsize="0,8" path="m3468,3177l3468,3185e" filled="false" stroked="true" strokeweight=".140pt" strokecolor="#000000">
                <v:path arrowok="t"/>
              </v:shape>
            </v:group>
            <v:group style="position:absolute;left:3853;top:3531;width:2;height:8" coordorigin="3853,3531" coordsize="2,8">
              <v:shape style="position:absolute;left:3853;top:3531;width:2;height:8" coordorigin="3853,3531" coordsize="0,8" path="m3853,3531l3853,3539e" filled="false" stroked="true" strokeweight=".140pt" strokecolor="#000000">
                <v:path arrowok="t"/>
              </v:shape>
            </v:group>
            <v:group style="position:absolute;left:3417;top:3226;width:2;height:8" coordorigin="3417,3226" coordsize="2,8">
              <v:shape style="position:absolute;left:3417;top:3226;width:2;height:8" coordorigin="3417,3226" coordsize="0,8" path="m3417,3226l3417,3234e" filled="false" stroked="true" strokeweight=".140pt" strokecolor="#000000">
                <v:path arrowok="t"/>
              </v:shape>
            </v:group>
            <v:group style="position:absolute;left:3848;top:3622;width:2;height:7" coordorigin="3848,3622" coordsize="2,7">
              <v:shape style="position:absolute;left:3848;top:3622;width:2;height:7" coordorigin="3848,3622" coordsize="0,7" path="m3848,3622l3848,3629e" filled="false" stroked="true" strokeweight=".140pt" strokecolor="#000000">
                <v:path arrowok="t"/>
              </v:shape>
            </v:group>
            <v:group style="position:absolute;left:3905;top:3673;width:2;height:8" coordorigin="3905,3673" coordsize="2,8">
              <v:shape style="position:absolute;left:3905;top:3673;width:2;height:8" coordorigin="3905,3673" coordsize="0,8" path="m3905,3673l3905,3681e" filled="false" stroked="true" strokeweight=".140pt" strokecolor="#000000">
                <v:path arrowok="t"/>
              </v:shape>
            </v:group>
            <v:group style="position:absolute;left:3293;top:3208;width:2;height:8" coordorigin="3293,3208" coordsize="2,8">
              <v:shape style="position:absolute;left:3293;top:3208;width:2;height:8" coordorigin="3293,3208" coordsize="0,8" path="m3293,3208l3293,3216e" filled="false" stroked="true" strokeweight=".140pt" strokecolor="#000000">
                <v:path arrowok="t"/>
              </v:shape>
            </v:group>
            <v:group style="position:absolute;left:3328;top:3240;width:2;height:8" coordorigin="3328,3240" coordsize="2,8">
              <v:shape style="position:absolute;left:3328;top:3240;width:2;height:8" coordorigin="3328,3240" coordsize="0,8" path="m3328,3240l3328,3248e" filled="false" stroked="true" strokeweight=".140pt" strokecolor="#000000">
                <v:path arrowok="t"/>
              </v:shape>
            </v:group>
            <v:group style="position:absolute;left:3204;top:3222;width:2;height:8" coordorigin="3204,3222" coordsize="2,8">
              <v:shape style="position:absolute;left:3204;top:3222;width:2;height:8" coordorigin="3204,3222" coordsize="0,8" path="m3204,3222l3204,3230e" filled="false" stroked="true" strokeweight=".140pt" strokecolor="#000000">
                <v:path arrowok="t"/>
              </v:shape>
            </v:group>
            <v:group style="position:absolute;left:3766;top:3736;width:2;height:8" coordorigin="3766,3736" coordsize="2,8">
              <v:shape style="position:absolute;left:3766;top:3736;width:2;height:8" coordorigin="3766,3736" coordsize="0,8" path="m3766,3736l3766,3744e" filled="false" stroked="true" strokeweight=".140pt" strokecolor="#000000">
                <v:path arrowok="t"/>
              </v:shape>
            </v:group>
            <v:group style="position:absolute;left:3847;top:3811;width:2;height:8" coordorigin="3847,3811" coordsize="2,8">
              <v:shape style="position:absolute;left:3847;top:3811;width:2;height:8" coordorigin="3847,3811" coordsize="0,8" path="m3847,3811l3847,3819e" filled="false" stroked="true" strokeweight=".140pt" strokecolor="#000000">
                <v:path arrowok="t"/>
              </v:shape>
            </v:group>
            <v:group style="position:absolute;left:3678;top:3752;width:2;height:7" coordorigin="3678,3752" coordsize="2,7">
              <v:shape style="position:absolute;left:3678;top:3752;width:2;height:7" coordorigin="3678,3752" coordsize="0,7" path="m3678,3752l3678,3759e" filled="false" stroked="true" strokeweight=".140pt" strokecolor="#000000">
                <v:path arrowok="t"/>
              </v:shape>
            </v:group>
            <v:group style="position:absolute;left:3029;top:3253;width:2;height:8" coordorigin="3029,3253" coordsize="2,8">
              <v:shape style="position:absolute;left:3029;top:3253;width:2;height:8" coordorigin="3029,3253" coordsize="0,8" path="m3029,3253l3029,3261e" filled="false" stroked="true" strokeweight=".140pt" strokecolor="#000000">
                <v:path arrowok="t"/>
              </v:shape>
            </v:group>
            <v:group style="position:absolute;left:3554;top:3734;width:2;height:7" coordorigin="3554,3734" coordsize="2,7">
              <v:shape style="position:absolute;left:3554;top:3734;width:2;height:7" coordorigin="3554,3734" coordsize="0,7" path="m3554,3734l3554,3741e" filled="false" stroked="true" strokeweight=".140pt" strokecolor="#000000">
                <v:path arrowok="t"/>
              </v:shape>
            </v:group>
            <v:group style="position:absolute;left:2941;top:3268;width:2;height:7" coordorigin="2941,3268" coordsize="2,7">
              <v:shape style="position:absolute;left:2941;top:3268;width:2;height:7" coordorigin="2941,3268" coordsize="0,7" path="m2941,3268l2941,3275e" filled="false" stroked="true" strokeweight=".140pt" strokecolor="#000000">
                <v:path arrowok="t"/>
              </v:shape>
            </v:group>
            <v:group style="position:absolute;left:3503;top:3783;width:2;height:7" coordorigin="3503,3783" coordsize="2,7">
              <v:shape style="position:absolute;left:3503;top:3783;width:2;height:7" coordorigin="3503,3783" coordsize="0,7" path="m3503,3783l3503,3790e" filled="false" stroked="true" strokeweight=".140pt" strokecolor="#000000">
                <v:path arrowok="t"/>
              </v:shape>
            </v:group>
            <v:group style="position:absolute;left:2796;top:3230;width:2;height:8" coordorigin="2796,3230" coordsize="2,8">
              <v:shape style="position:absolute;left:2796;top:3230;width:2;height:8" coordorigin="2796,3230" coordsize="0,8" path="m2796,3230l2796,3238e" filled="false" stroked="true" strokeweight=".140pt" strokecolor="#000000">
                <v:path arrowok="t"/>
              </v:shape>
            </v:group>
            <v:group style="position:absolute;left:2854;top:3283;width:2;height:8" coordorigin="2854,3283" coordsize="2,8">
              <v:shape style="position:absolute;left:2854;top:3283;width:2;height:8" coordorigin="2854,3283" coordsize="0,8" path="m2854,3283l2854,3291e" filled="false" stroked="true" strokeweight=".140pt" strokecolor="#000000">
                <v:path arrowok="t"/>
              </v:shape>
            </v:group>
            <v:group style="position:absolute;left:2766;top:3298;width:2;height:8" coordorigin="2766,3298" coordsize="2,8">
              <v:shape style="position:absolute;left:2766;top:3298;width:2;height:8" coordorigin="2766,3298" coordsize="0,8" path="m2766,3298l2766,3306e" filled="false" stroked="true" strokeweight=".140pt" strokecolor="#000000">
                <v:path arrowok="t"/>
              </v:shape>
            </v:group>
            <v:group style="position:absolute;left:2802;top:3331;width:2;height:7" coordorigin="2802,3331" coordsize="2,7">
              <v:shape style="position:absolute;left:2802;top:3331;width:2;height:7" coordorigin="2802,3331" coordsize="0,7" path="m2802,3331l2802,3338e" filled="false" stroked="true" strokeweight=".140pt" strokecolor="#000000">
                <v:path arrowok="t"/>
              </v:shape>
            </v:group>
            <v:group style="position:absolute;left:3234;top:3726;width:2;height:8" coordorigin="3234,3726" coordsize="2,8">
              <v:shape style="position:absolute;left:3234;top:3726;width:2;height:8" coordorigin="3234,3726" coordsize="0,8" path="m3234,3726l3234,3734e" filled="false" stroked="true" strokeweight=".140pt" strokecolor="#000000">
                <v:path arrowok="t"/>
              </v:shape>
            </v:group>
            <v:group style="position:absolute;left:2796;top:3421;width:2;height:7" coordorigin="2796,3421" coordsize="2,7">
              <v:shape style="position:absolute;left:2796;top:3421;width:2;height:7" coordorigin="2796,3421" coordsize="0,7" path="m2796,3421l2796,3428e" filled="false" stroked="true" strokeweight=".140pt" strokecolor="#000000">
                <v:path arrowok="t"/>
              </v:shape>
            </v:group>
            <v:group style="position:absolute;left:3203;top:3794;width:2;height:8" coordorigin="3203,3794" coordsize="2,8">
              <v:shape style="position:absolute;left:3203;top:3794;width:2;height:8" coordorigin="3203,3794" coordsize="0,8" path="m3203,3794l3203,3802e" filled="false" stroked="true" strokeweight=".140pt" strokecolor="#000000">
                <v:path arrowok="t"/>
              </v:shape>
            </v:group>
            <v:group style="position:absolute;left:3059;top:3757;width:2;height:8" coordorigin="3059,3757" coordsize="2,8">
              <v:shape style="position:absolute;left:3059;top:3757;width:2;height:8" coordorigin="3059,3757" coordsize="0,8" path="m3059,3757l3059,3765e" filled="false" stroked="true" strokeweight=".140pt" strokecolor="#000000">
                <v:path arrowok="t"/>
              </v:shape>
            </v:group>
            <v:group style="position:absolute;left:3115;top:3810;width:2;height:7" coordorigin="3115,3810" coordsize="2,7">
              <v:shape style="position:absolute;left:3115;top:3810;width:2;height:7" coordorigin="3115,3810" coordsize="0,7" path="m3115,3810l3115,3817e" filled="false" stroked="true" strokeweight=".140pt" strokecolor="#000000">
                <v:path arrowok="t"/>
              </v:shape>
            </v:group>
            <v:group style="position:absolute;left:2765;top:3680;width:2;height:7" coordorigin="2765,3680" coordsize="2,7">
              <v:shape style="position:absolute;left:2765;top:3680;width:2;height:7" coordorigin="2765,3680" coordsize="0,7" path="m2765,3680l2765,3687e" filled="false" stroked="true" strokeweight=".140pt" strokecolor="#000000">
                <v:path arrowok="t"/>
              </v:shape>
            </v:group>
            <v:group style="position:absolute;left:2801;top:3712;width:2;height:7" coordorigin="2801,3712" coordsize="2,7">
              <v:shape style="position:absolute;left:2801;top:3712;width:2;height:7" coordorigin="2801,3712" coordsize="0,7" path="m2801,3712l2801,3719e" filled="false" stroked="true" strokeweight=".140pt" strokecolor="#000000">
                <v:path arrowok="t"/>
              </v:shape>
            </v:group>
            <v:group style="position:absolute;left:2532;top:3847;width:2;height:8" coordorigin="2532,3847" coordsize="2,8">
              <v:shape style="position:absolute;left:2532;top:3847;width:2;height:8" coordorigin="2532,3847" coordsize="0,8" path="m2532,3847l2532,3855e" filled="false" stroked="true" strokeweight=".140pt" strokecolor="#000000">
                <v:path arrowok="t"/>
              </v:shape>
            </v:group>
            <v:group style="position:absolute;left:2502;top:3914;width:2;height:8" coordorigin="2502,3914" coordsize="2,8">
              <v:shape style="position:absolute;left:2502;top:3914;width:2;height:8" coordorigin="2502,3914" coordsize="0,8" path="m2502,3914l2502,3922e" filled="false" stroked="true" strokeweight=".140pt" strokecolor="#000000">
                <v:path arrowok="t"/>
              </v:shape>
            </v:group>
            <v:group style="position:absolute;left:2415;top:3929;width:2;height:8" coordorigin="2415,3929" coordsize="2,8">
              <v:shape style="position:absolute;left:2415;top:3929;width:2;height:8" coordorigin="2415,3929" coordsize="0,8" path="m2415,3929l2415,3937e" filled="false" stroked="true" strokeweight=".140pt" strokecolor="#000000">
                <v:path arrowok="t"/>
              </v:shape>
            </v:group>
            <v:group style="position:absolute;left:2450;top:3963;width:2;height:8" coordorigin="2450,3963" coordsize="2,8">
              <v:shape style="position:absolute;left:2450;top:3963;width:2;height:8" coordorigin="2450,3963" coordsize="0,8" path="m2450,3963l2450,3971e" filled="false" stroked="true" strokeweight=".140pt" strokecolor="#000000">
                <v:path arrowok="t"/>
              </v:shape>
            </v:group>
            <v:group style="position:absolute;left:2362;top:3977;width:2;height:8" coordorigin="2362,3977" coordsize="2,8">
              <v:shape style="position:absolute;left:2362;top:3977;width:2;height:8" coordorigin="2362,3977" coordsize="0,8" path="m2362,3977l2362,3985e" filled="false" stroked="true" strokeweight=".140pt" strokecolor="#000000">
                <v:path arrowok="t"/>
              </v:shape>
            </v:group>
            <v:group style="position:absolute;left:2357;top:4067;width:2;height:8" coordorigin="2357,4067" coordsize="2,8">
              <v:shape style="position:absolute;left:2357;top:4067;width:2;height:8" coordorigin="2357,4067" coordsize="0,8" path="m2357,4067l2357,4075e" filled="false" stroked="true" strokeweight=".140pt" strokecolor="#000000">
                <v:path arrowok="t"/>
              </v:shape>
            </v:group>
            <v:group style="position:absolute;left:2268;top:4083;width:2;height:7" coordorigin="2268,4083" coordsize="2,7">
              <v:shape style="position:absolute;left:2268;top:4083;width:2;height:7" coordorigin="2268,4083" coordsize="0,7" path="m2268,4083l2268,4090e" filled="false" stroked="true" strokeweight=".140pt" strokecolor="#000000">
                <v:path arrowok="t"/>
              </v:shape>
            </v:group>
            <v:group style="position:absolute;left:2268;top:4273;width:2;height:8" coordorigin="2268,4273" coordsize="2,8">
              <v:shape style="position:absolute;left:2268;top:4273;width:2;height:8" coordorigin="2268,4273" coordsize="0,8" path="m2268,4273l2268,4281e" filled="false" stroked="true" strokeweight=".140pt" strokecolor="#000000">
                <v:path arrowok="t"/>
              </v:shape>
            </v:group>
            <v:group style="position:absolute;left:2275;top:4374;width:2;height:7" coordorigin="2275,4374" coordsize="2,7">
              <v:shape style="position:absolute;left:2275;top:4374;width:2;height:7" coordorigin="2275,4374" coordsize="0,7" path="m2275,4374l2275,4381e" filled="false" stroked="true" strokeweight=".140pt" strokecolor="#000000">
                <v:path arrowok="t"/>
              </v:shape>
            </v:group>
            <v:group style="position:absolute;left:2273;top:4564;width:2;height:8" coordorigin="2273,4564" coordsize="2,8">
              <v:shape style="position:absolute;left:2273;top:4564;width:2;height:8" coordorigin="2273,4564" coordsize="0,8" path="m2273,4564l2273,4572e" filled="false" stroked="true" strokeweight=".140pt" strokecolor="#000000">
                <v:path arrowok="t"/>
              </v:shape>
            </v:group>
            <v:group style="position:absolute;left:2267;top:4653;width:2;height:8" coordorigin="2267,4653" coordsize="2,8">
              <v:shape style="position:absolute;left:2267;top:4653;width:2;height:8" coordorigin="2267,4653" coordsize="0,8" path="m2267,4653l2267,4661e" filled="false" stroked="true" strokeweight=".140pt" strokecolor="#000000">
                <v:path arrowok="t"/>
              </v:shape>
            </v:group>
            <v:group style="position:absolute;left:2273;top:4755;width:2;height:7" coordorigin="2273,4755" coordsize="2,7">
              <v:shape style="position:absolute;left:2273;top:4755;width:2;height:7" coordorigin="2273,4755" coordsize="0,7" path="m2273,4755l2273,4762e" filled="false" stroked="true" strokeweight=".140pt" strokecolor="#000000">
                <v:path arrowok="t"/>
              </v:shape>
            </v:group>
            <v:group style="position:absolute;left:2267;top:4843;width:2;height:8" coordorigin="2267,4843" coordsize="2,8">
              <v:shape style="position:absolute;left:2267;top:4843;width:2;height:8" coordorigin="2267,4843" coordsize="0,8" path="m2267,4843l2267,4851e" filled="false" stroked="true" strokeweight=".140pt" strokecolor="#000000">
                <v:path arrowok="t"/>
              </v:shape>
            </v:group>
            <v:group style="position:absolute;left:2237;top:4912;width:2;height:7" coordorigin="2237,4912" coordsize="2,7">
              <v:shape style="position:absolute;left:2237;top:4912;width:2;height:7" coordorigin="2237,4912" coordsize="0,7" path="m2237,4912l2237,4919e" filled="false" stroked="true" strokeweight=".140pt" strokecolor="#000000">
                <v:path arrowok="t"/>
              </v:shape>
            </v:group>
            <v:group style="position:absolute;left:2273;top:4944;width:2;height:8" coordorigin="2273,4944" coordsize="2,8">
              <v:shape style="position:absolute;left:2273;top:4944;width:2;height:8" coordorigin="2273,4944" coordsize="0,8" path="m2273,4944l2273,4952e" filled="false" stroked="true" strokeweight=".140pt" strokecolor="#000000">
                <v:path arrowok="t"/>
              </v:shape>
            </v:group>
            <v:group style="position:absolute;left:2236;top:5102;width:2;height:8" coordorigin="2236,5102" coordsize="2,8">
              <v:shape style="position:absolute;left:2236;top:5102;width:2;height:8" coordorigin="2236,5102" coordsize="0,8" path="m2236,5102l2236,5110e" filled="false" stroked="true" strokeweight=".140pt" strokecolor="#000000">
                <v:path arrowok="t"/>
              </v:shape>
            </v:group>
            <v:group style="position:absolute;left:2272;top:5134;width:2;height:8" coordorigin="2272,5134" coordsize="2,8">
              <v:shape style="position:absolute;left:2272;top:5134;width:2;height:8" coordorigin="2272,5134" coordsize="0,8" path="m2272,5134l2272,5142e" filled="false" stroked="true" strokeweight=".140pt" strokecolor="#000000">
                <v:path arrowok="t"/>
              </v:shape>
            </v:group>
            <v:group style="position:absolute;left:2236;top:5292;width:2;height:7" coordorigin="2236,5292" coordsize="2,7">
              <v:shape style="position:absolute;left:2236;top:5292;width:2;height:7" coordorigin="2236,5292" coordsize="0,7" path="m2236,5292l2236,5299e" filled="false" stroked="true" strokeweight=".140pt" strokecolor="#000000">
                <v:path arrowok="t"/>
              </v:shape>
            </v:group>
            <v:group style="position:absolute;left:2265;top:5415;width:2;height:8" coordorigin="2265,5415" coordsize="2,8">
              <v:shape style="position:absolute;left:2265;top:5415;width:2;height:8" coordorigin="2265,5415" coordsize="0,8" path="m2265,5415l2265,5423e" filled="false" stroked="true" strokeweight=".140pt" strokecolor="#000000">
                <v:path arrowok="t"/>
              </v:shape>
            </v:group>
            <v:group style="position:absolute;left:2236;top:5482;width:2;height:8" coordorigin="2236,5482" coordsize="2,8">
              <v:shape style="position:absolute;left:2236;top:5482;width:2;height:8" coordorigin="2236,5482" coordsize="0,8" path="m2236,5482l2236,5490e" filled="false" stroked="true" strokeweight=".140pt" strokecolor="#000000">
                <v:path arrowok="t"/>
              </v:shape>
            </v:group>
            <v:group style="position:absolute;left:2235;top:5673;width:2;height:7" coordorigin="2235,5673" coordsize="2,7">
              <v:shape style="position:absolute;left:2235;top:5673;width:2;height:7" coordorigin="2235,5673" coordsize="0,7" path="m2235,5673l2235,5680e" filled="false" stroked="true" strokeweight=".140pt" strokecolor="#000000">
                <v:path arrowok="t"/>
              </v:shape>
            </v:group>
            <v:group style="position:absolute;left:2271;top:5706;width:2;height:8" coordorigin="2271,5706" coordsize="2,8">
              <v:shape style="position:absolute;left:2271;top:5706;width:2;height:8" coordorigin="2271,5706" coordsize="0,8" path="m2271,5706l2271,5714e" filled="false" stroked="true" strokeweight=".140pt" strokecolor="#000000">
                <v:path arrowok="t"/>
              </v:shape>
            </v:group>
            <v:group style="position:absolute;left:2271;top:5897;width:2;height:7" coordorigin="2271,5897" coordsize="2,7">
              <v:shape style="position:absolute;left:2271;top:5897;width:2;height:7" coordorigin="2271,5897" coordsize="0,7" path="m2271,5897l2271,5904e" filled="false" stroked="true" strokeweight=".140pt" strokecolor="#000000">
                <v:path arrowok="t"/>
              </v:shape>
            </v:group>
            <v:group style="position:absolute;left:2264;top:5986;width:2;height:7" coordorigin="2264,5986" coordsize="2,7">
              <v:shape style="position:absolute;left:2264;top:5986;width:2;height:7" coordorigin="2264,5986" coordsize="0,7" path="m2264,5986l2264,5993e" filled="false" stroked="true" strokeweight=".140pt" strokecolor="#000000">
                <v:path arrowok="t"/>
              </v:shape>
            </v:group>
            <v:group style="position:absolute;left:2235;top:6054;width:2;height:7" coordorigin="2235,6054" coordsize="2,7">
              <v:shape style="position:absolute;left:2235;top:6054;width:2;height:7" coordorigin="2235,6054" coordsize="0,7" path="m2235,6054l2235,6061e" filled="false" stroked="true" strokeweight=".140pt" strokecolor="#000000">
                <v:path arrowok="t"/>
              </v:shape>
            </v:group>
            <v:group style="position:absolute;left:2264;top:6176;width:2;height:8" coordorigin="2264,6176" coordsize="2,8">
              <v:shape style="position:absolute;left:2264;top:6176;width:2;height:8" coordorigin="2264,6176" coordsize="0,8" path="m2264,6176l2264,6184e" filled="false" stroked="true" strokeweight=".140pt" strokecolor="#000000">
                <v:path arrowok="t"/>
              </v:shape>
            </v:group>
            <v:group style="position:absolute;left:2233;top:6244;width:2;height:8" coordorigin="2233,6244" coordsize="2,8">
              <v:shape style="position:absolute;left:2233;top:6244;width:2;height:8" coordorigin="2233,6244" coordsize="0,8" path="m2233,6244l2233,6252e" filled="false" stroked="true" strokeweight=".140pt" strokecolor="#000000">
                <v:path arrowok="t"/>
              </v:shape>
            </v:group>
            <v:group style="position:absolute;left:2269;top:6277;width:2;height:7" coordorigin="2269,6277" coordsize="2,7">
              <v:shape style="position:absolute;left:2269;top:6277;width:2;height:7" coordorigin="2269,6277" coordsize="0,7" path="m2269,6277l2269,6284e" filled="false" stroked="true" strokeweight=".140pt" strokecolor="#000000">
                <v:path arrowok="t"/>
              </v:shape>
            </v:group>
            <v:group style="position:absolute;left:2263;top:6557;width:2;height:8" coordorigin="2263,6557" coordsize="2,8">
              <v:shape style="position:absolute;left:2263;top:6557;width:2;height:8" coordorigin="2263,6557" coordsize="0,8" path="m2263,6557l2263,6565e" filled="false" stroked="true" strokeweight=".140pt" strokecolor="#000000">
                <v:path arrowok="t"/>
              </v:shape>
            </v:group>
            <v:group style="position:absolute;left:2233;top:6624;width:2;height:8" coordorigin="2233,6624" coordsize="2,8">
              <v:shape style="position:absolute;left:2233;top:6624;width:2;height:8" coordorigin="2233,6624" coordsize="0,8" path="m2233,6624l2233,6632e" filled="false" stroked="true" strokeweight=".140pt" strokecolor="#000000">
                <v:path arrowok="t"/>
              </v:shape>
            </v:group>
            <v:group style="position:absolute;left:2268;top:6658;width:2;height:7" coordorigin="2268,6658" coordsize="2,7">
              <v:shape style="position:absolute;left:2268;top:6658;width:2;height:7" coordorigin="2268,6658" coordsize="0,7" path="m2268,6658l2268,6665e" filled="false" stroked="true" strokeweight=".140pt" strokecolor="#000000">
                <v:path arrowok="t"/>
              </v:shape>
            </v:group>
            <v:group style="position:absolute;left:2268;top:6848;width:2;height:8" coordorigin="2268,6848" coordsize="2,8">
              <v:shape style="position:absolute;left:2268;top:6848;width:2;height:8" coordorigin="2268,6848" coordsize="0,8" path="m2268,6848l2268,6856e" filled="false" stroked="true" strokeweight=".140pt" strokecolor="#000000">
                <v:path arrowok="t"/>
              </v:shape>
            </v:group>
            <v:group style="position:absolute;left:2262;top:6938;width:2;height:8" coordorigin="2262,6938" coordsize="2,8">
              <v:shape style="position:absolute;left:2262;top:6938;width:2;height:8" coordorigin="2262,6938" coordsize="0,8" path="m2262,6938l2262,6946e" filled="false" stroked="true" strokeweight=".140pt" strokecolor="#000000">
                <v:path arrowok="t"/>
              </v:shape>
            </v:group>
            <v:group style="position:absolute;left:4593;top:9074;width:2;height:8" coordorigin="4593,9074" coordsize="2,8">
              <v:shape style="position:absolute;left:4593;top:9074;width:2;height:8" coordorigin="4593,9074" coordsize="0,8" path="m4593,9074l4593,9082e" filled="false" stroked="true" strokeweight=".140pt" strokecolor="#000000">
                <v:path arrowok="t"/>
              </v:shape>
            </v:group>
            <v:group style="position:absolute;left:2232;top:7005;width:2;height:8" coordorigin="2232,7005" coordsize="2,8">
              <v:shape style="position:absolute;left:2232;top:7005;width:2;height:8" coordorigin="2232,7005" coordsize="0,8" path="m2232,7005l2232,7013e" filled="false" stroked="true" strokeweight=".140pt" strokecolor="#000000">
                <v:path arrowok="t"/>
              </v:shape>
            </v:group>
            <v:group style="position:absolute;left:2268;top:7039;width:2;height:7" coordorigin="2268,7039" coordsize="2,7">
              <v:shape style="position:absolute;left:2268;top:7039;width:2;height:7" coordorigin="2268,7039" coordsize="0,7" path="m2268,7039l2268,7046e" filled="false" stroked="true" strokeweight=".140pt" strokecolor="#000000">
                <v:path arrowok="t"/>
              </v:shape>
            </v:group>
            <v:group style="position:absolute;left:4506;top:9089;width:2;height:7" coordorigin="4506,9089" coordsize="2,7">
              <v:shape style="position:absolute;left:4506;top:9089;width:2;height:7" coordorigin="4506,9089" coordsize="0,7" path="m4506,9089l4506,9096e" filled="false" stroked="true" strokeweight=".140pt" strokecolor="#000000">
                <v:path arrowok="t"/>
              </v:shape>
            </v:group>
            <v:group style="position:absolute;left:2262;top:7128;width:2;height:7" coordorigin="2262,7128" coordsize="2,7">
              <v:shape style="position:absolute;left:2262;top:7128;width:2;height:7" coordorigin="2262,7128" coordsize="0,7" path="m2262,7128l2262,7135e" filled="false" stroked="true" strokeweight=".140pt" strokecolor="#000000">
                <v:path arrowok="t"/>
              </v:shape>
            </v:group>
            <v:group style="position:absolute;left:4418;top:9104;width:2;height:8" coordorigin="4418,9104" coordsize="2,8">
              <v:shape style="position:absolute;left:4418;top:9104;width:2;height:8" coordorigin="4418,9104" coordsize="0,8" path="m4418,9104l4418,9112e" filled="false" stroked="true" strokeweight=".140pt" strokecolor="#000000">
                <v:path arrowok="t"/>
              </v:shape>
            </v:group>
            <v:group style="position:absolute;left:4535;top:9212;width:2;height:8" coordorigin="4535,9212" coordsize="2,8">
              <v:shape style="position:absolute;left:4535;top:9212;width:2;height:8" coordorigin="4535,9212" coordsize="0,8" path="m4535,9212l4535,9220e" filled="false" stroked="true" strokeweight=".140pt" strokecolor="#000000">
                <v:path arrowok="t"/>
              </v:shape>
            </v:group>
            <v:group style="position:absolute;left:4593;top:9264;width:2;height:7" coordorigin="4593,9264" coordsize="2,7">
              <v:shape style="position:absolute;left:4593;top:9264;width:2;height:7" coordorigin="4593,9264" coordsize="0,7" path="m4593,9264l4593,9271e" filled="false" stroked="true" strokeweight=".140pt" strokecolor="#000000">
                <v:path arrowok="t"/>
              </v:shape>
            </v:group>
            <v:group style="position:absolute;left:4273;top:9067;width:2;height:7" coordorigin="4273,9067" coordsize="2,7">
              <v:shape style="position:absolute;left:4273;top:9067;width:2;height:7" coordorigin="4273,9067" coordsize="0,7" path="m4273,9067l4273,9074e" filled="false" stroked="true" strokeweight=".140pt" strokecolor="#000000">
                <v:path arrowok="t"/>
              </v:shape>
            </v:group>
            <v:group style="position:absolute;left:4331;top:9119;width:2;height:8" coordorigin="4331,9119" coordsize="2,8">
              <v:shape style="position:absolute;left:4331;top:9119;width:2;height:8" coordorigin="4331,9119" coordsize="0,8" path="m4331,9119l4331,9127e" filled="false" stroked="true" strokeweight=".140pt" strokecolor="#000000">
                <v:path arrowok="t"/>
              </v:shape>
            </v:group>
            <v:group style="position:absolute;left:2231;top:7196;width:2;height:8" coordorigin="2231,7196" coordsize="2,8">
              <v:shape style="position:absolute;left:2231;top:7196;width:2;height:8" coordorigin="2231,7196" coordsize="0,8" path="m2231,7196l2231,7204e" filled="false" stroked="true" strokeweight=".140pt" strokecolor="#000000">
                <v:path arrowok="t"/>
              </v:shape>
            </v:group>
            <v:group style="position:absolute;left:2267;top:7229;width:2;height:8" coordorigin="2267,7229" coordsize="2,8">
              <v:shape style="position:absolute;left:2267;top:7229;width:2;height:8" coordorigin="2267,7229" coordsize="0,8" path="m2267,7229l2267,7237e" filled="false" stroked="true" strokeweight=".140pt" strokecolor="#000000">
                <v:path arrowok="t"/>
              </v:shape>
            </v:group>
            <v:group style="position:absolute;left:4541;top:9313;width:2;height:7" coordorigin="4541,9313" coordsize="2,7">
              <v:shape style="position:absolute;left:4541;top:9313;width:2;height:7" coordorigin="4541,9313" coordsize="0,7" path="m4541,9313l4541,9320e" filled="false" stroked="true" strokeweight=".140pt" strokecolor="#000000">
                <v:path arrowok="t"/>
              </v:shape>
            </v:group>
            <v:group style="position:absolute;left:4185;top:9082;width:2;height:8" coordorigin="4185,9082" coordsize="2,8">
              <v:shape style="position:absolute;left:4185;top:9082;width:2;height:8" coordorigin="4185,9082" coordsize="0,8" path="m4185,9082l4185,9090e" filled="false" stroked="true" strokeweight=".140pt" strokecolor="#000000">
                <v:path arrowok="t"/>
              </v:shape>
            </v:group>
            <v:group style="position:absolute;left:4243;top:9134;width:2;height:7" coordorigin="4243,9134" coordsize="2,7">
              <v:shape style="position:absolute;left:4243;top:9134;width:2;height:7" coordorigin="4243,9134" coordsize="0,7" path="m4243,9134l4243,9141e" filled="false" stroked="true" strokeweight=".140pt" strokecolor="#000000">
                <v:path arrowok="t"/>
              </v:shape>
            </v:group>
            <v:group style="position:absolute;left:4279;top:9167;width:2;height:8" coordorigin="4279,9167" coordsize="2,8">
              <v:shape style="position:absolute;left:4279;top:9167;width:2;height:8" coordorigin="4279,9167" coordsize="0,8" path="m4279,9167l4279,9175e" filled="false" stroked="true" strokeweight=".140pt" strokecolor="#000000">
                <v:path arrowok="t"/>
              </v:shape>
            </v:group>
            <v:group style="position:absolute;left:4535;top:9401;width:2;height:8" coordorigin="4535,9401" coordsize="2,8">
              <v:shape style="position:absolute;left:4535;top:9401;width:2;height:8" coordorigin="4535,9401" coordsize="0,8" path="m4535,9401l4535,9409e" filled="false" stroked="true" strokeweight=".140pt" strokecolor="#000000">
                <v:path arrowok="t"/>
              </v:shape>
            </v:group>
            <v:group style="position:absolute;left:4592;top:9454;width:2;height:8" coordorigin="4592,9454" coordsize="2,8">
              <v:shape style="position:absolute;left:4592;top:9454;width:2;height:8" coordorigin="4592,9454" coordsize="0,8" path="m4592,9454l4592,9462e" filled="false" stroked="true" strokeweight=".140pt" strokecolor="#000000">
                <v:path arrowok="t"/>
              </v:shape>
            </v:group>
            <v:group style="position:absolute;left:4098;top:9096;width:2;height:8" coordorigin="4098,9096" coordsize="2,8">
              <v:shape style="position:absolute;left:4098;top:9096;width:2;height:8" coordorigin="4098,9096" coordsize="0,8" path="m4098,9096l4098,9104e" filled="false" stroked="true" strokeweight=".140pt" strokecolor="#000000">
                <v:path arrowok="t"/>
              </v:shape>
            </v:group>
            <v:group style="position:absolute;left:4154;top:9149;width:2;height:8" coordorigin="4154,9149" coordsize="2,8">
              <v:shape style="position:absolute;left:4154;top:9149;width:2;height:8" coordorigin="4154,9149" coordsize="0,8" path="m4154,9149l4154,9157e" filled="false" stroked="true" strokeweight=".140pt" strokecolor="#000000">
                <v:path arrowok="t"/>
              </v:shape>
            </v:group>
            <v:group style="position:absolute;left:4505;top:9470;width:2;height:7" coordorigin="4505,9470" coordsize="2,7">
              <v:shape style="position:absolute;left:4505;top:9470;width:2;height:7" coordorigin="4505,9470" coordsize="0,7" path="m4505,9470l4505,9477e" filled="false" stroked="true" strokeweight=".140pt" strokecolor="#000000">
                <v:path arrowok="t"/>
              </v:shape>
            </v:group>
            <v:group style="position:absolute;left:4541;top:9503;width:2;height:8" coordorigin="4541,9503" coordsize="2,8">
              <v:shape style="position:absolute;left:4541;top:9503;width:2;height:8" coordorigin="4541,9503" coordsize="0,8" path="m4541,9503l4541,9511e" filled="false" stroked="true" strokeweight=".140pt" strokecolor="#000000">
                <v:path arrowok="t"/>
              </v:shape>
            </v:group>
            <v:group style="position:absolute;left:4010;top:9112;width:2;height:7" coordorigin="4010,9112" coordsize="2,7">
              <v:shape style="position:absolute;left:4010;top:9112;width:2;height:7" coordorigin="4010,9112" coordsize="0,7" path="m4010,9112l4010,9119e" filled="false" stroked="true" strokeweight=".140pt" strokecolor="#000000">
                <v:path arrowok="t"/>
              </v:shape>
            </v:group>
            <v:group style="position:absolute;left:2260;top:7509;width:2;height:7" coordorigin="2260,7509" coordsize="2,7">
              <v:shape style="position:absolute;left:2260;top:7509;width:2;height:7" coordorigin="2260,7509" coordsize="0,7" path="m2260,7509l2260,7516e" filled="false" stroked="true" strokeweight=".140pt" strokecolor="#000000">
                <v:path arrowok="t"/>
              </v:shape>
            </v:group>
            <v:group style="position:absolute;left:4534;top:9592;width:2;height:8" coordorigin="4534,9592" coordsize="2,8">
              <v:shape style="position:absolute;left:4534;top:9592;width:2;height:8" coordorigin="4534,9592" coordsize="0,8" path="m4534,9592l4534,9600e" filled="false" stroked="true" strokeweight=".140pt" strokecolor="#000000">
                <v:path arrowok="t"/>
              </v:shape>
            </v:group>
            <v:group style="position:absolute;left:4592;top:9645;width:2;height:7" coordorigin="4592,9645" coordsize="2,7">
              <v:shape style="position:absolute;left:4592;top:9645;width:2;height:7" coordorigin="4592,9645" coordsize="0,7" path="m4592,9645l4592,9652e" filled="false" stroked="true" strokeweight=".140pt" strokecolor="#000000">
                <v:path arrowok="t"/>
              </v:shape>
            </v:group>
            <v:group style="position:absolute;left:3923;top:9127;width:2;height:8" coordorigin="3923,9127" coordsize="2,8">
              <v:shape style="position:absolute;left:3923;top:9127;width:2;height:8" coordorigin="3923,9127" coordsize="0,8" path="m3923,9127l3923,9135e" filled="false" stroked="true" strokeweight=".140pt" strokecolor="#000000">
                <v:path arrowok="t"/>
              </v:shape>
            </v:group>
            <v:group style="position:absolute;left:2231;top:7577;width:2;height:8" coordorigin="2231,7577" coordsize="2,8">
              <v:shape style="position:absolute;left:2231;top:7577;width:2;height:8" coordorigin="2231,7577" coordsize="0,8" path="m2231,7577l2231,7585e" filled="false" stroked="true" strokeweight=".140pt" strokecolor="#000000">
                <v:path arrowok="t"/>
              </v:shape>
            </v:group>
            <v:group style="position:absolute;left:3753;top:9067;width:2;height:7" coordorigin="3753,9067" coordsize="2,7">
              <v:shape style="position:absolute;left:3753;top:9067;width:2;height:7" coordorigin="3753,9067" coordsize="0,7" path="m3753,9067l3753,9074e" filled="false" stroked="true" strokeweight=".140pt" strokecolor="#000000">
                <v:path arrowok="t"/>
              </v:shape>
            </v:group>
            <v:group style="position:absolute;left:3835;top:9141;width:2;height:8" coordorigin="3835,9141" coordsize="2,8">
              <v:shape style="position:absolute;left:3835;top:9141;width:2;height:8" coordorigin="3835,9141" coordsize="0,8" path="m3835,9141l3835,9149e" filled="false" stroked="true" strokeweight=".140pt" strokecolor="#000000">
                <v:path arrowok="t"/>
              </v:shape>
            </v:group>
            <v:group style="position:absolute;left:4534;top:9783;width:2;height:7" coordorigin="4534,9783" coordsize="2,7">
              <v:shape style="position:absolute;left:4534;top:9783;width:2;height:7" coordorigin="4534,9783" coordsize="0,7" path="m4534,9783l4534,9790e" filled="false" stroked="true" strokeweight=".140pt" strokecolor="#000000">
                <v:path arrowok="t"/>
              </v:shape>
            </v:group>
            <v:group style="position:absolute;left:4592;top:9835;width:2;height:8" coordorigin="4592,9835" coordsize="2,8">
              <v:shape style="position:absolute;left:4592;top:9835;width:2;height:8" coordorigin="4592,9835" coordsize="0,8" path="m4592,9835l4592,9843e" filled="false" stroked="true" strokeweight=".140pt" strokecolor="#000000">
                <v:path arrowok="t"/>
              </v:shape>
            </v:group>
            <v:group style="position:absolute;left:2092;top:7640;width:2;height:8" coordorigin="2092,7640" coordsize="2,8">
              <v:shape style="position:absolute;left:2092;top:7640;width:2;height:8" coordorigin="2092,7640" coordsize="0,8" path="m2092,7640l2092,7648e" filled="false" stroked="true" strokeweight=".140pt" strokecolor="#000000">
                <v:path arrowok="t"/>
              </v:shape>
            </v:group>
            <v:group style="position:absolute;left:2173;top:7715;width:2;height:7" coordorigin="2173,7715" coordsize="2,7">
              <v:shape style="position:absolute;left:2173;top:7715;width:2;height:7" coordorigin="2173,7715" coordsize="0,7" path="m2173,7715l2173,7722e" filled="false" stroked="true" strokeweight=".140pt" strokecolor="#000000">
                <v:path arrowok="t"/>
              </v:shape>
            </v:group>
            <v:group style="position:absolute;left:4503;top:9851;width:2;height:7" coordorigin="4503,9851" coordsize="2,7">
              <v:shape style="position:absolute;left:4503;top:9851;width:2;height:7" coordorigin="4503,9851" coordsize="0,7" path="m4503,9851l4503,9858e" filled="false" stroked="true" strokeweight=".140pt" strokecolor="#000000">
                <v:path arrowok="t"/>
              </v:shape>
            </v:group>
            <v:group style="position:absolute;left:4539;top:9883;width:2;height:8" coordorigin="4539,9883" coordsize="2,8">
              <v:shape style="position:absolute;left:4539;top:9883;width:2;height:8" coordorigin="4539,9883" coordsize="0,8" path="m4539,9883l4539,9891e" filled="false" stroked="true" strokeweight=".140pt" strokecolor="#000000">
                <v:path arrowok="t"/>
              </v:shape>
            </v:group>
            <v:group style="position:absolute;left:3659;top:9172;width:2;height:8" coordorigin="3659,9172" coordsize="2,8">
              <v:shape style="position:absolute;left:3659;top:9172;width:2;height:8" coordorigin="3659,9172" coordsize="0,8" path="m3659,9172l3659,9180e" filled="false" stroked="true" strokeweight=".140pt" strokecolor="#000000">
                <v:path arrowok="t"/>
              </v:shape>
            </v:group>
            <v:group style="position:absolute;left:1968;top:7622;width:2;height:8" coordorigin="1968,7622" coordsize="2,8">
              <v:shape style="position:absolute;left:1968;top:7622;width:2;height:8" coordorigin="1968,7622" coordsize="0,8" path="m1968,7622l1968,7630e" filled="false" stroked="true" strokeweight=".140pt" strokecolor="#000000">
                <v:path arrowok="t"/>
              </v:shape>
            </v:group>
            <v:group style="position:absolute;left:2003;top:7654;width:2;height:8" coordorigin="2003,7654" coordsize="2,8">
              <v:shape style="position:absolute;left:2003;top:7654;width:2;height:8" coordorigin="2003,7654" coordsize="0,8" path="m2003,7654l2003,7662e" filled="false" stroked="true" strokeweight=".140pt" strokecolor="#000000">
                <v:path arrowok="t"/>
              </v:shape>
            </v:group>
            <v:group style="position:absolute;left:3454;top:9080;width:2;height:7" coordorigin="3454,9080" coordsize="2,7">
              <v:shape style="position:absolute;left:3454;top:9080;width:2;height:7" coordorigin="3454,9080" coordsize="0,7" path="m3454,9080l3454,9087e" filled="false" stroked="true" strokeweight=".140pt" strokecolor="#000000">
                <v:path arrowok="t"/>
              </v:shape>
            </v:group>
            <v:group style="position:absolute;left:1879;top:7636;width:2;height:8" coordorigin="1879,7636" coordsize="2,8">
              <v:shape style="position:absolute;left:1879;top:7636;width:2;height:8" coordorigin="1879,7636" coordsize="0,8" path="m1879,7636l1879,7644e" filled="false" stroked="true" strokeweight=".140pt" strokecolor="#000000">
                <v:path arrowok="t"/>
              </v:shape>
            </v:group>
            <v:group style="position:absolute;left:4539;top:10073;width:2;height:8" coordorigin="4539,10073" coordsize="2,8">
              <v:shape style="position:absolute;left:4539;top:10073;width:2;height:8" coordorigin="4539,10073" coordsize="0,8" path="m4539,10073l4539,10081e" filled="false" stroked="true" strokeweight=".140pt" strokecolor="#000000">
                <v:path arrowok="t"/>
              </v:shape>
            </v:group>
            <v:group style="position:absolute;left:3402;top:9127;width:2;height:8" coordorigin="3402,9127" coordsize="2,8">
              <v:shape style="position:absolute;left:3402;top:9127;width:2;height:8" coordorigin="3402,9127" coordsize="0,8" path="m3402,9127l3402,9135e" filled="false" stroked="true" strokeweight=".140pt" strokecolor="#000000">
                <v:path arrowok="t"/>
              </v:shape>
            </v:group>
            <v:group style="position:absolute;left:1910;top:7760;width:2;height:7" coordorigin="1910,7760" coordsize="2,7">
              <v:shape style="position:absolute;left:1910;top:7760;width:2;height:7" coordorigin="1910,7760" coordsize="0,7" path="m1910,7760l1910,7767e" filled="false" stroked="true" strokeweight=".140pt" strokecolor="#000000">
                <v:path arrowok="t"/>
              </v:shape>
            </v:group>
            <v:group style="position:absolute;left:4533;top:10164;width:2;height:7" coordorigin="4533,10164" coordsize="2,7">
              <v:shape style="position:absolute;left:4533;top:10164;width:2;height:7" coordorigin="4533,10164" coordsize="0,7" path="m4533,10164l4533,10171e" filled="false" stroked="true" strokeweight=".140pt" strokecolor="#000000">
                <v:path arrowok="t"/>
              </v:shape>
            </v:group>
            <v:group style="position:absolute;left:4591;top:10216;width:2;height:8" coordorigin="4591,10216" coordsize="2,8">
              <v:shape style="position:absolute;left:4591;top:10216;width:2;height:8" coordorigin="4591,10216" coordsize="0,8" path="m4591,10216l4591,10224e" filled="false" stroked="true" strokeweight=".140pt" strokecolor="#000000">
                <v:path arrowok="t"/>
              </v:shape>
            </v:group>
            <v:group style="position:absolute;left:2265;top:8181;width:2;height:8" coordorigin="2265,8181" coordsize="2,8">
              <v:shape style="position:absolute;left:2265;top:8181;width:2;height:8" coordorigin="2265,8181" coordsize="0,8" path="m2265,8181l2265,8189e" filled="false" stroked="true" strokeweight=".140pt" strokecolor="#000000">
                <v:path arrowok="t"/>
              </v:shape>
            </v:group>
            <v:group style="position:absolute;left:3221;top:9056;width:2;height:8" coordorigin="3221,9056" coordsize="2,8">
              <v:shape style="position:absolute;left:3221;top:9056;width:2;height:8" coordorigin="3221,9056" coordsize="0,8" path="m3221,9056l3221,9064e" filled="false" stroked="true" strokeweight=".140pt" strokecolor="#000000">
                <v:path arrowok="t"/>
              </v:shape>
            </v:group>
            <v:group style="position:absolute;left:3279;top:9109;width:2;height:8" coordorigin="3279,9109" coordsize="2,8">
              <v:shape style="position:absolute;left:3279;top:9109;width:2;height:8" coordorigin="3279,9109" coordsize="0,8" path="m3279,9109l3279,9117e" filled="false" stroked="true" strokeweight=".140pt" strokecolor="#000000">
                <v:path arrowok="t"/>
              </v:shape>
            </v:group>
            <v:group style="position:absolute;left:3315;top:9143;width:2;height:7" coordorigin="3315,9143" coordsize="2,7">
              <v:shape style="position:absolute;left:3315;top:9143;width:2;height:7" coordorigin="3315,9143" coordsize="0,7" path="m3315,9143l3315,9150e" filled="false" stroked="true" strokeweight=".140pt" strokecolor="#000000">
                <v:path arrowok="t"/>
              </v:shape>
            </v:group>
            <v:group style="position:absolute;left:1821;top:7774;width:2;height:8" coordorigin="1821,7774" coordsize="2,8">
              <v:shape style="position:absolute;left:1821;top:7774;width:2;height:8" coordorigin="1821,7774" coordsize="0,8" path="m1821,7774l1821,7782e" filled="false" stroked="true" strokeweight=".140pt" strokecolor="#000000">
                <v:path arrowok="t"/>
              </v:shape>
            </v:group>
            <v:group style="position:absolute;left:5877;top:329;width:2;height:8" coordorigin="5877,329" coordsize="2,8">
              <v:shape style="position:absolute;left:5877;top:329;width:2;height:8" coordorigin="5877,329" coordsize="0,8" path="m5877,329l5877,337e" filled="false" stroked="true" strokeweight=".140pt" strokecolor="#000000">
                <v:path arrowok="t"/>
              </v:shape>
            </v:group>
            <v:group style="position:absolute;left:5696;top:449;width:2;height:8" coordorigin="5696,449" coordsize="2,8">
              <v:shape style="position:absolute;left:5696;top:449;width:2;height:8" coordorigin="5696,449" coordsize="0,8" path="m5696,449l5696,457e" filled="false" stroked="true" strokeweight=".140pt" strokecolor="#000000">
                <v:path arrowok="t"/>
              </v:shape>
            </v:group>
            <v:group style="position:absolute;left:5752;top:502;width:2;height:8" coordorigin="5752,502" coordsize="2,8">
              <v:shape style="position:absolute;left:5752;top:502;width:2;height:8" coordorigin="5752,502" coordsize="0,8" path="m5752,502l5752,510e" filled="false" stroked="true" strokeweight=".140pt" strokecolor="#000000">
                <v:path arrowok="t"/>
              </v:shape>
            </v:group>
            <v:group style="position:absolute;left:5665;top:517;width:2;height:8" coordorigin="5665,517" coordsize="2,8">
              <v:shape style="position:absolute;left:5665;top:517;width:2;height:8" coordorigin="5665,517" coordsize="0,8" path="m5665,517l5665,525e" filled="false" stroked="true" strokeweight=".140pt" strokecolor="#000000">
                <v:path arrowok="t"/>
              </v:shape>
            </v:group>
            <v:group style="position:absolute;left:5701;top:551;width:2;height:8" coordorigin="5701,551" coordsize="2,8">
              <v:shape style="position:absolute;left:5701;top:551;width:2;height:8" coordorigin="5701,551" coordsize="0,8" path="m5701,551l5701,559e" filled="false" stroked="true" strokeweight=".140pt" strokecolor="#000000">
                <v:path arrowok="t"/>
              </v:shape>
            </v:group>
            <v:group style="position:absolute;left:5577;top:533;width:2;height:7" coordorigin="5577,533" coordsize="2,7">
              <v:shape style="position:absolute;left:5577;top:533;width:2;height:7" coordorigin="5577,533" coordsize="0,7" path="m5577,533l5577,540e" filled="false" stroked="true" strokeweight=".140pt" strokecolor="#000000">
                <v:path arrowok="t"/>
              </v:shape>
            </v:group>
            <v:group style="position:absolute;left:5526;top:580;width:2;height:8" coordorigin="5526,580" coordsize="2,8">
              <v:shape style="position:absolute;left:5526;top:580;width:2;height:8" coordorigin="5526,580" coordsize="0,8" path="m5526,580l5526,588e" filled="false" stroked="true" strokeweight=".140pt" strokecolor="#000000">
                <v:path arrowok="t"/>
              </v:shape>
            </v:group>
            <v:group style="position:absolute;left:5313;top:767;width:2;height:8" coordorigin="5313,767" coordsize="2,8">
              <v:shape style="position:absolute;left:5313;top:767;width:2;height:8" coordorigin="5313,767" coordsize="0,8" path="m5313,767l5313,775e" filled="false" stroked="true" strokeweight=".140pt" strokecolor="#000000">
                <v:path arrowok="t"/>
              </v:shape>
            </v:group>
            <v:group style="position:absolute;left:5349;top:801;width:2;height:7" coordorigin="5349,801" coordsize="2,7">
              <v:shape style="position:absolute;left:5349;top:801;width:2;height:7" coordorigin="5349,801" coordsize="0,7" path="m5349,801l5349,808e" filled="false" stroked="true" strokeweight=".140pt" strokecolor="#000000">
                <v:path arrowok="t"/>
              </v:shape>
            </v:group>
            <v:group style="position:absolute;left:5174;top:831;width:2;height:8" coordorigin="5174,831" coordsize="2,8">
              <v:shape style="position:absolute;left:5174;top:831;width:2;height:8" coordorigin="5174,831" coordsize="0,8" path="m5174,831l5174,839e" filled="false" stroked="true" strokeweight=".140pt" strokecolor="#000000">
                <v:path arrowok="t"/>
              </v:shape>
            </v:group>
            <v:group style="position:absolute;left:5255;top:1286;width:2;height:8" coordorigin="5255,1286" coordsize="2,8">
              <v:shape style="position:absolute;left:5255;top:1286;width:2;height:8" coordorigin="5255,1286" coordsize="0,8" path="m5255,1286l5255,1294e" filled="false" stroked="true" strokeweight=".140pt" strokecolor="#000000">
                <v:path arrowok="t"/>
              </v:shape>
            </v:group>
            <v:group style="position:absolute;left:5224;top:1354;width:2;height:8" coordorigin="5224,1354" coordsize="2,8">
              <v:shape style="position:absolute;left:5224;top:1354;width:2;height:8" coordorigin="5224,1354" coordsize="0,8" path="m5224,1354l5224,1362e" filled="false" stroked="true" strokeweight=".140pt" strokecolor="#000000">
                <v:path arrowok="t"/>
              </v:shape>
            </v:group>
            <v:group style="position:absolute;left:5173;top:1402;width:2;height:8" coordorigin="5173,1402" coordsize="2,8">
              <v:shape style="position:absolute;left:5173;top:1402;width:2;height:8" coordorigin="5173,1402" coordsize="0,8" path="m5173,1402l5173,1410e" filled="false" stroked="true" strokeweight=".140pt" strokecolor="#000000">
                <v:path arrowok="t"/>
              </v:shape>
            </v:group>
            <v:group style="position:absolute;left:5254;top:1667;width:2;height:8" coordorigin="5254,1667" coordsize="2,8">
              <v:shape style="position:absolute;left:5254;top:1667;width:2;height:8" coordorigin="5254,1667" coordsize="0,8" path="m5254,1667l5254,1675e" filled="false" stroked="true" strokeweight=".140pt" strokecolor="#000000">
                <v:path arrowok="t"/>
              </v:shape>
            </v:group>
            <v:group style="position:absolute;left:5166;top:1683;width:2;height:7" coordorigin="5166,1683" coordsize="2,7">
              <v:shape style="position:absolute;left:5166;top:1683;width:2;height:7" coordorigin="5166,1683" coordsize="0,7" path="m5166,1683l5166,1690e" filled="false" stroked="true" strokeweight=".140pt" strokecolor="#000000">
                <v:path arrowok="t"/>
              </v:shape>
            </v:group>
            <v:group style="position:absolute;left:5224;top:1734;width:2;height:8" coordorigin="5224,1734" coordsize="2,8">
              <v:shape style="position:absolute;left:5224;top:1734;width:2;height:8" coordorigin="5224,1734" coordsize="0,8" path="m5224,1734l5224,1742e" filled="false" stroked="true" strokeweight=".140pt" strokecolor="#000000">
                <v:path arrowok="t"/>
              </v:shape>
            </v:group>
            <v:group style="position:absolute;left:2163;top:8235;width:2;height:972" coordorigin="2163,8235" coordsize="2,972">
              <v:shape style="position:absolute;left:2163;top:8235;width:2;height:972" coordorigin="2163,8235" coordsize="0,972" path="m2163,8235l2163,9207e" filled="false" stroked="true" strokeweight=".38630pt" strokecolor="#000000">
                <v:path arrowok="t"/>
              </v:shape>
            </v:group>
            <v:group style="position:absolute;left:5175;top:8486;width:2;height:2099" coordorigin="5175,8486" coordsize="2,2099">
              <v:shape style="position:absolute;left:5175;top:8486;width:2;height:2099" coordorigin="5175,8486" coordsize="0,2099" path="m5175,10585l5175,8486e" filled="false" stroked="true" strokeweight=".38630pt" strokecolor="#000000">
                <v:path arrowok="t"/>
              </v:shape>
            </v:group>
            <v:group style="position:absolute;left:2884;top:8486;width:2291;height:2" coordorigin="2884,8486" coordsize="2291,2">
              <v:shape style="position:absolute;left:2884;top:8486;width:2291;height:2" coordorigin="2884,8486" coordsize="2291,0" path="m5175,8486l2884,8486e" filled="false" stroked="true" strokeweight=".38630pt" strokecolor="#000000">
                <v:path arrowok="t"/>
              </v:shape>
            </v:group>
            <v:group style="position:absolute;left:3867;top:4421;width:2483;height:2" coordorigin="3867,4421" coordsize="2483,2">
              <v:shape style="position:absolute;left:3867;top:4421;width:2483;height:2" coordorigin="3867,4421" coordsize="2483,0" path="m6350,4421l3867,4421e" filled="false" stroked="true" strokeweight=".38630pt" strokecolor="#000000">
                <v:path arrowok="t"/>
              </v:shape>
            </v:group>
            <v:group style="position:absolute;left:3353;top:2635;width:1761;height:2" coordorigin="3353,2635" coordsize="1761,2">
              <v:shape style="position:absolute;left:3353;top:2635;width:1761;height:2" coordorigin="3353,2635" coordsize="1761,0" path="m5114,2635l3353,2635e" filled="false" stroked="true" strokeweight=".38630pt" strokecolor="#000000">
                <v:path arrowok="t"/>
              </v:shape>
            </v:group>
            <v:group style="position:absolute;left:5839;top:282;width:465;height:552" coordorigin="5839,282" coordsize="465,552">
              <v:shape style="position:absolute;left:5839;top:282;width:465;height:552" coordorigin="5839,282" coordsize="465,552" path="m5839,282l5924,398,6014,511,6107,622,6204,730,6304,834e" filled="false" stroked="true" strokeweight=".38630pt" strokecolor="#000000">
                <v:path arrowok="t"/>
              </v:shape>
            </v:group>
            <v:group style="position:absolute;left:7071;top:3669;width:2;height:958" coordorigin="7071,3669" coordsize="2,958">
              <v:shape style="position:absolute;left:7071;top:3669;width:2;height:958" coordorigin="7071,3669" coordsize="0,958" path="m7071,4627l7071,3669e" filled="false" stroked="true" strokeweight=".38630pt" strokecolor="#000000">
                <v:path arrowok="t"/>
              </v:shape>
            </v:group>
            <v:group style="position:absolute;left:5114;top:838;width:2;height:1797" coordorigin="5114,838" coordsize="2,1797">
              <v:shape style="position:absolute;left:5114;top:838;width:2;height:1797" coordorigin="5114,838" coordsize="0,1797" path="m5114,838l5114,2635e" filled="false" stroked="true" strokeweight=".38630pt" strokecolor="#000000">
                <v:path arrowok="t"/>
              </v:shape>
            </v:group>
            <v:group style="position:absolute;left:5835;top:1193;width:2;height:2163" coordorigin="5835,1193" coordsize="2,2163">
              <v:shape style="position:absolute;left:5835;top:1193;width:2;height:2163" coordorigin="5835,1193" coordsize="0,2163" path="m5835,1193l5835,3356e" filled="false" stroked="true" strokeweight=".38630pt" strokecolor="#000000">
                <v:path arrowok="t"/>
              </v:shape>
            </v:group>
            <v:group style="position:absolute;left:5264;top:403;width:664;height:510" coordorigin="5264,403" coordsize="664,510">
              <v:shape style="position:absolute;left:5264;top:403;width:664;height:510" coordorigin="5264,403" coordsize="664,510" path="m5928,403l5264,913e" filled="false" stroked="true" strokeweight=".38630pt" strokecolor="#000000">
                <v:path arrowok="t"/>
              </v:shape>
            </v:group>
            <v:group style="position:absolute;left:5114;top:282;width:725;height:556" coordorigin="5114,282" coordsize="725,556">
              <v:shape style="position:absolute;left:5114;top:282;width:725;height:556" coordorigin="5114,282" coordsize="725,556" path="m5839,282l5114,838e" filled="false" stroked="true" strokeweight=".38630pt" strokecolor="#000000">
                <v:path arrowok="t"/>
              </v:shape>
            </v:group>
            <v:group style="position:absolute;left:5144;top:282;width:712;height:570" coordorigin="5144,282" coordsize="712,570">
              <v:shape style="position:absolute;left:5144;top:282;width:712;height:570" coordorigin="5144,282" coordsize="712,570" path="m5144,852l5856,306,5839,282e" filled="false" stroked="true" strokeweight=".38630pt" strokecolor="#000000">
                <v:path arrowok="t"/>
              </v:shape>
            </v:group>
            <v:group style="position:absolute;left:5835;top:834;width:469;height:359" coordorigin="5835,834" coordsize="469,359">
              <v:shape style="position:absolute;left:5835;top:834;width:469;height:359" coordorigin="5835,834" coordsize="469,359" path="m6304,834l5835,1193e" filled="false" stroked="true" strokeweight=".38630pt" strokecolor="#000000">
                <v:path arrowok="t"/>
              </v:shape>
            </v:group>
            <v:group style="position:absolute;left:5806;top:813;width:476;height:366" coordorigin="5806,813" coordsize="476,366">
              <v:shape style="position:absolute;left:5806;top:813;width:476;height:366" coordorigin="5806,813" coordsize="476,366" path="m6282,813l5806,1179e" filled="false" stroked="true" strokeweight=".38630pt" strokecolor="#000000">
                <v:path arrowok="t"/>
              </v:shape>
            </v:group>
            <v:group style="position:absolute;left:5685;top:725;width:515;height:395" coordorigin="5685,725" coordsize="515,395">
              <v:shape style="position:absolute;left:5685;top:725;width:515;height:395" coordorigin="5685,725" coordsize="515,395" path="m6200,725l5685,1120e" filled="false" stroked="true" strokeweight=".38630pt" strokecolor="#000000">
                <v:path arrowok="t"/>
              </v:shape>
            </v:group>
            <v:group style="position:absolute;left:4352;top:3820;width:2570;height:2" coordorigin="4352,3820" coordsize="2570,2">
              <v:shape style="position:absolute;left:4352;top:3820;width:2570;height:2" coordorigin="4352,3820" coordsize="2570,0" path="m6922,3820l4352,3820e" filled="false" stroked="true" strokeweight=".38630pt" strokecolor="#000000">
                <v:path arrowok="t"/>
              </v:shape>
            </v:group>
            <v:group style="position:absolute;left:4352;top:3207;width:1333;height:2" coordorigin="4352,3207" coordsize="1333,2">
              <v:shape style="position:absolute;left:4352;top:3207;width:1333;height:2" coordorigin="4352,3207" coordsize="1333,0" path="m5685,3207l4352,3207e" filled="false" stroked="true" strokeweight=".38630pt" strokecolor="#000000">
                <v:path arrowok="t"/>
              </v:shape>
            </v:group>
            <v:group style="position:absolute;left:4503;top:3356;width:1332;height:2" coordorigin="4503,3356" coordsize="1332,2">
              <v:shape style="position:absolute;left:4503;top:3356;width:1332;height:2" coordorigin="4503,3356" coordsize="1332,0" path="m5835,3356l4503,3356e" filled="false" stroked="true" strokeweight=".38630pt" strokecolor="#000000">
                <v:path arrowok="t"/>
              </v:shape>
            </v:group>
            <v:group style="position:absolute;left:4503;top:3669;width:2568;height:2" coordorigin="4503,3669" coordsize="2568,2">
              <v:shape style="position:absolute;left:4503;top:3669;width:2568;height:2" coordorigin="4503,3669" coordsize="2568,0" path="m7071,3669l4503,3669e" filled="false" stroked="true" strokeweight=".38630pt" strokecolor="#000000">
                <v:path arrowok="t"/>
              </v:shape>
            </v:group>
            <v:group style="position:absolute;left:4473;top:3327;width:2569;height:373" coordorigin="4473,3327" coordsize="2569,373">
              <v:shape style="position:absolute;left:4473;top:3327;width:2569;height:373" coordorigin="4473,3327" coordsize="2569,373" path="m7042,3700l4473,3700,4473,3327e" filled="false" stroked="true" strokeweight=".38630pt" strokecolor="#000000">
                <v:path arrowok="t"/>
              </v:shape>
            </v:group>
            <v:group style="position:absolute;left:4503;top:3356;width:2;height:313" coordorigin="4503,3356" coordsize="2,313">
              <v:shape style="position:absolute;left:4503;top:3356;width:2;height:313" coordorigin="4503,3356" coordsize="0,313" path="m4503,3669l4503,3356e" filled="false" stroked="true" strokeweight=".38630pt" strokecolor="#000000">
                <v:path arrowok="t"/>
              </v:shape>
            </v:group>
            <v:group style="position:absolute;left:6501;top:5198;width:1224;height:2" coordorigin="6501,5198" coordsize="1224,2">
              <v:shape style="position:absolute;left:6501;top:5198;width:1224;height:2" coordorigin="6501,5198" coordsize="1224,0" path="m7725,5198l6501,5198e" filled="false" stroked="true" strokeweight=".38630pt" strokecolor="#000000">
                <v:path arrowok="t"/>
              </v:shape>
            </v:group>
            <v:group style="position:absolute;left:6350;top:5348;width:1334;height:2" coordorigin="6350,5348" coordsize="1334,2">
              <v:shape style="position:absolute;left:6350;top:5348;width:1334;height:2" coordorigin="6350,5348" coordsize="1334,0" path="m7684,5348l6350,5348e" filled="false" stroked="true" strokeweight=".38630pt" strokecolor="#000000">
                <v:path arrowok="t"/>
              </v:shape>
            </v:group>
            <v:group style="position:absolute;left:7071;top:4627;width:889;height:2" coordorigin="7071,4627" coordsize="889,2">
              <v:shape style="position:absolute;left:7071;top:4627;width:889;height:2" coordorigin="7071,4627" coordsize="889,0" path="m7960,4627l7071,4627e" filled="false" stroked="true" strokeweight=".38630pt" strokecolor="#000000">
                <v:path arrowok="t"/>
              </v:shape>
            </v:group>
            <v:group style="position:absolute;left:7042;top:4657;width:902;height:2" coordorigin="7042,4657" coordsize="902,2">
              <v:shape style="position:absolute;left:7042;top:4657;width:902;height:2" coordorigin="7042,4657" coordsize="902,0" path="m7944,4657l7042,4657e" filled="false" stroked="true" strokeweight=".38630pt" strokecolor="#000000">
                <v:path arrowok="t"/>
              </v:shape>
            </v:group>
            <v:group style="position:absolute;left:6350;top:4376;width:2;height:972" coordorigin="6350,4376" coordsize="2,972">
              <v:shape style="position:absolute;left:6350;top:4376;width:2;height:972" coordorigin="6350,4376" coordsize="0,972" path="m6350,4376l6350,5348e" filled="false" stroked="true" strokeweight=".45pt" strokecolor="#000000">
                <v:path arrowok="t"/>
              </v:shape>
            </v:group>
            <v:group style="position:absolute;left:2163;top:4097;width:2;height:3476" coordorigin="2163,4097" coordsize="2,3476">
              <v:shape style="position:absolute;left:2163;top:4097;width:2;height:3476" coordorigin="2163,4097" coordsize="0,3476" path="m2163,7573l2163,4097e" filled="false" stroked="true" strokeweight=".38630pt" strokecolor="#000000">
                <v:path arrowok="t"/>
              </v:shape>
            </v:group>
            <v:group style="position:absolute;left:3389;top:5012;width:6;height:9" coordorigin="3389,5012" coordsize="6,9">
              <v:shape style="position:absolute;left:3389;top:5012;width:6;height:9" coordorigin="3389,5012" coordsize="6,9" path="m3395,5012l3389,5021e" filled="false" stroked="true" strokeweight=".38630pt" strokecolor="#000000">
                <v:path arrowok="t"/>
              </v:shape>
            </v:group>
            <v:group style="position:absolute;left:3367;top:4900;width:8;height:8" coordorigin="3367,4900" coordsize="8,8">
              <v:shape style="position:absolute;left:3367;top:4900;width:8;height:8" coordorigin="3367,4900" coordsize="8,8" path="m3375,4900l3367,4908e" filled="false" stroked="true" strokeweight=".38630pt" strokecolor="#000000">
                <v:path arrowok="t"/>
              </v:shape>
            </v:group>
            <v:group style="position:absolute;left:3346;top:4787;width:8;height:8" coordorigin="3346,4787" coordsize="8,8">
              <v:shape style="position:absolute;left:3346;top:4787;width:8;height:8" coordorigin="3346,4787" coordsize="8,8" path="m3354,4787l3346,4795e" filled="false" stroked="true" strokeweight=".38630pt" strokecolor="#000000">
                <v:path arrowok="t"/>
              </v:shape>
            </v:group>
            <v:group style="position:absolute;left:3413;top:4576;width:3;height:2" coordorigin="3413,4576" coordsize="3,2">
              <v:shape style="position:absolute;left:3413;top:4576;width:3;height:2" coordorigin="3413,4576" coordsize="3,2" path="m3416,4576l3413,4578e" filled="false" stroked="true" strokeweight=".38630pt" strokecolor="#000000">
                <v:path arrowok="t"/>
              </v:shape>
            </v:group>
            <v:group style="position:absolute;left:3326;top:4674;width:8;height:9" coordorigin="3326,4674" coordsize="8,9">
              <v:shape style="position:absolute;left:3326;top:4674;width:8;height:9" coordorigin="3326,4674" coordsize="8,9" path="m3334,4674l3326,4683e" filled="false" stroked="true" strokeweight=".38630pt" strokecolor="#000000">
                <v:path arrowok="t"/>
              </v:shape>
            </v:group>
            <v:group style="position:absolute;left:3391;top:4457;width:8;height:8" coordorigin="3391,4457" coordsize="8,8">
              <v:shape style="position:absolute;left:3391;top:4457;width:8;height:8" coordorigin="3391,4457" coordsize="8,8" path="m3399,4457l3391,4465e" filled="false" stroked="true" strokeweight=".38630pt" strokecolor="#000000">
                <v:path arrowok="t"/>
              </v:shape>
            </v:group>
            <v:group style="position:absolute;left:3218;top:4665;width:7;height:7" coordorigin="3218,4665" coordsize="7,7">
              <v:shape style="position:absolute;left:3218;top:4665;width:7;height:7" coordorigin="3218,4665" coordsize="7,7" path="m3225,4665l3218,4672e" filled="false" stroked="true" strokeweight=".38630pt" strokecolor="#000000">
                <v:path arrowok="t"/>
              </v:shape>
            </v:group>
            <v:group style="position:absolute;left:3371;top:4344;width:8;height:9" coordorigin="3371,4344" coordsize="8,9">
              <v:shape style="position:absolute;left:3371;top:4344;width:8;height:9" coordorigin="3371,4344" coordsize="8,9" path="m3379,4344l3371,4353e" filled="false" stroked="true" strokeweight=".38630pt" strokecolor="#000000">
                <v:path arrowok="t"/>
              </v:shape>
            </v:group>
            <v:group style="position:absolute;left:3111;top:4654;width:6;height:9" coordorigin="3111,4654" coordsize="6,9">
              <v:shape style="position:absolute;left:3111;top:4654;width:6;height:9" coordorigin="3111,4654" coordsize="6,9" path="m3117,4654l3111,4663e" filled="false" stroked="true" strokeweight=".38630pt" strokecolor="#000000">
                <v:path arrowok="t"/>
              </v:shape>
            </v:group>
            <v:group style="position:absolute;left:3350;top:4231;width:8;height:9" coordorigin="3350,4231" coordsize="8,9">
              <v:shape style="position:absolute;left:3350;top:4231;width:8;height:9" coordorigin="3350,4231" coordsize="8,9" path="m3358,4231l3350,4240e" filled="false" stroked="true" strokeweight=".38630pt" strokecolor="#000000">
                <v:path arrowok="t"/>
              </v:shape>
            </v:group>
            <v:group style="position:absolute;left:3003;top:4645;width:6;height:9" coordorigin="3003,4645" coordsize="6,9">
              <v:shape style="position:absolute;left:3003;top:4645;width:6;height:9" coordorigin="3003,4645" coordsize="6,9" path="m3009,4645l3003,4654e" filled="false" stroked="true" strokeweight=".38630pt" strokecolor="#000000">
                <v:path arrowok="t"/>
              </v:shape>
            </v:group>
            <v:group style="position:absolute;left:3330;top:4117;width:6;height:9" coordorigin="3330,4117" coordsize="6,9">
              <v:shape style="position:absolute;left:3330;top:4117;width:6;height:9" coordorigin="3330,4117" coordsize="6,9" path="m3336,4117l3330,4126e" filled="false" stroked="true" strokeweight=".38630pt" strokecolor="#000000">
                <v:path arrowok="t"/>
              </v:shape>
            </v:group>
            <v:group style="position:absolute;left:2894;top:4636;width:8;height:8" coordorigin="2894,4636" coordsize="8,8">
              <v:shape style="position:absolute;left:2894;top:4636;width:8;height:8" coordorigin="2894,4636" coordsize="8,8" path="m2902,4636l2894,4644e" filled="false" stroked="true" strokeweight=".38630pt" strokecolor="#000000">
                <v:path arrowok="t"/>
              </v:shape>
            </v:group>
            <v:group style="position:absolute;left:3222;top:4111;width:5;height:6" coordorigin="3222,4111" coordsize="5,6">
              <v:shape style="position:absolute;left:3222;top:4111;width:5;height:6" coordorigin="3222,4111" coordsize="5,6" path="m3227,4111l3222,4117e" filled="false" stroked="true" strokeweight=".38630pt" strokecolor="#000000">
                <v:path arrowok="t"/>
              </v:shape>
            </v:group>
            <v:group style="position:absolute;left:2786;top:4626;width:8;height:9" coordorigin="2786,4626" coordsize="8,9">
              <v:shape style="position:absolute;left:2786;top:4626;width:8;height:9" coordorigin="2786,4626" coordsize="8,9" path="m2794,4626l2786,4635e" filled="false" stroked="true" strokeweight=".38630pt" strokecolor="#000000">
                <v:path arrowok="t"/>
              </v:shape>
            </v:group>
            <v:group style="position:absolute;left:2683;top:4617;width:3;height:4" coordorigin="2683,4617" coordsize="3,4">
              <v:shape style="position:absolute;left:2683;top:4617;width:3;height:4" coordorigin="2683,4617" coordsize="3,4" path="m2686,4617l2683,4621e" filled="false" stroked="true" strokeweight=".38630pt" strokecolor="#000000">
                <v:path arrowok="t"/>
              </v:shape>
            </v:group>
            <v:group style="position:absolute;left:2704;top:4174;width:6;height:9" coordorigin="2704,4174" coordsize="6,9">
              <v:shape style="position:absolute;left:2704;top:4174;width:6;height:9" coordorigin="2704,4174" coordsize="6,9" path="m2710,4174l2704,4183e" filled="false" stroked="true" strokeweight=".38630pt" strokecolor="#000000">
                <v:path arrowok="t"/>
              </v:shape>
            </v:group>
            <v:group style="position:absolute;left:3366;top:4899;width:9;height:2" coordorigin="3366,4899" coordsize="9,2">
              <v:shape style="position:absolute;left:3366;top:4899;width:9;height:2" coordorigin="3366,4899" coordsize="9,1" path="m3375,4900l3366,4899e" filled="false" stroked="true" strokeweight=".38630pt" strokecolor="#000000">
                <v:path arrowok="t"/>
              </v:shape>
            </v:group>
            <v:group style="position:absolute;left:3345;top:4786;width:9;height:2" coordorigin="3345,4786" coordsize="9,2">
              <v:shape style="position:absolute;left:3345;top:4786;width:9;height:2" coordorigin="3345,4786" coordsize="9,1" path="m3354,4787l3345,4786e" filled="false" stroked="true" strokeweight=".38630pt" strokecolor="#000000">
                <v:path arrowok="t"/>
              </v:shape>
            </v:group>
            <v:group style="position:absolute;left:3325;top:4672;width:9;height:2" coordorigin="3325,4672" coordsize="9,2">
              <v:shape style="position:absolute;left:3325;top:4672;width:9;height:2" coordorigin="3325,4672" coordsize="9,2" path="m3334,4674l3325,4672e" filled="false" stroked="true" strokeweight=".38630pt" strokecolor="#000000">
                <v:path arrowok="t"/>
              </v:shape>
            </v:group>
            <v:group style="position:absolute;left:3216;top:4663;width:9;height:2" coordorigin="3216,4663" coordsize="9,2">
              <v:shape style="position:absolute;left:3216;top:4663;width:9;height:2" coordorigin="3216,4663" coordsize="9,2" path="m3225,4665l3216,4663e" filled="false" stroked="true" strokeweight=".38630pt" strokecolor="#000000">
                <v:path arrowok="t"/>
              </v:shape>
            </v:group>
            <v:group style="position:absolute;left:3108;top:4654;width:9;height:2" coordorigin="3108,4654" coordsize="9,2">
              <v:shape style="position:absolute;left:3108;top:4654;width:9;height:2" coordorigin="3108,4654" coordsize="9,0" path="m3117,4654l3108,4654e" filled="false" stroked="true" strokeweight=".38630pt" strokecolor="#000000">
                <v:path arrowok="t"/>
              </v:shape>
            </v:group>
            <v:group style="position:absolute;left:3000;top:4644;width:9;height:2" coordorigin="3000,4644" coordsize="9,2">
              <v:shape style="position:absolute;left:3000;top:4644;width:9;height:2" coordorigin="3000,4644" coordsize="9,1" path="m3009,4645l3000,4644e" filled="false" stroked="true" strokeweight=".38630pt" strokecolor="#000000">
                <v:path arrowok="t"/>
              </v:shape>
            </v:group>
            <v:group style="position:absolute;left:2893;top:4635;width:9;height:2" coordorigin="2893,4635" coordsize="9,2">
              <v:shape style="position:absolute;left:2893;top:4635;width:9;height:2" coordorigin="2893,4635" coordsize="9,1" path="m2902,4636l2893,4635e" filled="false" stroked="true" strokeweight=".38630pt" strokecolor="#000000">
                <v:path arrowok="t"/>
              </v:shape>
            </v:group>
            <v:group style="position:absolute;left:2679;top:4617;width:7;height:2" coordorigin="2679,4617" coordsize="7,2">
              <v:shape style="position:absolute;left:2679;top:4617;width:7;height:2" coordorigin="2679,4617" coordsize="7,0" path="m2686,4617l2679,4617e" filled="false" stroked="true" strokeweight=".38630pt" strokecolor="#000000">
                <v:path arrowok="t"/>
              </v:shape>
            </v:group>
            <v:group style="position:absolute;left:3411;top:4569;width:5;height:2" coordorigin="3411,4569" coordsize="5,2">
              <v:shape style="position:absolute;left:3411;top:4569;width:5;height:2" coordorigin="3411,4569" coordsize="5,0" path="m3416,4569l3411,4569e" filled="false" stroked="true" strokeweight=".38630pt" strokecolor="#000000">
                <v:path arrowok="t"/>
              </v:shape>
            </v:group>
            <v:group style="position:absolute;left:3390;top:4456;width:9;height:2" coordorigin="3390,4456" coordsize="9,2">
              <v:shape style="position:absolute;left:3390;top:4456;width:9;height:2" coordorigin="3390,4456" coordsize="9,1" path="m3399,4457l3390,4456e" filled="false" stroked="true" strokeweight=".38630pt" strokecolor="#000000">
                <v:path arrowok="t"/>
              </v:shape>
            </v:group>
            <v:group style="position:absolute;left:3370;top:4343;width:9;height:2" coordorigin="3370,4343" coordsize="9,2">
              <v:shape style="position:absolute;left:3370;top:4343;width:9;height:2" coordorigin="3370,4343" coordsize="9,1" path="m3379,4344l3370,4343e" filled="false" stroked="true" strokeweight=".38630pt" strokecolor="#000000">
                <v:path arrowok="t"/>
              </v:shape>
            </v:group>
            <v:group style="position:absolute;left:3349;top:4229;width:9;height:2" coordorigin="3349,4229" coordsize="9,2">
              <v:shape style="position:absolute;left:3349;top:4229;width:9;height:2" coordorigin="3349,4229" coordsize="9,2" path="m3358,4231l3349,4229e" filled="false" stroked="true" strokeweight=".38630pt" strokecolor="#000000">
                <v:path arrowok="t"/>
              </v:shape>
            </v:group>
            <v:group style="position:absolute;left:2701;top:4173;width:9;height:2" coordorigin="2701,4173" coordsize="9,2">
              <v:shape style="position:absolute;left:2701;top:4173;width:9;height:2" coordorigin="2701,4173" coordsize="9,1" path="m2710,4174l2701,4173e" filled="false" stroked="true" strokeweight=".38630pt" strokecolor="#000000">
                <v:path arrowok="t"/>
              </v:shape>
            </v:group>
            <v:group style="position:absolute;left:3327;top:4117;width:9;height:9" coordorigin="3327,4117" coordsize="9,9">
              <v:shape style="position:absolute;left:3327;top:4117;width:9;height:9" coordorigin="3327,4117" coordsize="9,9" path="m3336,4117l3327,4117,3330,4126e" filled="false" stroked="true" strokeweight=".38630pt" strokecolor="#000000">
                <v:path arrowok="t"/>
              </v:shape>
            </v:group>
            <v:group style="position:absolute;left:3349;top:4229;width:2;height:11" coordorigin="3349,4229" coordsize="2,11">
              <v:shape style="position:absolute;left:3349;top:4229;width:2;height:11" coordorigin="3349,4229" coordsize="1,11" path="m3349,4229l3350,4240e" filled="false" stroked="true" strokeweight=".38630pt" strokecolor="#000000">
                <v:path arrowok="t"/>
              </v:shape>
            </v:group>
            <v:group style="position:absolute;left:3370;top:4343;width:2;height:10" coordorigin="3370,4343" coordsize="2,10">
              <v:shape style="position:absolute;left:3370;top:4343;width:2;height:10" coordorigin="3370,4343" coordsize="1,10" path="m3370,4343l3371,4353e" filled="false" stroked="true" strokeweight=".38630pt" strokecolor="#000000">
                <v:path arrowok="t"/>
              </v:shape>
            </v:group>
            <v:group style="position:absolute;left:3390;top:4456;width:2;height:9" coordorigin="3390,4456" coordsize="2,9">
              <v:shape style="position:absolute;left:3390;top:4456;width:2;height:9" coordorigin="3390,4456" coordsize="1,9" path="m3390,4456l3391,4465e" filled="false" stroked="true" strokeweight=".38630pt" strokecolor="#000000">
                <v:path arrowok="t"/>
              </v:shape>
            </v:group>
            <v:group style="position:absolute;left:3411;top:4569;width:2;height:9" coordorigin="3411,4569" coordsize="2,9">
              <v:shape style="position:absolute;left:3411;top:4569;width:2;height:9" coordorigin="3411,4569" coordsize="2,9" path="m3411,4569l3413,4578e" filled="false" stroked="true" strokeweight=".38630pt" strokecolor="#000000">
                <v:path arrowok="t"/>
              </v:shape>
            </v:group>
            <v:group style="position:absolute;left:3220;top:4111;width:2;height:6" coordorigin="3220,4111" coordsize="2,6">
              <v:shape style="position:absolute;left:3220;top:4111;width:2;height:6" coordorigin="3220,4111" coordsize="2,6" path="m3220,4111l3222,4117e" filled="false" stroked="true" strokeweight=".38630pt" strokecolor="#000000">
                <v:path arrowok="t"/>
              </v:shape>
            </v:group>
            <v:group style="position:absolute;left:2764;top:4679;width:566;height:2" coordorigin="2764,4679" coordsize="566,2">
              <v:shape style="position:absolute;left:2764;top:4679;width:566;height:2" coordorigin="2764,4679" coordsize="566,0" path="m2764,4679l3330,4679e" filled="false" stroked="true" strokeweight=".16717pt" strokecolor="#000000">
                <v:path arrowok="t"/>
              </v:shape>
            </v:group>
            <v:group style="position:absolute;left:3345;top:4786;width:2;height:9" coordorigin="3345,4786" coordsize="2,9">
              <v:shape style="position:absolute;left:3345;top:4786;width:2;height:9" coordorigin="3345,4786" coordsize="1,9" path="m3345,4786l3346,4795e" filled="false" stroked="true" strokeweight=".38630pt" strokecolor="#000000">
                <v:path arrowok="t"/>
              </v:shape>
            </v:group>
            <v:group style="position:absolute;left:3366;top:4899;width:2;height:9" coordorigin="3366,4899" coordsize="2,9">
              <v:shape style="position:absolute;left:3366;top:4899;width:2;height:9" coordorigin="3366,4899" coordsize="1,9" path="m3366,4899l3367,4908e" filled="false" stroked="true" strokeweight=".38630pt" strokecolor="#000000">
                <v:path arrowok="t"/>
              </v:shape>
            </v:group>
            <v:group style="position:absolute;left:3386;top:5012;width:3;height:9" coordorigin="3386,5012" coordsize="3,9">
              <v:shape style="position:absolute;left:3386;top:5012;width:3;height:9" coordorigin="3386,5012" coordsize="3,9" path="m3386,5012l3389,5021e" filled="false" stroked="true" strokeweight=".38630pt" strokecolor="#000000">
                <v:path arrowok="t"/>
              </v:shape>
            </v:group>
            <v:group style="position:absolute;left:3216;top:4663;width:2;height:9" coordorigin="3216,4663" coordsize="2,9">
              <v:shape style="position:absolute;left:3216;top:4663;width:2;height:9" coordorigin="3216,4663" coordsize="2,9" path="m3216,4663l3218,4672e" filled="false" stroked="true" strokeweight=".38630pt" strokecolor="#000000">
                <v:path arrowok="t"/>
              </v:shape>
            </v:group>
            <v:group style="position:absolute;left:3108;top:4654;width:3;height:9" coordorigin="3108,4654" coordsize="3,9">
              <v:shape style="position:absolute;left:3108;top:4654;width:3;height:9" coordorigin="3108,4654" coordsize="3,9" path="m3108,4654l3111,4663e" filled="false" stroked="true" strokeweight=".38630pt" strokecolor="#000000">
                <v:path arrowok="t"/>
              </v:shape>
            </v:group>
            <v:group style="position:absolute;left:3000;top:4644;width:3;height:10" coordorigin="3000,4644" coordsize="3,10">
              <v:shape style="position:absolute;left:3000;top:4644;width:3;height:10" coordorigin="3000,4644" coordsize="3,10" path="m3000,4644l3003,4654e" filled="false" stroked="true" strokeweight=".38630pt" strokecolor="#000000">
                <v:path arrowok="t"/>
              </v:shape>
            </v:group>
            <v:group style="position:absolute;left:2893;top:4635;width:2;height:9" coordorigin="2893,4635" coordsize="2,9">
              <v:shape style="position:absolute;left:2893;top:4635;width:2;height:9" coordorigin="2893,4635" coordsize="1,9" path="m2893,4635l2894,4644e" filled="false" stroked="true" strokeweight=".38630pt" strokecolor="#000000">
                <v:path arrowok="t"/>
              </v:shape>
            </v:group>
            <v:group style="position:absolute;left:2701;top:4173;width:3;height:10" coordorigin="2701,4173" coordsize="3,10">
              <v:shape style="position:absolute;left:2701;top:4173;width:3;height:10" coordorigin="2701,4173" coordsize="3,10" path="m2701,4173l2704,4183e" filled="false" stroked="true" strokeweight=".38630pt" strokecolor="#000000">
                <v:path arrowok="t"/>
              </v:shape>
            </v:group>
            <v:group style="position:absolute;left:2785;top:4626;width:2;height:9" coordorigin="2785,4626" coordsize="2,9">
              <v:shape style="position:absolute;left:2785;top:4626;width:2;height:9" coordorigin="2785,4626" coordsize="1,9" path="m2785,4626l2786,4635e" filled="false" stroked="true" strokeweight=".38630pt" strokecolor="#000000">
                <v:path arrowok="t"/>
              </v:shape>
            </v:group>
            <v:group style="position:absolute;left:3326;top:4990;width:2;height:4" coordorigin="3326,4990" coordsize="2,4">
              <v:shape style="position:absolute;left:3326;top:4990;width:2;height:4" coordorigin="3326,4990" coordsize="2,4" path="m3328,4990l3326,4994e" filled="false" stroked="true" strokeweight=".38630pt" strokecolor="#000000">
                <v:path arrowok="t"/>
              </v:shape>
            </v:group>
            <v:group style="position:absolute;left:3277;top:4648;width:11;height:13" coordorigin="3277,4648" coordsize="11,13">
              <v:shape style="position:absolute;left:3277;top:4648;width:11;height:13" coordorigin="3277,4648" coordsize="11,13" path="m3288,4648l3277,4661e" filled="false" stroked="true" strokeweight=".38630pt" strokecolor="#000000">
                <v:path arrowok="t"/>
              </v:shape>
            </v:group>
            <v:group style="position:absolute;left:3397;top:4331;width:11;height:12" coordorigin="3397,4331" coordsize="11,12">
              <v:shape style="position:absolute;left:3397;top:4331;width:11;height:12" coordorigin="3397,4331" coordsize="11,12" path="m3408,4331l3397,4343e" filled="false" stroked="true" strokeweight=".38630pt" strokecolor="#000000">
                <v:path arrowok="t"/>
              </v:shape>
            </v:group>
            <v:group style="position:absolute;left:3116;top:4623;width:12;height:12" coordorigin="3116,4623" coordsize="12,12">
              <v:shape style="position:absolute;left:3116;top:4623;width:12;height:12" coordorigin="3116,4623" coordsize="12,12" path="m3128,4623l3116,4635e" filled="false" stroked="true" strokeweight=".38630pt" strokecolor="#000000">
                <v:path arrowok="t"/>
              </v:shape>
            </v:group>
            <v:group style="position:absolute;left:3377;top:4158;width:12;height:13" coordorigin="3377,4158" coordsize="12,13">
              <v:shape style="position:absolute;left:3377;top:4158;width:12;height:13" coordorigin="3377,4158" coordsize="12,13" path="m3389,4158l3377,4171e" filled="false" stroked="true" strokeweight=".38630pt" strokecolor="#000000">
                <v:path arrowok="t"/>
              </v:shape>
            </v:group>
            <v:group style="position:absolute;left:3216;top:4134;width:12;height:13" coordorigin="3216,4134" coordsize="12,13">
              <v:shape style="position:absolute;left:3216;top:4134;width:12;height:13" coordorigin="3216,4134" coordsize="12,13" path="m3228,4134l3216,4147e" filled="false" stroked="true" strokeweight=".38630pt" strokecolor="#000000">
                <v:path arrowok="t"/>
              </v:shape>
            </v:group>
            <v:group style="position:absolute;left:3057;top:4111;width:10;height:10" coordorigin="3057,4111" coordsize="10,10">
              <v:shape style="position:absolute;left:3057;top:4111;width:10;height:10" coordorigin="3057,4111" coordsize="10,10" path="m3067,4111l3057,4121e" filled="false" stroked="true" strokeweight=".38630pt" strokecolor="#000000">
                <v:path arrowok="t"/>
              </v:shape>
            </v:group>
            <v:group style="position:absolute;left:3375;top:4157;width:2;height:14" coordorigin="3375,4157" coordsize="2,14">
              <v:shape style="position:absolute;left:3375;top:4157;width:2;height:14" coordorigin="3375,4157" coordsize="2,14" path="m3375,4157l3377,4171e" filled="false" stroked="true" strokeweight=".38630pt" strokecolor="#000000">
                <v:path arrowok="t"/>
              </v:shape>
            </v:group>
            <v:group style="position:absolute;left:3395;top:4328;width:2;height:15" coordorigin="3395,4328" coordsize="2,15">
              <v:shape style="position:absolute;left:3395;top:4328;width:2;height:15" coordorigin="3395,4328" coordsize="2,15" path="m3395,4328l3397,4343e" filled="false" stroked="true" strokeweight=".38630pt" strokecolor="#000000">
                <v:path arrowok="t"/>
              </v:shape>
            </v:group>
            <v:group style="position:absolute;left:3415;top:4500;width:2;height:2" coordorigin="3415,4500" coordsize="2,2">
              <v:shape style="position:absolute;left:3415;top:4500;width:2;height:2" coordorigin="3415,4500" coordsize="1,2" path="m3415,4500l3416,4502e" filled="false" stroked="true" strokeweight=".38630pt" strokecolor="#000000">
                <v:path arrowok="t"/>
              </v:shape>
            </v:group>
            <v:group style="position:absolute;left:3215;top:4133;width:2;height:14" coordorigin="3215,4133" coordsize="2,14">
              <v:shape style="position:absolute;left:3215;top:4133;width:2;height:14" coordorigin="3215,4133" coordsize="1,14" path="m3215,4133l3216,4147e" filled="false" stroked="true" strokeweight=".38630pt" strokecolor="#000000">
                <v:path arrowok="t"/>
              </v:shape>
            </v:group>
            <v:group style="position:absolute;left:3274;top:4646;width:3;height:15" coordorigin="3274,4646" coordsize="3,15">
              <v:shape style="position:absolute;left:3274;top:4646;width:3;height:15" coordorigin="3274,4646" coordsize="3,15" path="m3274,4646l3277,4661e" filled="false" stroked="true" strokeweight=".38630pt" strokecolor="#000000">
                <v:path arrowok="t"/>
              </v:shape>
            </v:group>
            <v:group style="position:absolute;left:3055;top:4111;width:2;height:10" coordorigin="3055,4111" coordsize="2,10">
              <v:shape style="position:absolute;left:3055;top:4111;width:2;height:10" coordorigin="3055,4111" coordsize="2,10" path="m3055,4111l3057,4121e" filled="false" stroked="true" strokeweight=".38630pt" strokecolor="#000000">
                <v:path arrowok="t"/>
              </v:shape>
            </v:group>
            <v:group style="position:absolute;left:3115;top:4621;width:2;height:14" coordorigin="3115,4621" coordsize="2,14">
              <v:shape style="position:absolute;left:3115;top:4621;width:2;height:14" coordorigin="3115,4621" coordsize="1,14" path="m3115,4621l3116,4635e" filled="false" stroked="true" strokeweight=".38630pt" strokecolor="#000000">
                <v:path arrowok="t"/>
              </v:shape>
            </v:group>
            <v:group style="position:absolute;left:3327;top:4986;width:2;height:8" coordorigin="3327,4986" coordsize="2,8">
              <v:shape style="position:absolute;left:3327;top:4986;width:2;height:8" coordorigin="3327,4986" coordsize="0,8" path="m3327,4986l3327,4994e" filled="false" stroked="true" strokeweight=".140pt" strokecolor="#000000">
                <v:path arrowok="t"/>
              </v:shape>
            </v:group>
            <v:group style="position:absolute;left:3274;top:4646;width:14;height:2" coordorigin="3274,4646" coordsize="14,2">
              <v:shape style="position:absolute;left:3274;top:4646;width:14;height:2" coordorigin="3274,4646" coordsize="14,2" path="m3288,4648l3274,4646e" filled="false" stroked="true" strokeweight=".38630pt" strokecolor="#000000">
                <v:path arrowok="t"/>
              </v:shape>
            </v:group>
            <v:group style="position:absolute;left:3115;top:4621;width:13;height:2" coordorigin="3115,4621" coordsize="13,2">
              <v:shape style="position:absolute;left:3115;top:4621;width:13;height:2" coordorigin="3115,4621" coordsize="13,2" path="m3128,4623l3115,4621e" filled="false" stroked="true" strokeweight=".38630pt" strokecolor="#000000">
                <v:path arrowok="t"/>
              </v:shape>
            </v:group>
            <v:group style="position:absolute;left:3414;top:4111;width:2;height:937" coordorigin="3414,4111" coordsize="2,937">
              <v:shape style="position:absolute;left:3414;top:4111;width:2;height:937" coordorigin="3414,4111" coordsize="0,937" path="m3414,4111l3414,5048e" filled="false" stroked="true" strokeweight=".24pt" strokecolor="#000000">
                <v:path arrowok="t"/>
              </v:shape>
            </v:group>
            <v:group style="position:absolute;left:3395;top:4328;width:13;height:3" coordorigin="3395,4328" coordsize="13,3">
              <v:shape style="position:absolute;left:3395;top:4328;width:13;height:3" coordorigin="3395,4328" coordsize="13,3" path="m3408,4331l3395,4328e" filled="false" stroked="true" strokeweight=".38630pt" strokecolor="#000000">
                <v:path arrowok="t"/>
              </v:shape>
            </v:group>
            <v:group style="position:absolute;left:3375;top:4157;width:14;height:2" coordorigin="3375,4157" coordsize="14,2">
              <v:shape style="position:absolute;left:3375;top:4157;width:14;height:2" coordorigin="3375,4157" coordsize="14,1" path="m3389,4158l3375,4157e" filled="false" stroked="true" strokeweight=".38630pt" strokecolor="#000000">
                <v:path arrowok="t"/>
              </v:shape>
            </v:group>
            <v:group style="position:absolute;left:3215;top:4133;width:13;height:2" coordorigin="3215,4133" coordsize="13,2">
              <v:shape style="position:absolute;left:3215;top:4133;width:13;height:2" coordorigin="3215,4133" coordsize="13,1" path="m3228,4134l3215,4133e" filled="false" stroked="true" strokeweight=".38630pt" strokecolor="#000000">
                <v:path arrowok="t"/>
              </v:shape>
            </v:group>
            <v:group style="position:absolute;left:3327;top:4883;width:10;height:4" coordorigin="3327,4883" coordsize="10,4">
              <v:shape style="position:absolute;left:3327;top:4883;width:10;height:4" coordorigin="3327,4883" coordsize="10,4" path="m3337,4883l3327,4887e" filled="false" stroked="true" strokeweight=".38630pt" strokecolor="#000000">
                <v:path arrowok="t"/>
              </v:shape>
            </v:group>
            <v:group style="position:absolute;left:3363;top:4774;width:10;height:5" coordorigin="3363,4774" coordsize="10,5">
              <v:shape style="position:absolute;left:3363;top:4774;width:10;height:5" coordorigin="3363,4774" coordsize="10,5" path="m3373,4774l3363,4779e" filled="false" stroked="true" strokeweight=".38630pt" strokecolor="#000000">
                <v:path arrowok="t"/>
              </v:shape>
            </v:group>
            <v:group style="position:absolute;left:3400;top:4666;width:11;height:4" coordorigin="3400,4666" coordsize="11,4">
              <v:shape style="position:absolute;left:3400;top:4666;width:11;height:4" coordorigin="3400,4666" coordsize="11,4" path="m3411,4666l3400,4670e" filled="false" stroked="true" strokeweight=".38630pt" strokecolor="#000000">
                <v:path arrowok="t"/>
              </v:shape>
            </v:group>
            <v:group style="position:absolute;left:3184;top:4653;width:10;height:4" coordorigin="3184,4653" coordsize="10,4">
              <v:shape style="position:absolute;left:3184;top:4653;width:10;height:4" coordorigin="3184,4653" coordsize="10,4" path="m3194,4653l3184,4657e" filled="false" stroked="true" strokeweight=".38630pt" strokecolor="#000000">
                <v:path arrowok="t"/>
              </v:shape>
            </v:group>
            <v:group style="position:absolute;left:3346;top:4496;width:12;height:4" coordorigin="3346,4496" coordsize="12,4">
              <v:shape style="position:absolute;left:3346;top:4496;width:12;height:4" coordorigin="3346,4496" coordsize="12,4" path="m3358,4496l3346,4500e" filled="false" stroked="true" strokeweight=".38630pt" strokecolor="#000000">
                <v:path arrowok="t"/>
              </v:shape>
            </v:group>
            <v:group style="position:absolute;left:2968;top:4641;width:10;height:4" coordorigin="2968,4641" coordsize="10,4">
              <v:shape style="position:absolute;left:2968;top:4641;width:10;height:4" coordorigin="2968,4641" coordsize="10,4" path="m2978,4641l2968,4645e" filled="false" stroked="true" strokeweight=".38630pt" strokecolor="#000000">
                <v:path arrowok="t"/>
              </v:shape>
            </v:group>
            <v:group style="position:absolute;left:3384;top:4386;width:10;height:4" coordorigin="3384,4386" coordsize="10,4">
              <v:shape style="position:absolute;left:3384;top:4386;width:10;height:4" coordorigin="3384,4386" coordsize="10,4" path="m3394,4386l3384,4390e" filled="false" stroked="true" strokeweight=".38630pt" strokecolor="#000000">
                <v:path arrowok="t"/>
              </v:shape>
            </v:group>
            <v:group style="position:absolute;left:2752;top:4630;width:10;height:4" coordorigin="2752,4630" coordsize="10,4">
              <v:shape style="position:absolute;left:2752;top:4630;width:10;height:4" coordorigin="2752,4630" coordsize="10,4" path="m2762,4630l2752,4634e" filled="false" stroked="true" strokeweight=".38630pt" strokecolor="#000000">
                <v:path arrowok="t"/>
              </v:shape>
            </v:group>
            <v:group style="position:absolute;left:2663;top:4569;width:10;height:4" coordorigin="2663,4569" coordsize="10,4">
              <v:shape style="position:absolute;left:2663;top:4569;width:10;height:4" coordorigin="2663,4569" coordsize="10,4" path="m2673,4569l2663,4573e" filled="false" stroked="true" strokeweight=".38630pt" strokecolor="#000000">
                <v:path arrowok="t"/>
              </v:shape>
            </v:group>
            <v:group style="position:absolute;left:3330;top:4218;width:11;height:4" coordorigin="3330,4218" coordsize="11,4">
              <v:shape style="position:absolute;left:3330;top:4218;width:11;height:4" coordorigin="3330,4218" coordsize="11,4" path="m3341,4218l3330,4222e" filled="false" stroked="true" strokeweight=".38630pt" strokecolor="#000000">
                <v:path arrowok="t"/>
              </v:shape>
            </v:group>
            <v:group style="position:absolute;left:3367;top:4111;width:4;height:2" coordorigin="3367,4111" coordsize="4,2">
              <v:shape style="position:absolute;left:3367;top:4111;width:4;height:2" coordorigin="3367,4111" coordsize="4,1" path="m3371,4111l3367,4112e" filled="false" stroked="true" strokeweight=".38630pt" strokecolor="#000000">
                <v:path arrowok="t"/>
              </v:shape>
            </v:group>
            <v:group style="position:absolute;left:3241;top:4157;width:10;height:4" coordorigin="3241,4157" coordsize="10,4">
              <v:shape style="position:absolute;left:3241;top:4157;width:10;height:4" coordorigin="3241,4157" coordsize="10,4" path="m3251,4157l3241,4161e" filled="false" stroked="true" strokeweight=".38630pt" strokecolor="#000000">
                <v:path arrowok="t"/>
              </v:shape>
            </v:group>
            <v:group style="position:absolute;left:3025;top:4144;width:10;height:4" coordorigin="3025,4144" coordsize="10,4">
              <v:shape style="position:absolute;left:3025;top:4144;width:10;height:4" coordorigin="3025,4144" coordsize="10,4" path="m3035,4144l3025,4148e" filled="false" stroked="true" strokeweight=".38630pt" strokecolor="#000000">
                <v:path arrowok="t"/>
              </v:shape>
            </v:group>
            <v:group style="position:absolute;left:2808;top:4133;width:11;height:4" coordorigin="2808,4133" coordsize="11,4">
              <v:shape style="position:absolute;left:2808;top:4133;width:11;height:4" coordorigin="2808,4133" coordsize="11,4" path="m2819,4133l2808,4137e" filled="false" stroked="true" strokeweight=".38630pt" strokecolor="#000000">
                <v:path arrowok="t"/>
              </v:shape>
            </v:group>
            <v:group style="position:absolute;left:2682;top:4182;width:10;height:4" coordorigin="2682,4182" coordsize="10,4">
              <v:shape style="position:absolute;left:2682;top:4182;width:10;height:4" coordorigin="2682,4182" coordsize="10,4" path="m2692,4182l2682,4186e" filled="false" stroked="true" strokeweight=".38630pt" strokecolor="#000000">
                <v:path arrowok="t"/>
              </v:shape>
            </v:group>
            <v:group style="position:absolute;left:2755;top:4625;width:7;height:5" coordorigin="2755,4625" coordsize="7,5">
              <v:shape style="position:absolute;left:2755;top:4625;width:7;height:5" coordorigin="2755,4625" coordsize="7,5" path="m2762,4630l2755,4625e" filled="false" stroked="true" strokeweight=".38630pt" strokecolor="#000000">
                <v:path arrowok="t"/>
              </v:shape>
            </v:group>
            <v:group style="position:absolute;left:2665;top:4564;width:8;height:5" coordorigin="2665,4564" coordsize="8,5">
              <v:shape style="position:absolute;left:2665;top:4564;width:8;height:5" coordorigin="2665,4564" coordsize="8,5" path="m2673,4569l2665,4564e" filled="false" stroked="true" strokeweight=".38630pt" strokecolor="#000000">
                <v:path arrowok="t"/>
              </v:shape>
            </v:group>
            <v:group style="position:absolute;left:3330;top:4878;width:7;height:5" coordorigin="3330,4878" coordsize="7,5">
              <v:shape style="position:absolute;left:3330;top:4878;width:7;height:5" coordorigin="3330,4878" coordsize="7,5" path="m3337,4883l3330,4878e" filled="false" stroked="true" strokeweight=".38630pt" strokecolor="#000000">
                <v:path arrowok="t"/>
              </v:shape>
            </v:group>
            <v:group style="position:absolute;left:2970;top:4636;width:8;height:5" coordorigin="2970,4636" coordsize="8,5">
              <v:shape style="position:absolute;left:2970;top:4636;width:8;height:5" coordorigin="2970,4636" coordsize="8,5" path="m2978,4641l2970,4636e" filled="false" stroked="true" strokeweight=".38630pt" strokecolor="#000000">
                <v:path arrowok="t"/>
              </v:shape>
            </v:group>
            <v:group style="position:absolute;left:3367;top:4769;width:6;height:5" coordorigin="3367,4769" coordsize="6,5">
              <v:shape style="position:absolute;left:3367;top:4769;width:6;height:5" coordorigin="3367,4769" coordsize="6,5" path="m3373,4774l3367,4769e" filled="false" stroked="true" strokeweight=".38630pt" strokecolor="#000000">
                <v:path arrowok="t"/>
              </v:shape>
            </v:group>
            <v:group style="position:absolute;left:3187;top:4648;width:7;height:5" coordorigin="3187,4648" coordsize="7,5">
              <v:shape style="position:absolute;left:3187;top:4648;width:7;height:5" coordorigin="3187,4648" coordsize="7,5" path="m3194,4653l3187,4648e" filled="false" stroked="true" strokeweight=".38630pt" strokecolor="#000000">
                <v:path arrowok="t"/>
              </v:shape>
            </v:group>
            <v:group style="position:absolute;left:3403;top:4661;width:8;height:5" coordorigin="3403,4661" coordsize="8,5">
              <v:shape style="position:absolute;left:3403;top:4661;width:8;height:5" coordorigin="3403,4661" coordsize="8,5" path="m3411,4666l3403,4661e" filled="false" stroked="true" strokeweight=".38630pt" strokecolor="#000000">
                <v:path arrowok="t"/>
              </v:shape>
            </v:group>
            <v:group style="position:absolute;left:2685;top:4177;width:7;height:5" coordorigin="2685,4177" coordsize="7,5">
              <v:shape style="position:absolute;left:2685;top:4177;width:7;height:5" coordorigin="2685,4177" coordsize="7,5" path="m2692,4182l2685,4177e" filled="false" stroked="true" strokeweight=".38630pt" strokecolor="#000000">
                <v:path arrowok="t"/>
              </v:shape>
            </v:group>
            <v:group style="position:absolute;left:3350;top:4491;width:8;height:5" coordorigin="3350,4491" coordsize="8,5">
              <v:shape style="position:absolute;left:3350;top:4491;width:8;height:5" coordorigin="3350,4491" coordsize="8,5" path="m3358,4496l3350,4491e" filled="false" stroked="true" strokeweight=".38630pt" strokecolor="#000000">
                <v:path arrowok="t"/>
              </v:shape>
            </v:group>
            <v:group style="position:absolute;left:2812;top:4128;width:7;height:5" coordorigin="2812,4128" coordsize="7,5">
              <v:shape style="position:absolute;left:2812;top:4128;width:7;height:5" coordorigin="2812,4128" coordsize="7,5" path="m2819,4133l2812,4128e" filled="false" stroked="true" strokeweight=".38630pt" strokecolor="#000000">
                <v:path arrowok="t"/>
              </v:shape>
            </v:group>
            <v:group style="position:absolute;left:3386;top:4381;width:8;height:5" coordorigin="3386,4381" coordsize="8,5">
              <v:shape style="position:absolute;left:3386;top:4381;width:8;height:5" coordorigin="3386,4381" coordsize="8,5" path="m3394,4386l3386,4381e" filled="false" stroked="true" strokeweight=".38630pt" strokecolor="#000000">
                <v:path arrowok="t"/>
              </v:shape>
            </v:group>
            <v:group style="position:absolute;left:3027;top:4139;width:8;height:5" coordorigin="3027,4139" coordsize="8,5">
              <v:shape style="position:absolute;left:3027;top:4139;width:8;height:5" coordorigin="3027,4139" coordsize="8,5" path="m3035,4144l3027,4139e" filled="false" stroked="true" strokeweight=".38630pt" strokecolor="#000000">
                <v:path arrowok="t"/>
              </v:shape>
            </v:group>
            <v:group style="position:absolute;left:3334;top:4213;width:7;height:5" coordorigin="3334,4213" coordsize="7,5">
              <v:shape style="position:absolute;left:3334;top:4213;width:7;height:5" coordorigin="3334,4213" coordsize="7,5" path="m3341,4218l3334,4213e" filled="false" stroked="true" strokeweight=".38630pt" strokecolor="#000000">
                <v:path arrowok="t"/>
              </v:shape>
            </v:group>
            <v:group style="position:absolute;left:3243;top:4152;width:8;height:5" coordorigin="3243,4152" coordsize="8,5">
              <v:shape style="position:absolute;left:3243;top:4152;width:8;height:5" coordorigin="3243,4152" coordsize="8,5" path="m3251,4157l3243,4152e" filled="false" stroked="true" strokeweight=".38630pt" strokecolor="#000000">
                <v:path arrowok="t"/>
              </v:shape>
            </v:group>
            <v:group style="position:absolute;left:3400;top:4661;width:3;height:9" coordorigin="3400,4661" coordsize="3,9">
              <v:shape style="position:absolute;left:3400;top:4661;width:3;height:9" coordorigin="3400,4661" coordsize="3,9" path="m3403,4661l3400,4670e" filled="false" stroked="true" strokeweight=".38630pt" strokecolor="#000000">
                <v:path arrowok="t"/>
              </v:shape>
            </v:group>
            <v:group style="position:absolute;left:3363;top:4769;width:4;height:10" coordorigin="3363,4769" coordsize="4,10">
              <v:shape style="position:absolute;left:3363;top:4769;width:4;height:10" coordorigin="3363,4769" coordsize="4,10" path="m3367,4769l3363,4779e" filled="false" stroked="true" strokeweight=".38630pt" strokecolor="#000000">
                <v:path arrowok="t"/>
              </v:shape>
            </v:group>
            <v:group style="position:absolute;left:3327;top:4878;width:3;height:9" coordorigin="3327,4878" coordsize="3,9">
              <v:shape style="position:absolute;left:3327;top:4878;width:3;height:9" coordorigin="3327,4878" coordsize="3,9" path="m3330,4878l3327,4887e" filled="false" stroked="true" strokeweight=".38630pt" strokecolor="#000000">
                <v:path arrowok="t"/>
              </v:shape>
            </v:group>
            <v:group style="position:absolute;left:3384;top:4381;width:2;height:9" coordorigin="3384,4381" coordsize="2,9">
              <v:shape style="position:absolute;left:3384;top:4381;width:2;height:9" coordorigin="3384,4381" coordsize="2,9" path="m3386,4381l3384,4390e" filled="false" stroked="true" strokeweight=".38630pt" strokecolor="#000000">
                <v:path arrowok="t"/>
              </v:shape>
            </v:group>
            <v:group style="position:absolute;left:3346;top:4491;width:4;height:9" coordorigin="3346,4491" coordsize="4,9">
              <v:shape style="position:absolute;left:3346;top:4491;width:4;height:9" coordorigin="3346,4491" coordsize="4,9" path="m3350,4491l3346,4500e" filled="false" stroked="true" strokeweight=".38630pt" strokecolor="#000000">
                <v:path arrowok="t"/>
              </v:shape>
            </v:group>
            <v:group style="position:absolute;left:2744;top:4111;width:672;height:2" coordorigin="2744,4111" coordsize="672,2">
              <v:shape style="position:absolute;left:2744;top:4111;width:672;height:2" coordorigin="2744,4111" coordsize="672,0" path="m2744,4111l3416,4111e" filled="false" stroked="true" strokeweight=".38630pt" strokecolor="#000000">
                <v:path arrowok="t"/>
              </v:shape>
            </v:group>
            <v:group style="position:absolute;left:3330;top:4213;width:4;height:9" coordorigin="3330,4213" coordsize="4,9">
              <v:shape style="position:absolute;left:3330;top:4213;width:4;height:9" coordorigin="3330,4213" coordsize="4,9" path="m3334,4213l3330,4222e" filled="false" stroked="true" strokeweight=".38630pt" strokecolor="#000000">
                <v:path arrowok="t"/>
              </v:shape>
            </v:group>
            <v:group style="position:absolute;left:3184;top:4648;width:3;height:9" coordorigin="3184,4648" coordsize="3,9">
              <v:shape style="position:absolute;left:3184;top:4648;width:3;height:9" coordorigin="3184,4648" coordsize="3,9" path="m3187,4648l3184,4657e" filled="false" stroked="true" strokeweight=".38630pt" strokecolor="#000000">
                <v:path arrowok="t"/>
              </v:shape>
            </v:group>
            <v:group style="position:absolute;left:3241;top:4152;width:2;height:9" coordorigin="3241,4152" coordsize="2,9">
              <v:shape style="position:absolute;left:3241;top:4152;width:2;height:9" coordorigin="3241,4152" coordsize="2,9" path="m3243,4152l3241,4161e" filled="false" stroked="true" strokeweight=".38630pt" strokecolor="#000000">
                <v:path arrowok="t"/>
              </v:shape>
            </v:group>
            <v:group style="position:absolute;left:2968;top:4636;width:2;height:9" coordorigin="2968,4636" coordsize="2,9">
              <v:shape style="position:absolute;left:2968;top:4636;width:2;height:9" coordorigin="2968,4636" coordsize="2,9" path="m2970,4636l2968,4645e" filled="false" stroked="true" strokeweight=".38630pt" strokecolor="#000000">
                <v:path arrowok="t"/>
              </v:shape>
            </v:group>
            <v:group style="position:absolute;left:3025;top:4139;width:2;height:9" coordorigin="3025,4139" coordsize="2,9">
              <v:shape style="position:absolute;left:3025;top:4139;width:2;height:9" coordorigin="3025,4139" coordsize="2,9" path="m3027,4139l3025,4148e" filled="false" stroked="true" strokeweight=".38630pt" strokecolor="#000000">
                <v:path arrowok="t"/>
              </v:shape>
            </v:group>
            <v:group style="position:absolute;left:2752;top:4625;width:3;height:9" coordorigin="2752,4625" coordsize="3,9">
              <v:shape style="position:absolute;left:2752;top:4625;width:3;height:9" coordorigin="2752,4625" coordsize="3,9" path="m2755,4625l2752,4634e" filled="false" stroked="true" strokeweight=".38630pt" strokecolor="#000000">
                <v:path arrowok="t"/>
              </v:shape>
            </v:group>
            <v:group style="position:absolute;left:2808;top:4128;width:4;height:9" coordorigin="2808,4128" coordsize="4,9">
              <v:shape style="position:absolute;left:2808;top:4128;width:4;height:9" coordorigin="2808,4128" coordsize="4,9" path="m2812,4128l2808,4137e" filled="false" stroked="true" strokeweight=".38630pt" strokecolor="#000000">
                <v:path arrowok="t"/>
              </v:shape>
            </v:group>
            <v:group style="position:absolute;left:2663;top:4564;width:2;height:9" coordorigin="2663,4564" coordsize="2,9">
              <v:shape style="position:absolute;left:2663;top:4564;width:2;height:9" coordorigin="2663,4564" coordsize="2,9" path="m2665,4564l2663,4573e" filled="false" stroked="true" strokeweight=".38630pt" strokecolor="#000000">
                <v:path arrowok="t"/>
              </v:shape>
            </v:group>
            <v:group style="position:absolute;left:2682;top:4177;width:3;height:9" coordorigin="2682,4177" coordsize="3,9">
              <v:shape style="position:absolute;left:2682;top:4177;width:3;height:9" coordorigin="2682,4177" coordsize="3,9" path="m2685,4177l2682,4186e" filled="false" stroked="true" strokeweight=".38630pt" strokecolor="#000000">
                <v:path arrowok="t"/>
              </v:shape>
            </v:group>
            <v:group style="position:absolute;left:3359;top:4979;width:2;height:58" coordorigin="3359,4979" coordsize="2,58">
              <v:shape style="position:absolute;left:3359;top:4979;width:2;height:58" coordorigin="3359,4979" coordsize="0,58" path="m3359,4979l3359,5037e" filled="false" stroked="true" strokeweight=".140pt" strokecolor="#000000">
                <v:path arrowok="t"/>
              </v:shape>
            </v:group>
            <v:group style="position:absolute;left:3369;top:4729;width:2;height:116" coordorigin="3369,4729" coordsize="2,116">
              <v:shape style="position:absolute;left:3369;top:4729;width:2;height:116" coordorigin="3369,4729" coordsize="0,116" path="m3369,4729l3369,4845e" filled="false" stroked="true" strokeweight=".26165pt" strokecolor="#000000">
                <v:path arrowok="t"/>
              </v:shape>
            </v:group>
            <v:group style="position:absolute;left:3372;top:4628;width:2;height:112" coordorigin="3372,4628" coordsize="2,112">
              <v:shape style="position:absolute;left:3372;top:4628;width:2;height:112" coordorigin="3372,4628" coordsize="0,112" path="m3372,4628l3372,4740e" filled="false" stroked="true" strokeweight=".140pt" strokecolor="#000000">
                <v:path arrowok="t"/>
              </v:shape>
            </v:group>
            <v:group style="position:absolute;left:3376;top:4525;width:2;height:61" coordorigin="3376,4525" coordsize="2,61">
              <v:shape style="position:absolute;left:3376;top:4525;width:2;height:61" coordorigin="3376,4525" coordsize="0,61" path="m3376,4525l3376,4586e" filled="false" stroked="true" strokeweight=".140pt" strokecolor="#000000">
                <v:path arrowok="t"/>
              </v:shape>
            </v:group>
            <v:group style="position:absolute;left:3296;top:4640;width:2;height:8" coordorigin="3296,4640" coordsize="2,8">
              <v:shape style="position:absolute;left:3296;top:4640;width:2;height:8" coordorigin="3296,4640" coordsize="0,8" path="m3296,4640l3296,4648e" filled="false" stroked="true" strokeweight=".140pt" strokecolor="#000000">
                <v:path arrowok="t"/>
              </v:shape>
            </v:group>
            <v:group style="position:absolute;left:3220;top:4649;width:2;height:8" coordorigin="3220,4649" coordsize="2,8">
              <v:shape style="position:absolute;left:3220;top:4649;width:2;height:8" coordorigin="3220,4649" coordsize="0,8" path="m3220,4649l3220,4657e" filled="false" stroked="true" strokeweight=".140pt" strokecolor="#000000">
                <v:path arrowok="t"/>
              </v:shape>
            </v:group>
            <v:group style="position:absolute;left:3384;top:4278;width:2;height:209" coordorigin="3384,4278" coordsize="2,209">
              <v:shape style="position:absolute;left:3384;top:4278;width:2;height:209" coordorigin="3384,4278" coordsize="0,209" path="m3384,4278l3384,4487e" filled="false" stroked="true" strokeweight=".519210pt" strokecolor="#000000">
                <v:path arrowok="t"/>
              </v:shape>
            </v:group>
            <v:group style="position:absolute;left:3142;top:4661;width:2;height:7" coordorigin="3142,4661" coordsize="2,7">
              <v:shape style="position:absolute;left:3142;top:4661;width:2;height:7" coordorigin="3142,4661" coordsize="0,7" path="m3142,4661l3142,4668e" filled="false" stroked="true" strokeweight=".140pt" strokecolor="#000000">
                <v:path arrowok="t"/>
              </v:shape>
            </v:group>
            <v:group style="position:absolute;left:3066;top:4621;width:2;height:58" coordorigin="3066,4621" coordsize="2,58">
              <v:shape style="position:absolute;left:3066;top:4621;width:2;height:58" coordorigin="3066,4621" coordsize="0,58" path="m3066,4621l3066,4679e" filled="false" stroked="true" strokeweight=".140pt" strokecolor="#000000">
                <v:path arrowok="t"/>
              </v:shape>
            </v:group>
            <v:group style="position:absolute;left:2990;top:4631;width:2;height:8" coordorigin="2990,4631" coordsize="2,8">
              <v:shape style="position:absolute;left:2990;top:4631;width:2;height:8" coordorigin="2990,4631" coordsize="0,8" path="m2990,4631l2990,4639e" filled="false" stroked="true" strokeweight=".140pt" strokecolor="#000000">
                <v:path arrowok="t"/>
              </v:shape>
            </v:group>
            <v:group style="position:absolute;left:2913;top:4641;width:2;height:8" coordorigin="2913,4641" coordsize="2,8">
              <v:shape style="position:absolute;left:2913;top:4641;width:2;height:8" coordorigin="2913,4641" coordsize="0,8" path="m2913,4641l2913,4649e" filled="false" stroked="true" strokeweight=".140pt" strokecolor="#000000">
                <v:path arrowok="t"/>
              </v:shape>
            </v:group>
            <v:group style="position:absolute;left:3395;top:4129;width:2;height:113" coordorigin="3395,4129" coordsize="2,113">
              <v:shape style="position:absolute;left:3395;top:4129;width:2;height:113" coordorigin="3395,4129" coordsize="0,113" path="m3395,4129l3395,4242e" filled="false" stroked="true" strokeweight=".64pt" strokecolor="#000000">
                <v:path arrowok="t"/>
              </v:shape>
            </v:group>
            <v:group style="position:absolute;left:2836;top:4653;width:2;height:8" coordorigin="2836,4653" coordsize="2,8">
              <v:shape style="position:absolute;left:2836;top:4653;width:2;height:8" coordorigin="2836,4653" coordsize="0,8" path="m2836,4653l2836,4661e" filled="false" stroked="true" strokeweight=".140pt" strokecolor="#000000">
                <v:path arrowok="t"/>
              </v:shape>
            </v:group>
            <v:group style="position:absolute;left:2760;top:4662;width:2;height:8" coordorigin="2760,4662" coordsize="2,8">
              <v:shape style="position:absolute;left:2760;top:4662;width:2;height:8" coordorigin="2760,4662" coordsize="0,8" path="m2760,4662l2760,4670e" filled="false" stroked="true" strokeweight=".140pt" strokecolor="#000000">
                <v:path arrowok="t"/>
              </v:shape>
            </v:group>
            <v:group style="position:absolute;left:3315;top:4139;width:2;height:8" coordorigin="3315,4139" coordsize="2,8">
              <v:shape style="position:absolute;left:3315;top:4139;width:2;height:8" coordorigin="3315,4139" coordsize="0,8" path="m3315,4139l3315,4147e" filled="false" stroked="true" strokeweight=".140pt" strokecolor="#000000">
                <v:path arrowok="t"/>
              </v:shape>
            </v:group>
            <v:group style="position:absolute;left:3238;top:4148;width:2;height:14" coordorigin="3238,4148" coordsize="2,14">
              <v:shape style="position:absolute;left:3238;top:4148;width:2;height:14" coordorigin="3238,4148" coordsize="0,14" path="m3238,4148l3238,4162e" filled="false" stroked="true" strokeweight=".140pt" strokecolor="#000000">
                <v:path arrowok="t"/>
              </v:shape>
            </v:group>
            <v:group style="position:absolute;left:2685;top:4573;width:2;height:8" coordorigin="2685,4573" coordsize="2,8">
              <v:shape style="position:absolute;left:2685;top:4573;width:2;height:8" coordorigin="2685,4573" coordsize="0,8" path="m2685,4573l2685,4581e" filled="false" stroked="true" strokeweight=".140pt" strokecolor="#000000">
                <v:path arrowok="t"/>
              </v:shape>
            </v:group>
            <v:group style="position:absolute;left:3161;top:4110;width:2;height:58" coordorigin="3161,4110" coordsize="2,58">
              <v:shape style="position:absolute;left:3161;top:4110;width:2;height:58" coordorigin="3161,4110" coordsize="0,58" path="m3161,4110l3161,4168e" filled="false" stroked="true" strokeweight=".140pt" strokecolor="#000000">
                <v:path arrowok="t"/>
              </v:shape>
            </v:group>
            <v:group style="position:absolute;left:3084;top:4120;width:2;height:8" coordorigin="3084,4120" coordsize="2,8">
              <v:shape style="position:absolute;left:3084;top:4120;width:2;height:8" coordorigin="3084,4120" coordsize="0,8" path="m3084,4120l3084,4128e" filled="false" stroked="true" strokeweight=".140pt" strokecolor="#000000">
                <v:path arrowok="t"/>
              </v:shape>
            </v:group>
            <v:group style="position:absolute;left:3008;top:4130;width:2;height:8" coordorigin="3008,4130" coordsize="2,8">
              <v:shape style="position:absolute;left:3008;top:4130;width:2;height:8" coordorigin="3008,4130" coordsize="0,8" path="m3008,4130l3008,4138e" filled="false" stroked="true" strokeweight=".140pt" strokecolor="#000000">
                <v:path arrowok="t"/>
              </v:shape>
            </v:group>
            <v:group style="position:absolute;left:2931;top:4142;width:2;height:7" coordorigin="2931,4142" coordsize="2,7">
              <v:shape style="position:absolute;left:2931;top:4142;width:2;height:7" coordorigin="2931,4142" coordsize="0,7" path="m2931,4142l2931,4149e" filled="false" stroked="true" strokeweight=".140pt" strokecolor="#000000">
                <v:path arrowok="t"/>
              </v:shape>
            </v:group>
            <v:group style="position:absolute;left:2854;top:4152;width:2;height:8" coordorigin="2854,4152" coordsize="2,8">
              <v:shape style="position:absolute;left:2854;top:4152;width:2;height:8" coordorigin="2854,4152" coordsize="0,8" path="m2854,4152l2854,4160e" filled="false" stroked="true" strokeweight=".140pt" strokecolor="#000000">
                <v:path arrowok="t"/>
              </v:shape>
            </v:group>
            <v:group style="position:absolute;left:2779;top:4112;width:2;height:57" coordorigin="2779,4112" coordsize="2,57">
              <v:shape style="position:absolute;left:2779;top:4112;width:2;height:57" coordorigin="2779,4112" coordsize="0,57" path="m2779,4112l2779,4169e" filled="false" stroked="true" strokeweight=".140pt" strokecolor="#000000">
                <v:path arrowok="t"/>
              </v:shape>
            </v:group>
            <v:group style="position:absolute;left:2699;top:4173;width:2;height:58" coordorigin="2699,4173" coordsize="2,58">
              <v:shape style="position:absolute;left:2699;top:4173;width:2;height:58" coordorigin="2699,4173" coordsize="0,58" path="m2699,4173l2699,4231e" filled="false" stroked="true" strokeweight=".140pt" strokecolor="#000000">
                <v:path arrowok="t"/>
              </v:shape>
            </v:group>
            <v:group style="position:absolute;left:3363;top:4880;width:2;height:132" coordorigin="3363,4880" coordsize="2,132">
              <v:shape style="position:absolute;left:3363;top:4880;width:2;height:132" coordorigin="3363,4880" coordsize="0,132" path="m3363,4880l3363,5012e" filled="false" stroked="true" strokeweight=".140pt" strokecolor="#000000">
                <v:path arrowok="t"/>
              </v:shape>
            </v:group>
            <v:group style="position:absolute;left:3403;top:4858;width:2;height:95" coordorigin="3403,4858" coordsize="2,95">
              <v:shape style="position:absolute;left:3403;top:4858;width:2;height:95" coordorigin="3403,4858" coordsize="0,95" path="m3403,4858l3403,4953e" filled="false" stroked="true" strokeweight=".140pt" strokecolor="#000000">
                <v:path arrowok="t"/>
              </v:shape>
            </v:group>
            <v:group style="position:absolute;left:3347;top:4898;width:2;height:7" coordorigin="3347,4898" coordsize="2,7">
              <v:shape style="position:absolute;left:3347;top:4898;width:2;height:7" coordorigin="3347,4898" coordsize="0,7" path="m3347,4898l3347,4905e" filled="false" stroked="true" strokeweight=".140pt" strokecolor="#000000">
                <v:path arrowok="t"/>
              </v:shape>
            </v:group>
            <v:group style="position:absolute;left:3387;top:4838;width:2;height:8" coordorigin="3387,4838" coordsize="2,8">
              <v:shape style="position:absolute;left:3387;top:4838;width:2;height:8" coordorigin="3387,4838" coordsize="0,8" path="m3387,4838l3387,4846e" filled="false" stroked="true" strokeweight=".140pt" strokecolor="#000000">
                <v:path arrowok="t"/>
              </v:shape>
            </v:group>
            <v:group style="position:absolute;left:3378;top:4144;width:2;height:8" coordorigin="3378,4144" coordsize="2,8">
              <v:shape style="position:absolute;left:3378;top:4144;width:2;height:8" coordorigin="3378,4144" coordsize="0,8" path="m3378,4144l3378,4152e" filled="false" stroked="true" strokeweight=".140pt" strokecolor="#000000">
                <v:path arrowok="t"/>
              </v:shape>
            </v:group>
            <v:group style="position:absolute;left:3232;top:4107;width:2;height:8" coordorigin="3232,4107" coordsize="2,8">
              <v:shape style="position:absolute;left:3232;top:4107;width:2;height:8" coordorigin="3232,4107" coordsize="0,8" path="m3232,4107l3232,4115e" filled="false" stroked="true" strokeweight=".140pt" strokecolor="#000000">
                <v:path arrowok="t"/>
              </v:shape>
            </v:group>
            <v:group style="position:absolute;left:3290;top:4160;width:2;height:8" coordorigin="3290,4160" coordsize="2,8">
              <v:shape style="position:absolute;left:3290;top:4160;width:2;height:8" coordorigin="3290,4160" coordsize="0,8" path="m3290,4160l3290,4168e" filled="false" stroked="true" strokeweight=".140pt" strokecolor="#000000">
                <v:path arrowok="t"/>
              </v:shape>
            </v:group>
            <v:group style="position:absolute;left:3408;top:4268;width:2;height:8" coordorigin="3408,4268" coordsize="2,8">
              <v:shape style="position:absolute;left:3408;top:4268;width:2;height:8" coordorigin="3408,4268" coordsize="0,8" path="m3408,4268l3408,4276e" filled="false" stroked="true" strokeweight=".140pt" strokecolor="#000000">
                <v:path arrowok="t"/>
              </v:shape>
            </v:group>
            <v:group style="position:absolute;left:3145;top:4122;width:2;height:8" coordorigin="3145,4122" coordsize="2,8">
              <v:shape style="position:absolute;left:3145;top:4122;width:2;height:8" coordorigin="3145,4122" coordsize="0,8" path="m3145,4122l3145,4130e" filled="false" stroked="true" strokeweight=".140pt" strokecolor="#000000">
                <v:path arrowok="t"/>
              </v:shape>
            </v:group>
            <v:group style="position:absolute;left:3378;top:4335;width:2;height:8" coordorigin="3378,4335" coordsize="2,8">
              <v:shape style="position:absolute;left:3378;top:4335;width:2;height:8" coordorigin="3378,4335" coordsize="0,8" path="m3378,4335l3378,4343e" filled="false" stroked="true" strokeweight=".140pt" strokecolor="#000000">
                <v:path arrowok="t"/>
              </v:shape>
            </v:group>
            <v:group style="position:absolute;left:3057;top:4137;width:2;height:7" coordorigin="3057,4137" coordsize="2,7">
              <v:shape style="position:absolute;left:3057;top:4137;width:2;height:7" coordorigin="3057,4137" coordsize="0,7" path="m3057,4137l3057,4144e" filled="false" stroked="true" strokeweight=".140pt" strokecolor="#000000">
                <v:path arrowok="t"/>
              </v:shape>
            </v:group>
            <v:group style="position:absolute;left:3408;top:4457;width:2;height:8" coordorigin="3408,4457" coordsize="2,8">
              <v:shape style="position:absolute;left:3408;top:4457;width:2;height:8" coordorigin="3408,4457" coordsize="0,8" path="m3408,4457l3408,4465e" filled="false" stroked="true" strokeweight=".140pt" strokecolor="#000000">
                <v:path arrowok="t"/>
              </v:shape>
            </v:group>
            <v:group style="position:absolute;left:2970;top:4152;width:2;height:8" coordorigin="2970,4152" coordsize="2,8">
              <v:shape style="position:absolute;left:2970;top:4152;width:2;height:8" coordorigin="2970,4152" coordsize="0,8" path="m2970,4152l2970,4160e" filled="false" stroked="true" strokeweight=".140pt" strokecolor="#000000">
                <v:path arrowok="t"/>
              </v:shape>
            </v:group>
            <v:group style="position:absolute;left:3406;top:4648;width:2;height:7" coordorigin="3406,4648" coordsize="2,7">
              <v:shape style="position:absolute;left:3406;top:4648;width:2;height:7" coordorigin="3406,4648" coordsize="0,7" path="m3406,4648l3406,4655e" filled="false" stroked="true" strokeweight=".140pt" strokecolor="#000000">
                <v:path arrowok="t"/>
              </v:shape>
            </v:group>
            <v:group style="position:absolute;left:3324;top:4663;width:2;height:385" coordorigin="3324,4663" coordsize="2,385">
              <v:shape style="position:absolute;left:3324;top:4663;width:2;height:385" coordorigin="3324,4663" coordsize="0,385" path="m3324,4663l3324,5048e" filled="false" stroked="true" strokeweight=".549290pt" strokecolor="#000000">
                <v:path arrowok="t"/>
              </v:shape>
            </v:group>
            <v:group style="position:absolute;left:3377;top:4716;width:2;height:8" coordorigin="3377,4716" coordsize="2,8">
              <v:shape style="position:absolute;left:3377;top:4716;width:2;height:8" coordorigin="3377,4716" coordsize="0,8" path="m3377,4716l3377,4724e" filled="false" stroked="true" strokeweight=".140pt" strokecolor="#000000">
                <v:path arrowok="t"/>
              </v:shape>
            </v:group>
            <v:group style="position:absolute;left:2708;top:4170;width:2;height:35" coordorigin="2708,4170" coordsize="2,35">
              <v:shape style="position:absolute;left:2708;top:4170;width:2;height:35" coordorigin="2708,4170" coordsize="0,35" path="m2708,4170l2708,4205e" filled="false" stroked="true" strokeweight=".140pt" strokecolor="#000000">
                <v:path arrowok="t"/>
              </v:shape>
            </v:group>
            <v:group style="position:absolute;left:3406;top:4838;width:2;height:8" coordorigin="3406,4838" coordsize="2,8">
              <v:shape style="position:absolute;left:3406;top:4838;width:2;height:8" coordorigin="3406,4838" coordsize="0,8" path="m3406,4838l3406,4846e" filled="false" stroked="true" strokeweight=".140pt" strokecolor="#000000">
                <v:path arrowok="t"/>
              </v:shape>
            </v:group>
            <v:group style="position:absolute;left:3062;top:4618;width:2;height:8" coordorigin="3062,4618" coordsize="2,8">
              <v:shape style="position:absolute;left:3062;top:4618;width:2;height:8" coordorigin="3062,4618" coordsize="0,8" path="m3062,4618l3062,4626e" filled="false" stroked="true" strokeweight=".140pt" strokecolor="#000000">
                <v:path arrowok="t"/>
              </v:shape>
            </v:group>
            <v:group style="position:absolute;left:3375;top:4907;width:2;height:36" coordorigin="3375,4907" coordsize="2,36">
              <v:shape style="position:absolute;left:3375;top:4907;width:2;height:36" coordorigin="3375,4907" coordsize="0,36" path="m3375,4907l3375,4943e" filled="false" stroked="true" strokeweight=".140pt" strokecolor="#000000">
                <v:path arrowok="t"/>
              </v:shape>
            </v:group>
            <v:group style="position:absolute;left:3411;top:4939;width:2;height:7" coordorigin="3411,4939" coordsize="2,7">
              <v:shape style="position:absolute;left:3411;top:4939;width:2;height:7" coordorigin="3411,4939" coordsize="0,7" path="m3411,4939l3411,4946e" filled="false" stroked="true" strokeweight=".140pt" strokecolor="#000000">
                <v:path arrowok="t"/>
              </v:shape>
            </v:group>
            <v:group style="position:absolute;left:2975;top:4634;width:2;height:7" coordorigin="2975,4634" coordsize="2,7">
              <v:shape style="position:absolute;left:2975;top:4634;width:2;height:7" coordorigin="2975,4634" coordsize="0,7" path="m2975,4634l2975,4641e" filled="false" stroked="true" strokeweight=".140pt" strokecolor="#000000">
                <v:path arrowok="t"/>
              </v:shape>
            </v:group>
            <v:group style="position:absolute;left:3406;top:5029;width:2;height:8" coordorigin="3406,5029" coordsize="2,8">
              <v:shape style="position:absolute;left:3406;top:5029;width:2;height:8" coordorigin="3406,5029" coordsize="0,8" path="m3406,5029l3406,5037e" filled="false" stroked="true" strokeweight=".140pt" strokecolor="#000000">
                <v:path arrowok="t"/>
              </v:shape>
            </v:group>
            <v:group style="position:absolute;left:2851;top:4616;width:2;height:7" coordorigin="2851,4616" coordsize="2,7">
              <v:shape style="position:absolute;left:2851;top:4616;width:2;height:7" coordorigin="2851,4616" coordsize="0,7" path="m2851,4616l2851,4623e" filled="false" stroked="true" strokeweight=".140pt" strokecolor="#000000">
                <v:path arrowok="t"/>
              </v:shape>
            </v:group>
            <v:group style="position:absolute;left:2887;top:4649;width:2;height:8" coordorigin="2887,4649" coordsize="2,8">
              <v:shape style="position:absolute;left:2887;top:4649;width:2;height:8" coordorigin="2887,4649" coordsize="0,8" path="m2887,4649l2887,4657e" filled="false" stroked="true" strokeweight=".140pt" strokecolor="#000000">
                <v:path arrowok="t"/>
              </v:shape>
            </v:group>
            <v:group style="position:absolute;left:2706;top:4578;width:2;height:8" coordorigin="2706,4578" coordsize="2,8">
              <v:shape style="position:absolute;left:2706;top:4578;width:2;height:8" coordorigin="2706,4578" coordsize="0,8" path="m2706,4578l2706,4586e" filled="false" stroked="true" strokeweight=".140pt" strokecolor="#000000">
                <v:path arrowok="t"/>
              </v:shape>
            </v:group>
            <v:group style="position:absolute;left:2764;top:4631;width:2;height:76" coordorigin="2764,4631" coordsize="2,76">
              <v:shape style="position:absolute;left:2764;top:4631;width:2;height:76" coordorigin="2764,4631" coordsize="0,76" path="m2764,4631l2764,4707e" filled="false" stroked="true" strokeweight=".38630pt" strokecolor="#000000">
                <v:path arrowok="t"/>
              </v:shape>
            </v:group>
            <v:group style="position:absolute;left:2794;top:4621;width:2;height:50" coordorigin="2794,4621" coordsize="2,50">
              <v:shape style="position:absolute;left:2794;top:4621;width:2;height:50" coordorigin="2794,4621" coordsize="0,50" path="m2794,4621l2794,4671e" filled="false" stroked="true" strokeweight=".45276pt" strokecolor="#000000">
                <v:path arrowok="t"/>
              </v:shape>
            </v:group>
            <v:group style="position:absolute;left:3349;top:4155;width:2;height:101" coordorigin="3349,4155" coordsize="2,101">
              <v:shape style="position:absolute;left:3349;top:4155;width:2;height:101" coordorigin="3349,4155" coordsize="0,101" path="m3349,4155l3349,4256e" filled="false" stroked="true" strokeweight=".140pt" strokecolor="#000000">
                <v:path arrowok="t"/>
              </v:shape>
            </v:group>
            <v:group style="position:absolute;left:3269;top:4152;width:2;height:8" coordorigin="3269,4152" coordsize="2,8">
              <v:shape style="position:absolute;left:3269;top:4152;width:2;height:8" coordorigin="3269,4152" coordsize="0,8" path="m3269,4152l3269,4160e" filled="false" stroked="true" strokeweight=".140pt" strokecolor="#000000">
                <v:path arrowok="t"/>
              </v:shape>
            </v:group>
            <v:group style="position:absolute;left:3368;top:4215;width:2;height:8" coordorigin="3368,4215" coordsize="2,8">
              <v:shape style="position:absolute;left:3368;top:4215;width:2;height:8" coordorigin="3368,4215" coordsize="0,8" path="m3368,4215l3368,4223e" filled="false" stroked="true" strokeweight=".140pt" strokecolor="#000000">
                <v:path arrowok="t"/>
              </v:shape>
            </v:group>
            <v:group style="position:absolute;left:3189;top:4148;width:2;height:8" coordorigin="3189,4148" coordsize="2,8">
              <v:shape style="position:absolute;left:3189;top:4148;width:2;height:8" coordorigin="3189,4148" coordsize="0,8" path="m3189,4148l3189,4156e" filled="false" stroked="true" strokeweight=".140pt" strokecolor="#000000">
                <v:path arrowok="t"/>
              </v:shape>
            </v:group>
            <v:group style="position:absolute;left:3109;top:4144;width:2;height:8" coordorigin="3109,4144" coordsize="2,8">
              <v:shape style="position:absolute;left:3109;top:4144;width:2;height:8" coordorigin="3109,4144" coordsize="0,8" path="m3109,4144l3109,4152e" filled="false" stroked="true" strokeweight=".140pt" strokecolor="#000000">
                <v:path arrowok="t"/>
              </v:shape>
            </v:group>
            <v:group style="position:absolute;left:3370;top:4312;width:2;height:7" coordorigin="3370,4312" coordsize="2,7">
              <v:shape style="position:absolute;left:3370;top:4312;width:2;height:7" coordorigin="3370,4312" coordsize="0,7" path="m3370,4312l3370,4319e" filled="false" stroked="true" strokeweight=".140pt" strokecolor="#000000">
                <v:path arrowok="t"/>
              </v:shape>
            </v:group>
            <v:group style="position:absolute;left:3028;top:4142;width:2;height:7" coordorigin="3028,4142" coordsize="2,7">
              <v:shape style="position:absolute;left:3028;top:4142;width:2;height:7" coordorigin="3028,4142" coordsize="0,7" path="m3028,4142l3028,4149e" filled="false" stroked="true" strokeweight=".140pt" strokecolor="#000000">
                <v:path arrowok="t"/>
              </v:shape>
            </v:group>
            <v:group style="position:absolute;left:2948;top:4138;width:2;height:8" coordorigin="2948,4138" coordsize="2,8">
              <v:shape style="position:absolute;left:2948;top:4138;width:2;height:8" coordorigin="2948,4138" coordsize="0,8" path="m2948,4138l2948,4146e" filled="false" stroked="true" strokeweight=".140pt" strokecolor="#000000">
                <v:path arrowok="t"/>
              </v:shape>
            </v:group>
            <v:group style="position:absolute;left:3341;top:4388;width:2;height:7" coordorigin="3341,4388" coordsize="2,7">
              <v:shape style="position:absolute;left:3341;top:4388;width:2;height:7" coordorigin="3341,4388" coordsize="0,7" path="m3341,4388l3341,4395e" filled="false" stroked="true" strokeweight=".140pt" strokecolor="#000000">
                <v:path arrowok="t"/>
              </v:shape>
            </v:group>
            <v:group style="position:absolute;left:2868;top:4134;width:2;height:8" coordorigin="2868,4134" coordsize="2,8">
              <v:shape style="position:absolute;left:2868;top:4134;width:2;height:8" coordorigin="2868,4134" coordsize="0,8" path="m2868,4134l2868,4142e" filled="false" stroked="true" strokeweight=".140pt" strokecolor="#000000">
                <v:path arrowok="t"/>
              </v:shape>
            </v:group>
            <v:group style="position:absolute;left:3386;top:4407;width:2;height:70" coordorigin="3386,4407" coordsize="2,70">
              <v:shape style="position:absolute;left:3386;top:4407;width:2;height:70" coordorigin="3386,4407" coordsize="0,70" path="m3386,4407l3386,4477e" filled="false" stroked="true" strokeweight=".74pt" strokecolor="#000000">
                <v:path arrowok="t"/>
              </v:shape>
            </v:group>
            <v:group style="position:absolute;left:2787;top:4131;width:2;height:8" coordorigin="2787,4131" coordsize="2,8">
              <v:shape style="position:absolute;left:2787;top:4131;width:2;height:8" coordorigin="2787,4131" coordsize="0,8" path="m2787,4131l2787,4139e" filled="false" stroked="true" strokeweight=".140pt" strokecolor="#000000">
                <v:path arrowok="t"/>
              </v:shape>
            </v:group>
            <v:group style="position:absolute;left:3410;top:4528;width:2;height:8" coordorigin="3410,4528" coordsize="2,8">
              <v:shape style="position:absolute;left:3410;top:4528;width:2;height:8" coordorigin="3410,4528" coordsize="0,8" path="m3410,4528l3410,4536e" filled="false" stroked="true" strokeweight=".140pt" strokecolor="#000000">
                <v:path arrowok="t"/>
              </v:shape>
            </v:group>
            <v:group style="position:absolute;left:3329;top:4171;width:2;height:459" coordorigin="3329,4171" coordsize="2,459">
              <v:shape style="position:absolute;left:3329;top:4171;width:2;height:459" coordorigin="3329,4171" coordsize="0,459" path="m3329,4171l3329,4630e" filled="false" stroked="true" strokeweight=".35614pt" strokecolor="#000000">
                <v:path arrowok="t"/>
              </v:shape>
            </v:group>
            <v:group style="position:absolute;left:3361;top:4545;width:2;height:7" coordorigin="3361,4545" coordsize="2,7">
              <v:shape style="position:absolute;left:3361;top:4545;width:2;height:7" coordorigin="3361,4545" coordsize="0,7" path="m3361,4545l3361,4552e" filled="false" stroked="true" strokeweight=".140pt" strokecolor="#000000">
                <v:path arrowok="t"/>
              </v:shape>
            </v:group>
            <v:group style="position:absolute;left:2726;top:4187;width:2;height:8" coordorigin="2726,4187" coordsize="2,8">
              <v:shape style="position:absolute;left:2726;top:4187;width:2;height:8" coordorigin="2726,4187" coordsize="0,8" path="m2726,4187l2726,4195e" filled="false" stroked="true" strokeweight=".140pt" strokecolor="#000000">
                <v:path arrowok="t"/>
              </v:shape>
            </v:group>
            <v:group style="position:absolute;left:2678;top:4205;width:2;height:8" coordorigin="2678,4205" coordsize="2,8">
              <v:shape style="position:absolute;left:2678;top:4205;width:2;height:8" coordorigin="2678,4205" coordsize="0,8" path="m2678,4205l2678,4213e" filled="false" stroked="true" strokeweight=".140pt" strokecolor="#000000">
                <v:path arrowok="t"/>
              </v:shape>
            </v:group>
            <v:group style="position:absolute;left:3252;top:4618;width:2;height:8" coordorigin="3252,4618" coordsize="2,8">
              <v:shape style="position:absolute;left:3252;top:4618;width:2;height:8" coordorigin="3252,4618" coordsize="0,8" path="m3252,4618l3252,4626e" filled="false" stroked="true" strokeweight=".140pt" strokecolor="#000000">
                <v:path arrowok="t"/>
              </v:shape>
            </v:group>
            <v:group style="position:absolute;left:3351;top:4681;width:2;height:8" coordorigin="3351,4681" coordsize="2,8">
              <v:shape style="position:absolute;left:3351;top:4681;width:2;height:8" coordorigin="3351,4681" coordsize="0,8" path="m3351,4681l3351,4689e" filled="false" stroked="true" strokeweight=".140pt" strokecolor="#000000">
                <v:path arrowok="t"/>
              </v:shape>
            </v:group>
            <v:group style="position:absolute;left:3383;top:4702;width:2;height:8" coordorigin="3383,4702" coordsize="2,8">
              <v:shape style="position:absolute;left:3383;top:4702;width:2;height:8" coordorigin="3383,4702" coordsize="0,8" path="m3383,4702l3383,4710e" filled="false" stroked="true" strokeweight=".140pt" strokecolor="#000000">
                <v:path arrowok="t"/>
              </v:shape>
            </v:group>
            <v:group style="position:absolute;left:3172;top:4614;width:2;height:8" coordorigin="3172,4614" coordsize="2,8">
              <v:shape style="position:absolute;left:3172;top:4614;width:2;height:8" coordorigin="3172,4614" coordsize="0,8" path="m3172,4614l3172,4622e" filled="false" stroked="true" strokeweight=".140pt" strokecolor="#000000">
                <v:path arrowok="t"/>
              </v:shape>
            </v:group>
            <v:group style="position:absolute;left:3353;top:4778;width:2;height:8" coordorigin="3353,4778" coordsize="2,8">
              <v:shape style="position:absolute;left:3353;top:4778;width:2;height:8" coordorigin="3353,4778" coordsize="0,8" path="m3353,4778l3353,4786e" filled="false" stroked="true" strokeweight=".140pt" strokecolor="#000000">
                <v:path arrowok="t"/>
              </v:shape>
            </v:group>
            <v:group style="position:absolute;left:3110;top:4671;width:2;height:8" coordorigin="3110,4671" coordsize="2,8">
              <v:shape style="position:absolute;left:3110;top:4671;width:2;height:8" coordorigin="3110,4671" coordsize="0,8" path="m3110,4671l3110,4679e" filled="false" stroked="true" strokeweight=".140pt" strokecolor="#000000">
                <v:path arrowok="t"/>
              </v:shape>
            </v:group>
            <v:group style="position:absolute;left:3030;top:4667;width:2;height:8" coordorigin="3030,4667" coordsize="2,8">
              <v:shape style="position:absolute;left:3030;top:4667;width:2;height:8" coordorigin="3030,4667" coordsize="0,8" path="m3030,4667l3030,4675e" filled="false" stroked="true" strokeweight=".140pt" strokecolor="#000000">
                <v:path arrowok="t"/>
              </v:shape>
            </v:group>
            <v:group style="position:absolute;left:2949;top:4665;width:2;height:7" coordorigin="2949,4665" coordsize="2,7">
              <v:shape style="position:absolute;left:2949;top:4665;width:2;height:7" coordorigin="2949,4665" coordsize="0,7" path="m2949,4665l2949,4672e" filled="false" stroked="true" strokeweight=".140pt" strokecolor="#000000">
                <v:path arrowok="t"/>
              </v:shape>
            </v:group>
            <v:group style="position:absolute;left:2869;top:4661;width:2;height:7" coordorigin="2869,4661" coordsize="2,7">
              <v:shape style="position:absolute;left:2869;top:4661;width:2;height:7" coordorigin="2869,4661" coordsize="0,7" path="m2869,4661l2869,4668e" filled="false" stroked="true" strokeweight=".140pt" strokecolor="#000000">
                <v:path arrowok="t"/>
              </v:shape>
            </v:group>
            <v:group style="position:absolute;left:3391;top:4994;width:2;height:23" coordorigin="3391,4994" coordsize="2,23">
              <v:shape style="position:absolute;left:3391;top:4994;width:2;height:23" coordorigin="3391,4994" coordsize="0,23" path="m3391,4994l3391,5017e" filled="false" stroked="true" strokeweight=".45063pt" strokecolor="#000000">
                <v:path arrowok="t"/>
              </v:shape>
            </v:group>
            <v:group style="position:absolute;left:2690;top:4594;width:2;height:7" coordorigin="2690,4594" coordsize="2,7">
              <v:shape style="position:absolute;left:2690;top:4594;width:2;height:7" coordorigin="2690,4594" coordsize="0,7" path="m2690,4594l2690,4601e" filled="false" stroked="true" strokeweight=".140pt" strokecolor="#000000">
                <v:path arrowok="t"/>
              </v:shape>
            </v:group>
            <v:group style="position:absolute;left:3344;top:5011;width:2;height:8" coordorigin="3344,5011" coordsize="2,8">
              <v:shape style="position:absolute;left:3344;top:5011;width:2;height:8" coordorigin="3344,5011" coordsize="0,8" path="m3344,5011l3344,5019e" filled="false" stroked="true" strokeweight=".140pt" strokecolor="#000000">
                <v:path arrowok="t"/>
              </v:shape>
            </v:group>
            <v:group style="position:absolute;left:2741;top:4674;width:2;height:7" coordorigin="2741,4674" coordsize="2,7">
              <v:shape style="position:absolute;left:2741;top:4674;width:2;height:7" coordorigin="2741,4674" coordsize="0,7" path="m2741,4674l2741,4681e" filled="false" stroked="true" strokeweight=".140pt" strokecolor="#000000">
                <v:path arrowok="t"/>
              </v:shape>
            </v:group>
            <v:group style="position:absolute;left:2748;top:4111;width:2;height:8" coordorigin="2748,4111" coordsize="2,8">
              <v:shape style="position:absolute;left:2748;top:4111;width:2;height:8" coordorigin="2748,4111" coordsize="0,8" path="m2748,4111l2748,4119e" filled="false" stroked="true" strokeweight=".140pt" strokecolor="#000000">
                <v:path arrowok="t"/>
              </v:shape>
            </v:group>
            <v:group style="position:absolute;left:2804;top:4158;width:2;height:8" coordorigin="2804,4158" coordsize="2,8">
              <v:shape style="position:absolute;left:2804;top:4158;width:2;height:8" coordorigin="2804,4158" coordsize="0,8" path="m2804,4158l2804,4166e" filled="false" stroked="true" strokeweight=".140pt" strokecolor="#000000">
                <v:path arrowok="t"/>
              </v:shape>
            </v:group>
            <v:group style="position:absolute;left:2860;top:4151;width:2;height:7" coordorigin="2860,4151" coordsize="2,7">
              <v:shape style="position:absolute;left:2860;top:4151;width:2;height:7" coordorigin="2860,4151" coordsize="0,7" path="m2860,4151l2860,4158e" filled="false" stroked="true" strokeweight=".140pt" strokecolor="#000000">
                <v:path arrowok="t"/>
              </v:shape>
            </v:group>
            <v:group style="position:absolute;left:2898;top:4146;width:2;height:7" coordorigin="2898,4146" coordsize="2,7">
              <v:shape style="position:absolute;left:2898;top:4146;width:2;height:7" coordorigin="2898,4146" coordsize="0,7" path="m2898,4146l2898,4153e" filled="false" stroked="true" strokeweight=".140pt" strokecolor="#000000">
                <v:path arrowok="t"/>
              </v:shape>
            </v:group>
            <v:group style="position:absolute;left:2993;top:4133;width:2;height:7" coordorigin="2993,4133" coordsize="2,7">
              <v:shape style="position:absolute;left:2993;top:4133;width:2;height:7" coordorigin="2993,4133" coordsize="0,7" path="m2993,4133l2993,4140e" filled="false" stroked="true" strokeweight=".140pt" strokecolor="#000000">
                <v:path arrowok="t"/>
              </v:shape>
            </v:group>
            <v:group style="position:absolute;left:3050;top:4125;width:2;height:8" coordorigin="3050,4125" coordsize="2,8">
              <v:shape style="position:absolute;left:3050;top:4125;width:2;height:8" coordorigin="3050,4125" coordsize="0,8" path="m3050,4125l3050,4133e" filled="false" stroked="true" strokeweight=".140pt" strokecolor="#000000">
                <v:path arrowok="t"/>
              </v:shape>
            </v:group>
            <v:group style="position:absolute;left:3087;top:4121;width:2;height:8" coordorigin="3087,4121" coordsize="2,8">
              <v:shape style="position:absolute;left:3087;top:4121;width:2;height:8" coordorigin="3087,4121" coordsize="0,8" path="m3087,4121l3087,4129e" filled="false" stroked="true" strokeweight=".140pt" strokecolor="#000000">
                <v:path arrowok="t"/>
              </v:shape>
            </v:group>
            <v:group style="position:absolute;left:3182;top:4108;width:2;height:8" coordorigin="3182,4108" coordsize="2,8">
              <v:shape style="position:absolute;left:3182;top:4108;width:2;height:8" coordorigin="3182,4108" coordsize="0,8" path="m3182,4108l3182,4116e" filled="false" stroked="true" strokeweight=".140pt" strokecolor="#000000">
                <v:path arrowok="t"/>
              </v:shape>
            </v:group>
            <v:group style="position:absolute;left:2669;top:4229;width:2;height:8" coordorigin="2669,4229" coordsize="2,8">
              <v:shape style="position:absolute;left:2669;top:4229;width:2;height:8" coordorigin="2669,4229" coordsize="0,8" path="m2669,4229l2669,4237e" filled="false" stroked="true" strokeweight=".140pt" strokecolor="#000000">
                <v:path arrowok="t"/>
              </v:shape>
            </v:group>
            <v:group style="position:absolute;left:3200;top:4160;width:2;height:8" coordorigin="3200,4160" coordsize="2,8">
              <v:shape style="position:absolute;left:3200;top:4160;width:2;height:8" coordorigin="3200,4160" coordsize="0,8" path="m3200,4160l3200,4168e" filled="false" stroked="true" strokeweight=".140pt" strokecolor="#000000">
                <v:path arrowok="t"/>
              </v:shape>
            </v:group>
            <v:group style="position:absolute;left:3333;top:4143;width:2;height:8" coordorigin="3333,4143" coordsize="2,8">
              <v:shape style="position:absolute;left:3333;top:4143;width:2;height:8" coordorigin="3333,4143" coordsize="0,8" path="m3333,4143l3333,4151e" filled="false" stroked="true" strokeweight=".140pt" strokecolor="#000000">
                <v:path arrowok="t"/>
              </v:shape>
            </v:group>
            <v:group style="position:absolute;left:3387;top:4189;width:2;height:8" coordorigin="3387,4189" coordsize="2,8">
              <v:shape style="position:absolute;left:3387;top:4189;width:2;height:8" coordorigin="3387,4189" coordsize="0,8" path="m3387,4189l3387,4197e" filled="false" stroked="true" strokeweight=".140pt" strokecolor="#000000">
                <v:path arrowok="t"/>
              </v:shape>
            </v:group>
            <v:group style="position:absolute;left:3404;top:4295;width:2;height:8" coordorigin="3404,4295" coordsize="2,8">
              <v:shape style="position:absolute;left:3404;top:4295;width:2;height:8" coordorigin="3404,4295" coordsize="0,8" path="m3404,4295l3404,4303e" filled="false" stroked="true" strokeweight=".140pt" strokecolor="#000000">
                <v:path arrowok="t"/>
              </v:shape>
            </v:group>
            <v:group style="position:absolute;left:3364;top:4354;width:2;height:8" coordorigin="3364,4354" coordsize="2,8">
              <v:shape style="position:absolute;left:3364;top:4354;width:2;height:8" coordorigin="3364,4354" coordsize="0,8" path="m3364,4354l3364,4362e" filled="false" stroked="true" strokeweight=".140pt" strokecolor="#000000">
                <v:path arrowok="t"/>
              </v:shape>
            </v:group>
            <v:group style="position:absolute;left:2716;top:4549;width:2;height:7" coordorigin="2716,4549" coordsize="2,7">
              <v:shape style="position:absolute;left:2716;top:4549;width:2;height:7" coordorigin="2716,4549" coordsize="0,7" path="m2716,4549l2716,4556e" filled="false" stroked="true" strokeweight=".140pt" strokecolor="#000000">
                <v:path arrowok="t"/>
              </v:shape>
            </v:group>
            <v:group style="position:absolute;left:3342;top:4466;width:2;height:8" coordorigin="3342,4466" coordsize="2,8">
              <v:shape style="position:absolute;left:3342;top:4466;width:2;height:8" coordorigin="3342,4466" coordsize="0,8" path="m3342,4466l3342,4474e" filled="false" stroked="true" strokeweight=".140pt" strokecolor="#000000">
                <v:path arrowok="t"/>
              </v:shape>
            </v:group>
            <v:group style="position:absolute;left:2676;top:4608;width:2;height:8" coordorigin="2676,4608" coordsize="2,8">
              <v:shape style="position:absolute;left:2676;top:4608;width:2;height:8" coordorigin="2676,4608" coordsize="0,8" path="m2676,4608l2676,4616e" filled="false" stroked="true" strokeweight=".140pt" strokecolor="#000000">
                <v:path arrowok="t"/>
              </v:shape>
            </v:group>
            <v:group style="position:absolute;left:2734;top:4600;width:2;height:107" coordorigin="2734,4600" coordsize="2,107">
              <v:shape style="position:absolute;left:2734;top:4600;width:2;height:107" coordorigin="2734,4600" coordsize="0,107" path="m2734,4600l2734,4707e" filled="false" stroked="true" strokeweight=".38630pt" strokecolor="#000000">
                <v:path arrowok="t"/>
              </v:shape>
            </v:group>
            <v:group style="position:absolute;left:3339;top:4520;width:2;height:8" coordorigin="3339,4520" coordsize="2,8">
              <v:shape style="position:absolute;left:3339;top:4520;width:2;height:8" coordorigin="3339,4520" coordsize="0,8" path="m3339,4520l3339,4528e" filled="false" stroked="true" strokeweight=".140pt" strokecolor="#000000">
                <v:path arrowok="t"/>
              </v:shape>
            </v:group>
            <v:group style="position:absolute;left:2827;top:4641;width:2;height:8" coordorigin="2827,4641" coordsize="2,8">
              <v:shape style="position:absolute;left:2827;top:4641;width:2;height:8" coordorigin="2827,4641" coordsize="0,8" path="m2827,4641l2827,4649e" filled="false" stroked="true" strokeweight=".140pt" strokecolor="#000000">
                <v:path arrowok="t"/>
              </v:shape>
            </v:group>
            <v:group style="position:absolute;left:2884;top:4635;width:2;height:8" coordorigin="2884,4635" coordsize="2,8">
              <v:shape style="position:absolute;left:2884;top:4635;width:2;height:8" coordorigin="2884,4635" coordsize="0,8" path="m2884,4635l2884,4643e" filled="false" stroked="true" strokeweight=".140pt" strokecolor="#000000">
                <v:path arrowok="t"/>
              </v:shape>
            </v:group>
            <v:group style="position:absolute;left:2921;top:4630;width:2;height:7" coordorigin="2921,4630" coordsize="2,7">
              <v:shape style="position:absolute;left:2921;top:4630;width:2;height:7" coordorigin="2921,4630" coordsize="0,7" path="m2921,4630l2921,4637e" filled="false" stroked="true" strokeweight=".140pt" strokecolor="#000000">
                <v:path arrowok="t"/>
              </v:shape>
            </v:group>
            <v:group style="position:absolute;left:3016;top:4617;width:2;height:8" coordorigin="3016,4617" coordsize="2,8">
              <v:shape style="position:absolute;left:3016;top:4617;width:2;height:8" coordorigin="3016,4617" coordsize="0,8" path="m3016,4617l3016,4625e" filled="false" stroked="true" strokeweight=".140pt" strokecolor="#000000">
                <v:path arrowok="t"/>
              </v:shape>
            </v:group>
            <v:group style="position:absolute;left:3395;top:4567;width:2;height:7" coordorigin="3395,4567" coordsize="2,7">
              <v:shape style="position:absolute;left:3395;top:4567;width:2;height:7" coordorigin="3395,4567" coordsize="0,7" path="m3395,4567l3395,4574e" filled="false" stroked="true" strokeweight=".140pt" strokecolor="#000000">
                <v:path arrowok="t"/>
              </v:shape>
            </v:group>
            <v:group style="position:absolute;left:3033;top:4668;width:2;height:8" coordorigin="3033,4668" coordsize="2,8">
              <v:shape style="position:absolute;left:3033;top:4668;width:2;height:8" coordorigin="3033,4668" coordsize="0,8" path="m3033,4668l3033,4676e" filled="false" stroked="true" strokeweight=".140pt" strokecolor="#000000">
                <v:path arrowok="t"/>
              </v:shape>
            </v:group>
            <v:group style="position:absolute;left:3072;top:4663;width:2;height:8" coordorigin="3072,4663" coordsize="2,8">
              <v:shape style="position:absolute;left:3072;top:4663;width:2;height:8" coordorigin="3072,4663" coordsize="0,8" path="m3072,4663l3072,4671e" filled="false" stroked="true" strokeweight=".140pt" strokecolor="#000000">
                <v:path arrowok="t"/>
              </v:shape>
            </v:group>
            <v:group style="position:absolute;left:3166;top:4652;width:2;height:7" coordorigin="3166,4652" coordsize="2,7">
              <v:shape style="position:absolute;left:3166;top:4652;width:2;height:7" coordorigin="3166,4652" coordsize="0,7" path="m3166,4652l3166,4659e" filled="false" stroked="true" strokeweight=".140pt" strokecolor="#000000">
                <v:path arrowok="t"/>
              </v:shape>
            </v:group>
            <v:group style="position:absolute;left:3223;top:4644;width:2;height:8" coordorigin="3223,4644" coordsize="2,8">
              <v:shape style="position:absolute;left:3223;top:4644;width:2;height:8" coordorigin="3223,4644" coordsize="0,8" path="m3223,4644l3223,4652e" filled="false" stroked="true" strokeweight=".140pt" strokecolor="#000000">
                <v:path arrowok="t"/>
              </v:shape>
            </v:group>
            <v:group style="position:absolute;left:3261;top:4639;width:2;height:7" coordorigin="3261,4639" coordsize="2,7">
              <v:shape style="position:absolute;left:3261;top:4639;width:2;height:7" coordorigin="3261,4639" coordsize="0,7" path="m3261,4639l3261,4646e" filled="false" stroked="true" strokeweight=".140pt" strokecolor="#000000">
                <v:path arrowok="t"/>
              </v:shape>
            </v:group>
            <v:group style="position:absolute;left:3356;top:4626;width:2;height:8" coordorigin="3356,4626" coordsize="2,8">
              <v:shape style="position:absolute;left:3356;top:4626;width:2;height:8" coordorigin="3356,4626" coordsize="0,8" path="m3356,4626l3356,4634e" filled="false" stroked="true" strokeweight=".140pt" strokecolor="#000000">
                <v:path arrowok="t"/>
              </v:shape>
            </v:group>
            <v:group style="position:absolute;left:3410;top:4674;width:2;height:7" coordorigin="3410,4674" coordsize="2,7">
              <v:shape style="position:absolute;left:3410;top:4674;width:2;height:7" coordorigin="3410,4674" coordsize="0,7" path="m3410,4674l3410,4681e" filled="false" stroked="true" strokeweight=".140pt" strokecolor="#000000">
                <v:path arrowok="t"/>
              </v:shape>
            </v:group>
            <v:group style="position:absolute;left:3332;top:4738;width:2;height:62" coordorigin="3332,4738" coordsize="2,62">
              <v:shape style="position:absolute;left:3332;top:4738;width:2;height:62" coordorigin="3332,4738" coordsize="0,62" path="m3332,4738l3332,4800e" filled="false" stroked="true" strokeweight=".140pt" strokecolor="#000000">
                <v:path arrowok="t"/>
              </v:shape>
            </v:group>
            <v:group style="position:absolute;left:2654;top:4111;width:90;height:90" coordorigin="2654,4111" coordsize="90,90">
              <v:shape style="position:absolute;left:2654;top:4111;width:90;height:90" coordorigin="2654,4111" coordsize="90,90" path="m2744,4111l2654,4201e" filled="false" stroked="true" strokeweight=".38630pt" strokecolor="#000000">
                <v:path arrowok="t"/>
              </v:shape>
            </v:group>
            <v:group style="position:absolute;left:3353;top:2635;width:2;height:541" coordorigin="3353,2635" coordsize="2,541">
              <v:shape style="position:absolute;left:3353;top:2635;width:2;height:541" coordorigin="3353,2635" coordsize="0,541" path="m3353,2635l3353,3176e" filled="false" stroked="true" strokeweight=".38630pt" strokecolor="#000000">
                <v:path arrowok="t"/>
              </v:shape>
            </v:group>
            <v:group style="position:absolute;left:2312;top:3820;width:298;height:296" coordorigin="2312,3820" coordsize="298,296">
              <v:shape style="position:absolute;left:2312;top:3820;width:298;height:296" coordorigin="2312,3820" coordsize="298,296" path="m2610,3820l2312,4116e" filled="false" stroked="true" strokeweight=".38630pt" strokecolor="#000000">
                <v:path arrowok="t"/>
              </v:shape>
            </v:group>
            <v:group style="position:absolute;left:2560;top:3700;width:146;height:2" coordorigin="2560,3700" coordsize="146,2">
              <v:shape style="position:absolute;left:2560;top:3700;width:146;height:2" coordorigin="2560,3700" coordsize="146,0" path="m2706,3700l2560,3700e" filled="false" stroked="true" strokeweight=".38630pt" strokecolor="#000000">
                <v:path arrowok="t"/>
              </v:shape>
            </v:group>
            <v:group style="position:absolute;left:2193;top:3730;width:380;height:380" coordorigin="2193,3730" coordsize="380,380">
              <v:shape style="position:absolute;left:2193;top:3730;width:380;height:380" coordorigin="2193,3730" coordsize="380,380" path="m2573,3730l2193,4110e" filled="false" stroked="true" strokeweight=".38630pt" strokecolor="#000000">
                <v:path arrowok="t"/>
              </v:shape>
            </v:group>
            <v:group style="position:absolute;left:3037;top:3820;width:895;height:2" coordorigin="3037,3820" coordsize="895,2">
              <v:shape style="position:absolute;left:3037;top:3820;width:895;height:2" coordorigin="3037,3820" coordsize="895,0" path="m3932,3820l3037,3820e" filled="false" stroked="true" strokeweight=".38630pt" strokecolor="#000000">
                <v:path arrowok="t"/>
              </v:shape>
            </v:group>
            <v:group style="position:absolute;left:2610;top:3820;width:246;height:2" coordorigin="2610,3820" coordsize="246,2">
              <v:shape style="position:absolute;left:2610;top:3820;width:246;height:2" coordorigin="2610,3820" coordsize="246,0" path="m2856,3820l2610,3820e" filled="false" stroked="true" strokeweight=".38630pt" strokecolor="#000000">
                <v:path arrowok="t"/>
              </v:shape>
            </v:group>
            <v:group style="position:absolute;left:3531;top:3297;width:2;height:433" coordorigin="3531,3297" coordsize="2,433">
              <v:shape style="position:absolute;left:3531;top:3297;width:2;height:433" coordorigin="3531,3297" coordsize="0,433" path="m3531,3297l3531,3730e" filled="false" stroked="true" strokeweight=".38630pt" strokecolor="#000000">
                <v:path arrowok="t"/>
              </v:shape>
            </v:group>
            <v:group style="position:absolute;left:2826;top:3297;width:1015;height:2" coordorigin="2826,3297" coordsize="1015,2">
              <v:shape style="position:absolute;left:2826;top:3297;width:1015;height:2" coordorigin="2826,3297" coordsize="1015,0" path="m3841,3297l2826,3297e" filled="false" stroked="true" strokeweight=".38630pt" strokecolor="#000000">
                <v:path arrowok="t"/>
              </v:shape>
            </v:group>
            <v:group style="position:absolute;left:3473;top:3207;width:459;height:2" coordorigin="3473,3207" coordsize="459,2">
              <v:shape style="position:absolute;left:3473;top:3207;width:459;height:2" coordorigin="3473,3207" coordsize="459,0" path="m3932,3207l3473,3207e" filled="false" stroked="true" strokeweight=".38630pt" strokecolor="#000000">
                <v:path arrowok="t"/>
              </v:shape>
            </v:group>
            <v:group style="position:absolute;left:2706;top:3176;width:647;height:2" coordorigin="2706,3176" coordsize="647,2">
              <v:shape style="position:absolute;left:2706;top:3176;width:647;height:2" coordorigin="2706,3176" coordsize="647,0" path="m3353,3176l2706,3176e" filled="false" stroked="true" strokeweight=".38630pt" strokecolor="#000000">
                <v:path arrowok="t"/>
              </v:shape>
            </v:group>
            <v:group style="position:absolute;left:2736;top:3207;width:646;height:2" coordorigin="2736,3207" coordsize="646,2">
              <v:shape style="position:absolute;left:2736;top:3207;width:646;height:2" coordorigin="2736,3207" coordsize="646,0" path="m2736,3207l3382,3207e" filled="false" stroked="true" strokeweight=".38630pt" strokecolor="#000000">
                <v:path arrowok="t"/>
              </v:shape>
            </v:group>
            <v:group style="position:absolute;left:3072;top:3495;width:589;height:2" coordorigin="3072,3495" coordsize="589,2">
              <v:shape style="position:absolute;left:3072;top:3495;width:589;height:2" coordorigin="3072,3495" coordsize="589,0" path="m3661,3495l3072,3495e" filled="false" stroked="true" strokeweight=".38630pt" strokecolor="#000000">
                <v:path arrowok="t"/>
              </v:shape>
            </v:group>
            <v:group style="position:absolute;left:3072;top:3531;width:589;height:2" coordorigin="3072,3531" coordsize="589,2">
              <v:shape style="position:absolute;left:3072;top:3531;width:589;height:2" coordorigin="3072,3531" coordsize="589,0" path="m3661,3531l3072,3531e" filled="false" stroked="true" strokeweight=".38630pt" strokecolor="#000000">
                <v:path arrowok="t"/>
              </v:shape>
            </v:group>
            <v:group style="position:absolute;left:3052;top:3297;width:789;height:433" coordorigin="3052,3297" coordsize="789,433">
              <v:shape style="position:absolute;left:3052;top:3297;width:789;height:433" coordorigin="3052,3297" coordsize="789,433" path="m3052,3730l3841,3730,3841,3297e" filled="false" stroked="true" strokeweight=".38630pt" strokecolor="#000000">
                <v:path arrowok="t"/>
              </v:shape>
            </v:group>
            <v:group style="position:absolute;left:2573;top:3730;width:163;height:2" coordorigin="2573,3730" coordsize="163,2">
              <v:shape style="position:absolute;left:2573;top:3730;width:163;height:2" coordorigin="2573,3730" coordsize="163,0" path="m2736,3730l2573,3730e" filled="false" stroked="true" strokeweight=".38630pt" strokecolor="#000000">
                <v:path arrowok="t"/>
              </v:shape>
            </v:group>
            <v:group style="position:absolute;left:3334;top:3531;width:2;height:199" coordorigin="3334,3531" coordsize="2,199">
              <v:shape style="position:absolute;left:3334;top:3531;width:2;height:199" coordorigin="3334,3531" coordsize="0,199" path="m3334,3730l3334,3531e" filled="false" stroked="true" strokeweight=".38630pt" strokecolor="#000000">
                <v:path arrowok="t"/>
              </v:shape>
            </v:group>
            <v:group style="position:absolute;left:3203;top:3531;width:2;height:199" coordorigin="3203,3531" coordsize="2,199">
              <v:shape style="position:absolute;left:3203;top:3531;width:2;height:199" coordorigin="3203,3531" coordsize="0,199" path="m3203,3730l3203,3531e" filled="false" stroked="true" strokeweight=".38630pt" strokecolor="#000000">
                <v:path arrowok="t"/>
              </v:shape>
            </v:group>
            <v:group style="position:absolute;left:2706;top:3176;width:2;height:524" coordorigin="2706,3176" coordsize="2,524">
              <v:shape style="position:absolute;left:2706;top:3176;width:2;height:524" coordorigin="2706,3176" coordsize="0,524" path="m2706,3176l2706,3700e" filled="false" stroked="true" strokeweight=".38630pt" strokecolor="#000000">
                <v:path arrowok="t"/>
              </v:shape>
            </v:group>
            <v:group style="position:absolute;left:3932;top:3207;width:2;height:613" coordorigin="3932,3207" coordsize="2,613">
              <v:shape style="position:absolute;left:3932;top:3207;width:2;height:613" coordorigin="3932,3207" coordsize="0,613" path="m3932,3820l3932,3207e" filled="false" stroked="true" strokeweight=".38630pt" strokecolor="#000000">
                <v:path arrowok="t"/>
              </v:shape>
            </v:group>
            <v:group style="position:absolute;left:2826;top:3297;width:2;height:493" coordorigin="2826,3297" coordsize="2,493">
              <v:shape style="position:absolute;left:2826;top:3297;width:2;height:493" coordorigin="2826,3297" coordsize="0,493" path="m2826,3297l2826,3790e" filled="false" stroked="true" strokeweight=".38630pt" strokecolor="#000000">
                <v:path arrowok="t"/>
              </v:shape>
            </v:group>
            <v:group style="position:absolute;left:2163;top:3700;width:397;height:397" coordorigin="2163,3700" coordsize="397,397">
              <v:shape style="position:absolute;left:2163;top:3700;width:397;height:397" coordorigin="2163,3700" coordsize="397,397" path="m2560,3700l2163,4097e" filled="false" stroked="true" strokeweight=".38630pt" strokecolor="#000000">
                <v:path arrowok="t"/>
              </v:shape>
            </v:group>
            <v:group style="position:absolute;left:3867;top:4421;width:2;height:3734" coordorigin="3867,4421" coordsize="2,3734">
              <v:shape style="position:absolute;left:3867;top:4421;width:2;height:3734" coordorigin="3867,4421" coordsize="0,3734" path="m3867,8155l3867,4421e" filled="false" stroked="true" strokeweight=".38630pt" strokecolor="#000000">
                <v:path arrowok="t"/>
              </v:shape>
            </v:group>
            <v:group style="position:absolute;left:2824;top:5274;width:2;height:105" coordorigin="2824,5274" coordsize="2,105">
              <v:shape style="position:absolute;left:2824;top:5274;width:2;height:105" coordorigin="2824,5274" coordsize="0,105" path="m2824,5379l2824,5274e" filled="false" stroked="true" strokeweight=".38630pt" strokecolor="#000000">
                <v:path arrowok="t"/>
              </v:shape>
            </v:group>
            <v:group style="position:absolute;left:3416;top:4919;width:331;height:2" coordorigin="3416,4919" coordsize="331,2">
              <v:shape style="position:absolute;left:3416;top:4919;width:331;height:2" coordorigin="3416,4919" coordsize="331,0" path="m3747,4919l3416,4919e" filled="false" stroked="true" strokeweight=".38630pt" strokecolor="#000000">
                <v:path arrowok="t"/>
              </v:shape>
            </v:group>
            <v:group style="position:absolute;left:3416;top:4880;width:331;height:2" coordorigin="3416,4880" coordsize="331,2">
              <v:shape style="position:absolute;left:3416;top:4880;width:331;height:2" coordorigin="3416,4880" coordsize="331,0" path="m3747,4880l3416,4880e" filled="false" stroked="true" strokeweight=".38630pt" strokecolor="#000000">
                <v:path arrowok="t"/>
              </v:shape>
            </v:group>
            <v:group style="position:absolute;left:2654;top:4243;width:90;height:2" coordorigin="2654,4243" coordsize="90,2">
              <v:shape style="position:absolute;left:2654;top:4243;width:90;height:2" coordorigin="2654,4243" coordsize="90,0" path="m2744,4243l2654,4243e" filled="false" stroked="true" strokeweight=".38630pt" strokecolor="#000000">
                <v:path arrowok="t"/>
              </v:shape>
            </v:group>
            <v:group style="position:absolute;left:2654;top:4587;width:80;height:90" coordorigin="2654,4587" coordsize="80,90">
              <v:shape style="position:absolute;left:2654;top:4587;width:80;height:90" coordorigin="2654,4587" coordsize="80,90" path="m2734,4677l2654,4587e" filled="false" stroked="true" strokeweight=".38630pt" strokecolor="#000000">
                <v:path arrowok="t"/>
              </v:shape>
            </v:group>
            <v:group style="position:absolute;left:2654;top:4545;width:90;height:2" coordorigin="2654,4545" coordsize="90,2">
              <v:shape style="position:absolute;left:2654;top:4545;width:90;height:2" coordorigin="2654,4545" coordsize="90,0" path="m2744,4545l2654,4545e" filled="false" stroked="true" strokeweight=".38630pt" strokecolor="#000000">
                <v:path arrowok="t"/>
              </v:shape>
            </v:group>
            <v:group style="position:absolute;left:2744;top:4171;width:171;height:132" coordorigin="2744,4171" coordsize="171,132">
              <v:shape style="position:absolute;left:2744;top:4171;width:171;height:132" coordorigin="2744,4171" coordsize="171,132" path="m2744,4171l2915,4303e" filled="false" stroked="true" strokeweight=".38630pt" strokecolor="#000000">
                <v:path arrowok="t"/>
              </v:shape>
            </v:group>
            <v:group style="position:absolute;left:3160;top:4489;width:166;height:128" coordorigin="3160,4489" coordsize="166,128">
              <v:shape style="position:absolute;left:3160;top:4489;width:166;height:128" coordorigin="3160,4489" coordsize="166,128" path="m3160,4489l3326,4617e" filled="false" stroked="true" strokeweight=".38630pt" strokecolor="#000000">
                <v:path arrowok="t"/>
              </v:shape>
            </v:group>
            <v:group style="position:absolute;left:3153;top:4171;width:173;height:132" coordorigin="3153,4171" coordsize="173,132">
              <v:shape style="position:absolute;left:3153;top:4171;width:173;height:132" coordorigin="3153,4171" coordsize="173,132" path="m3326,4171l3153,4303e" filled="false" stroked="true" strokeweight=".38630pt" strokecolor="#000000">
                <v:path arrowok="t"/>
              </v:shape>
            </v:group>
            <v:group style="position:absolute;left:2744;top:4489;width:166;height:128" coordorigin="2744,4489" coordsize="166,128">
              <v:shape style="position:absolute;left:2744;top:4489;width:166;height:128" coordorigin="2744,4489" coordsize="166,128" path="m2910,4489l2744,4617e" filled="false" stroked="true" strokeweight=".38630pt" strokecolor="#000000">
                <v:path arrowok="t"/>
              </v:shape>
            </v:group>
            <v:group style="position:absolute;left:2744;top:4171;width:582;height:72" coordorigin="2744,4171" coordsize="582,72">
              <v:shape style="position:absolute;left:2744;top:4171;width:582;height:72" coordorigin="2744,4171" coordsize="582,72" path="m3326,4171l2744,4171,2744,4243e" filled="false" stroked="true" strokeweight=".38630pt" strokecolor="#000000">
                <v:path arrowok="t"/>
              </v:shape>
            </v:group>
            <v:group style="position:absolute;left:2744;top:4617;width:582;height:2" coordorigin="2744,4617" coordsize="582,2">
              <v:shape style="position:absolute;left:2744;top:4617;width:582;height:2" coordorigin="2744,4617" coordsize="582,0" path="m3326,4617l2744,4617e" filled="false" stroked="true" strokeweight=".38630pt" strokecolor="#000000">
                <v:path arrowok="t"/>
              </v:shape>
            </v:group>
            <v:group style="position:absolute;left:2744;top:4545;width:2;height:72" coordorigin="2744,4545" coordsize="2,72">
              <v:shape style="position:absolute;left:2744;top:4545;width:2;height:72" coordorigin="2744,4545" coordsize="0,72" path="m2744,4617l2744,4545e" filled="false" stroked="true" strokeweight=".38630pt" strokecolor="#000000">
                <v:path arrowok="t"/>
              </v:shape>
            </v:group>
            <v:group style="position:absolute;left:2654;top:4201;width:2;height:42" coordorigin="2654,4201" coordsize="2,42">
              <v:shape style="position:absolute;left:2654;top:4201;width:2;height:42" coordorigin="2654,4201" coordsize="0,42" path="m2654,4243l2654,4201e" filled="false" stroked="true" strokeweight=".38630pt" strokecolor="#000000">
                <v:path arrowok="t"/>
              </v:shape>
            </v:group>
            <v:group style="position:absolute;left:2654;top:4545;width:2;height:42" coordorigin="2654,4545" coordsize="2,42">
              <v:shape style="position:absolute;left:2654;top:4545;width:2;height:42" coordorigin="2654,4545" coordsize="0,42" path="m2654,4587l2654,4545e" filled="false" stroked="true" strokeweight=".38630pt" strokecolor="#000000">
                <v:path arrowok="t"/>
              </v:shape>
            </v:group>
            <v:group style="position:absolute;left:2824;top:5008;width:502;height:2" coordorigin="2824,5008" coordsize="502,2">
              <v:shape style="position:absolute;left:2824;top:5008;width:502;height:2" coordorigin="2824,5008" coordsize="502,0" path="m3326,5008l2824,5008e" filled="false" stroked="true" strokeweight=".38630pt" strokecolor="#000000">
                <v:path arrowok="t"/>
              </v:shape>
            </v:group>
            <v:group style="position:absolute;left:2762;top:5075;width:2;height:3" coordorigin="2762,5075" coordsize="2,3">
              <v:shape style="position:absolute;left:2762;top:5075;width:2;height:3" coordorigin="2762,5075" coordsize="2,3" path="m2764,5075l2762,5078e" filled="false" stroked="true" strokeweight=".38630pt" strokecolor="#000000">
                <v:path arrowok="t"/>
              </v:shape>
            </v:group>
            <v:group style="position:absolute;left:2741;top:4955;width:8;height:10" coordorigin="2741,4955" coordsize="8,10">
              <v:shape style="position:absolute;left:2741;top:4955;width:8;height:10" coordorigin="2741,4955" coordsize="8,10" path="m2749,4955l2741,4965e" filled="false" stroked="true" strokeweight=".38630pt" strokecolor="#000000">
                <v:path arrowok="t"/>
              </v:shape>
            </v:group>
            <v:group style="position:absolute;left:2764;top:5011;width:2;height:67" coordorigin="2764,5011" coordsize="2,67">
              <v:shape style="position:absolute;left:2764;top:5011;width:2;height:67" coordorigin="2764,5011" coordsize="0,67" path="m2764,5011l2764,5078e" filled="false" stroked="true" strokeweight=".38630pt" strokecolor="#000000">
                <v:path arrowok="t"/>
              </v:shape>
            </v:group>
            <v:group style="position:absolute;left:2740;top:4955;width:9;height:10" coordorigin="2740,4955" coordsize="9,10">
              <v:shape style="position:absolute;left:2740;top:4955;width:9;height:10" coordorigin="2740,4955" coordsize="9,10" path="m2749,4955l2740,4955,2741,4965e" filled="false" stroked="true" strokeweight=".38630pt" strokecolor="#000000">
                <v:path arrowok="t"/>
              </v:shape>
            </v:group>
            <v:group style="position:absolute;left:2761;top:5069;width:2;height:9" coordorigin="2761,5069" coordsize="2,9">
              <v:shape style="position:absolute;left:2761;top:5069;width:2;height:9" coordorigin="2761,5069" coordsize="1,9" path="m2761,5069l2762,5078e" filled="false" stroked="true" strokeweight=".38630pt" strokecolor="#000000">
                <v:path arrowok="t"/>
              </v:shape>
            </v:group>
            <v:group style="position:absolute;left:2734;top:5017;width:9;height:3" coordorigin="2734,5017" coordsize="9,3">
              <v:shape style="position:absolute;left:2734;top:5017;width:9;height:3" coordorigin="2734,5017" coordsize="9,3" path="m2743,5017l2734,5020e" filled="false" stroked="true" strokeweight=".38630pt" strokecolor="#000000">
                <v:path arrowok="t"/>
              </v:shape>
            </v:group>
            <v:group style="position:absolute;left:2768;top:4908;width:11;height:4" coordorigin="2768,4908" coordsize="11,4">
              <v:shape style="position:absolute;left:2768;top:4908;width:11;height:4" coordorigin="2768,4908" coordsize="11,4" path="m2779,4908l2768,4912e" filled="false" stroked="true" strokeweight=".38630pt" strokecolor="#000000">
                <v:path arrowok="t"/>
              </v:shape>
            </v:group>
            <v:group style="position:absolute;left:2735;top:5012;width:8;height:5" coordorigin="2735,5012" coordsize="8,5">
              <v:shape style="position:absolute;left:2735;top:5012;width:8;height:5" coordorigin="2735,5012" coordsize="8,5" path="m2743,5017l2735,5012e" filled="false" stroked="true" strokeweight=".38630pt" strokecolor="#000000">
                <v:path arrowok="t"/>
              </v:shape>
            </v:group>
            <v:group style="position:absolute;left:2768;top:4903;width:11;height:9" coordorigin="2768,4903" coordsize="11,9">
              <v:shape style="position:absolute;left:2768;top:4903;width:11;height:9" coordorigin="2768,4903" coordsize="11,9" path="m2779,4908l2771,4903,2768,4912e" filled="false" stroked="true" strokeweight=".38630pt" strokecolor="#000000">
                <v:path arrowok="t"/>
              </v:shape>
            </v:group>
            <v:group style="position:absolute;left:2734;top:5012;width:2;height:3" coordorigin="2734,5012" coordsize="2,3">
              <v:shape style="position:absolute;left:2734;top:5012;width:2;height:3" coordorigin="2734,5012" coordsize="1,3" path="m2735,5012l2734,5015e" filled="false" stroked="true" strokeweight=".38630pt" strokecolor="#000000">
                <v:path arrowok="t"/>
              </v:shape>
            </v:group>
            <v:group style="position:absolute;left:2824;top:4903;width:2;height:145" coordorigin="2824,4903" coordsize="2,145">
              <v:shape style="position:absolute;left:2824;top:4903;width:2;height:145" coordorigin="2824,4903" coordsize="0,145" path="m2824,4903l2824,5048e" filled="false" stroked="true" strokeweight=".38630pt" strokecolor="#000000">
                <v:path arrowok="t"/>
              </v:shape>
            </v:group>
            <v:group style="position:absolute;left:2744;top:5062;width:2;height:8" coordorigin="2744,5062" coordsize="2,8">
              <v:shape style="position:absolute;left:2744;top:5062;width:2;height:8" coordorigin="2744,5062" coordsize="0,8" path="m2744,5062l2744,5070e" filled="false" stroked="true" strokeweight=".140pt" strokecolor="#000000">
                <v:path arrowok="t"/>
              </v:shape>
            </v:group>
            <v:group style="position:absolute;left:2748;top:4962;width:2;height:58" coordorigin="2748,4962" coordsize="2,58">
              <v:shape style="position:absolute;left:2748;top:4962;width:2;height:58" coordorigin="2748,4962" coordsize="0,58" path="m2748,4962l2748,5020e" filled="false" stroked="true" strokeweight=".140pt" strokecolor="#000000">
                <v:path arrowok="t"/>
              </v:shape>
            </v:group>
            <v:group style="position:absolute;left:2751;top:4912;width:2;height:63" coordorigin="2751,4912" coordsize="2,63">
              <v:shape style="position:absolute;left:2751;top:4912;width:2;height:63" coordorigin="2751,4912" coordsize="0,63" path="m2751,4912l2751,4975e" filled="false" stroked="true" strokeweight=".140pt" strokecolor="#000000">
                <v:path arrowok="t"/>
              </v:shape>
            </v:group>
            <v:group style="position:absolute;left:2796;top:5025;width:2;height:8" coordorigin="2796,5025" coordsize="2,8">
              <v:shape style="position:absolute;left:2796;top:5025;width:2;height:8" coordorigin="2796,5025" coordsize="0,8" path="m2796,5025l2796,5033e" filled="false" stroked="true" strokeweight=".140pt" strokecolor="#000000">
                <v:path arrowok="t"/>
              </v:shape>
            </v:group>
            <v:group style="position:absolute;left:2739;top:5031;width:2;height:8" coordorigin="2739,5031" coordsize="2,8">
              <v:shape style="position:absolute;left:2739;top:5031;width:2;height:8" coordorigin="2739,5031" coordsize="0,8" path="m2739,5031l2739,5039e" filled="false" stroked="true" strokeweight=".140pt" strokecolor="#000000">
                <v:path arrowok="t"/>
              </v:shape>
            </v:group>
            <v:group style="position:absolute;left:2779;top:4972;width:2;height:8" coordorigin="2779,4972" coordsize="2,8">
              <v:shape style="position:absolute;left:2779;top:4972;width:2;height:8" coordorigin="2779,4972" coordsize="0,8" path="m2779,4972l2779,4980e" filled="false" stroked="true" strokeweight=".140pt" strokecolor="#000000">
                <v:path arrowok="t"/>
              </v:shape>
            </v:group>
            <v:group style="position:absolute;left:2818;top:4913;width:2;height:8" coordorigin="2818,4913" coordsize="2,8">
              <v:shape style="position:absolute;left:2818;top:4913;width:2;height:8" coordorigin="2818,4913" coordsize="0,8" path="m2818,4913l2818,4921e" filled="false" stroked="true" strokeweight=".140pt" strokecolor="#000000">
                <v:path arrowok="t"/>
              </v:shape>
            </v:group>
            <v:group style="position:absolute;left:2753;top:5064;width:2;height:7" coordorigin="2753,5064" coordsize="2,7">
              <v:shape style="position:absolute;left:2753;top:5064;width:2;height:7" coordorigin="2753,5064" coordsize="0,7" path="m2753,5064l2753,5071e" filled="false" stroked="true" strokeweight=".140pt" strokecolor="#000000">
                <v:path arrowok="t"/>
              </v:shape>
            </v:group>
            <v:group style="position:absolute;left:2783;top:4988;width:2;height:7" coordorigin="2783,4988" coordsize="2,7">
              <v:shape style="position:absolute;left:2783;top:4988;width:2;height:7" coordorigin="2783,4988" coordsize="0,7" path="m2783,4988l2783,4995e" filled="false" stroked="true" strokeweight=".140pt" strokecolor="#000000">
                <v:path arrowok="t"/>
              </v:shape>
            </v:group>
            <v:group style="position:absolute;left:2813;top:4910;width:2;height:8" coordorigin="2813,4910" coordsize="2,8">
              <v:shape style="position:absolute;left:2813;top:4910;width:2;height:8" coordorigin="2813,4910" coordsize="0,8" path="m2813,4910l2813,4918e" filled="false" stroked="true" strokeweight=".140pt" strokecolor="#000000">
                <v:path arrowok="t"/>
              </v:shape>
            </v:group>
            <v:group style="position:absolute;left:2792;top:4944;width:2;height:8" coordorigin="2792,4944" coordsize="2,8">
              <v:shape style="position:absolute;left:2792;top:4944;width:2;height:8" coordorigin="2792,4944" coordsize="0,8" path="m2792,4944l2792,4952e" filled="false" stroked="true" strokeweight=".140pt" strokecolor="#000000">
                <v:path arrowok="t"/>
              </v:shape>
            </v:group>
            <v:group style="position:absolute;left:2764;top:5048;width:652;height:2" coordorigin="2764,5048" coordsize="652,2">
              <v:shape style="position:absolute;left:2764;top:5048;width:652;height:2" coordorigin="2764,5048" coordsize="652,0" path="m3416,5048l2764,5048e" filled="false" stroked="true" strokeweight=".38630pt" strokecolor="#000000">
                <v:path arrowok="t"/>
              </v:shape>
            </v:group>
            <v:group style="position:absolute;left:2734;top:4887;width:2;height:191" coordorigin="2734,4887" coordsize="2,191">
              <v:shape style="position:absolute;left:2734;top:4887;width:2;height:191" coordorigin="2734,4887" coordsize="0,191" path="m2734,5078l2734,4887e" filled="false" stroked="true" strokeweight=".38630pt" strokecolor="#000000">
                <v:path arrowok="t"/>
              </v:shape>
            </v:group>
            <v:group style="position:absolute;left:2824;top:5379;width:923;height:2" coordorigin="2824,5379" coordsize="923,2">
              <v:shape style="position:absolute;left:2824;top:5379;width:923;height:2" coordorigin="2824,5379" coordsize="923,0" path="m3747,5379l2824,5379e" filled="false" stroked="true" strokeweight=".38630pt" strokecolor="#000000">
                <v:path arrowok="t"/>
              </v:shape>
            </v:group>
            <v:group style="position:absolute;left:2764;top:5469;width:983;height:2" coordorigin="2764,5469" coordsize="983,2">
              <v:shape style="position:absolute;left:2764;top:5469;width:983;height:2" coordorigin="2764,5469" coordsize="983,0" path="m3747,5469l2764,5469e" filled="false" stroked="true" strokeweight=".38630pt" strokecolor="#000000">
                <v:path arrowok="t"/>
              </v:shape>
            </v:group>
            <v:group style="position:absolute;left:2776;top:6295;width:8;height:7" coordorigin="2776,6295" coordsize="8,7">
              <v:shape style="position:absolute;left:2776;top:6295;width:8;height:7" coordorigin="2776,6295" coordsize="8,7" path="m2784,6295l2776,6302e" filled="false" stroked="true" strokeweight=".38630pt" strokecolor="#000000">
                <v:path arrowok="t"/>
              </v:shape>
            </v:group>
            <v:group style="position:absolute;left:2755;top:6181;width:8;height:9" coordorigin="2755,6181" coordsize="8,9">
              <v:shape style="position:absolute;left:2755;top:6181;width:8;height:9" coordorigin="2755,6181" coordsize="8,9" path="m2763,6181l2755,6190e" filled="false" stroked="true" strokeweight=".38630pt" strokecolor="#000000">
                <v:path arrowok="t"/>
              </v:shape>
            </v:group>
            <v:group style="position:absolute;left:2821;top:5970;width:3;height:3" coordorigin="2821,5970" coordsize="3,3">
              <v:shape style="position:absolute;left:2821;top:5970;width:3;height:3" coordorigin="2821,5970" coordsize="3,3" path="m2824,5970l2821,5973e" filled="false" stroked="true" strokeweight=".38630pt" strokecolor="#000000">
                <v:path arrowok="t"/>
              </v:shape>
            </v:group>
            <v:group style="position:absolute;left:2735;top:6068;width:6;height:9" coordorigin="2735,6068" coordsize="6,9">
              <v:shape style="position:absolute;left:2735;top:6068;width:6;height:9" coordorigin="2735,6068" coordsize="6,9" path="m2741,6068l2735,6077e" filled="false" stroked="true" strokeweight=".38630pt" strokecolor="#000000">
                <v:path arrowok="t"/>
              </v:shape>
            </v:group>
            <v:group style="position:absolute;left:2800;top:5852;width:8;height:7" coordorigin="2800,5852" coordsize="8,7">
              <v:shape style="position:absolute;left:2800;top:5852;width:8;height:7" coordorigin="2800,5852" coordsize="8,7" path="m2808,5852l2800,5859e" filled="false" stroked="true" strokeweight=".38630pt" strokecolor="#000000">
                <v:path arrowok="t"/>
              </v:shape>
            </v:group>
            <v:group style="position:absolute;left:2780;top:5738;width:6;height:9" coordorigin="2780,5738" coordsize="6,9">
              <v:shape style="position:absolute;left:2780;top:5738;width:6;height:9" coordorigin="2780,5738" coordsize="6,9" path="m2786,5738l2780,5747e" filled="false" stroked="true" strokeweight=".38630pt" strokecolor="#000000">
                <v:path arrowok="t"/>
              </v:shape>
            </v:group>
            <v:group style="position:absolute;left:2775;top:6293;width:9;height:2" coordorigin="2775,6293" coordsize="9,2">
              <v:shape style="position:absolute;left:2775;top:6293;width:9;height:2" coordorigin="2775,6293" coordsize="9,2" path="m2784,6295l2775,6293e" filled="false" stroked="true" strokeweight=".38630pt" strokecolor="#000000">
                <v:path arrowok="t"/>
              </v:shape>
            </v:group>
            <v:group style="position:absolute;left:2754;top:6180;width:9;height:2" coordorigin="2754,6180" coordsize="9,2">
              <v:shape style="position:absolute;left:2754;top:6180;width:9;height:2" coordorigin="2754,6180" coordsize="9,1" path="m2763,6181l2754,6180e" filled="false" stroked="true" strokeweight=".38630pt" strokecolor="#000000">
                <v:path arrowok="t"/>
              </v:shape>
            </v:group>
            <v:group style="position:absolute;left:2820;top:5964;width:4;height:2" coordorigin="2820,5964" coordsize="4,2">
              <v:shape style="position:absolute;left:2820;top:5964;width:4;height:2" coordorigin="2820,5964" coordsize="4,0" path="m2824,5964l2820,5964e" filled="false" stroked="true" strokeweight=".38630pt" strokecolor="#000000">
                <v:path arrowok="t"/>
              </v:shape>
            </v:group>
            <v:group style="position:absolute;left:2799;top:5850;width:9;height:2" coordorigin="2799,5850" coordsize="9,2">
              <v:shape style="position:absolute;left:2799;top:5850;width:9;height:2" coordorigin="2799,5850" coordsize="9,2" path="m2808,5852l2799,5850e" filled="false" stroked="true" strokeweight=".38630pt" strokecolor="#000000">
                <v:path arrowok="t"/>
              </v:shape>
            </v:group>
            <v:group style="position:absolute;left:2779;top:5737;width:7;height:10" coordorigin="2779,5737" coordsize="7,10">
              <v:shape style="position:absolute;left:2779;top:5737;width:7;height:10" coordorigin="2779,5737" coordsize="7,10" path="m2786,5738l2779,5737,2780,5747e" filled="false" stroked="true" strokeweight=".38630pt" strokecolor="#000000">
                <v:path arrowok="t"/>
              </v:shape>
            </v:group>
            <v:group style="position:absolute;left:2799;top:5850;width:2;height:9" coordorigin="2799,5850" coordsize="2,9">
              <v:shape style="position:absolute;left:2799;top:5850;width:2;height:9" coordorigin="2799,5850" coordsize="1,9" path="m2799,5850l2800,5859e" filled="false" stroked="true" strokeweight=".38630pt" strokecolor="#000000">
                <v:path arrowok="t"/>
              </v:shape>
            </v:group>
            <v:group style="position:absolute;left:2820;top:5964;width:2;height:9" coordorigin="2820,5964" coordsize="2,9">
              <v:shape style="position:absolute;left:2820;top:5964;width:2;height:9" coordorigin="2820,5964" coordsize="1,9" path="m2820,5964l2821,5973e" filled="false" stroked="true" strokeweight=".38630pt" strokecolor="#000000">
                <v:path arrowok="t"/>
              </v:shape>
            </v:group>
            <v:group style="position:absolute;left:2734;top:6074;width:2;height:3" coordorigin="2734,6074" coordsize="2,3">
              <v:shape style="position:absolute;left:2734;top:6074;width:2;height:3" coordorigin="2734,6074" coordsize="1,3" path="m2734,6074l2735,6077e" filled="false" stroked="true" strokeweight=".38630pt" strokecolor="#000000">
                <v:path arrowok="t"/>
              </v:shape>
            </v:group>
            <v:group style="position:absolute;left:2754;top:6180;width:2;height:10" coordorigin="2754,6180" coordsize="2,10">
              <v:shape style="position:absolute;left:2754;top:6180;width:2;height:10" coordorigin="2754,6180" coordsize="1,10" path="m2754,6180l2755,6190e" filled="false" stroked="true" strokeweight=".38630pt" strokecolor="#000000">
                <v:path arrowok="t"/>
              </v:shape>
            </v:group>
            <v:group style="position:absolute;left:2775;top:6293;width:2;height:9" coordorigin="2775,6293" coordsize="2,9">
              <v:shape style="position:absolute;left:2775;top:6293;width:2;height:9" coordorigin="2775,6293" coordsize="1,9" path="m2775,6293l2776,6302e" filled="false" stroked="true" strokeweight=".38630pt" strokecolor="#000000">
                <v:path arrowok="t"/>
              </v:shape>
            </v:group>
            <v:group style="position:absolute;left:2813;top:6092;width:11;height:11" coordorigin="2813,6092" coordsize="11,11">
              <v:shape style="position:absolute;left:2813;top:6092;width:11;height:11" coordorigin="2813,6092" coordsize="11,11" path="m2824,6092l2813,6103e" filled="false" stroked="true" strokeweight=".38630pt" strokecolor="#000000">
                <v:path arrowok="t"/>
              </v:shape>
            </v:group>
            <v:group style="position:absolute;left:2794;top:5920;width:12;height:11" coordorigin="2794,5920" coordsize="12,11">
              <v:shape style="position:absolute;left:2794;top:5920;width:12;height:11" coordorigin="2794,5920" coordsize="12,11" path="m2806,5920l2794,5931e" filled="false" stroked="true" strokeweight=".38630pt" strokecolor="#000000">
                <v:path arrowok="t"/>
              </v:shape>
            </v:group>
            <v:group style="position:absolute;left:2772;top:5746;width:14;height:14" coordorigin="2772,5746" coordsize="14,14">
              <v:shape style="position:absolute;left:2772;top:5746;width:14;height:14" coordorigin="2772,5746" coordsize="14,14" path="m2786,5747l2775,5760,2772,5746e" filled="false" stroked="true" strokeweight=".38630pt" strokecolor="#000000">
                <v:path arrowok="t"/>
              </v:shape>
            </v:group>
            <v:group style="position:absolute;left:2793;top:5917;width:2;height:14" coordorigin="2793,5917" coordsize="2,14">
              <v:shape style="position:absolute;left:2793;top:5917;width:2;height:14" coordorigin="2793,5917" coordsize="1,14" path="m2793,5917l2794,5931e" filled="false" stroked="true" strokeweight=".38630pt" strokecolor="#000000">
                <v:path arrowok="t"/>
              </v:shape>
            </v:group>
            <v:group style="position:absolute;left:2812;top:6089;width:12;height:14" coordorigin="2812,6089" coordsize="12,14">
              <v:shape style="position:absolute;left:2812;top:6089;width:12;height:14" coordorigin="2812,6089" coordsize="12,14" path="m2813,6103l2812,6089,2824,6090e" filled="false" stroked="true" strokeweight=".38630pt" strokecolor="#000000">
                <v:path arrowok="t"/>
              </v:shape>
            </v:group>
            <v:group style="position:absolute;left:2793;top:5917;width:13;height:3" coordorigin="2793,5917" coordsize="13,3">
              <v:shape style="position:absolute;left:2793;top:5917;width:13;height:3" coordorigin="2793,5917" coordsize="13,3" path="m2806,5920l2793,5917e" filled="false" stroked="true" strokeweight=".38630pt" strokecolor="#000000">
                <v:path arrowok="t"/>
              </v:shape>
            </v:group>
            <v:group style="position:absolute;left:2772;top:5746;width:14;height:2" coordorigin="2772,5746" coordsize="14,2">
              <v:shape style="position:absolute;left:2772;top:5746;width:14;height:2" coordorigin="2772,5746" coordsize="14,1" path="m2786,5747l2772,5746e" filled="false" stroked="true" strokeweight=".38630pt" strokecolor="#000000">
                <v:path arrowok="t"/>
              </v:shape>
            </v:group>
            <v:group style="position:absolute;left:2734;top:6349;width:2;height:2" coordorigin="2734,6349" coordsize="2,2">
              <v:shape style="position:absolute;left:2734;top:6349;width:2;height:2" coordorigin="2734,6349" coordsize="2,1" path="m2736,6349l2734,6350e" filled="false" stroked="true" strokeweight=".38630pt" strokecolor="#000000">
                <v:path arrowok="t"/>
              </v:shape>
            </v:group>
            <v:group style="position:absolute;left:2762;top:6240;width:10;height:4" coordorigin="2762,6240" coordsize="10,4">
              <v:shape style="position:absolute;left:2762;top:6240;width:10;height:4" coordorigin="2762,6240" coordsize="10,4" path="m2772,6240l2762,6244e" filled="false" stroked="true" strokeweight=".38630pt" strokecolor="#000000">
                <v:path arrowok="t"/>
              </v:shape>
            </v:group>
            <v:group style="position:absolute;left:2798;top:6131;width:10;height:4" coordorigin="2798,6131" coordsize="10,4">
              <v:shape style="position:absolute;left:2798;top:6131;width:10;height:4" coordorigin="2798,6131" coordsize="10,4" path="m2808,6131l2798,6135e" filled="false" stroked="true" strokeweight=".38630pt" strokecolor="#000000">
                <v:path arrowok="t"/>
              </v:shape>
            </v:group>
            <v:group style="position:absolute;left:2745;top:5961;width:10;height:5" coordorigin="2745,5961" coordsize="10,5">
              <v:shape style="position:absolute;left:2745;top:5961;width:10;height:5" coordorigin="2745,5961" coordsize="10,5" path="m2755,5961l2745,5966e" filled="false" stroked="true" strokeweight=".38630pt" strokecolor="#000000">
                <v:path arrowok="t"/>
              </v:shape>
            </v:group>
            <v:group style="position:absolute;left:2781;top:5853;width:10;height:4" coordorigin="2781,5853" coordsize="10,4">
              <v:shape style="position:absolute;left:2781;top:5853;width:10;height:4" coordorigin="2781,5853" coordsize="10,4" path="m2791,5853l2781,5857e" filled="false" stroked="true" strokeweight=".38630pt" strokecolor="#000000">
                <v:path arrowok="t"/>
              </v:shape>
            </v:group>
            <v:group style="position:absolute;left:2819;top:5745;width:5;height:2" coordorigin="2819,5745" coordsize="5,2">
              <v:shape style="position:absolute;left:2819;top:5745;width:5;height:2" coordorigin="2819,5745" coordsize="5,2" path="m2824,5745l2819,5747e" filled="false" stroked="true" strokeweight=".38630pt" strokecolor="#000000">
                <v:path arrowok="t"/>
              </v:shape>
            </v:group>
            <v:group style="position:absolute;left:2734;top:5683;width:5;height:3" coordorigin="2734,5683" coordsize="5,3">
              <v:shape style="position:absolute;left:2734;top:5683;width:5;height:3" coordorigin="2734,5683" coordsize="5,3" path="m2739,5683l2734,5686e" filled="false" stroked="true" strokeweight=".38630pt" strokecolor="#000000">
                <v:path arrowok="t"/>
              </v:shape>
            </v:group>
            <v:group style="position:absolute;left:2734;top:5679;width:2;height:742" coordorigin="2734,5679" coordsize="2,742">
              <v:shape style="position:absolute;left:2734;top:5679;width:2;height:742" coordorigin="2734,5679" coordsize="0,742" path="m2734,5679l2734,6421e" filled="false" stroked="true" strokeweight=".38630pt" strokecolor="#000000">
                <v:path arrowok="t"/>
              </v:shape>
            </v:group>
            <v:group style="position:absolute;left:2764;top:6235;width:8;height:5" coordorigin="2764,6235" coordsize="8,5">
              <v:shape style="position:absolute;left:2764;top:6235;width:8;height:5" coordorigin="2764,6235" coordsize="8,5" path="m2772,6240l2764,6235e" filled="false" stroked="true" strokeweight=".38630pt" strokecolor="#000000">
                <v:path arrowok="t"/>
              </v:shape>
            </v:group>
            <v:group style="position:absolute;left:2802;top:6126;width:6;height:5" coordorigin="2802,6126" coordsize="6,5">
              <v:shape style="position:absolute;left:2802;top:6126;width:6;height:5" coordorigin="2802,6126" coordsize="6,5" path="m2808,6131l2802,6126e" filled="false" stroked="true" strokeweight=".38630pt" strokecolor="#000000">
                <v:path arrowok="t"/>
              </v:shape>
            </v:group>
            <v:group style="position:absolute;left:2748;top:5956;width:7;height:5" coordorigin="2748,5956" coordsize="7,5">
              <v:shape style="position:absolute;left:2748;top:5956;width:7;height:5" coordorigin="2748,5956" coordsize="7,5" path="m2755,5961l2748,5956e" filled="false" stroked="true" strokeweight=".38630pt" strokecolor="#000000">
                <v:path arrowok="t"/>
              </v:shape>
            </v:group>
            <v:group style="position:absolute;left:2785;top:5848;width:6;height:5" coordorigin="2785,5848" coordsize="6,5">
              <v:shape style="position:absolute;left:2785;top:5848;width:6;height:5" coordorigin="2785,5848" coordsize="6,5" path="m2791,5853l2785,5848e" filled="false" stroked="true" strokeweight=".38630pt" strokecolor="#000000">
                <v:path arrowok="t"/>
              </v:shape>
            </v:group>
            <v:group style="position:absolute;left:2821;top:5738;width:3;height:3" coordorigin="2821,5738" coordsize="3,3">
              <v:shape style="position:absolute;left:2821;top:5738;width:3;height:3" coordorigin="2821,5738" coordsize="3,3" path="m2824,5741l2821,5738e" filled="false" stroked="true" strokeweight=".38630pt" strokecolor="#000000">
                <v:path arrowok="t"/>
              </v:shape>
            </v:group>
            <v:group style="position:absolute;left:2734;top:5679;width:5;height:4" coordorigin="2734,5679" coordsize="5,4">
              <v:shape style="position:absolute;left:2734;top:5679;width:5;height:4" coordorigin="2734,5679" coordsize="5,4" path="m2739,5683l2734,5679e" filled="false" stroked="true" strokeweight=".38630pt" strokecolor="#000000">
                <v:path arrowok="t"/>
              </v:shape>
            </v:group>
            <v:group style="position:absolute;left:2798;top:6126;width:4;height:9" coordorigin="2798,6126" coordsize="4,9">
              <v:shape style="position:absolute;left:2798;top:6126;width:4;height:9" coordorigin="2798,6126" coordsize="4,9" path="m2802,6126l2798,6135e" filled="false" stroked="true" strokeweight=".38630pt" strokecolor="#000000">
                <v:path arrowok="t"/>
              </v:shape>
            </v:group>
            <v:group style="position:absolute;left:2762;top:6235;width:2;height:9" coordorigin="2762,6235" coordsize="2,9">
              <v:shape style="position:absolute;left:2762;top:6235;width:2;height:9" coordorigin="2762,6235" coordsize="2,9" path="m2764,6235l2762,6244e" filled="false" stroked="true" strokeweight=".38630pt" strokecolor="#000000">
                <v:path arrowok="t"/>
              </v:shape>
            </v:group>
            <v:group style="position:absolute;left:2819;top:5738;width:2;height:9" coordorigin="2819,5738" coordsize="2,9">
              <v:shape style="position:absolute;left:2819;top:5738;width:2;height:9" coordorigin="2819,5738" coordsize="2,9" path="m2821,5738l2819,5747e" filled="false" stroked="true" strokeweight=".38630pt" strokecolor="#000000">
                <v:path arrowok="t"/>
              </v:shape>
            </v:group>
            <v:group style="position:absolute;left:2781;top:5848;width:4;height:9" coordorigin="2781,5848" coordsize="4,9">
              <v:shape style="position:absolute;left:2781;top:5848;width:4;height:9" coordorigin="2781,5848" coordsize="4,9" path="m2785,5848l2781,5857e" filled="false" stroked="true" strokeweight=".38630pt" strokecolor="#000000">
                <v:path arrowok="t"/>
              </v:shape>
            </v:group>
            <v:group style="position:absolute;left:2745;top:5956;width:3;height:10" coordorigin="2745,5956" coordsize="3,10">
              <v:shape style="position:absolute;left:2745;top:5956;width:3;height:10" coordorigin="2745,5956" coordsize="3,10" path="m2748,5956l2745,5966e" filled="false" stroked="true" strokeweight=".38630pt" strokecolor="#000000">
                <v:path arrowok="t"/>
              </v:shape>
            </v:group>
            <v:group style="position:absolute;left:2773;top:6354;width:2;height:7" coordorigin="2773,6354" coordsize="2,7">
              <v:shape style="position:absolute;left:2773;top:6354;width:2;height:7" coordorigin="2773,6354" coordsize="0,7" path="m2773,6354l2773,6361e" filled="false" stroked="true" strokeweight=".140pt" strokecolor="#000000">
                <v:path arrowok="t"/>
              </v:shape>
            </v:group>
            <v:group style="position:absolute;left:2776;top:6253;width:2;height:58" coordorigin="2776,6253" coordsize="2,58">
              <v:shape style="position:absolute;left:2776;top:6253;width:2;height:58" coordorigin="2776,6253" coordsize="0,58" path="m2776,6253l2776,6311e" filled="false" stroked="true" strokeweight=".140pt" strokecolor="#000000">
                <v:path arrowok="t"/>
              </v:shape>
            </v:group>
            <v:group style="position:absolute;left:2781;top:6104;width:2;height:108" coordorigin="2781,6104" coordsize="2,108">
              <v:shape style="position:absolute;left:2781;top:6104;width:2;height:108" coordorigin="2781,6104" coordsize="0,108" path="m2781,6104l2781,6212e" filled="false" stroked="true" strokeweight=".140pt" strokecolor="#000000">
                <v:path arrowok="t"/>
              </v:shape>
            </v:group>
            <v:group style="position:absolute;left:2785;top:6000;width:2;height:61" coordorigin="2785,6000" coordsize="2,61">
              <v:shape style="position:absolute;left:2785;top:6000;width:2;height:61" coordorigin="2785,6000" coordsize="0,61" path="m2785,6000l2785,6061e" filled="false" stroked="true" strokeweight=".140pt" strokecolor="#000000">
                <v:path arrowok="t"/>
              </v:shape>
            </v:group>
            <v:group style="position:absolute;left:2790;top:5895;width:2;height:66" coordorigin="2790,5895" coordsize="2,66">
              <v:shape style="position:absolute;left:2790;top:5895;width:2;height:66" coordorigin="2790,5895" coordsize="0,66" path="m2790,5895l2790,5961e" filled="false" stroked="true" strokeweight=".140pt" strokecolor="#000000">
                <v:path arrowok="t"/>
              </v:shape>
            </v:group>
            <v:group style="position:absolute;left:2792;top:5705;width:2;height:156" coordorigin="2792,5705" coordsize="2,156">
              <v:shape style="position:absolute;left:2792;top:5705;width:2;height:156" coordorigin="2792,5705" coordsize="0,156" path="m2792,5705l2792,5861e" filled="false" stroked="true" strokeweight=".24pt" strokecolor="#000000">
                <v:path arrowok="t"/>
              </v:shape>
            </v:group>
            <v:group style="position:absolute;left:2797;top:5704;width:2;height:7" coordorigin="2797,5704" coordsize="2,7">
              <v:shape style="position:absolute;left:2797;top:5704;width:2;height:7" coordorigin="2797,5704" coordsize="0,7" path="m2797,5704l2797,5711e" filled="false" stroked="true" strokeweight=".140pt" strokecolor="#000000">
                <v:path arrowok="t"/>
              </v:shape>
            </v:group>
            <v:group style="position:absolute;left:2786;top:6371;width:2;height:14" coordorigin="2786,6371" coordsize="2,14">
              <v:shape style="position:absolute;left:2786;top:6371;width:2;height:14" coordorigin="2786,6371" coordsize="0,14" path="m2786,6371l2786,6385e" filled="false" stroked="true" strokeweight=".69pt" strokecolor="#000000">
                <v:path arrowok="t"/>
              </v:shape>
            </v:group>
            <v:group style="position:absolute;left:2762;top:6382;width:2;height:39" coordorigin="2762,6382" coordsize="2,39">
              <v:shape style="position:absolute;left:2762;top:6382;width:2;height:39" coordorigin="2762,6382" coordsize="0,39" path="m2762,6382l2762,6421e" filled="false" stroked="true" strokeweight=".67803pt" strokecolor="#000000">
                <v:path arrowok="t"/>
              </v:shape>
            </v:group>
            <v:group style="position:absolute;left:2795;top:6323;width:2;height:62" coordorigin="2795,6323" coordsize="2,62">
              <v:shape style="position:absolute;left:2795;top:6323;width:2;height:62" coordorigin="2795,6323" coordsize="0,62" path="m2795,6323l2795,6385e" filled="false" stroked="true" strokeweight=".140pt" strokecolor="#000000">
                <v:path arrowok="t"/>
              </v:shape>
            </v:group>
            <v:group style="position:absolute;left:2738;top:6331;width:2;height:7" coordorigin="2738,6331" coordsize="2,7">
              <v:shape style="position:absolute;left:2738;top:6331;width:2;height:7" coordorigin="2738,6331" coordsize="0,7" path="m2738,6331l2738,6338e" filled="false" stroked="true" strokeweight=".140pt" strokecolor="#000000">
                <v:path arrowok="t"/>
              </v:shape>
            </v:group>
            <v:group style="position:absolute;left:2817;top:6212;width:2;height:8" coordorigin="2817,6212" coordsize="2,8">
              <v:shape style="position:absolute;left:2817;top:6212;width:2;height:8" coordorigin="2817,6212" coordsize="0,8" path="m2817,6212l2817,6220e" filled="false" stroked="true" strokeweight=".140pt" strokecolor="#000000">
                <v:path arrowok="t"/>
              </v:shape>
            </v:group>
            <v:group style="position:absolute;left:2801;top:6001;width:2;height:112" coordorigin="2801,6001" coordsize="2,112">
              <v:shape style="position:absolute;left:2801;top:6001;width:2;height:112" coordorigin="2801,6001" coordsize="0,112" path="m2801,6001l2801,6113e" filled="false" stroked="true" strokeweight=".140pt" strokecolor="#000000">
                <v:path arrowok="t"/>
              </v:shape>
            </v:group>
            <v:group style="position:absolute;left:2764;top:6110;width:2;height:8" coordorigin="2764,6110" coordsize="2,8">
              <v:shape style="position:absolute;left:2764;top:6110;width:2;height:8" coordorigin="2764,6110" coordsize="0,8" path="m2764,6110l2764,6118e" filled="false" stroked="true" strokeweight=".140pt" strokecolor="#000000">
                <v:path arrowok="t"/>
              </v:shape>
            </v:group>
            <v:group style="position:absolute;left:2746;top:6059;width:2;height:8" coordorigin="2746,6059" coordsize="2,8">
              <v:shape style="position:absolute;left:2746;top:6059;width:2;height:8" coordorigin="2746,6059" coordsize="0,8" path="m2746,6059l2746,6067e" filled="false" stroked="true" strokeweight=".140pt" strokecolor="#000000">
                <v:path arrowok="t"/>
              </v:shape>
            </v:group>
            <v:group style="position:absolute;left:2769;top:5893;width:2;height:8" coordorigin="2769,5893" coordsize="2,8">
              <v:shape style="position:absolute;left:2769;top:5893;width:2;height:8" coordorigin="2769,5893" coordsize="0,8" path="m2769,5893l2769,5901e" filled="false" stroked="true" strokeweight=".140pt" strokecolor="#000000">
                <v:path arrowok="t"/>
              </v:shape>
            </v:group>
            <v:group style="position:absolute;left:2810;top:5767;width:2;height:74" coordorigin="2810,5767" coordsize="2,74">
              <v:shape style="position:absolute;left:2810;top:5767;width:2;height:74" coordorigin="2810,5767" coordsize="0,74" path="m2810,5767l2810,5841e" filled="false" stroked="true" strokeweight=".290pt" strokecolor="#000000">
                <v:path arrowok="t"/>
              </v:shape>
            </v:group>
            <v:group style="position:absolute;left:2775;top:5839;width:2;height:13" coordorigin="2775,5839" coordsize="2,13">
              <v:shape style="position:absolute;left:2775;top:5839;width:2;height:13" coordorigin="2775,5839" coordsize="0,13" path="m2775,5839l2775,5852e" filled="false" stroked="true" strokeweight=".44pt" strokecolor="#000000">
                <v:path arrowok="t"/>
              </v:shape>
            </v:group>
            <v:group style="position:absolute;left:2753;top:5787;width:2;height:8" coordorigin="2753,5787" coordsize="2,8">
              <v:shape style="position:absolute;left:2753;top:5787;width:2;height:8" coordorigin="2753,5787" coordsize="0,8" path="m2753,5787l2753,5795e" filled="false" stroked="true" strokeweight=".140pt" strokecolor="#000000">
                <v:path arrowok="t"/>
              </v:shape>
            </v:group>
            <v:group style="position:absolute;left:2738;top:5682;width:2;height:7" coordorigin="2738,5682" coordsize="2,7">
              <v:shape style="position:absolute;left:2738;top:5682;width:2;height:7" coordorigin="2738,5682" coordsize="0,7" path="m2738,5682l2738,5689e" filled="false" stroked="true" strokeweight=".140pt" strokecolor="#000000">
                <v:path arrowok="t"/>
              </v:shape>
            </v:group>
            <v:group style="position:absolute;left:2760;top:6310;width:2;height:41" coordorigin="2760,6310" coordsize="2,41">
              <v:shape style="position:absolute;left:2760;top:6310;width:2;height:41" coordorigin="2760,6310" coordsize="0,41" path="m2760,6310l2760,6351e" filled="false" stroked="true" strokeweight=".24pt" strokecolor="#000000">
                <v:path arrowok="t"/>
              </v:shape>
            </v:group>
            <v:group style="position:absolute;left:2790;top:6234;width:2;height:50" coordorigin="2790,6234" coordsize="2,50">
              <v:shape style="position:absolute;left:2790;top:6234;width:2;height:50" coordorigin="2790,6234" coordsize="0,50" path="m2790,6234l2790,6284e" filled="false" stroked="true" strokeweight=".140pt" strokecolor="#000000">
                <v:path arrowok="t"/>
              </v:shape>
            </v:group>
            <v:group style="position:absolute;left:2760;top:6154;width:2;height:67" coordorigin="2760,6154" coordsize="2,67">
              <v:shape style="position:absolute;left:2760;top:6154;width:2;height:67" coordorigin="2760,6154" coordsize="0,67" path="m2760,6154l2760,6221e" filled="false" stroked="true" strokeweight=".140pt" strokecolor="#000000">
                <v:path arrowok="t"/>
              </v:shape>
            </v:group>
            <v:group style="position:absolute;left:2741;top:6154;width:2;height:8" coordorigin="2741,6154" coordsize="2,8">
              <v:shape style="position:absolute;left:2741;top:6154;width:2;height:8" coordorigin="2741,6154" coordsize="0,8" path="m2741,6154l2741,6162e" filled="false" stroked="true" strokeweight=".140pt" strokecolor="#000000">
                <v:path arrowok="t"/>
              </v:shape>
            </v:group>
            <v:group style="position:absolute;left:2820;top:6157;width:2;height:7" coordorigin="2820,6157" coordsize="2,7">
              <v:shape style="position:absolute;left:2820;top:6157;width:2;height:7" coordorigin="2820,6157" coordsize="0,7" path="m2820,6157l2820,6164e" filled="false" stroked="true" strokeweight=".140pt" strokecolor="#000000">
                <v:path arrowok="t"/>
              </v:shape>
            </v:group>
            <v:group style="position:absolute;left:2770;top:6077;width:2;height:8" coordorigin="2770,6077" coordsize="2,8">
              <v:shape style="position:absolute;left:2770;top:6077;width:2;height:8" coordorigin="2770,6077" coordsize="0,8" path="m2770,6077l2770,6085e" filled="false" stroked="true" strokeweight=".140pt" strokecolor="#000000">
                <v:path arrowok="t"/>
              </v:shape>
            </v:group>
            <v:group style="position:absolute;left:2737;top:6056;width:2;height:16" coordorigin="2737,6056" coordsize="2,16">
              <v:shape style="position:absolute;left:2737;top:6056;width:2;height:16" coordorigin="2737,6056" coordsize="0,16" path="m2737,6056l2737,6072e" filled="false" stroked="true" strokeweight=".38630pt" strokecolor="#000000">
                <v:path arrowok="t"/>
              </v:shape>
            </v:group>
            <v:group style="position:absolute;left:2818;top:6060;width:2;height:8" coordorigin="2818,6060" coordsize="2,8">
              <v:shape style="position:absolute;left:2818;top:6060;width:2;height:8" coordorigin="2818,6060" coordsize="0,8" path="m2818,6060l2818,6068e" filled="false" stroked="true" strokeweight=".140pt" strokecolor="#000000">
                <v:path arrowok="t"/>
              </v:shape>
            </v:group>
            <v:group style="position:absolute;left:2748;top:5920;width:2;height:8" coordorigin="2748,5920" coordsize="2,8">
              <v:shape style="position:absolute;left:2748;top:5920;width:2;height:8" coordorigin="2748,5920" coordsize="0,8" path="m2748,5920l2748,5928e" filled="false" stroked="true" strokeweight=".140pt" strokecolor="#000000">
                <v:path arrowok="t"/>
              </v:shape>
            </v:group>
            <v:group style="position:absolute;left:2797;top:5903;width:2;height:8" coordorigin="2797,5903" coordsize="2,8">
              <v:shape style="position:absolute;left:2797;top:5903;width:2;height:8" coordorigin="2797,5903" coordsize="0,8" path="m2797,5903l2797,5911e" filled="false" stroked="true" strokeweight=".140pt" strokecolor="#000000">
                <v:path arrowok="t"/>
              </v:shape>
            </v:group>
            <v:group style="position:absolute;left:2777;top:5747;width:2;height:8" coordorigin="2777,5747" coordsize="2,8">
              <v:shape style="position:absolute;left:2777;top:5747;width:2;height:8" coordorigin="2777,5747" coordsize="0,8" path="m2777,5747l2777,5755e" filled="false" stroked="true" strokeweight=".140pt" strokecolor="#000000">
                <v:path arrowok="t"/>
              </v:shape>
            </v:group>
            <v:group style="position:absolute;left:2758;top:5689;width:11;height:2" coordorigin="2758,5689" coordsize="11,2">
              <v:shape style="position:absolute;left:2758;top:5689;width:11;height:2" coordorigin="2758,5689" coordsize="11,0" path="m2758,5689l2768,5689e" filled="false" stroked="true" strokeweight=".6pt" strokecolor="#000000">
                <v:path arrowok="t"/>
              </v:shape>
            </v:group>
            <v:group style="position:absolute;left:2796;top:6186;width:2;height:8" coordorigin="2796,6186" coordsize="2,8">
              <v:shape style="position:absolute;left:2796;top:6186;width:2;height:8" coordorigin="2796,6186" coordsize="0,8" path="m2796,6186l2796,6194e" filled="false" stroked="true" strokeweight=".140pt" strokecolor="#000000">
                <v:path arrowok="t"/>
              </v:shape>
            </v:group>
            <v:group style="position:absolute;left:2790;top:6086;width:2;height:8" coordorigin="2790,6086" coordsize="2,8">
              <v:shape style="position:absolute;left:2790;top:6086;width:2;height:8" coordorigin="2790,6086" coordsize="0,8" path="m2790,6086l2790,6094e" filled="false" stroked="true" strokeweight=".140pt" strokecolor="#000000">
                <v:path arrowok="t"/>
              </v:shape>
            </v:group>
            <v:group style="position:absolute;left:2796;top:5996;width:2;height:8" coordorigin="2796,5996" coordsize="2,8">
              <v:shape style="position:absolute;left:2796;top:5996;width:2;height:8" coordorigin="2796,5996" coordsize="0,8" path="m2796,5996l2796,6004e" filled="false" stroked="true" strokeweight=".140pt" strokecolor="#000000">
                <v:path arrowok="t"/>
              </v:shape>
            </v:group>
            <v:group style="position:absolute;left:2760;top:5964;width:2;height:7" coordorigin="2760,5964" coordsize="2,7">
              <v:shape style="position:absolute;left:2760;top:5964;width:2;height:7" coordorigin="2760,5964" coordsize="0,7" path="m2760,5964l2760,5971e" filled="false" stroked="true" strokeweight=".140pt" strokecolor="#000000">
                <v:path arrowok="t"/>
              </v:shape>
            </v:group>
            <v:group style="position:absolute;left:2796;top:5807;width:2;height:7" coordorigin="2796,5807" coordsize="2,7">
              <v:shape style="position:absolute;left:2796;top:5807;width:2;height:7" coordorigin="2796,5807" coordsize="0,7" path="m2796,5807l2796,5814e" filled="false" stroked="true" strokeweight=".140pt" strokecolor="#000000">
                <v:path arrowok="t"/>
              </v:shape>
            </v:group>
            <v:group style="position:absolute;left:2760;top:5773;width:2;height:8" coordorigin="2760,5773" coordsize="2,8">
              <v:shape style="position:absolute;left:2760;top:5773;width:2;height:8" coordorigin="2760,5773" coordsize="0,8" path="m2760,5773l2760,5781e" filled="false" stroked="true" strokeweight=".140pt" strokecolor="#000000">
                <v:path arrowok="t"/>
              </v:shape>
            </v:group>
            <v:group style="position:absolute;left:2865;top:6351;width:882;height:2" coordorigin="2865,6351" coordsize="882,2">
              <v:shape style="position:absolute;left:2865;top:6351;width:882;height:2" coordorigin="2865,6351" coordsize="882,0" path="m2865,6351l3747,6351e" filled="false" stroked="true" strokeweight=".38630pt" strokecolor="#000000">
                <v:path arrowok="t"/>
              </v:shape>
            </v:group>
            <v:group style="position:absolute;left:2865;top:5934;width:2;height:417" coordorigin="2865,5934" coordsize="2,417">
              <v:shape style="position:absolute;left:2865;top:5934;width:2;height:417" coordorigin="2865,5934" coordsize="0,417" path="m2865,6351l2865,5934e" filled="false" stroked="true" strokeweight=".38630pt" strokecolor="#000000">
                <v:path arrowok="t"/>
              </v:shape>
            </v:group>
            <v:group style="position:absolute;left:2824;top:5695;width:2;height:696" coordorigin="2824,5695" coordsize="2,696">
              <v:shape style="position:absolute;left:2824;top:5695;width:2;height:696" coordorigin="2824,5695" coordsize="0,696" path="m2824,6391l2824,5695e" filled="false" stroked="true" strokeweight=".38630pt" strokecolor="#000000">
                <v:path arrowok="t"/>
              </v:shape>
            </v:group>
            <v:group style="position:absolute;left:2734;top:5687;width:90;height:2" coordorigin="2734,5687" coordsize="90,2">
              <v:shape style="position:absolute;left:2734;top:5687;width:90;height:2" coordorigin="2734,5687" coordsize="90,0" path="m2734,5687l2824,5687e" filled="false" stroked="true" strokeweight="1.1588pt" strokecolor="#000000">
                <v:path arrowok="t"/>
              </v:shape>
            </v:group>
            <v:group style="position:absolute;left:2824;top:5934;width:41;height:2" coordorigin="2824,5934" coordsize="41,2">
              <v:shape style="position:absolute;left:2824;top:5934;width:41;height:2" coordorigin="2824,5934" coordsize="41,0" path="m2865,5934l2824,5934e" filled="false" stroked="true" strokeweight=".38630pt" strokecolor="#000000">
                <v:path arrowok="t"/>
              </v:shape>
            </v:group>
            <v:group style="position:absolute;left:1772;top:7573;width:2;height:662" coordorigin="1772,7573" coordsize="2,662">
              <v:shape style="position:absolute;left:1772;top:7573;width:2;height:662" coordorigin="1772,7573" coordsize="0,662" path="m1772,8235l1772,7573e" filled="false" stroked="true" strokeweight=".38630pt" strokecolor="#000000">
                <v:path arrowok="t"/>
              </v:shape>
            </v:group>
            <v:group style="position:absolute;left:2734;top:6609;width:90;height:2" coordorigin="2734,6609" coordsize="90,2">
              <v:shape style="position:absolute;left:2734;top:6609;width:90;height:2" coordorigin="2734,6609" coordsize="90,0" path="m2734,6609l2824,6609e" filled="false" stroked="true" strokeweight="1.1588pt" strokecolor="#000000">
                <v:path arrowok="t"/>
              </v:shape>
            </v:group>
            <v:group style="position:absolute;left:1772;top:7573;width:391;height:2" coordorigin="1772,7573" coordsize="391,2">
              <v:shape style="position:absolute;left:1772;top:7573;width:391;height:2" coordorigin="1772,7573" coordsize="391,0" path="m2163,7573l1772,7573e" filled="false" stroked="true" strokeweight=".38630pt" strokecolor="#000000">
                <v:path arrowok="t"/>
              </v:shape>
            </v:group>
            <v:group style="position:absolute;left:1801;top:7604;width:392;height:2" coordorigin="1801,7604" coordsize="392,2">
              <v:shape style="position:absolute;left:1801;top:7604;width:392;height:2" coordorigin="1801,7604" coordsize="392,0" path="m2193,7604l1801,7604e" filled="false" stroked="true" strokeweight=".38630pt" strokecolor="#000000">
                <v:path arrowok="t"/>
              </v:shape>
            </v:group>
            <v:group style="position:absolute;left:2884;top:8106;width:2;height:380" coordorigin="2884,8106" coordsize="2,380">
              <v:shape style="position:absolute;left:2884;top:8106;width:2;height:380" coordorigin="2884,8106" coordsize="0,380" path="m2884,8106l2884,8486e" filled="false" stroked="true" strokeweight=".38630pt" strokecolor="#000000">
                <v:path arrowok="t"/>
              </v:shape>
            </v:group>
            <v:group style="position:absolute;left:2884;top:8155;width:983;height:2" coordorigin="2884,8155" coordsize="983,2">
              <v:shape style="position:absolute;left:2884;top:8155;width:983;height:2" coordorigin="2884,8155" coordsize="983,0" path="m2884,8155l3867,8155e" filled="false" stroked="true" strokeweight=".38630pt" strokecolor="#000000">
                <v:path arrowok="t"/>
              </v:shape>
            </v:group>
            <v:group style="position:absolute;left:2855;top:8124;width:982;height:2" coordorigin="2855,8124" coordsize="982,2">
              <v:shape style="position:absolute;left:2855;top:8124;width:982;height:2" coordorigin="2855,8124" coordsize="982,0" path="m2855,8124l3837,8124e" filled="false" stroked="true" strokeweight=".38630pt" strokecolor="#000000">
                <v:path arrowok="t"/>
              </v:shape>
            </v:group>
            <v:group style="position:absolute;left:1772;top:8235;width:391;height:2" coordorigin="1772,8235" coordsize="391,2">
              <v:shape style="position:absolute;left:1772;top:8235;width:391;height:2" coordorigin="1772,8235" coordsize="391,0" path="m2163,8235l1772,8235e" filled="false" stroked="true" strokeweight=".38630pt" strokecolor="#000000">
                <v:path arrowok="t"/>
              </v:shape>
            </v:group>
            <v:group style="position:absolute;left:1801;top:8205;width:392;height:2" coordorigin="1801,8205" coordsize="392,2">
              <v:shape style="position:absolute;left:1801;top:8205;width:392;height:2" coordorigin="1801,8205" coordsize="392,0" path="m2193,8205l1801,8205e" filled="false" stroked="true" strokeweight=".38630pt" strokecolor="#000000">
                <v:path arrowok="t"/>
              </v:shape>
            </v:group>
            <v:group style="position:absolute;left:1922;top:7724;width:390;height:2" coordorigin="1922,7724" coordsize="390,2">
              <v:shape style="position:absolute;left:1922;top:7724;width:390;height:2" coordorigin="1922,7724" coordsize="390,0" path="m2312,7724l1922,7724e" filled="false" stroked="true" strokeweight=".38630pt" strokecolor="#000000">
                <v:path arrowok="t"/>
              </v:shape>
              <v:shape style="position:absolute;left:341;top:9203;width:5643;height:3358" type="#_x0000_t75" stroked="false">
                <v:imagedata r:id="rId28" o:title=""/>
              </v:shape>
            </v:group>
            <v:group style="position:absolute;left:2312;top:9056;width:2291;height:2" coordorigin="2312,9056" coordsize="2291,2">
              <v:shape style="position:absolute;left:2312;top:9056;width:2291;height:2" coordorigin="2312,9056" coordsize="2291,0" path="m4603,9056l2312,9056e" filled="false" stroked="true" strokeweight=".38630pt" strokecolor="#000000">
                <v:path arrowok="t"/>
              </v:shape>
            </v:group>
            <v:group style="position:absolute;left:2473;top:7424;width:51;height:2" coordorigin="2473,7424" coordsize="51,2">
              <v:shape style="position:absolute;left:2473;top:7424;width:51;height:2" coordorigin="2473,7424" coordsize="51,0" path="m2473,7424l2524,7424e" filled="false" stroked="true" strokeweight=".38630pt" strokecolor="#000000">
                <v:path arrowok="t"/>
              </v:shape>
            </v:group>
            <v:group style="position:absolute;left:2473;top:7403;width:51;height:2" coordorigin="2473,7403" coordsize="51,2">
              <v:shape style="position:absolute;left:2473;top:7403;width:51;height:2" coordorigin="2473,7403" coordsize="51,0" path="m2473,7403l2524,7403e" filled="false" stroked="true" strokeweight=".38630pt" strokecolor="#000000">
                <v:path arrowok="t"/>
              </v:shape>
            </v:group>
            <v:group style="position:absolute;left:2312;top:8225;width:212;height:2" coordorigin="2312,8225" coordsize="212,2">
              <v:shape style="position:absolute;left:2312;top:8225;width:212;height:2" coordorigin="2312,8225" coordsize="212,0" path="m2312,8225l2524,8225e" filled="false" stroked="true" strokeweight=".38630pt" strokecolor="#000000">
                <v:path arrowok="t"/>
              </v:shape>
            </v:group>
            <v:group style="position:absolute;left:2312;top:8205;width:212;height:2" coordorigin="2312,8205" coordsize="212,2">
              <v:shape style="position:absolute;left:2312;top:8205;width:212;height:2" coordorigin="2312,8205" coordsize="212,0" path="m2312,8205l2524,8205e" filled="false" stroked="true" strokeweight=".38630pt" strokecolor="#000000">
                <v:path arrowok="t"/>
              </v:shape>
            </v:group>
            <v:group style="position:absolute;left:2734;top:6421;width:180;height:2" coordorigin="2734,6421" coordsize="180,2">
              <v:shape style="position:absolute;left:2734;top:6421;width:180;height:2" coordorigin="2734,6421" coordsize="180,0" path="m2734,6421l2914,6421e" filled="false" stroked="true" strokeweight=".38630pt" strokecolor="#000000">
                <v:path arrowok="t"/>
              </v:shape>
            </v:group>
            <v:group style="position:absolute;left:2734;top:6421;width:180;height:180" coordorigin="2734,6421" coordsize="180,180">
              <v:shape style="position:absolute;left:2734;top:6421;width:180;height:180" coordorigin="2734,6421" coordsize="180,180" path="m2734,6601l2795,6591,2851,6560,2891,6512,2912,6453,2914,6421e" filled="false" stroked="true" strokeweight=".38630pt" strokecolor="#000000">
                <v:path arrowok="t"/>
              </v:shape>
            </v:group>
            <v:group style="position:absolute;left:2765;top:6601;width:2;height:16" coordorigin="2765,6601" coordsize="2,16">
              <v:shape style="position:absolute;left:2765;top:6601;width:2;height:16" coordorigin="2765,6601" coordsize="0,16" path="m2765,6601l2765,6617e" filled="false" stroked="true" strokeweight=".35pt" strokecolor="#000000">
                <v:path arrowok="t"/>
              </v:shape>
            </v:group>
            <v:group style="position:absolute;left:2734;top:5499;width:180;height:2" coordorigin="2734,5499" coordsize="180,2">
              <v:shape style="position:absolute;left:2734;top:5499;width:180;height:2" coordorigin="2734,5499" coordsize="180,0" path="m2734,5499l2914,5499e" filled="false" stroked="true" strokeweight=".38630pt" strokecolor="#000000">
                <v:path arrowok="t"/>
              </v:shape>
            </v:group>
            <v:group style="position:absolute;left:2734;top:5499;width:180;height:180" coordorigin="2734,5499" coordsize="180,180">
              <v:shape style="position:absolute;left:2734;top:5499;width:180;height:180" coordorigin="2734,5499" coordsize="180,180" path="m2734,5679l2795,5669,2851,5638,2891,5589,2912,5530,2914,5499e" filled="false" stroked="true" strokeweight=".38630pt" strokecolor="#000000">
                <v:path arrowok="t"/>
              </v:shape>
            </v:group>
            <v:group style="position:absolute;left:2734;top:5266;width:90;height:2" coordorigin="2734,5266" coordsize="90,2">
              <v:shape style="position:absolute;left:2734;top:5266;width:90;height:2" coordorigin="2734,5266" coordsize="90,0" path="m2734,5266l2824,5266e" filled="false" stroked="true" strokeweight="1.1588pt" strokecolor="#000000">
                <v:path arrowok="t"/>
              </v:shape>
            </v:group>
            <v:group style="position:absolute;left:2734;top:5078;width:180;height:2" coordorigin="2734,5078" coordsize="180,2">
              <v:shape style="position:absolute;left:2734;top:5078;width:180;height:2" coordorigin="2734,5078" coordsize="180,0" path="m2734,5078l2914,5078e" filled="false" stroked="true" strokeweight=".38630pt" strokecolor="#000000">
                <v:path arrowok="t"/>
              </v:shape>
            </v:group>
            <v:group style="position:absolute;left:2734;top:5078;width:180;height:180" coordorigin="2734,5078" coordsize="180,180">
              <v:shape style="position:absolute;left:2734;top:5078;width:180;height:180" coordorigin="2734,5078" coordsize="180,180" path="m2734,5258l2795,5248,2851,5217,2891,5169,2912,5109,2914,5078e" filled="false" stroked="true" strokeweight=".38630pt" strokecolor="#000000">
                <v:path arrowok="t"/>
              </v:shape>
            </v:group>
            <v:group style="position:absolute;left:2765;top:5258;width:2;height:16" coordorigin="2765,5258" coordsize="2,16">
              <v:shape style="position:absolute;left:2765;top:5258;width:2;height:16" coordorigin="2765,5258" coordsize="0,16" path="m2765,5258l2765,5274e" filled="false" stroked="true" strokeweight=".35pt" strokecolor="#000000">
                <v:path arrowok="t"/>
              </v:shape>
            </v:group>
            <v:group style="position:absolute;left:2734;top:4895;width:90;height:2" coordorigin="2734,4895" coordsize="90,2">
              <v:shape style="position:absolute;left:2734;top:4895;width:90;height:2" coordorigin="2734,4895" coordsize="90,0" path="m2734,4895l2824,4895e" filled="false" stroked="true" strokeweight="1.1588pt" strokecolor="#000000">
                <v:path arrowok="t"/>
              </v:shape>
            </v:group>
            <v:group style="position:absolute;left:2734;top:4707;width:180;height:2" coordorigin="2734,4707" coordsize="180,2">
              <v:shape style="position:absolute;left:2734;top:4707;width:180;height:2" coordorigin="2734,4707" coordsize="180,0" path="m2734,4707l2914,4707e" filled="false" stroked="true" strokeweight=".38630pt" strokecolor="#000000">
                <v:path arrowok="t"/>
              </v:shape>
            </v:group>
            <v:group style="position:absolute;left:2734;top:4707;width:180;height:180" coordorigin="2734,4707" coordsize="180,180">
              <v:shape style="position:absolute;left:2734;top:4707;width:180;height:180" coordorigin="2734,4707" coordsize="180,180" path="m2734,4887l2795,4877,2851,4846,2891,4797,2912,4738,2914,4707e" filled="false" stroked="true" strokeweight=".38630pt" strokecolor="#000000">
                <v:path arrowok="t"/>
              </v:shape>
            </v:group>
            <v:group style="position:absolute;left:2765;top:4887;width:2;height:16" coordorigin="2765,4887" coordsize="2,16">
              <v:shape style="position:absolute;left:2765;top:4887;width:2;height:16" coordorigin="2765,4887" coordsize="0,16" path="m2765,4887l2765,4903e" filled="false" stroked="true" strokeweight=".35pt" strokecolor="#000000">
                <v:path arrowok="t"/>
              </v:shape>
            </v:group>
            <v:group style="position:absolute;left:2856;top:3640;width:2;height:180" coordorigin="2856,3640" coordsize="2,180">
              <v:shape style="position:absolute;left:2856;top:3640;width:2;height:180" coordorigin="2856,3640" coordsize="0,180" path="m2856,3820l2856,3640e" filled="false" stroked="true" strokeweight=".38630pt" strokecolor="#000000">
                <v:path arrowok="t"/>
              </v:shape>
            </v:group>
            <v:group style="position:absolute;left:2826;top:3790;width:30;height:2" coordorigin="2826,3790" coordsize="30,2">
              <v:shape style="position:absolute;left:2826;top:3790;width:30;height:2" coordorigin="2826,3790" coordsize="30,0" path="m2826,3790l2856,3790e" filled="false" stroked="true" strokeweight=".38630pt" strokecolor="#000000">
                <v:path arrowok="t"/>
              </v:shape>
            </v:group>
            <v:group style="position:absolute;left:2856;top:3640;width:181;height:180" coordorigin="2856,3640" coordsize="181,180">
              <v:shape style="position:absolute;left:2856;top:3640;width:181;height:180" coordorigin="2856,3640" coordsize="181,180" path="m3037,3820l3027,3758,2995,3704,2947,3663,2888,3642,2856,3640e" filled="false" stroked="true" strokeweight=".38630pt" strokecolor="#000000">
                <v:path arrowok="t"/>
              </v:shape>
            </v:group>
            <v:group style="position:absolute;left:2524;top:7242;width:180;height:182" coordorigin="2524,7242" coordsize="180,182">
              <v:shape style="position:absolute;left:2524;top:7242;width:180;height:182" coordorigin="2524,7242" coordsize="180,182" path="m2704,7424l2704,7242,2676,7243,2596,7274,2540,7340,2524,7424,2524,7403e" filled="false" stroked="true" strokeweight=".38630pt" strokecolor="#000000">
                <v:path arrowok="t"/>
              </v:shape>
            </v:group>
            <v:group style="position:absolute;left:2704;top:7403;width:30;height:2" coordorigin="2704,7403" coordsize="30,2">
              <v:shape style="position:absolute;left:2704;top:7403;width:30;height:2" coordorigin="2704,7403" coordsize="30,0" path="m2704,7403l2734,7403e" filled="false" stroked="true" strokeweight=".38630pt" strokecolor="#000000">
                <v:path arrowok="t"/>
              </v:shape>
            </v:group>
            <v:group style="position:absolute;left:2704;top:7424;width:30;height:2" coordorigin="2704,7424" coordsize="30,2">
              <v:shape style="position:absolute;left:2704;top:7424;width:30;height:2" coordorigin="2704,7424" coordsize="30,0" path="m2704,7424l2734,7424e" filled="false" stroked="true" strokeweight=".38630pt" strokecolor="#000000">
                <v:path arrowok="t"/>
              </v:shape>
            </v:group>
            <v:group style="position:absolute;left:2524;top:8044;width:180;height:181" coordorigin="2524,8044" coordsize="180,181">
              <v:shape style="position:absolute;left:2524;top:8044;width:180;height:181" coordorigin="2524,8044" coordsize="180,181" path="m2704,8225l2704,8044,2676,8046,2596,8077,2540,8141,2524,8225,2524,8205e" filled="false" stroked="true" strokeweight=".38630pt" strokecolor="#000000">
                <v:path arrowok="t"/>
              </v:shape>
            </v:group>
            <v:group style="position:absolute;left:2704;top:8205;width:30;height:2" coordorigin="2704,8205" coordsize="30,2">
              <v:shape style="position:absolute;left:2704;top:8205;width:30;height:2" coordorigin="2704,8205" coordsize="30,0" path="m2704,8205l2734,8205e" filled="false" stroked="true" strokeweight=".38630pt" strokecolor="#000000">
                <v:path arrowok="t"/>
              </v:shape>
            </v:group>
            <v:group style="position:absolute;left:2704;top:8225;width:30;height:2" coordorigin="2704,8225" coordsize="30,2">
              <v:shape style="position:absolute;left:2704;top:8225;width:30;height:2" coordorigin="2704,8225" coordsize="30,0" path="m2704,8225l2734,8225e" filled="false" stroked="true" strokeweight=".38630pt" strokecolor="#000000">
                <v:path arrowok="t"/>
              </v:shape>
            </v:group>
            <v:group style="position:absolute;left:3731;top:4371;width:16;height:2" coordorigin="3731,4371" coordsize="16,2">
              <v:shape style="position:absolute;left:3731;top:4371;width:16;height:2" coordorigin="3731,4371" coordsize="16,0" path="m3747,4371l3731,4371e" filled="false" stroked="true" strokeweight=".38630pt" strokecolor="#000000">
                <v:path arrowok="t"/>
              </v:shape>
            </v:group>
            <v:group style="position:absolute;left:3716;top:4331;width:31;height:180" coordorigin="3716,4331" coordsize="31,180">
              <v:shape style="position:absolute;left:3716;top:4331;width:31;height:180" coordorigin="3716,4331" coordsize="31,180" path="m3747,4331l3716,4331,3716,4511e" filled="false" stroked="true" strokeweight=".38630pt" strokecolor="#000000">
                <v:path arrowok="t"/>
              </v:shape>
            </v:group>
            <v:group style="position:absolute;left:3536;top:4331;width:180;height:180" coordorigin="3536,4331" coordsize="180,180">
              <v:shape style="position:absolute;left:3536;top:4331;width:180;height:180" coordorigin="3536,4331" coordsize="180,180" path="m3536,4331l3552,4415,3608,4480,3688,4510,3716,4511e" filled="false" stroked="true" strokeweight=".38630pt" strokecolor="#000000">
                <v:path arrowok="t"/>
              </v:shape>
            </v:group>
            <v:group style="position:absolute;left:3520;top:4331;width:16;height:40" coordorigin="3520,4331" coordsize="16,40">
              <v:shape style="position:absolute;left:3520;top:4331;width:16;height:40" coordorigin="3520,4331" coordsize="16,40" path="m3536,4331l3536,4352,3520,4352,3520,4371e" filled="false" stroked="true" strokeweight=".38630pt" strokecolor="#000000">
                <v:path arrowok="t"/>
              </v:shape>
            </v:group>
            <v:group style="position:absolute;left:3716;top:4352;width:15;height:19" coordorigin="3716,4352" coordsize="15,19">
              <v:shape style="position:absolute;left:3716;top:4352;width:15;height:19" coordorigin="3716,4352" coordsize="15,19" path="m3716,4352l3731,4352,3731,4371e" filled="false" stroked="true" strokeweight=".38630pt" strokecolor="#000000">
                <v:path arrowok="t"/>
              </v:shape>
            </v:group>
            <v:group style="position:absolute;left:3416;top:4371;width:104;height:2" coordorigin="3416,4371" coordsize="104,2">
              <v:shape style="position:absolute;left:3416;top:4371;width:104;height:2" coordorigin="3416,4371" coordsize="104,0" path="m3520,4371l3416,4371e" filled="false" stroked="true" strokeweight=".38630pt" strokecolor="#000000">
                <v:path arrowok="t"/>
              </v:shape>
            </v:group>
            <v:group style="position:absolute;left:3416;top:4331;width:120;height:2" coordorigin="3416,4331" coordsize="120,2">
              <v:shape style="position:absolute;left:3416;top:4331;width:120;height:2" coordorigin="3416,4331" coordsize="120,0" path="m3536,4331l3416,4331e" filled="false" stroked="true" strokeweight=".38630pt" strokecolor="#000000">
                <v:path arrowok="t"/>
              </v:shape>
            </v:group>
            <v:group style="position:absolute;left:4142;top:3790;width:210;height:2" coordorigin="4142,3790" coordsize="210,2">
              <v:shape style="position:absolute;left:4142;top:3790;width:210;height:2" coordorigin="4142,3790" coordsize="210,0" path="m4352,3790l4142,3790e" filled="false" stroked="true" strokeweight=".38630pt" strokecolor="#000000">
                <v:path arrowok="t"/>
              </v:shape>
            </v:group>
            <v:group style="position:absolute;left:4142;top:3770;width:210;height:2" coordorigin="4142,3770" coordsize="210,2">
              <v:shape style="position:absolute;left:4142;top:3770;width:210;height:2" coordorigin="4142,3770" coordsize="210,0" path="m4352,3770l4142,3770e" filled="false" stroked="true" strokeweight=".38630pt" strokecolor="#000000">
                <v:path arrowok="t"/>
              </v:shape>
            </v:group>
            <v:group style="position:absolute;left:3962;top:3610;width:2;height:180" coordorigin="3962,3610" coordsize="2,180">
              <v:shape style="position:absolute;left:3962;top:3610;width:2;height:180" coordorigin="3962,3610" coordsize="0,180" path="m3962,3790l3962,3610e" filled="false" stroked="true" strokeweight=".38630pt" strokecolor="#000000">
                <v:path arrowok="t"/>
              </v:shape>
            </v:group>
            <v:group style="position:absolute;left:3962;top:3610;width:180;height:180" coordorigin="3962,3610" coordsize="180,180">
              <v:shape style="position:absolute;left:3962;top:3610;width:180;height:180" coordorigin="3962,3610" coordsize="180,180" path="m4142,3790l4125,3707,4070,3641,3990,3611,3962,3610e" filled="false" stroked="true" strokeweight=".38630pt" strokecolor="#000000">
                <v:path arrowok="t"/>
              </v:shape>
            </v:group>
            <v:group style="position:absolute;left:4142;top:3770;width:2;height:20" coordorigin="4142,3770" coordsize="2,20">
              <v:shape style="position:absolute;left:4142;top:3770;width:2;height:20" coordorigin="4142,3770" coordsize="0,20" path="m4142,3790l4142,3770e" filled="false" stroked="true" strokeweight=".38630pt" strokecolor="#000000">
                <v:path arrowok="t"/>
              </v:shape>
            </v:group>
            <v:group style="position:absolute;left:3932;top:3770;width:30;height:2" coordorigin="3932,3770" coordsize="30,2">
              <v:shape style="position:absolute;left:3932;top:3770;width:30;height:2" coordorigin="3932,3770" coordsize="30,0" path="m3962,3770l3932,3770e" filled="false" stroked="true" strokeweight=".38630pt" strokecolor="#000000">
                <v:path arrowok="t"/>
              </v:shape>
            </v:group>
            <v:group style="position:absolute;left:3932;top:3790;width:30;height:2" coordorigin="3932,3790" coordsize="30,2">
              <v:shape style="position:absolute;left:3932;top:3790;width:30;height:2" coordorigin="3932,3790" coordsize="30,0" path="m3962,3790l3932,3790e" filled="false" stroked="true" strokeweight=".38630pt" strokecolor="#000000">
                <v:path arrowok="t"/>
              </v:shape>
            </v:group>
            <v:group style="position:absolute;left:4142;top:3430;width:210;height:2" coordorigin="4142,3430" coordsize="210,2">
              <v:shape style="position:absolute;left:4142;top:3430;width:210;height:2" coordorigin="4142,3430" coordsize="210,0" path="m4352,3430l4142,3430e" filled="false" stroked="true" strokeweight=".38630pt" strokecolor="#000000">
                <v:path arrowok="t"/>
              </v:shape>
            </v:group>
            <v:group style="position:absolute;left:4142;top:3409;width:210;height:2" coordorigin="4142,3409" coordsize="210,2">
              <v:shape style="position:absolute;left:4142;top:3409;width:210;height:2" coordorigin="4142,3409" coordsize="210,0" path="m4352,3409l4142,3409e" filled="false" stroked="true" strokeweight=".38630pt" strokecolor="#000000">
                <v:path arrowok="t"/>
              </v:shape>
            </v:group>
            <v:group style="position:absolute;left:3962;top:3248;width:2;height:182" coordorigin="3962,3248" coordsize="2,182">
              <v:shape style="position:absolute;left:3962;top:3248;width:2;height:182" coordorigin="3962,3248" coordsize="0,182" path="m3962,3430l3962,3248e" filled="false" stroked="true" strokeweight=".38630pt" strokecolor="#000000">
                <v:path arrowok="t"/>
              </v:shape>
            </v:group>
            <v:group style="position:absolute;left:3962;top:3248;width:180;height:182" coordorigin="3962,3248" coordsize="180,182">
              <v:shape style="position:absolute;left:3962;top:3248;width:180;height:182" coordorigin="3962,3248" coordsize="180,182" path="m4142,3430l4125,3346,4070,3280,3990,3249,3962,3248e" filled="false" stroked="true" strokeweight=".38630pt" strokecolor="#000000">
                <v:path arrowok="t"/>
              </v:shape>
            </v:group>
            <v:group style="position:absolute;left:4142;top:3409;width:2;height:21" coordorigin="4142,3409" coordsize="2,21">
              <v:shape style="position:absolute;left:4142;top:3409;width:2;height:21" coordorigin="4142,3409" coordsize="0,21" path="m4142,3430l4142,3409e" filled="false" stroked="true" strokeweight=".38630pt" strokecolor="#000000">
                <v:path arrowok="t"/>
              </v:shape>
            </v:group>
            <v:group style="position:absolute;left:3932;top:3409;width:30;height:2" coordorigin="3932,3409" coordsize="30,2">
              <v:shape style="position:absolute;left:3932;top:3409;width:30;height:2" coordorigin="3932,3409" coordsize="30,0" path="m3962,3409l3932,3409e" filled="false" stroked="true" strokeweight=".38630pt" strokecolor="#000000">
                <v:path arrowok="t"/>
              </v:shape>
            </v:group>
            <v:group style="position:absolute;left:3932;top:3430;width:30;height:2" coordorigin="3932,3430" coordsize="30,2">
              <v:shape style="position:absolute;left:3932;top:3430;width:30;height:2" coordorigin="3932,3430" coordsize="30,0" path="m3962,3430l3932,3430e" filled="false" stroked="true" strokeweight=".38630pt" strokecolor="#000000">
                <v:path arrowok="t"/>
              </v:shape>
            </v:group>
            <v:group style="position:absolute;left:4895;top:3820;width:2;height:241" coordorigin="4895,3820" coordsize="2,241">
              <v:shape style="position:absolute;left:4895;top:3820;width:2;height:241" coordorigin="4895,3820" coordsize="0,241" path="m4895,3820l4895,4061e" filled="false" stroked="true" strokeweight=".38630pt" strokecolor="#000000">
                <v:path arrowok="t"/>
              </v:shape>
            </v:group>
            <v:group style="position:absolute;left:4736;top:4241;width:180;height:2" coordorigin="4736,4241" coordsize="180,2">
              <v:shape style="position:absolute;left:4736;top:4241;width:180;height:2" coordorigin="4736,4241" coordsize="180,0" path="m4916,4241l4736,4241e" filled="false" stroked="true" strokeweight=".38630pt" strokecolor="#000000">
                <v:path arrowok="t"/>
              </v:shape>
            </v:group>
            <v:group style="position:absolute;left:4736;top:4061;width:180;height:180" coordorigin="4736,4061" coordsize="180,180">
              <v:shape style="position:absolute;left:4736;top:4061;width:180;height:180" coordorigin="4736,4061" coordsize="180,180" path="m4916,4061l4832,4077,4768,4133,4737,4213,4736,4241e" filled="false" stroked="true" strokeweight=".38630pt" strokecolor="#000000">
                <v:path arrowok="t"/>
              </v:shape>
            </v:group>
            <v:group style="position:absolute;left:4895;top:4061;width:21;height:2" coordorigin="4895,4061" coordsize="21,2">
              <v:shape style="position:absolute;left:4895;top:4061;width:21;height:2" coordorigin="4895,4061" coordsize="21,0" path="m4916,4061l4895,4061e" filled="false" stroked="true" strokeweight=".38630pt" strokecolor="#000000">
                <v:path arrowok="t"/>
              </v:shape>
            </v:group>
            <v:group style="position:absolute;left:4375;top:4241;width:180;height:2" coordorigin="4375,4241" coordsize="180,2">
              <v:shape style="position:absolute;left:4375;top:4241;width:180;height:2" coordorigin="4375,4241" coordsize="180,0" path="m4555,4241l4375,4241e" filled="false" stroked="true" strokeweight=".38630pt" strokecolor="#000000">
                <v:path arrowok="t"/>
              </v:shape>
            </v:group>
            <v:group style="position:absolute;left:4375;top:4061;width:180;height:180" coordorigin="4375,4061" coordsize="180,180">
              <v:shape style="position:absolute;left:4375;top:4061;width:180;height:180" coordorigin="4375,4061" coordsize="180,180" path="m4555,4061l4472,4077,4406,4133,4376,4213,4375,4241e" filled="false" stroked="true" strokeweight=".38630pt" strokecolor="#000000">
                <v:path arrowok="t"/>
              </v:shape>
            </v:group>
            <v:group style="position:absolute;left:4535;top:4061;width:20;height:2" coordorigin="4535,4061" coordsize="20,2">
              <v:shape style="position:absolute;left:4535;top:4061;width:20;height:2" coordorigin="4535,4061" coordsize="20,0" path="m4555,4061l4535,4061e" filled="false" stroked="true" strokeweight=".38630pt" strokecolor="#000000">
                <v:path arrowok="t"/>
              </v:shape>
            </v:group>
            <v:group style="position:absolute;left:4555;top:4241;width:2;height:30" coordorigin="4555,4241" coordsize="2,30">
              <v:shape style="position:absolute;left:4555;top:4241;width:2;height:30" coordorigin="4555,4241" coordsize="0,30" path="m4555,4241l4555,4271e" filled="false" stroked="true" strokeweight=".38630pt" strokecolor="#000000">
                <v:path arrowok="t"/>
              </v:shape>
            </v:group>
            <v:group style="position:absolute;left:5851;top:577;width:89;height:2" coordorigin="5851,577" coordsize="89,2">
              <v:shape style="position:absolute;left:5851;top:577;width:89;height:2" coordorigin="5851,577" coordsize="89,0" path="m5851,577l5940,577e" filled="false" stroked="true" strokeweight=".65pt" strokecolor="#000000">
                <v:path arrowok="t"/>
              </v:shape>
            </v:group>
            <v:group style="position:absolute;left:5893;top:534;width:11;height:37" coordorigin="5893,534" coordsize="11,37">
              <v:shape style="position:absolute;left:5893;top:534;width:11;height:37" coordorigin="5893,534" coordsize="11,37" path="m5904,534l5893,571,5904,571,5904,534xe" filled="true" fillcolor="#000000" stroked="false">
                <v:path arrowok="t"/>
                <v:fill type="solid"/>
              </v:shape>
            </v:group>
            <v:group style="position:absolute;left:5893;top:534;width:11;height:37" coordorigin="5893,534" coordsize="11,37">
              <v:shape style="position:absolute;left:5893;top:534;width:11;height:37" coordorigin="5893,534" coordsize="11,37" path="m5904,534l5893,534,5893,571,5904,534xe" filled="true" fillcolor="#000000" stroked="false">
                <v:path arrowok="t"/>
                <v:fill type="solid"/>
              </v:shape>
            </v:group>
            <v:group style="position:absolute;left:5851;top:529;width:89;height:2" coordorigin="5851,529" coordsize="89,2">
              <v:shape style="position:absolute;left:5851;top:529;width:89;height:2" coordorigin="5851,529" coordsize="89,0" path="m5851,529l5940,529e" filled="false" stroked="true" strokeweight=".600010pt" strokecolor="#000000">
                <v:path arrowok="t"/>
              </v:shape>
            </v:group>
            <v:group style="position:absolute;left:5851;top:591;width:64;height:49" coordorigin="5851,591" coordsize="64,49">
              <v:shape style="position:absolute;left:5851;top:591;width:64;height:49" coordorigin="5851,591" coordsize="64,49" path="m5851,591l5851,601,5878,609,5878,640,5888,611,5915,611,5851,591xe" filled="true" fillcolor="#000000" stroked="false">
                <v:path arrowok="t"/>
                <v:fill type="solid"/>
              </v:shape>
            </v:group>
            <v:group style="position:absolute;left:5888;top:611;width:52;height:18" coordorigin="5888,611" coordsize="52,18">
              <v:shape style="position:absolute;left:5888;top:611;width:52;height:18" coordorigin="5888,611" coordsize="52,18" path="m5915,611l5888,611,5914,620,5916,620,5919,622,5922,622,5923,623,5928,623,5931,624,5940,629,5940,619,5915,611xe" filled="true" fillcolor="#000000" stroked="false">
                <v:path arrowok="t"/>
                <v:fill type="solid"/>
              </v:shape>
            </v:group>
            <v:group style="position:absolute;left:5851;top:611;width:65;height:48" coordorigin="5851,611" coordsize="65,48">
              <v:shape style="position:absolute;left:5851;top:611;width:65;height:48" coordorigin="5851,611" coordsize="65,48" path="m5888,611l5878,640,5851,649,5851,659,5916,637,5888,637,5888,611xe" filled="true" fillcolor="#000000" stroked="false">
                <v:path arrowok="t"/>
                <v:fill type="solid"/>
              </v:shape>
            </v:group>
            <v:group style="position:absolute;left:5888;top:624;width:52;height:13" coordorigin="5888,624" coordsize="52,13">
              <v:shape style="position:absolute;left:5888;top:624;width:52;height:13" coordorigin="5888,624" coordsize="52,13" path="m5931,624l5928,624,5925,625,5923,625,5920,627,5918,627,5913,629,5888,637,5916,637,5940,629,5931,624xe" filled="true" fillcolor="#000000" stroked="false">
                <v:path arrowok="t"/>
                <v:fill type="solid"/>
              </v:shape>
            </v:group>
            <v:group style="position:absolute;left:5851;top:667;width:89;height:45" coordorigin="5851,667" coordsize="89,45">
              <v:shape style="position:absolute;left:5851;top:667;width:89;height:45" coordorigin="5851,667" coordsize="89,45" path="m5940,667l5851,667,5851,712,5861,712,5861,676,5940,676,5940,667xe" filled="true" fillcolor="#000000" stroked="false">
                <v:path arrowok="t"/>
                <v:fill type="solid"/>
              </v:shape>
            </v:group>
            <v:group style="position:absolute;left:5851;top:723;width:89;height:45" coordorigin="5851,723" coordsize="89,45">
              <v:shape style="position:absolute;left:5851;top:723;width:89;height:45" coordorigin="5851,723" coordsize="89,45" path="m5940,723l5851,723,5851,768,5861,768,5861,732,5940,732,5940,723xe" filled="true" fillcolor="#000000" stroked="false">
                <v:path arrowok="t"/>
                <v:fill type="solid"/>
              </v:shape>
            </v:group>
            <v:group style="position:absolute;left:5858;top:839;width:24;height:31" coordorigin="5858,839" coordsize="24,31">
              <v:shape style="position:absolute;left:5858;top:839;width:24;height:31" coordorigin="5858,839" coordsize="24,31" path="m5860,839l5858,861,5861,862,5864,865,5869,868,5871,868,5876,870,5879,870,5882,861,5880,860,5878,860,5873,857,5870,857,5869,856,5866,855,5865,853,5865,852,5862,851,5861,848,5861,846,5860,844,5860,839xe" filled="true" fillcolor="#000000" stroked="false">
                <v:path arrowok="t"/>
                <v:fill type="solid"/>
              </v:shape>
            </v:group>
            <v:group style="position:absolute;left:5849;top:810;width:82;height:51" coordorigin="5849,810" coordsize="82,51">
              <v:shape style="position:absolute;left:5849;top:810;width:82;height:51" coordorigin="5849,810" coordsize="82,51" path="m5922,810l5870,810,5870,811,5867,811,5862,813,5861,816,5858,817,5856,820,5855,822,5853,822,5852,825,5852,828,5849,831,5849,847,5851,848,5852,851,5852,853,5853,855,5857,859,5857,860,5858,861,5860,840,5860,833,5862,829,5864,828,5865,825,5866,824,5869,822,5871,820,5873,820,5878,817,5879,817,5882,816,5931,816,5928,813,5925,812,5924,811,5922,810xe" filled="true" fillcolor="#000000" stroked="false">
                <v:path arrowok="t"/>
                <v:fill type="solid"/>
              </v:shape>
            </v:group>
            <v:group style="position:absolute;left:5907;top:816;width:25;height:22" coordorigin="5907,816" coordsize="25,22">
              <v:shape style="position:absolute;left:5907;top:816;width:25;height:22" coordorigin="5907,816" coordsize="25,22" path="m5931,816l5907,816,5910,817,5914,817,5922,821,5925,824,5927,825,5931,833,5931,835,5932,838,5932,817,5931,816xe" filled="true" fillcolor="#000000" stroked="false">
                <v:path arrowok="t"/>
                <v:fill type="solid"/>
              </v:shape>
            </v:group>
            <v:group style="position:absolute;left:5873;top:808;width:46;height:2" coordorigin="5873,808" coordsize="46,2">
              <v:shape style="position:absolute;left:5873;top:808;width:46;height:2" coordorigin="5873,808" coordsize="46,0" path="m5873,808l5919,808e" filled="false" stroked="true" strokeweight=".3pt" strokecolor="#000000">
                <v:path arrowok="t"/>
              </v:shape>
            </v:group>
            <v:group style="position:absolute;left:5913;top:817;width:29;height:52" coordorigin="5913,817" coordsize="29,52">
              <v:shape style="position:absolute;left:5913;top:817;width:29;height:52" coordorigin="5913,817" coordsize="29,52" path="m5932,817l5932,843,5931,846,5931,848,5927,852,5925,855,5920,857,5919,857,5916,859,5913,860,5915,869,5919,869,5927,865,5928,864,5931,862,5933,860,5936,859,5937,856,5938,855,5940,852,5940,849,5941,848,5941,846,5942,843,5942,839,5941,837,5941,831,5938,826,5938,825,5937,822,5936,822,5934,820,5932,817xe" filled="true" fillcolor="#000000" stroked="false">
                <v:path arrowok="t"/>
                <v:fill type="solid"/>
              </v:shape>
            </v:group>
            <v:group style="position:absolute;left:3731;top:3408;width:15;height:20" coordorigin="3731,3408" coordsize="15,20">
              <v:shape style="position:absolute;left:3731;top:3408;width:15;height:20" coordorigin="3731,3408" coordsize="15,20" path="m3746,3408l3744,3408,3742,3409,3739,3409,3738,3410,3735,3410,3734,3412,3733,3412,3731,3413,3733,3428,3733,3425,3734,3423,3734,3422,3739,3417,3739,3416,3743,3416,3744,3414,3746,3414,3746,3408xe" filled="true" fillcolor="#000000" stroked="false">
                <v:path arrowok="t"/>
                <v:fill type="solid"/>
              </v:shape>
            </v:group>
            <v:group style="position:absolute;left:3769;top:3431;width:11;height:15" coordorigin="3769,3431" coordsize="11,15">
              <v:shape style="position:absolute;left:3769;top:3431;width:11;height:15" coordorigin="3769,3431" coordsize="11,15" path="m3780,3431l3779,3432,3779,3434,3778,3435,3778,3436,3776,3437,3775,3437,3774,3439,3773,3439,3771,3440,3769,3440,3769,3446,3771,3446,3773,3445,3776,3445,3778,3444,3779,3444,3779,3443,3780,3443,3780,3431xe" filled="true" fillcolor="#000000" stroked="false">
                <v:path arrowok="t"/>
                <v:fill type="solid"/>
              </v:shape>
            </v:group>
            <v:group style="position:absolute;left:3738;top:3446;width:10;height:2" coordorigin="3738,3446" coordsize="10,2">
              <v:shape style="position:absolute;left:3738;top:3446;width:10;height:2" coordorigin="3738,3446" coordsize="10,2" path="m3748,3446l3738,3446,3740,3448,3746,3448,3748,3446xe" filled="true" fillcolor="#000000" stroked="false">
                <v:path arrowok="t"/>
                <v:fill type="solid"/>
              </v:shape>
            </v:group>
            <v:group style="position:absolute;left:3735;top:3445;width:17;height:2" coordorigin="3735,3445" coordsize="17,2">
              <v:shape style="position:absolute;left:3735;top:3445;width:17;height:2" coordorigin="3735,3445" coordsize="17,1" path="m3735,3446l3752,3446e" filled="false" stroked="true" strokeweight=".15pt" strokecolor="#000000">
                <v:path arrowok="t"/>
              </v:shape>
            </v:group>
            <v:group style="position:absolute;left:3725;top:3413;width:31;height:32" coordorigin="3725,3413" coordsize="31,32">
              <v:shape style="position:absolute;left:3725;top:3413;width:31;height:32" coordorigin="3725,3413" coordsize="31,32" path="m3731,3413l3728,3417,3728,3418,3726,3421,3726,3423,3725,3425,3725,3432,3726,3434,3726,3437,3728,3439,3728,3440,3730,3443,3731,3443,3734,3445,3753,3445,3756,3443,3756,3441,3740,3441,3739,3440,3738,3440,3735,3437,3734,3437,3734,3436,3733,3434,3733,3427,3731,3413xe" filled="true" fillcolor="#000000" stroked="false">
                <v:path arrowok="t"/>
                <v:fill type="solid"/>
              </v:shape>
            </v:group>
            <v:group style="position:absolute;left:3775;top:3417;width:12;height:26" coordorigin="3775,3417" coordsize="12,26">
              <v:shape style="position:absolute;left:3775;top:3417;width:12;height:26" coordorigin="3775,3417" coordsize="12,26" path="m3784,3417l3775,3417,3779,3421,3779,3422,3780,3425,3780,3443,3785,3437,3785,3436,3787,3435,3787,3422,3785,3421,3785,3418,3784,3417xe" filled="true" fillcolor="#000000" stroked="false">
                <v:path arrowok="t"/>
                <v:fill type="solid"/>
              </v:shape>
            </v:group>
            <v:group style="position:absolute;left:3744;top:3412;width:40;height:29" coordorigin="3744,3412" coordsize="40,29">
              <v:shape style="position:absolute;left:3744;top:3412;width:40;height:29" coordorigin="3744,3412" coordsize="40,29" path="m3779,3412l3764,3412,3757,3418,3757,3419,3756,3421,3756,3422,3755,3425,3755,3426,3753,3427,3753,3430,3752,3431,3752,3434,3751,3435,3751,3436,3747,3440,3746,3440,3744,3441,3756,3441,3758,3439,3758,3437,3760,3436,3760,3434,3761,3432,3761,3430,3762,3428,3762,3426,3764,3423,3764,3422,3765,3421,3765,3419,3767,3417,3784,3417,3784,3416,3783,3416,3783,3414,3782,3414,3779,3412xe" filled="true" fillcolor="#000000" stroked="false">
                <v:path arrowok="t"/>
                <v:fill type="solid"/>
              </v:shape>
            </v:group>
            <v:group style="position:absolute;left:3765;top:3410;width:13;height:2" coordorigin="3765,3410" coordsize="13,2">
              <v:shape style="position:absolute;left:3765;top:3410;width:13;height:2" coordorigin="3765,3410" coordsize="13,2" path="m3775,3410l3766,3410,3765,3412,3778,3412,3775,3410xe" filled="true" fillcolor="#000000" stroked="false">
                <v:path arrowok="t"/>
                <v:fill type="solid"/>
              </v:shape>
            </v:group>
            <v:group style="position:absolute;left:3726;top:3453;width:61;height:40" coordorigin="3726,3453" coordsize="61,40">
              <v:shape style="position:absolute;left:3726;top:3453;width:61;height:40" coordorigin="3726,3453" coordsize="61,40" path="m3787,3453l3779,3453,3779,3470,3726,3470,3726,3476,3779,3476,3779,3493,3787,3493,3787,3453xe" filled="true" fillcolor="#000000" stroked="false">
                <v:path arrowok="t"/>
                <v:fill type="solid"/>
              </v:shape>
            </v:group>
            <v:group style="position:absolute;left:3726;top:3493;width:45;height:32" coordorigin="3726,3493" coordsize="45,32">
              <v:shape style="position:absolute;left:3726;top:3493;width:45;height:32" coordorigin="3726,3493" coordsize="45,32" path="m3726,3493l3726,3499,3744,3504,3744,3525,3751,3507,3771,3507,3726,3493xe" filled="true" fillcolor="#000000" stroked="false">
                <v:path arrowok="t"/>
                <v:fill type="solid"/>
              </v:shape>
            </v:group>
            <v:group style="position:absolute;left:3751;top:3507;width:36;height:12" coordorigin="3751,3507" coordsize="36,12">
              <v:shape style="position:absolute;left:3751;top:3507;width:36;height:12" coordorigin="3751,3507" coordsize="36,12" path="m3771,3507l3751,3507,3769,3512,3770,3513,3775,3513,3776,3515,3780,3515,3787,3519,3787,3512,3771,3507xe" filled="true" fillcolor="#000000" stroked="false">
                <v:path arrowok="t"/>
                <v:fill type="solid"/>
              </v:shape>
            </v:group>
            <v:group style="position:absolute;left:3726;top:3507;width:46;height:32" coordorigin="3726,3507" coordsize="46,32">
              <v:shape style="position:absolute;left:3726;top:3507;width:46;height:32" coordorigin="3726,3507" coordsize="46,32" path="m3751,3507l3744,3525,3726,3531,3726,3539,3772,3524,3751,3524,3751,3507xe" filled="true" fillcolor="#000000" stroked="false">
                <v:path arrowok="t"/>
                <v:fill type="solid"/>
              </v:shape>
            </v:group>
            <v:group style="position:absolute;left:3751;top:3515;width:36;height:9" coordorigin="3751,3515" coordsize="36,9">
              <v:shape style="position:absolute;left:3751;top:3515;width:36;height:9" coordorigin="3751,3515" coordsize="36,9" path="m3780,3515l3779,3515,3778,3516,3775,3516,3773,3517,3769,3517,3767,3519,3751,3524,3772,3524,3787,3519,3780,3515xe" filled="true" fillcolor="#000000" stroked="false">
                <v:path arrowok="t"/>
                <v:fill type="solid"/>
              </v:shape>
            </v:group>
            <v:group style="position:absolute;left:3726;top:3549;width:61;height:2" coordorigin="3726,3549" coordsize="61,2">
              <v:shape style="position:absolute;left:3726;top:3549;width:61;height:2" coordorigin="3726,3549" coordsize="61,0" path="m3726,3549l3787,3549e" filled="false" stroked="true" strokeweight=".42189pt" strokecolor="#000000">
                <v:path arrowok="t"/>
              </v:shape>
            </v:group>
            <v:group style="position:absolute;left:3726;top:3579;width:27;height:27" coordorigin="3726,3579" coordsize="27,27">
              <v:shape style="position:absolute;left:3726;top:3579;width:27;height:27" coordorigin="3726,3579" coordsize="27,27" path="m3753,3579l3752,3580,3752,3582,3747,3587,3746,3587,3743,3589,3740,3589,3739,3591,3726,3597,3726,3606,3743,3597,3744,3596,3747,3595,3748,3595,3752,3591,3752,3589,3753,3588,3753,3579xe" filled="true" fillcolor="#000000" stroked="false">
                <v:path arrowok="t"/>
                <v:fill type="solid"/>
              </v:shape>
            </v:group>
            <v:group style="position:absolute;left:3766;top:3601;width:7;height:2" coordorigin="3766,3601" coordsize="7,2">
              <v:shape style="position:absolute;left:3766;top:3601;width:7;height:2" coordorigin="3766,3601" coordsize="7,1" path="m3773,3601l3766,3601,3767,3602,3771,3602,3773,3601xe" filled="true" fillcolor="#000000" stroked="false">
                <v:path arrowok="t"/>
                <v:fill type="solid"/>
              </v:shape>
            </v:group>
            <v:group style="position:absolute;left:3761;top:3600;width:17;height:2" coordorigin="3761,3600" coordsize="17,2">
              <v:shape style="position:absolute;left:3761;top:3600;width:17;height:2" coordorigin="3761,3600" coordsize="17,1" path="m3761,3601l3778,3601e" filled="false" stroked="true" strokeweight=".15pt" strokecolor="#000000">
                <v:path arrowok="t"/>
              </v:shape>
            </v:group>
            <v:group style="position:absolute;left:3758;top:3569;width:22;height:31" coordorigin="3758,3569" coordsize="22,31">
              <v:shape style="position:absolute;left:3758;top:3569;width:22;height:31" coordorigin="3758,3569" coordsize="22,31" path="m3760,3569l3758,3598,3760,3600,3779,3600,3780,3598,3780,3595,3766,3595,3765,3593,3764,3593,3761,3591,3761,3589,3760,3588,3760,3569xe" filled="true" fillcolor="#000000" stroked="false">
                <v:path arrowok="t"/>
                <v:fill type="solid"/>
              </v:shape>
            </v:group>
            <v:group style="position:absolute;left:3775;top:3584;width:5;height:11" coordorigin="3775,3584" coordsize="5,11">
              <v:shape style="position:absolute;left:3775;top:3584;width:5;height:11" coordorigin="3775,3584" coordsize="5,11" path="m3779,3584l3779,3589,3776,3592,3776,3593,3775,3595,3780,3595,3779,3584xe" filled="true" fillcolor="#000000" stroked="false">
                <v:path arrowok="t"/>
                <v:fill type="solid"/>
              </v:shape>
            </v:group>
            <v:group style="position:absolute;left:3753;top:3569;width:7;height:29" coordorigin="3753,3569" coordsize="7,29">
              <v:shape style="position:absolute;left:3753;top:3569;width:7;height:29" coordorigin="3753,3569" coordsize="7,29" path="m3760,3569l3753,3569,3753,3588,3755,3591,3755,3593,3757,3596,3757,3597,3758,3598,3760,3569xe" filled="true" fillcolor="#000000" stroked="false">
                <v:path arrowok="t"/>
                <v:fill type="solid"/>
              </v:shape>
            </v:group>
            <v:group style="position:absolute;left:3726;top:3562;width:61;height:36" coordorigin="3726,3562" coordsize="61,36">
              <v:shape style="position:absolute;left:3726;top:3562;width:61;height:36" coordorigin="3726,3562" coordsize="61,36" path="m3787,3562l3726,3562,3726,3569,3779,3569,3779,3584,3780,3598,3782,3598,3784,3596,3784,3595,3785,3593,3785,3587,3787,3584,3787,3562xe" filled="true" fillcolor="#000000" stroked="false">
                <v:path arrowok="t"/>
                <v:fill type="solid"/>
              </v:shape>
            </v:group>
            <v:group style="position:absolute;left:2924;top:4349;width:2;height:122" coordorigin="2924,4349" coordsize="2,122">
              <v:shape style="position:absolute;left:2924;top:4349;width:2;height:122" coordorigin="2924,4349" coordsize="0,122" path="m2924,4349l2924,4471e" filled="false" stroked="true" strokeweight="1.5164pt" strokecolor="#000000">
                <v:path arrowok="t"/>
              </v:shape>
            </v:group>
            <v:group style="position:absolute;left:2910;top:4336;width:239;height:2" coordorigin="2910,4336" coordsize="239,2">
              <v:shape style="position:absolute;left:2910;top:4336;width:239;height:2" coordorigin="2910,4336" coordsize="239,0" path="m2910,4336l3149,4336e" filled="false" stroked="true" strokeweight="1.4pt" strokecolor="#000000">
                <v:path arrowok="t"/>
              </v:shape>
            </v:group>
            <v:group style="position:absolute;left:3135;top:4349;width:2;height:116" coordorigin="3135,4349" coordsize="2,116">
              <v:shape style="position:absolute;left:3135;top:4349;width:2;height:116" coordorigin="3135,4349" coordsize="0,116" path="m3135,4349l3135,4465e" filled="false" stroked="true" strokeweight="1.5164pt" strokecolor="#000000">
                <v:path arrowok="t"/>
              </v:shape>
            </v:group>
            <v:group style="position:absolute;left:3034;top:4349;width:2;height:108" coordorigin="3034,4349" coordsize="2,108">
              <v:shape style="position:absolute;left:3034;top:4349;width:2;height:108" coordorigin="3034,4349" coordsize="0,108" path="m3034,4349l3034,4457e" filled="false" stroked="true" strokeweight="1.5164pt" strokecolor="#000000">
                <v:path arrowok="t"/>
              </v:shape>
            </v:group>
            <v:group style="position:absolute;left:7535;top:4877;width:89;height:2" coordorigin="7535,4877" coordsize="89,2">
              <v:shape style="position:absolute;left:7535;top:4877;width:89;height:2" coordorigin="7535,4877" coordsize="89,0" path="m7535,4877l7624,4877e" filled="false" stroked="true" strokeweight=".59997pt" strokecolor="#000000">
                <v:path arrowok="t"/>
              </v:shape>
            </v:group>
            <v:group style="position:absolute;left:7577;top:4834;width:11;height:38" coordorigin="7577,4834" coordsize="11,38">
              <v:shape style="position:absolute;left:7577;top:4834;width:11;height:38" coordorigin="7577,4834" coordsize="11,38" path="m7588,4834l7577,4872,7588,4872,7588,4834xe" filled="true" fillcolor="#000000" stroked="false">
                <v:path arrowok="t"/>
                <v:fill type="solid"/>
              </v:shape>
            </v:group>
            <v:group style="position:absolute;left:7577;top:4834;width:11;height:38" coordorigin="7577,4834" coordsize="11,38">
              <v:shape style="position:absolute;left:7577;top:4834;width:11;height:38" coordorigin="7577,4834" coordsize="11,38" path="m7588,4834l7577,4834,7577,4872,7588,4834xe" filled="true" fillcolor="#000000" stroked="false">
                <v:path arrowok="t"/>
                <v:fill type="solid"/>
              </v:shape>
            </v:group>
            <v:group style="position:absolute;left:7535;top:4829;width:89;height:2" coordorigin="7535,4829" coordsize="89,2">
              <v:shape style="position:absolute;left:7535;top:4829;width:89;height:2" coordorigin="7535,4829" coordsize="89,0" path="m7535,4829l7624,4829e" filled="false" stroked="true" strokeweight=".59997pt" strokecolor="#000000">
                <v:path arrowok="t"/>
              </v:shape>
            </v:group>
            <v:group style="position:absolute;left:7535;top:4891;width:65;height:49" coordorigin="7535,4891" coordsize="65,49">
              <v:shape style="position:absolute;left:7535;top:4891;width:65;height:49" coordorigin="7535,4891" coordsize="65,49" path="m7535,4891l7535,4901,7562,4909,7562,4940,7572,4912,7600,4912,7535,4891xe" filled="true" fillcolor="#000000" stroked="false">
                <v:path arrowok="t"/>
                <v:fill type="solid"/>
              </v:shape>
            </v:group>
            <v:group style="position:absolute;left:7572;top:4912;width:52;height:18" coordorigin="7572,4912" coordsize="52,18">
              <v:shape style="position:absolute;left:7572;top:4912;width:52;height:18" coordorigin="7572,4912" coordsize="52,18" path="m7600,4912l7572,4912,7598,4921,7601,4921,7603,4922,7606,4922,7607,4923,7612,4923,7615,4925,7624,4930,7624,4919,7600,4912xe" filled="true" fillcolor="#000000" stroked="false">
                <v:path arrowok="t"/>
                <v:fill type="solid"/>
              </v:shape>
            </v:group>
            <v:group style="position:absolute;left:7535;top:4912;width:66;height:47" coordorigin="7535,4912" coordsize="66,47">
              <v:shape style="position:absolute;left:7535;top:4912;width:66;height:47" coordorigin="7535,4912" coordsize="66,47" path="m7572,4912l7562,4940,7535,4949,7535,4959,7601,4937,7572,4937,7572,4912xe" filled="true" fillcolor="#000000" stroked="false">
                <v:path arrowok="t"/>
                <v:fill type="solid"/>
              </v:shape>
            </v:group>
            <v:group style="position:absolute;left:7572;top:4925;width:52;height:12" coordorigin="7572,4925" coordsize="52,12">
              <v:shape style="position:absolute;left:7572;top:4925;width:52;height:12" coordorigin="7572,4925" coordsize="52,12" path="m7615,4925l7612,4925,7610,4926,7607,4926,7604,4927,7602,4927,7597,4930,7572,4937,7601,4937,7624,4930,7615,4925xe" filled="true" fillcolor="#000000" stroked="false">
                <v:path arrowok="t"/>
                <v:fill type="solid"/>
              </v:shape>
            </v:group>
            <v:group style="position:absolute;left:7535;top:4967;width:89;height:45" coordorigin="7535,4967" coordsize="89,45">
              <v:shape style="position:absolute;left:7535;top:4967;width:89;height:45" coordorigin="7535,4967" coordsize="89,45" path="m7624,4967l7535,4967,7535,5012,7545,5012,7545,4976,7624,4976,7624,4967xe" filled="true" fillcolor="#000000" stroked="false">
                <v:path arrowok="t"/>
                <v:fill type="solid"/>
              </v:shape>
            </v:group>
            <v:group style="position:absolute;left:7535;top:5024;width:89;height:45" coordorigin="7535,5024" coordsize="89,45">
              <v:shape style="position:absolute;left:7535;top:5024;width:89;height:45" coordorigin="7535,5024" coordsize="89,45" path="m7624,5024l7535,5024,7535,5069,7545,5069,7545,5033,7624,5033,7624,5024xe" filled="true" fillcolor="#000000" stroked="false">
                <v:path arrowok="t"/>
                <v:fill type="solid"/>
              </v:shape>
            </v:group>
            <v:group style="position:absolute;left:7553;top:5163;width:15;height:2" coordorigin="7553,5163" coordsize="15,2">
              <v:shape style="position:absolute;left:7553;top:5163;width:15;height:2" coordorigin="7553,5163" coordsize="15,1" path="m7553,5163l7568,5163e" filled="false" stroked="true" strokeweight=".15pt" strokecolor="#000000">
                <v:path arrowok="t"/>
              </v:shape>
            </v:group>
            <v:group style="position:absolute;left:7544;top:5118;width:33;height:45" coordorigin="7544,5118" coordsize="33,45">
              <v:shape style="position:absolute;left:7544;top:5118;width:33;height:45" coordorigin="7544,5118" coordsize="33,45" path="m7545,5118l7544,5159,7549,5161,7550,5163,7571,5163,7572,5161,7577,5159,7577,5154,7555,5154,7554,5152,7552,5151,7550,5151,7549,5150,7548,5147,7546,5146,7546,5145,7545,5142,7545,5118xe" filled="true" fillcolor="#000000" stroked="false">
                <v:path arrowok="t"/>
                <v:fill type="solid"/>
              </v:shape>
            </v:group>
            <v:group style="position:absolute;left:7566;top:5136;width:11;height:18" coordorigin="7566,5136" coordsize="11,18">
              <v:shape style="position:absolute;left:7566;top:5136;width:11;height:18" coordorigin="7566,5136" coordsize="11,18" path="m7576,5136l7576,5142,7575,5145,7575,5146,7574,5149,7571,5150,7570,5152,7568,5152,7566,5154,7577,5154,7576,5136xe" filled="true" fillcolor="#000000" stroked="false">
                <v:path arrowok="t"/>
                <v:fill type="solid"/>
              </v:shape>
            </v:group>
            <v:group style="position:absolute;left:7594;top:5159;width:16;height:2" coordorigin="7594,5159" coordsize="16,2">
              <v:shape style="position:absolute;left:7594;top:5159;width:16;height:2" coordorigin="7594,5159" coordsize="16,1" path="m7594,5160l7610,5160e" filled="false" stroked="true" strokeweight=".15pt" strokecolor="#000000">
                <v:path arrowok="t"/>
              </v:shape>
            </v:group>
            <v:group style="position:absolute;left:7586;top:5140;width:29;height:19" coordorigin="7586,5140" coordsize="29,19">
              <v:shape style="position:absolute;left:7586;top:5140;width:29;height:19" coordorigin="7586,5140" coordsize="29,19" path="m7586,5140l7586,5155,7588,5156,7590,5158,7592,5159,7611,5159,7613,5158,7615,5156,7614,5151,7599,5151,7597,5150,7594,5150,7592,5149,7590,5147,7588,5143,7588,5142,7586,5140xe" filled="true" fillcolor="#000000" stroked="false">
                <v:path arrowok="t"/>
                <v:fill type="solid"/>
              </v:shape>
            </v:group>
            <v:group style="position:absolute;left:7603;top:5133;width:11;height:18" coordorigin="7603,5133" coordsize="11,18">
              <v:shape style="position:absolute;left:7603;top:5133;width:11;height:18" coordorigin="7603,5133" coordsize="11,18" path="m7613,5133l7613,5142,7612,5143,7612,5146,7610,5147,7607,5150,7606,5150,7603,5151,7614,5151,7613,5133xe" filled="true" fillcolor="#000000" stroked="false">
                <v:path arrowok="t"/>
                <v:fill type="solid"/>
              </v:shape>
            </v:group>
            <v:group style="position:absolute;left:7535;top:5109;width:89;height:50" coordorigin="7535,5109" coordsize="89,50">
              <v:shape style="position:absolute;left:7535;top:5109;width:89;height:50" coordorigin="7535,5109" coordsize="89,50" path="m7624,5109l7535,5109,7535,5143,7536,5146,7536,5147,7537,5150,7537,5152,7539,5154,7540,5156,7543,5158,7544,5159,7545,5118,7624,5118,7624,5109xe" filled="true" fillcolor="#000000" stroked="false">
                <v:path arrowok="t"/>
                <v:fill type="solid"/>
              </v:shape>
            </v:group>
            <v:group style="position:absolute;left:7576;top:5118;width:10;height:41" coordorigin="7576,5118" coordsize="10,41">
              <v:shape style="position:absolute;left:7576;top:5118;width:10;height:41" coordorigin="7576,5118" coordsize="10,41" path="m7586,5118l7576,5118,7576,5136,7577,5159,7579,5156,7580,5155,7583,5150,7586,5150,7586,5118xe" filled="true" fillcolor="#000000" stroked="false">
                <v:path arrowok="t"/>
                <v:fill type="solid"/>
              </v:shape>
            </v:group>
            <v:group style="position:absolute;left:7613;top:5118;width:11;height:38" coordorigin="7613,5118" coordsize="11,38">
              <v:shape style="position:absolute;left:7613;top:5118;width:11;height:38" coordorigin="7613,5118" coordsize="11,38" path="m7624,5118l7613,5118,7614,5136,7615,5156,7619,5154,7620,5151,7622,5149,7622,5146,7624,5145,7624,5118xe" filled="true" fillcolor="#000000" stroked="false">
                <v:path arrowok="t"/>
                <v:fill type="solid"/>
              </v:shape>
            </v:group>
            <v:group style="position:absolute;left:7583;top:5150;width:3;height:5" coordorigin="7583,5150" coordsize="3,5">
              <v:shape style="position:absolute;left:7583;top:5150;width:3;height:5" coordorigin="7583,5150" coordsize="3,5" path="m7586,5150l7583,5150,7583,5151,7586,5155,7586,5150xe" filled="true" fillcolor="#000000" stroked="false">
                <v:path arrowok="t"/>
                <v:fill type="solid"/>
              </v:shape>
            </v:group>
            <v:group style="position:absolute;left:238;top:12626;width:3796;height:2" coordorigin="238,12626" coordsize="3796,2">
              <v:shape style="position:absolute;left:238;top:12626;width:3796;height:2" coordorigin="238,12626" coordsize="3796,0" path="m238,12626l4034,12626e" filled="false" stroked="true" strokeweight=".42189pt" strokecolor="#000000">
                <v:path arrowok="t"/>
              </v:shape>
            </v:group>
            <v:group style="position:absolute;left:241;top:10855;width:2;height:1774" coordorigin="241,10855" coordsize="2,1774">
              <v:shape style="position:absolute;left:241;top:10855;width:2;height:1774" coordorigin="241,10855" coordsize="0,1774" path="m241,10855l241,12629e" filled="false" stroked="true" strokeweight=".42189pt" strokecolor="#000000">
                <v:path arrowok="t"/>
              </v:shape>
            </v:group>
            <v:group style="position:absolute;left:238;top:10859;width:3796;height:2" coordorigin="238,10859" coordsize="3796,2">
              <v:shape style="position:absolute;left:238;top:10859;width:3796;height:2" coordorigin="238,10859" coordsize="3796,0" path="m238,10859l4034,10859e" filled="false" stroked="true" strokeweight=".4863pt" strokecolor="#000000">
                <v:path arrowok="t"/>
              </v:shape>
            </v:group>
            <v:group style="position:absolute;left:4031;top:10855;width:2;height:1774" coordorigin="4031,10855" coordsize="2,1774">
              <v:shape style="position:absolute;left:4031;top:10855;width:2;height:1774" coordorigin="4031,10855" coordsize="0,1774" path="m4031,10855l4031,12629e" filled="false" stroked="true" strokeweight=".42189pt" strokecolor="#000000">
                <v:path arrowok="t"/>
              </v:shape>
              <v:shape style="position:absolute;left:152;top:11958;width:75;height:663" type="#_x0000_t75" stroked="false">
                <v:imagedata r:id="rId29" o:title=""/>
              </v:shape>
              <v:shape style="position:absolute;left:1755;top:11252;width:93;height:1261" type="#_x0000_t75" stroked="false">
                <v:imagedata r:id="rId30" o:title=""/>
              </v:shape>
            </v:group>
            <v:group style="position:absolute;left:1769;top:11070;width:66;height:40" coordorigin="1769,11070" coordsize="66,40">
              <v:shape style="position:absolute;left:1769;top:11070;width:66;height:40" coordorigin="1769,11070" coordsize="66,40" path="m1835,11070l1769,11070,1769,11110,1777,11110,1777,11076,1835,11076,1835,11070xe" filled="true" fillcolor="#000000" stroked="false">
                <v:path arrowok="t"/>
                <v:fill type="solid"/>
              </v:shape>
            </v:group>
            <v:group style="position:absolute;left:1799;top:11093;width:36;height:2" coordorigin="1799,11093" coordsize="36,2">
              <v:shape style="position:absolute;left:1799;top:11093;width:36;height:2" coordorigin="1799,11093" coordsize="36,0" path="m1799,11093l1835,11093e" filled="false" stroked="true" strokeweight="1.75pt" strokecolor="#000000">
                <v:path arrowok="t"/>
              </v:shape>
              <v:shape style="position:absolute;left:1176;top:10980;width:143;height:1427" type="#_x0000_t75" stroked="false">
                <v:imagedata r:id="rId31" o:title=""/>
              </v:shape>
            </v:group>
            <v:group style="position:absolute;left:2753;top:8885;width:67;height:66" coordorigin="2753,8885" coordsize="67,66">
              <v:shape style="position:absolute;left:2753;top:8885;width:67;height:66" coordorigin="2753,8885" coordsize="67,66" path="m2820,8885l2753,8917,2820,8951,2820,8885xe" filled="true" fillcolor="#00ff00" stroked="false">
                <v:path arrowok="t"/>
                <v:fill type="solid"/>
              </v:shape>
            </v:group>
            <v:group style="position:absolute;left:2820;top:8918;width:1842;height:2" coordorigin="2820,8918" coordsize="1842,2">
              <v:shape style="position:absolute;left:2820;top:8918;width:1842;height:2" coordorigin="2820,8918" coordsize="1842,0" path="m2820,8918l4662,8918e" filled="false" stroked="true" strokeweight="1.7095pt" strokecolor="#00ff00">
                <v:path arrowok="t"/>
              </v:shape>
            </v:group>
            <v:group style="position:absolute;left:2753;top:8885;width:1909;height:66" coordorigin="2753,8885" coordsize="1909,66">
              <v:shape style="position:absolute;left:2753;top:8885;width:1909;height:66" coordorigin="2753,8885" coordsize="1909,66" path="m4662,8934l4662,8902,2820,8902,2820,8885,2753,8917,2820,8951,2820,8934,4662,8934xe" filled="false" stroked="true" strokeweight=".38630pt" strokecolor="#00ff00">
                <v:path arrowok="t"/>
              </v:shape>
            </v:group>
            <v:group style="position:absolute;left:4826;top:9056;width:17;height:34" coordorigin="4826,9056" coordsize="17,34">
              <v:shape style="position:absolute;left:4826;top:9056;width:17;height:34" coordorigin="4826,9056" coordsize="17,34" path="m4826,9056l4826,9090,4843,9090,4826,9056xe" filled="true" fillcolor="#00ff00" stroked="false">
                <v:path arrowok="t"/>
                <v:fill type="solid"/>
              </v:shape>
            </v:group>
            <v:group style="position:absolute;left:4818;top:9023;width:2;height:1506" coordorigin="4818,9023" coordsize="2,1506">
              <v:shape style="position:absolute;left:4818;top:9023;width:2;height:1506" coordorigin="4818,9023" coordsize="0,1506" path="m4818,9023l4818,10529e" filled="false" stroked="true" strokeweight=".8726pt" strokecolor="#00ff00">
                <v:path arrowok="t"/>
              </v:shape>
            </v:group>
            <v:group style="position:absolute;left:4777;top:9056;width:17;height:34" coordorigin="4777,9056" coordsize="17,34">
              <v:shape style="position:absolute;left:4777;top:9056;width:17;height:34" coordorigin="4777,9056" coordsize="17,34" path="m4794,9056l4777,9090,4794,9090,4794,9056xe" filled="true" fillcolor="#00ff00" stroked="false">
                <v:path arrowok="t"/>
                <v:fill type="solid"/>
              </v:shape>
            </v:group>
            <v:group style="position:absolute;left:4802;top:9023;width:2;height:1506" coordorigin="4802,9023" coordsize="2,1506">
              <v:shape style="position:absolute;left:4802;top:9023;width:2;height:1506" coordorigin="4802,9023" coordsize="0,1506" path="m4802,9023l4802,10529e" filled="false" stroked="true" strokeweight=".93693pt" strokecolor="#00ff00">
                <v:path arrowok="t"/>
              </v:shape>
            </v:group>
            <v:group style="position:absolute;left:4777;top:9023;width:66;height:1506" coordorigin="4777,9023" coordsize="66,1506">
              <v:shape style="position:absolute;left:4777;top:9023;width:66;height:1506" coordorigin="4777,9023" coordsize="66,1506" path="m4794,10529l4826,10529,4826,9090,4843,9090,4810,9023,4777,9090,4794,9090,4794,10529xe" filled="false" stroked="true" strokeweight=".38630pt" strokecolor="#00ff00">
                <v:path arrowok="t"/>
              </v:shape>
            </v:group>
            <v:group style="position:absolute;left:5302;top:11120;width:22;height:44" coordorigin="5302,11120" coordsize="22,44">
              <v:shape style="position:absolute;left:5302;top:11120;width:22;height:44" coordorigin="5302,11120" coordsize="22,44" path="m5302,11120l5302,11164,5324,11138,5302,11120xe" filled="true" fillcolor="#00ff00" stroked="false">
                <v:path arrowok="t"/>
                <v:fill type="solid"/>
              </v:shape>
            </v:group>
            <v:group style="position:absolute;left:5041;top:10882;width:11;height:16" coordorigin="5041,10882" coordsize="11,16">
              <v:shape style="position:absolute;left:5041;top:10882;width:11;height:16" coordorigin="5041,10882" coordsize="11,16" path="m5041,10882l5041,10898,5052,10885,5041,10882xe" filled="true" fillcolor="#00ff00" stroked="false">
                <v:path arrowok="t"/>
                <v:fill type="solid"/>
              </v:shape>
            </v:group>
            <v:group style="position:absolute;left:5041;top:10898;width:261;height:222" coordorigin="5041,10898" coordsize="261,222">
              <v:shape style="position:absolute;left:5041;top:10898;width:261;height:222" coordorigin="5041,10898" coordsize="261,222" path="m5041,10898l5041,10940,5302,11120,5041,10898xe" filled="true" fillcolor="#00ff00" stroked="false">
                <v:path arrowok="t"/>
                <v:fill type="solid"/>
              </v:shape>
            </v:group>
            <v:group style="position:absolute;left:5041;top:10940;width:261;height:224" coordorigin="5041,10940" coordsize="261,224">
              <v:shape style="position:absolute;left:5041;top:10940;width:261;height:224" coordorigin="5041,10940" coordsize="261,224" path="m5041,10940l5302,11164,5302,11120,5041,10940xe" filled="true" fillcolor="#00ff00" stroked="false">
                <v:path arrowok="t"/>
                <v:fill type="solid"/>
              </v:shape>
            </v:group>
            <v:group style="position:absolute;left:5020;top:10877;width:21;height:45" coordorigin="5020,10877" coordsize="21,45">
              <v:shape style="position:absolute;left:5020;top:10877;width:21;height:45" coordorigin="5020,10877" coordsize="21,45" path="m5020,10877l5020,10922,5041,10882,5020,10877xe" filled="true" fillcolor="#00ff00" stroked="false">
                <v:path arrowok="t"/>
                <v:fill type="solid"/>
              </v:shape>
            </v:group>
            <v:group style="position:absolute;left:5020;top:10882;width:21;height:58" coordorigin="5020,10882" coordsize="21,58">
              <v:shape style="position:absolute;left:5020;top:10882;width:21;height:58" coordorigin="5020,10882" coordsize="21,58" path="m5041,10882l5020,10922,5041,10940,5041,10882xe" filled="true" fillcolor="#00ff00" stroked="false">
                <v:path arrowok="t"/>
                <v:fill type="solid"/>
              </v:shape>
            </v:group>
            <v:group style="position:absolute;left:4980;top:10867;width:29;height:68" coordorigin="4980,10867" coordsize="29,68">
              <v:shape style="position:absolute;left:4980;top:10867;width:29;height:68" coordorigin="4980,10867" coordsize="29,68" path="m4980,10867l5009,10935,5009,10874,4980,10867xe" filled="true" fillcolor="#00ff00" stroked="false">
                <v:path arrowok="t"/>
                <v:fill type="solid"/>
              </v:shape>
            </v:group>
            <v:group style="position:absolute;left:5009;top:10874;width:11;height:61" coordorigin="5009,10874" coordsize="11,61">
              <v:shape style="position:absolute;left:5009;top:10874;width:11;height:61" coordorigin="5009,10874" coordsize="11,61" path="m5009,10874l5009,10935,5020,10877,5009,10874xe" filled="true" fillcolor="#00ff00" stroked="false">
                <v:path arrowok="t"/>
                <v:fill type="solid"/>
              </v:shape>
            </v:group>
            <v:group style="position:absolute;left:5009;top:10877;width:11;height:58" coordorigin="5009,10877" coordsize="11,58">
              <v:shape style="position:absolute;left:5009;top:10877;width:11;height:58" coordorigin="5009,10877" coordsize="11,58" path="m5020,10877l5009,10935,5020,10922,5020,10877xe" filled="true" fillcolor="#00ff00" stroked="false">
                <v:path arrowok="t"/>
                <v:fill type="solid"/>
              </v:shape>
            </v:group>
            <v:group style="position:absolute;left:4980;top:10867;width:344;height:297" coordorigin="4980,10867" coordsize="344,297">
              <v:shape style="position:absolute;left:4980;top:10867;width:344;height:297" coordorigin="4980,10867" coordsize="344,297" path="m5324,11138l5302,11164,5020,10922,5009,10935,4980,10867,5052,10885,5041,10898,5324,11138xe" filled="false" stroked="true" strokeweight=".38630pt" strokecolor="#00ff00">
                <v:path arrowok="t"/>
              </v:shape>
            </v:group>
            <v:group style="position:absolute;left:6856;top:4950;width:66;height:66" coordorigin="6856,4950" coordsize="66,66">
              <v:shape style="position:absolute;left:6856;top:4950;width:66;height:66" coordorigin="6856,4950" coordsize="66,66" path="m6922,4950l6856,4984,6922,5016,6922,4950xe" filled="true" fillcolor="#00ff00" stroked="false">
                <v:path arrowok="t"/>
                <v:fill type="solid"/>
              </v:shape>
            </v:group>
            <v:group style="position:absolute;left:6922;top:4984;width:372;height:2" coordorigin="6922,4984" coordsize="372,2">
              <v:shape style="position:absolute;left:6922;top:4984;width:372;height:2" coordorigin="6922,4984" coordsize="372,0" path="m6922,4984l7294,4984e" filled="false" stroked="true" strokeweight="1.7738pt" strokecolor="#00ff00">
                <v:path arrowok="t"/>
              </v:shape>
            </v:group>
            <v:group style="position:absolute;left:6856;top:4950;width:438;height:66" coordorigin="6856,4950" coordsize="438,66">
              <v:shape style="position:absolute;left:6856;top:4950;width:438;height:66" coordorigin="6856,4950" coordsize="438,66" path="m7294,5001l7294,4967,6922,4967,6922,4950,6856,4984,6922,5016,6922,5001,7294,5001xe" filled="false" stroked="true" strokeweight=".38630pt" strokecolor="#00ff00">
                <v:path arrowok="t"/>
              </v:shape>
            </v:group>
            <v:group style="position:absolute;left:3061;top:3981;width:65;height:65" coordorigin="3061,3981" coordsize="65,65">
              <v:shape style="position:absolute;left:3061;top:3981;width:65;height:65" coordorigin="3061,3981" coordsize="65,65" path="m3126,3981l3061,4014,3126,4046,3126,3981xe" filled="true" fillcolor="#00ff00" stroked="false">
                <v:path arrowok="t"/>
                <v:fill type="solid"/>
              </v:shape>
            </v:group>
            <v:group style="position:absolute;left:3126;top:4014;width:1325;height:2" coordorigin="3126,4014" coordsize="1325,2">
              <v:shape style="position:absolute;left:3126;top:4014;width:1325;height:2" coordorigin="3126,4014" coordsize="1325,0" path="m3126,4014l4451,4014e" filled="false" stroked="true" strokeweight="1.7094pt" strokecolor="#00ff00">
                <v:path arrowok="t"/>
              </v:shape>
            </v:group>
            <v:group style="position:absolute;left:3061;top:3981;width:1390;height:65" coordorigin="3061,3981" coordsize="1390,65">
              <v:shape style="position:absolute;left:3061;top:3981;width:1390;height:65" coordorigin="3061,3981" coordsize="1390,65" path="m4451,4030l4451,3998,3126,3998,3126,3981,3061,4014,3126,4046,3126,4030,4451,4030xe" filled="false" stroked="true" strokeweight=".38630pt" strokecolor="#00ff00">
                <v:path arrowok="t"/>
              </v:shape>
            </v:group>
            <v:group style="position:absolute;left:4146;top:2886;width:66;height:66" coordorigin="4146,2886" coordsize="66,66">
              <v:shape style="position:absolute;left:4146;top:2886;width:66;height:66" coordorigin="4146,2886" coordsize="66,66" path="m4212,2886l4146,2919,4212,2952,4212,2886xe" filled="true" fillcolor="#00ff00" stroked="false">
                <v:path arrowok="t"/>
                <v:fill type="solid"/>
              </v:shape>
            </v:group>
            <v:group style="position:absolute;left:4212;top:2919;width:1133;height:2" coordorigin="4212,2919" coordsize="1133,2">
              <v:shape style="position:absolute;left:4212;top:2919;width:1133;height:2" coordorigin="4212,2919" coordsize="1133,0" path="m4212,2919l5345,2919e" filled="false" stroked="true" strokeweight="1.7095pt" strokecolor="#00ff00">
                <v:path arrowok="t"/>
              </v:shape>
            </v:group>
            <v:group style="position:absolute;left:4146;top:2886;width:1199;height:66" coordorigin="4146,2886" coordsize="1199,66">
              <v:shape style="position:absolute;left:4146;top:2886;width:1199;height:66" coordorigin="4146,2886" coordsize="1199,66" path="m5345,2935l5345,2903,4212,2903,4212,2886,4146,2919,4212,2952,4212,2935,5345,2935xe" filled="false" stroked="true" strokeweight=".38630pt" strokecolor="#00ff00">
                <v:path arrowok="t"/>
              </v:shape>
            </v:group>
            <v:group style="position:absolute;left:6731;top:4321;width:17;height:33" coordorigin="6731,4321" coordsize="17,33">
              <v:shape style="position:absolute;left:6731;top:4321;width:17;height:33" coordorigin="6731,4321" coordsize="17,33" path="m6731,4321l6731,4354,6748,4354,6731,4321xe" filled="true" fillcolor="#00ff00" stroked="false">
                <v:path arrowok="t"/>
                <v:fill type="solid"/>
              </v:shape>
            </v:group>
            <v:group style="position:absolute;left:6723;top:4287;width:2;height:438" coordorigin="6723,4287" coordsize="2,438">
              <v:shape style="position:absolute;left:6723;top:4287;width:2;height:438" coordorigin="6723,4287" coordsize="0,438" path="m6723,4287l6723,4725e" filled="false" stroked="true" strokeweight=".93701pt" strokecolor="#00ff00">
                <v:path arrowok="t"/>
              </v:shape>
            </v:group>
            <v:group style="position:absolute;left:6681;top:4321;width:17;height:33" coordorigin="6681,4321" coordsize="17,33">
              <v:shape style="position:absolute;left:6681;top:4321;width:17;height:33" coordorigin="6681,4321" coordsize="17,33" path="m6698,4321l6681,4354,6698,4354,6698,4321xe" filled="true" fillcolor="#00ff00" stroked="false">
                <v:path arrowok="t"/>
                <v:fill type="solid"/>
              </v:shape>
            </v:group>
            <v:group style="position:absolute;left:6706;top:4287;width:2;height:438" coordorigin="6706,4287" coordsize="2,438">
              <v:shape style="position:absolute;left:6706;top:4287;width:2;height:438" coordorigin="6706,4287" coordsize="0,438" path="m6706,4287l6706,4725e" filled="false" stroked="true" strokeweight=".93693pt" strokecolor="#00ff00">
                <v:path arrowok="t"/>
              </v:shape>
            </v:group>
            <v:group style="position:absolute;left:6681;top:4287;width:67;height:438" coordorigin="6681,4287" coordsize="67,438">
              <v:shape style="position:absolute;left:6681;top:4287;width:67;height:438" coordorigin="6681,4287" coordsize="67,438" path="m6698,4725l6731,4725,6731,4354,6748,4354,6715,4287,6681,4354,6698,4354,6698,4725xe" filled="false" stroked="true" strokeweight=".38630pt" strokecolor="#00ff00">
                <v:path arrowok="t"/>
              </v:shape>
            </v:group>
            <v:group style="position:absolute;left:4537;top:4094;width:66;height:66" coordorigin="4537,4094" coordsize="66,66">
              <v:shape style="position:absolute;left:4537;top:4094;width:66;height:66" coordorigin="4537,4094" coordsize="66,66" path="m4603,4094l4537,4128,4603,4160,4603,4094xe" filled="true" fillcolor="#00ff00" stroked="false">
                <v:path arrowok="t"/>
                <v:fill type="solid"/>
              </v:shape>
            </v:group>
            <v:group style="position:absolute;left:4603;top:4127;width:2045;height:2" coordorigin="4603,4127" coordsize="2045,2">
              <v:shape style="position:absolute;left:4603;top:4127;width:2045;height:2" coordorigin="4603,4127" coordsize="2045,0" path="m4603,4127l6648,4127e" filled="false" stroked="true" strokeweight="1.7094pt" strokecolor="#00ff00">
                <v:path arrowok="t"/>
              </v:shape>
            </v:group>
            <v:group style="position:absolute;left:4537;top:4094;width:2111;height:66" coordorigin="4537,4094" coordsize="2111,66">
              <v:shape style="position:absolute;left:4537;top:4094;width:2111;height:66" coordorigin="4537,4094" coordsize="2111,66" path="m6648,4143l6648,4111,4603,4111,4603,4094,4537,4128,4603,4160,4603,4143,6648,4143xe" filled="false" stroked="true" strokeweight=".38630pt" strokecolor="#00ff00">
                <v:path arrowok="t"/>
              </v:shape>
            </v:group>
            <v:group style="position:absolute;left:5752;top:774;width:21;height:43" coordorigin="5752,774" coordsize="21,43">
              <v:shape style="position:absolute;left:5752;top:774;width:21;height:43" coordorigin="5752,774" coordsize="21,43" path="m5752,774l5752,817,5773,798,5752,774xe" filled="true" fillcolor="#00ff00" stroked="false">
                <v:path arrowok="t"/>
                <v:fill type="solid"/>
              </v:shape>
            </v:group>
            <v:group style="position:absolute;left:5600;top:949;width:10;height:15" coordorigin="5600,949" coordsize="10,15">
              <v:shape style="position:absolute;left:5600;top:949;width:10;height:15" coordorigin="5600,949" coordsize="10,15" path="m5600,949l5600,964,5610,962,5600,949xe" filled="true" fillcolor="#00ff00" stroked="false">
                <v:path arrowok="t"/>
                <v:fill type="solid"/>
              </v:shape>
            </v:group>
            <v:group style="position:absolute;left:5610;top:774;width:142;height:166" coordorigin="5610,774" coordsize="142,166">
              <v:shape style="position:absolute;left:5610;top:774;width:142;height:166" coordorigin="5610,774" coordsize="142,166" path="m5752,774l5610,896,5610,940,5752,774xe" filled="true" fillcolor="#00ff00" stroked="false">
                <v:path arrowok="t"/>
                <v:fill type="solid"/>
              </v:shape>
            </v:group>
            <v:group style="position:absolute;left:5610;top:774;width:142;height:166" coordorigin="5610,774" coordsize="142,166">
              <v:shape style="position:absolute;left:5610;top:774;width:142;height:166" coordorigin="5610,774" coordsize="142,166" path="m5752,774l5610,940,5752,817,5752,774xe" filled="true" fillcolor="#00ff00" stroked="false">
                <v:path arrowok="t"/>
                <v:fill type="solid"/>
              </v:shape>
            </v:group>
            <v:group style="position:absolute;left:5600;top:896;width:10;height:53" coordorigin="5600,896" coordsize="10,53">
              <v:shape style="position:absolute;left:5600;top:896;width:10;height:53" coordorigin="5600,896" coordsize="10,53" path="m5610,896l5600,905,5600,949,5610,896xe" filled="true" fillcolor="#00ff00" stroked="false">
                <v:path arrowok="t"/>
                <v:fill type="solid"/>
              </v:shape>
            </v:group>
            <v:group style="position:absolute;left:5600;top:896;width:10;height:53" coordorigin="5600,896" coordsize="10,53">
              <v:shape style="position:absolute;left:5600;top:896;width:10;height:53" coordorigin="5600,896" coordsize="10,53" path="m5610,896l5600,949,5610,940,5610,896xe" filled="true" fillcolor="#00ff00" stroked="false">
                <v:path arrowok="t"/>
                <v:fill type="solid"/>
              </v:shape>
            </v:group>
            <v:group style="position:absolute;left:5578;top:905;width:22;height:64" coordorigin="5578,905" coordsize="22,64">
              <v:shape style="position:absolute;left:5578;top:905;width:22;height:64" coordorigin="5578,905" coordsize="22,64" path="m5600,905l5578,924,5578,969,5600,905xe" filled="true" fillcolor="#00ff00" stroked="false">
                <v:path arrowok="t"/>
                <v:fill type="solid"/>
              </v:shape>
            </v:group>
            <v:group style="position:absolute;left:5578;top:905;width:22;height:64" coordorigin="5578,905" coordsize="22,64">
              <v:shape style="position:absolute;left:5578;top:905;width:22;height:64" coordorigin="5578,905" coordsize="22,64" path="m5600,905l5578,969,5600,964,5600,905xe" filled="true" fillcolor="#00ff00" stroked="false">
                <v:path arrowok="t"/>
                <v:fill type="solid"/>
              </v:shape>
            </v:group>
            <v:group style="position:absolute;left:5539;top:911;width:28;height:69" coordorigin="5539,911" coordsize="28,69">
              <v:shape style="position:absolute;left:5539;top:911;width:28;height:69" coordorigin="5539,911" coordsize="28,69" path="m5567,911l5539,980,5567,973,5567,911xe" filled="true" fillcolor="#00ff00" stroked="false">
                <v:path arrowok="t"/>
                <v:fill type="solid"/>
              </v:shape>
            </v:group>
            <v:group style="position:absolute;left:5567;top:911;width:11;height:62" coordorigin="5567,911" coordsize="11,62">
              <v:shape style="position:absolute;left:5567;top:911;width:11;height:62" coordorigin="5567,911" coordsize="11,62" path="m5567,911l5567,973,5578,924,5567,911xe" filled="true" fillcolor="#00ff00" stroked="false">
                <v:path arrowok="t"/>
                <v:fill type="solid"/>
              </v:shape>
            </v:group>
            <v:group style="position:absolute;left:5567;top:924;width:11;height:49" coordorigin="5567,924" coordsize="11,49">
              <v:shape style="position:absolute;left:5567;top:924;width:11;height:49" coordorigin="5567,924" coordsize="11,49" path="m5578,924l5567,973,5578,969,5578,924xe" filled="true" fillcolor="#00ff00" stroked="false">
                <v:path arrowok="t"/>
                <v:fill type="solid"/>
              </v:shape>
            </v:group>
            <v:group style="position:absolute;left:5539;top:774;width:234;height:206" coordorigin="5539,774" coordsize="234,206">
              <v:shape style="position:absolute;left:5539;top:774;width:234;height:206" coordorigin="5539,774" coordsize="234,206" path="m5773,798l5752,774,5578,924,5567,911,5539,980,5610,962,5600,949,5773,798xe" filled="false" stroked="true" strokeweight=".38630pt" strokecolor="#00ff00">
                <v:path arrowok="t"/>
              </v:shape>
            </v:group>
            <v:group style="position:absolute;left:5484;top:2714;width:17;height:33" coordorigin="5484,2714" coordsize="17,33">
              <v:shape style="position:absolute;left:5484;top:2714;width:17;height:33" coordorigin="5484,2714" coordsize="17,33" path="m5501,2714l5484,2714,5484,2747,5501,2714xe" filled="true" fillcolor="#00ff00" stroked="false">
                <v:path arrowok="t"/>
                <v:fill type="solid"/>
              </v:shape>
            </v:group>
            <v:group style="position:absolute;left:5476;top:1184;width:2;height:1597" coordorigin="5476,1184" coordsize="2,1597">
              <v:shape style="position:absolute;left:5476;top:1184;width:2;height:1597" coordorigin="5476,1184" coordsize="0,1597" path="m5476,1184l5476,2781e" filled="false" stroked="true" strokeweight=".87252pt" strokecolor="#00ff00">
                <v:path arrowok="t"/>
              </v:shape>
            </v:group>
            <v:group style="position:absolute;left:5435;top:2714;width:17;height:33" coordorigin="5435,2714" coordsize="17,33">
              <v:shape style="position:absolute;left:5435;top:2714;width:17;height:33" coordorigin="5435,2714" coordsize="17,33" path="m5452,2714l5435,2714,5452,2747,5452,2714xe" filled="true" fillcolor="#00ff00" stroked="false">
                <v:path arrowok="t"/>
                <v:fill type="solid"/>
              </v:shape>
            </v:group>
            <v:group style="position:absolute;left:5460;top:1184;width:2;height:1597" coordorigin="5460,1184" coordsize="2,1597">
              <v:shape style="position:absolute;left:5460;top:1184;width:2;height:1597" coordorigin="5460,1184" coordsize="0,1597" path="m5460,1184l5460,2781e" filled="false" stroked="true" strokeweight=".93693pt" strokecolor="#00ff00">
                <v:path arrowok="t"/>
              </v:shape>
            </v:group>
            <v:group style="position:absolute;left:5435;top:1184;width:66;height:1597" coordorigin="5435,1184" coordsize="66,1597">
              <v:shape style="position:absolute;left:5435;top:1184;width:66;height:1597" coordorigin="5435,1184" coordsize="66,1597" path="m5452,1184l5484,1184,5484,2714,5501,2714,5468,2781,5435,2714,5452,2714,5452,1184xe" filled="false" stroked="true" strokeweight=".38630pt" strokecolor="#00ff00">
                <v:path arrowok="t"/>
              </v:shape>
            </v:group>
            <v:group style="position:absolute;left:4096;top:3736;width:15;height:34" coordorigin="4096,3736" coordsize="15,34">
              <v:shape style="position:absolute;left:4096;top:3736;width:15;height:34" coordorigin="4096,3736" coordsize="15,34" path="m4111,3736l4096,3736,4096,3770,4111,3736xe" filled="true" fillcolor="#00ff00" stroked="false">
                <v:path arrowok="t"/>
                <v:fill type="solid"/>
              </v:shape>
            </v:group>
            <v:group style="position:absolute;left:4087;top:3175;width:2;height:628" coordorigin="4087,3175" coordsize="2,628">
              <v:shape style="position:absolute;left:4087;top:3175;width:2;height:628" coordorigin="4087,3175" coordsize="0,628" path="m4087,3175l4087,3803e" filled="false" stroked="true" strokeweight=".93693pt" strokecolor="#00ff00">
                <v:path arrowok="t"/>
              </v:shape>
            </v:group>
            <v:group style="position:absolute;left:4046;top:3736;width:16;height:34" coordorigin="4046,3736" coordsize="16,34">
              <v:shape style="position:absolute;left:4046;top:3736;width:16;height:34" coordorigin="4046,3736" coordsize="16,34" path="m4062,3736l4046,3736,4062,3770,4062,3736xe" filled="true" fillcolor="#00ff00" stroked="false">
                <v:path arrowok="t"/>
                <v:fill type="solid"/>
              </v:shape>
            </v:group>
            <v:group style="position:absolute;left:4071;top:3175;width:2;height:628" coordorigin="4071,3175" coordsize="2,628">
              <v:shape style="position:absolute;left:4071;top:3175;width:2;height:628" coordorigin="4071,3175" coordsize="0,628" path="m4071,3175l4071,3803e" filled="false" stroked="true" strokeweight=".93701pt" strokecolor="#00ff00">
                <v:path arrowok="t"/>
              </v:shape>
            </v:group>
            <v:group style="position:absolute;left:4046;top:3175;width:65;height:628" coordorigin="4046,3175" coordsize="65,628">
              <v:shape style="position:absolute;left:4046;top:3175;width:65;height:628" coordorigin="4046,3175" coordsize="65,628" path="m4062,3175l4096,3175,4096,3736,4111,3736,4079,3803,4046,3736,4062,3736,4062,3175xe" filled="false" stroked="true" strokeweight=".38630pt" strokecolor="#00ff00">
                <v:path arrowok="t"/>
              </v:shape>
            </v:group>
            <v:group style="position:absolute;left:2498;top:4259;width:17;height:33" coordorigin="2498,4259" coordsize="17,33">
              <v:shape style="position:absolute;left:2498;top:4259;width:17;height:33" coordorigin="2498,4259" coordsize="17,33" path="m2498,4259l2498,4292,2515,4292,2498,4259xe" filled="true" fillcolor="#00ff00" stroked="false">
                <v:path arrowok="t"/>
                <v:fill type="solid"/>
              </v:shape>
            </v:group>
            <v:group style="position:absolute;left:2490;top:4227;width:2;height:1878" coordorigin="2490,4227" coordsize="2,1878">
              <v:shape style="position:absolute;left:2490;top:4227;width:2;height:1878" coordorigin="2490,4227" coordsize="0,1878" path="m2490,4227l2490,6105e" filled="false" stroked="true" strokeweight=".87252pt" strokecolor="#00ff00">
                <v:path arrowok="t"/>
              </v:shape>
            </v:group>
            <v:group style="position:absolute;left:2449;top:4259;width:17;height:33" coordorigin="2449,4259" coordsize="17,33">
              <v:shape style="position:absolute;left:2449;top:4259;width:17;height:33" coordorigin="2449,4259" coordsize="17,33" path="m2466,4259l2449,4292,2466,4292,2466,4259xe" filled="true" fillcolor="#00ff00" stroked="false">
                <v:path arrowok="t"/>
                <v:fill type="solid"/>
              </v:shape>
            </v:group>
            <v:group style="position:absolute;left:2474;top:4227;width:2;height:1878" coordorigin="2474,4227" coordsize="2,1878">
              <v:shape style="position:absolute;left:2474;top:4227;width:2;height:1878" coordorigin="2474,4227" coordsize="0,1878" path="m2474,4227l2474,6105e" filled="false" stroked="true" strokeweight=".93701pt" strokecolor="#00ff00">
                <v:path arrowok="t"/>
              </v:shape>
            </v:group>
            <v:group style="position:absolute;left:2449;top:4227;width:66;height:1878" coordorigin="2449,4227" coordsize="66,1878">
              <v:shape style="position:absolute;left:2449;top:4227;width:66;height:1878" coordorigin="2449,4227" coordsize="66,1878" path="m2466,6105l2498,6105,2498,4292,2515,4292,2482,4227,2449,4292,2466,4292,2466,6105xe" filled="false" stroked="true" strokeweight=".38630pt" strokecolor="#00ff00">
                <v:path arrowok="t"/>
              </v:shape>
            </v:group>
            <v:group style="position:absolute;left:2584;top:7511;width:16;height:34" coordorigin="2584,7511" coordsize="16,34">
              <v:shape style="position:absolute;left:2584;top:7511;width:16;height:34" coordorigin="2584,7511" coordsize="16,34" path="m2584,7511l2584,7545,2600,7545,2584,7511xe" filled="true" fillcolor="#00ff00" stroked="false">
                <v:path arrowok="t"/>
                <v:fill type="solid"/>
              </v:shape>
            </v:group>
            <v:group style="position:absolute;left:2576;top:7478;width:2;height:1192" coordorigin="2576,7478" coordsize="2,1192">
              <v:shape style="position:absolute;left:2576;top:7478;width:2;height:1192" coordorigin="2576,7478" coordsize="0,1192" path="m2576,7478l2576,8670e" filled="false" stroked="true" strokeweight=".93693pt" strokecolor="#00ff00">
                <v:path arrowok="t"/>
              </v:shape>
            </v:group>
            <v:group style="position:absolute;left:2534;top:7511;width:17;height:34" coordorigin="2534,7511" coordsize="17,34">
              <v:shape style="position:absolute;left:2534;top:7511;width:17;height:34" coordorigin="2534,7511" coordsize="17,34" path="m2551,7511l2534,7545,2551,7545,2551,7511xe" filled="true" fillcolor="#00ff00" stroked="false">
                <v:path arrowok="t"/>
                <v:fill type="solid"/>
              </v:shape>
            </v:group>
            <v:group style="position:absolute;left:2559;top:7478;width:2;height:1192" coordorigin="2559,7478" coordsize="2,1192">
              <v:shape style="position:absolute;left:2559;top:7478;width:2;height:1192" coordorigin="2559,7478" coordsize="0,1192" path="m2559,7478l2559,8670e" filled="false" stroked="true" strokeweight=".93701pt" strokecolor="#00ff00">
                <v:path arrowok="t"/>
              </v:shape>
            </v:group>
            <v:group style="position:absolute;left:2534;top:7478;width:66;height:1192" coordorigin="2534,7478" coordsize="66,1192">
              <v:shape style="position:absolute;left:2534;top:7478;width:66;height:1192" coordorigin="2534,7478" coordsize="66,1192" path="m2551,8670l2584,8670,2584,7545,2600,7545,2567,7478,2534,7545,2551,7545,2551,8670xe" filled="false" stroked="true" strokeweight=".38630pt" strokecolor="#00ff00">
                <v:path arrowok="t"/>
              </v:shape>
            </v:group>
            <v:group style="position:absolute;left:2670;top:3977;width:24;height:71" coordorigin="2670,3977" coordsize="24,71">
              <v:shape style="position:absolute;left:2670;top:3977;width:24;height:71" coordorigin="2670,3977" coordsize="24,71" path="m2694,3977l2670,3985,2670,4048,2694,3977xe" filled="true" fillcolor="#00ff00" stroked="false">
                <v:path arrowok="t"/>
                <v:fill type="solid"/>
              </v:shape>
            </v:group>
            <v:group style="position:absolute;left:2659;top:3985;width:11;height:51" coordorigin="2659,3985" coordsize="11,51">
              <v:shape style="position:absolute;left:2659;top:3985;width:11;height:51" coordorigin="2659,3985" coordsize="11,51" path="m2670,3985l2659,3989,2659,4036,2670,3985xe" filled="true" fillcolor="#00ff00" stroked="false">
                <v:path arrowok="t"/>
                <v:fill type="solid"/>
              </v:shape>
            </v:group>
            <v:group style="position:absolute;left:2659;top:3985;width:11;height:63" coordorigin="2659,3985" coordsize="11,63">
              <v:shape style="position:absolute;left:2659;top:3985;width:11;height:63" coordorigin="2659,3985" coordsize="11,63" path="m2670,3985l2659,4036,2670,4048,2670,3985xe" filled="true" fillcolor="#00ff00" stroked="false">
                <v:path arrowok="t"/>
                <v:fill type="solid"/>
              </v:shape>
            </v:group>
            <v:group style="position:absolute;left:2624;top:3996;width:12;height:17" coordorigin="2624,3996" coordsize="12,17">
              <v:shape style="position:absolute;left:2624;top:3996;width:12;height:17" coordorigin="2624,3996" coordsize="12,17" path="m2636,3996l2624,4000,2636,4013,2636,3996xe" filled="true" fillcolor="#00ff00" stroked="false">
                <v:path arrowok="t"/>
                <v:fill type="solid"/>
              </v:shape>
            </v:group>
            <v:group style="position:absolute;left:2636;top:3989;width:23;height:70" coordorigin="2636,3989" coordsize="23,70">
              <v:shape style="position:absolute;left:2636;top:3989;width:23;height:70" coordorigin="2636,3989" coordsize="23,70" path="m2659,3989l2636,3996,2636,4059,2659,3989xe" filled="true" fillcolor="#00ff00" stroked="false">
                <v:path arrowok="t"/>
                <v:fill type="solid"/>
              </v:shape>
            </v:group>
            <v:group style="position:absolute;left:2636;top:3989;width:23;height:70" coordorigin="2636,3989" coordsize="23,70">
              <v:shape style="position:absolute;left:2636;top:3989;width:23;height:70" coordorigin="2636,3989" coordsize="23,70" path="m2659,3989l2636,4059,2659,4036,2659,3989xe" filled="true" fillcolor="#00ff00" stroked="false">
                <v:path arrowok="t"/>
                <v:fill type="solid"/>
              </v:shape>
            </v:group>
            <v:group style="position:absolute;left:2486;top:4139;width:23;height:47" coordorigin="2486,4139" coordsize="23,47">
              <v:shape style="position:absolute;left:2486;top:4139;width:23;height:47" coordorigin="2486,4139" coordsize="23,47" path="m2509,4139l2486,4162,2509,4186,2509,4139xe" filled="true" fillcolor="#00ff00" stroked="false">
                <v:path arrowok="t"/>
                <v:fill type="solid"/>
              </v:shape>
            </v:group>
            <v:group style="position:absolute;left:2509;top:4013;width:127;height:173" coordorigin="2509,4013" coordsize="127,173">
              <v:shape style="position:absolute;left:2509;top:4013;width:127;height:173" coordorigin="2509,4013" coordsize="127,173" path="m2636,4013l2509,4139,2509,4186,2636,4013xe" filled="true" fillcolor="#00ff00" stroked="false">
                <v:path arrowok="t"/>
                <v:fill type="solid"/>
              </v:shape>
            </v:group>
            <v:group style="position:absolute;left:2509;top:4013;width:127;height:173" coordorigin="2509,4013" coordsize="127,173">
              <v:shape style="position:absolute;left:2509;top:4013;width:127;height:173" coordorigin="2509,4013" coordsize="127,173" path="m2636,4013l2509,4186,2636,4059,2636,4013xe" filled="true" fillcolor="#00ff00" stroked="false">
                <v:path arrowok="t"/>
                <v:fill type="solid"/>
              </v:shape>
            </v:group>
            <v:group style="position:absolute;left:2486;top:3977;width:208;height:209" coordorigin="2486,3977" coordsize="208,209">
              <v:shape style="position:absolute;left:2486;top:3977;width:208;height:209" coordorigin="2486,3977" coordsize="208,209" path="m2486,4162l2509,4186,2659,4036,2670,4048,2694,3977,2624,4000,2636,4013,2486,4162xe" filled="false" stroked="true" strokeweight=".38630pt" strokecolor="#00ff00">
                <v:path arrowok="t"/>
              </v:shape>
            </v:group>
            <v:group style="position:absolute;left:2955;top:3716;width:17;height:32" coordorigin="2955,3716" coordsize="17,32">
              <v:shape style="position:absolute;left:2955;top:3716;width:17;height:32" coordorigin="2955,3716" coordsize="17,32" path="m2955,3716l2955,3748,2972,3748,2955,3716xe" filled="true" fillcolor="#00ff00" stroked="false">
                <v:path arrowok="t"/>
                <v:fill type="solid"/>
              </v:shape>
            </v:group>
            <v:group style="position:absolute;left:2947;top:3682;width:2;height:283" coordorigin="2947,3682" coordsize="2,283">
              <v:shape style="position:absolute;left:2947;top:3682;width:2;height:283" coordorigin="2947,3682" coordsize="0,283" path="m2947,3682l2947,3965e" filled="false" stroked="true" strokeweight=".93693pt" strokecolor="#00ff00">
                <v:path arrowok="t"/>
              </v:shape>
            </v:group>
            <v:group style="position:absolute;left:2906;top:3716;width:16;height:32" coordorigin="2906,3716" coordsize="16,32">
              <v:shape style="position:absolute;left:2906;top:3716;width:16;height:32" coordorigin="2906,3716" coordsize="16,32" path="m2922,3716l2906,3748,2922,3748,2922,3716xe" filled="true" fillcolor="#00ff00" stroked="false">
                <v:path arrowok="t"/>
                <v:fill type="solid"/>
              </v:shape>
            </v:group>
            <v:group style="position:absolute;left:2930;top:3682;width:2;height:283" coordorigin="2930,3682" coordsize="2,283">
              <v:shape style="position:absolute;left:2930;top:3682;width:2;height:283" coordorigin="2930,3682" coordsize="0,283" path="m2930,3682l2930,3965e" filled="false" stroked="true" strokeweight=".93701pt" strokecolor="#00ff00">
                <v:path arrowok="t"/>
              </v:shape>
            </v:group>
            <v:group style="position:absolute;left:2906;top:3682;width:66;height:283" coordorigin="2906,3682" coordsize="66,283">
              <v:shape style="position:absolute;left:2906;top:3682;width:66;height:283" coordorigin="2906,3682" coordsize="66,283" path="m2922,3965l2955,3965,2955,3748,2972,3748,2938,3682,2906,3748,2922,3748,2922,3965xe" filled="false" stroked="true" strokeweight=".38630pt" strokecolor="#00ff00">
                <v:path arrowok="t"/>
              </v:shape>
            </v:group>
            <v:group style="position:absolute;left:2495;top:6836;width:3;height:43" coordorigin="2495,6836" coordsize="3,43">
              <v:shape style="position:absolute;left:2495;top:6836;width:3;height:43" coordorigin="2495,6836" coordsize="3,43" path="m2495,6857l2498,6857e" filled="false" stroked="true" strokeweight="2.25pt" strokecolor="#ffbe00">
                <v:path arrowok="t"/>
              </v:shape>
            </v:group>
            <v:group style="position:absolute;left:2488;top:6816;width:7;height:81" coordorigin="2488,6816" coordsize="7,81">
              <v:shape style="position:absolute;left:2488;top:6816;width:7;height:81" coordorigin="2488,6816" coordsize="7,81" path="m2491,6816l2491,6897e" filled="false" stroked="true" strokeweight=".44999pt" strokecolor="#ffbe00">
                <v:path arrowok="t"/>
              </v:shape>
            </v:group>
            <v:group style="position:absolute;left:2488;top:6837;width:7;height:59" coordorigin="2488,6837" coordsize="7,59">
              <v:shape style="position:absolute;left:2488;top:6837;width:7;height:59" coordorigin="2488,6837" coordsize="7,59" path="m2495,6837l2488,6896,2495,6878,2495,6837xe" filled="true" fillcolor="#ffbe00" stroked="false">
                <v:path arrowok="t"/>
                <v:fill type="solid"/>
              </v:shape>
            </v:group>
            <v:group style="position:absolute;left:2475;top:6801;width:13;height:112" coordorigin="2475,6801" coordsize="13,112">
              <v:shape style="position:absolute;left:2475;top:6801;width:13;height:112" coordorigin="2475,6801" coordsize="13,112" path="m2475,6801l2475,6913,2488,6817,2475,6801xe" filled="true" fillcolor="#ffbe00" stroked="false">
                <v:path arrowok="t"/>
                <v:fill type="solid"/>
              </v:shape>
            </v:group>
            <v:group style="position:absolute;left:2475;top:6817;width:13;height:96" coordorigin="2475,6817" coordsize="13,96">
              <v:shape style="position:absolute;left:2475;top:6817;width:13;height:96" coordorigin="2475,6817" coordsize="13,96" path="m2488,6817l2475,6913,2488,6896,2488,6817xe" filled="true" fillcolor="#ffbe00" stroked="false">
                <v:path arrowok="t"/>
                <v:fill type="solid"/>
              </v:shape>
            </v:group>
            <v:group style="position:absolute;left:2458;top:6788;width:17;height:137" coordorigin="2458,6788" coordsize="17,137">
              <v:shape style="position:absolute;left:2458;top:6788;width:17;height:137" coordorigin="2458,6788" coordsize="17,137" path="m2458,6788l2458,6925,2475,6801,2458,6788xe" filled="true" fillcolor="#ffbe00" stroked="false">
                <v:path arrowok="t"/>
                <v:fill type="solid"/>
              </v:shape>
            </v:group>
            <v:group style="position:absolute;left:2458;top:6801;width:17;height:124" coordorigin="2458,6801" coordsize="17,124">
              <v:shape style="position:absolute;left:2458;top:6801;width:17;height:124" coordorigin="2458,6801" coordsize="17,124" path="m2475,6801l2458,6925,2475,6913,2475,6801xe" filled="true" fillcolor="#ffbe00" stroked="false">
                <v:path arrowok="t"/>
                <v:fill type="solid"/>
              </v:shape>
            </v:group>
            <v:group style="position:absolute;left:2439;top:6780;width:19;height:153" coordorigin="2439,6780" coordsize="19,153">
              <v:shape style="position:absolute;left:2439;top:6780;width:19;height:153" coordorigin="2439,6780" coordsize="19,153" path="m2439,6780l2439,6933,2458,6788,2439,6780xe" filled="true" fillcolor="#ffbe00" stroked="false">
                <v:path arrowok="t"/>
                <v:fill type="solid"/>
              </v:shape>
            </v:group>
            <v:group style="position:absolute;left:2439;top:6788;width:19;height:145" coordorigin="2439,6788" coordsize="19,145">
              <v:shape style="position:absolute;left:2439;top:6788;width:19;height:145" coordorigin="2439,6788" coordsize="19,145" path="m2458,6788l2439,6933,2458,6925,2458,6788xe" filled="true" fillcolor="#ffbe00" stroked="false">
                <v:path arrowok="t"/>
                <v:fill type="solid"/>
              </v:shape>
            </v:group>
            <v:group style="position:absolute;left:2439;top:6780;width:2;height:153" coordorigin="2439,6780" coordsize="2,153">
              <v:shape style="position:absolute;left:2439;top:6780;width:2;height:153" coordorigin="2439,6780" coordsize="0,153" path="m2439,6780l2439,6933e" filled="false" stroked="true" strokeweight=".140pt" strokecolor="#ffbe00">
                <v:path arrowok="t"/>
              </v:shape>
            </v:group>
            <v:group style="position:absolute;left:2439;top:6914;width:2;height:2" coordorigin="2439,6914" coordsize="2,2">
              <v:shape style="position:absolute;left:2439;top:6914;width:2;height:2" coordorigin="2439,6914" coordsize="0,0" path="m2439,6914l2439,6914e" filled="false" stroked="true" strokeweight="2.0313pt" strokecolor="#ffbe00">
                <v:path arrowok="t"/>
              </v:shape>
            </v:group>
            <v:group style="position:absolute;left:2418;top:6777;width:21;height:159" coordorigin="2418,6777" coordsize="21,159">
              <v:shape style="position:absolute;left:2418;top:6777;width:21;height:159" coordorigin="2418,6777" coordsize="21,159" path="m2418,6777l2418,6936,2439,6780,2418,6777xe" filled="true" fillcolor="#ffbe00" stroked="false">
                <v:path arrowok="t"/>
                <v:fill type="solid"/>
              </v:shape>
            </v:group>
            <v:group style="position:absolute;left:2418;top:6780;width:21;height:156" coordorigin="2418,6780" coordsize="21,156">
              <v:shape style="position:absolute;left:2418;top:6780;width:21;height:156" coordorigin="2418,6780" coordsize="21,156" path="m2439,6780l2418,6936,2439,6933,2439,6780xe" filled="true" fillcolor="#ffbe00" stroked="false">
                <v:path arrowok="t"/>
                <v:fill type="solid"/>
              </v:shape>
            </v:group>
            <v:group style="position:absolute;left:2399;top:6777;width:19;height:156" coordorigin="2399,6777" coordsize="19,156">
              <v:shape style="position:absolute;left:2399;top:6777;width:19;height:156" coordorigin="2399,6777" coordsize="19,156" path="m2418,6777l2399,6780,2399,6933,2418,6777xe" filled="true" fillcolor="#ffbe00" stroked="false">
                <v:path arrowok="t"/>
                <v:fill type="solid"/>
              </v:shape>
            </v:group>
            <v:group style="position:absolute;left:2399;top:6777;width:19;height:159" coordorigin="2399,6777" coordsize="19,159">
              <v:shape style="position:absolute;left:2399;top:6777;width:19;height:159" coordorigin="2399,6777" coordsize="19,159" path="m2418,6777l2399,6933,2418,6936,2418,6777xe" filled="true" fillcolor="#ffbe00" stroked="false">
                <v:path arrowok="t"/>
                <v:fill type="solid"/>
              </v:shape>
            </v:group>
            <v:group style="position:absolute;left:2379;top:6780;width:20;height:145" coordorigin="2379,6780" coordsize="20,145">
              <v:shape style="position:absolute;left:2379;top:6780;width:20;height:145" coordorigin="2379,6780" coordsize="20,145" path="m2399,6780l2379,6788,2379,6925,2399,6780xe" filled="true" fillcolor="#ffbe00" stroked="false">
                <v:path arrowok="t"/>
                <v:fill type="solid"/>
              </v:shape>
            </v:group>
            <v:group style="position:absolute;left:2379;top:6780;width:20;height:153" coordorigin="2379,6780" coordsize="20,153">
              <v:shape style="position:absolute;left:2379;top:6780;width:20;height:153" coordorigin="2379,6780" coordsize="20,153" path="m2399,6780l2379,6925,2399,6933,2399,6780xe" filled="true" fillcolor="#ffbe00" stroked="false">
                <v:path arrowok="t"/>
                <v:fill type="solid"/>
              </v:shape>
            </v:group>
            <v:group style="position:absolute;left:2363;top:6788;width:16;height:125" coordorigin="2363,6788" coordsize="16,125">
              <v:shape style="position:absolute;left:2363;top:6788;width:16;height:125" coordorigin="2363,6788" coordsize="16,125" path="m2379,6788l2363,6801,2363,6913,2379,6788xe" filled="true" fillcolor="#ffbe00" stroked="false">
                <v:path arrowok="t"/>
                <v:fill type="solid"/>
              </v:shape>
            </v:group>
            <v:group style="position:absolute;left:2363;top:6788;width:16;height:137" coordorigin="2363,6788" coordsize="16,137">
              <v:shape style="position:absolute;left:2363;top:6788;width:16;height:137" coordorigin="2363,6788" coordsize="16,137" path="m2379,6788l2363,6913,2379,6925,2379,6788xe" filled="true" fillcolor="#ffbe00" stroked="false">
                <v:path arrowok="t"/>
                <v:fill type="solid"/>
              </v:shape>
            </v:group>
            <v:group style="position:absolute;left:2350;top:6801;width:13;height:95" coordorigin="2350,6801" coordsize="13,95">
              <v:shape style="position:absolute;left:2350;top:6801;width:13;height:95" coordorigin="2350,6801" coordsize="13,95" path="m2363,6801l2350,6817,2350,6896,2363,6801xe" filled="true" fillcolor="#ffbe00" stroked="false">
                <v:path arrowok="t"/>
                <v:fill type="solid"/>
              </v:shape>
            </v:group>
            <v:group style="position:absolute;left:2350;top:6801;width:13;height:112" coordorigin="2350,6801" coordsize="13,112">
              <v:shape style="position:absolute;left:2350;top:6801;width:13;height:112" coordorigin="2350,6801" coordsize="13,112" path="m2363,6801l2350,6896,2363,6913,2363,6801xe" filled="true" fillcolor="#ffbe00" stroked="false">
                <v:path arrowok="t"/>
                <v:fill type="solid"/>
              </v:shape>
            </v:group>
            <v:group style="position:absolute;left:2340;top:6835;width:2;height:45" coordorigin="2340,6835" coordsize="2,45">
              <v:shape style="position:absolute;left:2340;top:6835;width:2;height:45" coordorigin="2340,6835" coordsize="2,45" path="m2340,6880l2342,6880,2342,6835,2340,6835,2340,6880xe" filled="true" fillcolor="#ffbe00" stroked="false">
                <v:path arrowok="t"/>
                <v:fill type="solid"/>
              </v:shape>
            </v:group>
            <v:group style="position:absolute;left:2342;top:6817;width:8;height:61" coordorigin="2342,6817" coordsize="8,61">
              <v:shape style="position:absolute;left:2342;top:6817;width:8;height:61" coordorigin="2342,6817" coordsize="8,61" path="m2350,6817l2342,6837,2342,6878,2350,6817xe" filled="true" fillcolor="#ffbe00" stroked="false">
                <v:path arrowok="t"/>
                <v:fill type="solid"/>
              </v:shape>
            </v:group>
            <v:group style="position:absolute;left:2341;top:6816;width:10;height:81" coordorigin="2341,6816" coordsize="10,81">
              <v:shape style="position:absolute;left:2341;top:6816;width:10;height:81" coordorigin="2341,6816" coordsize="10,81" path="m2341,6897l2351,6897,2351,6816,2341,6816,2341,6897xe" filled="true" fillcolor="#ffbe00" stroked="false">
                <v:path arrowok="t"/>
                <v:fill type="solid"/>
              </v:shape>
            </v:group>
            <v:group style="position:absolute;left:2340;top:6777;width:158;height:159" coordorigin="2340,6777" coordsize="158,159">
              <v:shape style="position:absolute;left:2340;top:6777;width:158;height:159" coordorigin="2340,6777" coordsize="158,159" path="m2418,6777l2363,6801,2340,6857,2342,6878,2379,6925,2418,6936,2439,6933,2488,6896,2498,6857,2495,6837,2458,6788,2418,6777xe" filled="false" stroked="true" strokeweight=".38630pt" strokecolor="#ffbe00">
                <v:path arrowok="t"/>
              </v:shape>
            </v:group>
            <v:group style="position:absolute;left:2476;top:6867;width:2;height:10" coordorigin="2476,6867" coordsize="2,10">
              <v:shape style="position:absolute;left:2476;top:6867;width:2;height:10" coordorigin="2476,6867" coordsize="1,10" path="m2476,6867l2476,6877,2477,6875,2476,6867xe" filled="true" fillcolor="#f9f9f9" stroked="false">
                <v:path arrowok="t"/>
                <v:fill type="solid"/>
              </v:shape>
            </v:group>
            <v:group style="position:absolute;left:2473;top:6864;width:3;height:19" coordorigin="2473,6864" coordsize="3,19">
              <v:shape style="position:absolute;left:2473;top:6864;width:3;height:19" coordorigin="2473,6864" coordsize="3,19" path="m2473,6864l2473,6883,2476,6867,2473,6864xe" filled="true" fillcolor="#f9f9f9" stroked="false">
                <v:path arrowok="t"/>
                <v:fill type="solid"/>
              </v:shape>
            </v:group>
            <v:group style="position:absolute;left:2473;top:6867;width:3;height:16" coordorigin="2473,6867" coordsize="3,16">
              <v:shape style="position:absolute;left:2473;top:6867;width:3;height:16" coordorigin="2473,6867" coordsize="3,16" path="m2476,6867l2473,6883,2476,6877,2476,6867xe" filled="true" fillcolor="#f9f9f9" stroked="false">
                <v:path arrowok="t"/>
                <v:fill type="solid"/>
              </v:shape>
            </v:group>
            <v:group style="position:absolute;left:2472;top:6859;width:2;height:26" coordorigin="2472,6859" coordsize="2,26">
              <v:shape style="position:absolute;left:2472;top:6859;width:2;height:26" coordorigin="2472,6859" coordsize="1,26" path="m2472,6885l2473,6885,2473,6859,2472,6859,2472,6885xe" filled="true" fillcolor="#f9f9f9" stroked="false">
                <v:path arrowok="t"/>
                <v:fill type="solid"/>
              </v:shape>
            </v:group>
            <v:group style="position:absolute;left:2468;top:6855;width:4;height:31" coordorigin="2468,6855" coordsize="4,31">
              <v:shape style="position:absolute;left:2468;top:6855;width:4;height:31" coordorigin="2468,6855" coordsize="4,31" path="m2468,6855l2468,6886,2472,6861,2468,6855xe" filled="true" fillcolor="#f9f9f9" stroked="false">
                <v:path arrowok="t"/>
                <v:fill type="solid"/>
              </v:shape>
            </v:group>
            <v:group style="position:absolute;left:2468;top:6861;width:4;height:25" coordorigin="2468,6861" coordsize="4,25">
              <v:shape style="position:absolute;left:2468;top:6861;width:4;height:25" coordorigin="2468,6861" coordsize="4,25" path="m2472,6861l2468,6886,2472,6883,2472,6861xe" filled="true" fillcolor="#f9f9f9" stroked="false">
                <v:path arrowok="t"/>
                <v:fill type="solid"/>
              </v:shape>
            </v:group>
            <v:group style="position:absolute;left:2468;top:6829;width:4;height:26" coordorigin="2468,6829" coordsize="4,26">
              <v:shape style="position:absolute;left:2468;top:6829;width:4;height:26" coordorigin="2468,6829" coordsize="4,26" path="m2468,6829l2468,6855,2472,6835,2468,6829xe" filled="true" fillcolor="#f9f9f9" stroked="false">
                <v:path arrowok="t"/>
                <v:fill type="solid"/>
              </v:shape>
            </v:group>
            <v:group style="position:absolute;left:2468;top:6835;width:4;height:20" coordorigin="2468,6835" coordsize="4,20">
              <v:shape style="position:absolute;left:2468;top:6835;width:4;height:20" coordorigin="2468,6835" coordsize="4,20" path="m2472,6835l2468,6855,2472,6847,2472,6835xe" filled="true" fillcolor="#f9f9f9" stroked="false">
                <v:path arrowok="t"/>
                <v:fill type="solid"/>
              </v:shape>
            </v:group>
            <v:group style="position:absolute;left:2467;top:6824;width:2;height:65" coordorigin="2467,6824" coordsize="2,65">
              <v:shape style="position:absolute;left:2467;top:6824;width:2;height:65" coordorigin="2467,6824" coordsize="1,65" path="m2467,6889l2468,6889,2468,6824,2467,6824,2467,6889xe" filled="true" fillcolor="#f9f9f9" stroked="false">
                <v:path arrowok="t"/>
                <v:fill type="solid"/>
              </v:shape>
            </v:group>
            <v:group style="position:absolute;left:2458;top:6820;width:9;height:71" coordorigin="2458,6820" coordsize="9,71">
              <v:shape style="position:absolute;left:2458;top:6820;width:9;height:71" coordorigin="2458,6820" coordsize="9,71" path="m2458,6820l2458,6891,2467,6826,2458,6820xe" filled="true" fillcolor="#f9f9f9" stroked="false">
                <v:path arrowok="t"/>
                <v:fill type="solid"/>
              </v:shape>
            </v:group>
            <v:group style="position:absolute;left:2458;top:6826;width:9;height:65" coordorigin="2458,6826" coordsize="9,65">
              <v:shape style="position:absolute;left:2458;top:6826;width:9;height:65" coordorigin="2458,6826" coordsize="9,65" path="m2467,6826l2458,6891,2467,6887,2467,6826xe" filled="true" fillcolor="#f9f9f9" stroked="false">
                <v:path arrowok="t"/>
                <v:fill type="solid"/>
              </v:shape>
            </v:group>
            <v:group style="position:absolute;left:2457;top:6891;width:2;height:5" coordorigin="2457,6891" coordsize="2,5">
              <v:shape style="position:absolute;left:2457;top:6891;width:2;height:5" coordorigin="2457,6891" coordsize="1,5" path="m2457,6891l2457,6896,2458,6895,2457,6891xe" filled="true" fillcolor="#f9f9f9" stroked="false">
                <v:path arrowok="t"/>
                <v:fill type="solid"/>
              </v:shape>
            </v:group>
            <v:group style="position:absolute;left:2457;top:6811;width:2;height:81" coordorigin="2457,6811" coordsize="2,81">
              <v:shape style="position:absolute;left:2457;top:6811;width:2;height:81" coordorigin="2457,6811" coordsize="1,81" path="m2458,6811l2458,6892e" filled="false" stroked="true" strokeweight=".150018pt" strokecolor="#f9f9f9">
                <v:path arrowok="t"/>
              </v:shape>
            </v:group>
            <v:group style="position:absolute;left:2455;top:6807;width:2;height:94" coordorigin="2455,6807" coordsize="2,94">
              <v:shape style="position:absolute;left:2455;top:6807;width:2;height:94" coordorigin="2455,6807" coordsize="0,94" path="m2455,6807l2455,6901e" filled="false" stroked="true" strokeweight=".22882pt" strokecolor="#f9f9f9">
                <v:path arrowok="t"/>
              </v:shape>
            </v:group>
            <v:group style="position:absolute;left:2452;top:6806;width:2;height:96" coordorigin="2452,6806" coordsize="2,96">
              <v:shape style="position:absolute;left:2452;top:6806;width:2;height:96" coordorigin="2452,6806" coordsize="0,96" path="m2452,6806l2452,6902e" filled="false" stroked="true" strokeweight=".29307pt" strokecolor="#f9f9f9">
                <v:path arrowok="t"/>
              </v:shape>
            </v:group>
            <v:group style="position:absolute;left:2449;top:6806;width:2;height:98" coordorigin="2449,6806" coordsize="2,98">
              <v:shape style="position:absolute;left:2449;top:6806;width:2;height:98" coordorigin="2449,6806" coordsize="0,98" path="m2449,6806l2449,6904e" filled="false" stroked="true" strokeweight=".22882pt" strokecolor="#f9f9f9">
                <v:path arrowok="t"/>
              </v:shape>
            </v:group>
            <v:group style="position:absolute;left:2446;top:6806;width:2;height:98" coordorigin="2446,6806" coordsize="2,98">
              <v:shape style="position:absolute;left:2446;top:6806;width:2;height:98" coordorigin="2446,6806" coordsize="0,98" path="m2446,6806l2446,6904e" filled="false" stroked="true" strokeweight=".29307pt" strokecolor="#f9f9f9">
                <v:path arrowok="t"/>
              </v:shape>
            </v:group>
            <v:group style="position:absolute;left:2443;top:6806;width:2;height:96" coordorigin="2443,6806" coordsize="2,96">
              <v:shape style="position:absolute;left:2443;top:6806;width:2;height:96" coordorigin="2443,6806" coordsize="0,96" path="m2443,6806l2443,6902e" filled="false" stroked="true" strokeweight=".22882pt" strokecolor="#f9f9f9">
                <v:path arrowok="t"/>
              </v:shape>
            </v:group>
            <v:group style="position:absolute;left:2439;top:6808;width:2;height:93" coordorigin="2439,6808" coordsize="2,93">
              <v:shape style="position:absolute;left:2439;top:6808;width:2;height:93" coordorigin="2439,6808" coordsize="0,93" path="m2439,6808l2439,6901e" filled="false" stroked="true" strokeweight=".31433pt" strokecolor="#f9f9f9">
                <v:path arrowok="t"/>
              </v:shape>
            </v:group>
            <v:group style="position:absolute;left:2430;top:6845;width:9;height:2" coordorigin="2430,6845" coordsize="9,2">
              <v:shape style="position:absolute;left:2430;top:6845;width:9;height:2" coordorigin="2430,6845" coordsize="9,0" path="m2430,6845l2439,6845e" filled="false" stroked="true" strokeweight="3.6pt" strokecolor="#f9f9f9">
                <v:path arrowok="t"/>
              </v:shape>
            </v:group>
            <v:group style="position:absolute;left:2430;top:6816;width:6;height:59" coordorigin="2430,6816" coordsize="6,59">
              <v:shape style="position:absolute;left:2430;top:6816;width:6;height:59" coordorigin="2430,6816" coordsize="6,59" path="m2436,6816l2430,6840,2430,6875,2436,6816xe" filled="true" fillcolor="#f9f9f9" stroked="false">
                <v:path arrowok="t"/>
                <v:fill type="solid"/>
              </v:shape>
            </v:group>
            <v:group style="position:absolute;left:2422;top:6840;width:8;height:29" coordorigin="2422,6840" coordsize="8,29">
              <v:shape style="position:absolute;left:2422;top:6840;width:8;height:29" coordorigin="2422,6840" coordsize="8,29" path="m2430,6840l2422,6840,2422,6869,2430,6840xe" filled="true" fillcolor="#f9f9f9" stroked="false">
                <v:path arrowok="t"/>
                <v:fill type="solid"/>
              </v:shape>
            </v:group>
            <v:group style="position:absolute;left:2422;top:6840;width:8;height:35" coordorigin="2422,6840" coordsize="8,35">
              <v:shape style="position:absolute;left:2422;top:6840;width:8;height:35" coordorigin="2422,6840" coordsize="8,35" path="m2430,6840l2422,6869,2430,6875,2430,6840xe" filled="true" fillcolor="#f9f9f9" stroked="false">
                <v:path arrowok="t"/>
                <v:fill type="solid"/>
              </v:shape>
            </v:group>
            <v:group style="position:absolute;left:2418;top:6840;width:4;height:26" coordorigin="2418,6840" coordsize="4,26">
              <v:shape style="position:absolute;left:2418;top:6840;width:4;height:26" coordorigin="2418,6840" coordsize="4,26" path="m2422,6840l2418,6840,2418,6866,2422,6840xe" filled="true" fillcolor="#f9f9f9" stroked="false">
                <v:path arrowok="t"/>
                <v:fill type="solid"/>
              </v:shape>
            </v:group>
            <v:group style="position:absolute;left:2418;top:6840;width:4;height:29" coordorigin="2418,6840" coordsize="4,29">
              <v:shape style="position:absolute;left:2418;top:6840;width:4;height:29" coordorigin="2418,6840" coordsize="4,29" path="m2422,6840l2418,6866,2422,6869,2422,6840xe" filled="true" fillcolor="#f9f9f9" stroked="false">
                <v:path arrowok="t"/>
                <v:fill type="solid"/>
              </v:shape>
            </v:group>
            <v:group style="position:absolute;left:2412;top:6837;width:6;height:24" coordorigin="2412,6837" coordsize="6,24">
              <v:shape style="position:absolute;left:2412;top:6837;width:6;height:24" coordorigin="2412,6837" coordsize="6,24" path="m2412,6837l2412,6861,2418,6840,2412,6837xe" filled="true" fillcolor="#f9f9f9" stroked="false">
                <v:path arrowok="t"/>
                <v:fill type="solid"/>
              </v:shape>
            </v:group>
            <v:group style="position:absolute;left:2412;top:6840;width:6;height:26" coordorigin="2412,6840" coordsize="6,26">
              <v:shape style="position:absolute;left:2412;top:6840;width:6;height:26" coordorigin="2412,6840" coordsize="6,26" path="m2418,6840l2412,6861,2418,6866,2418,6840xe" filled="true" fillcolor="#f9f9f9" stroked="false">
                <v:path arrowok="t"/>
                <v:fill type="solid"/>
              </v:shape>
            </v:group>
            <v:group style="position:absolute;left:2403;top:6837;width:9;height:18" coordorigin="2403,6837" coordsize="9,18">
              <v:shape style="position:absolute;left:2403;top:6837;width:9;height:18" coordorigin="2403,6837" coordsize="9,18" path="m2412,6837l2403,6837,2403,6855,2412,6837xe" filled="true" fillcolor="#f9f9f9" stroked="false">
                <v:path arrowok="t"/>
                <v:fill type="solid"/>
              </v:shape>
            </v:group>
            <v:group style="position:absolute;left:2403;top:6837;width:9;height:24" coordorigin="2403,6837" coordsize="9,24">
              <v:shape style="position:absolute;left:2403;top:6837;width:9;height:24" coordorigin="2403,6837" coordsize="9,24" path="m2412,6837l2403,6855,2412,6861,2412,6837xe" filled="true" fillcolor="#f9f9f9" stroked="false">
                <v:path arrowok="t"/>
                <v:fill type="solid"/>
              </v:shape>
            </v:group>
            <v:group style="position:absolute;left:2394;top:6837;width:9;height:16" coordorigin="2394,6837" coordsize="9,16">
              <v:shape style="position:absolute;left:2394;top:6837;width:9;height:16" coordorigin="2394,6837" coordsize="9,16" path="m2403,6837l2394,6837,2394,6853,2403,6837xe" filled="true" fillcolor="#f9f9f9" stroked="false">
                <v:path arrowok="t"/>
                <v:fill type="solid"/>
              </v:shape>
            </v:group>
            <v:group style="position:absolute;left:2394;top:6837;width:9;height:18" coordorigin="2394,6837" coordsize="9,18">
              <v:shape style="position:absolute;left:2394;top:6837;width:9;height:18" coordorigin="2394,6837" coordsize="9,18" path="m2403,6837l2394,6853,2403,6855,2403,6837xe" filled="true" fillcolor="#f9f9f9" stroked="false">
                <v:path arrowok="t"/>
                <v:fill type="solid"/>
              </v:shape>
            </v:group>
            <v:group style="position:absolute;left:2388;top:6837;width:6;height:16" coordorigin="2388,6837" coordsize="6,16">
              <v:shape style="position:absolute;left:2388;top:6837;width:6;height:16" coordorigin="2388,6837" coordsize="6,16" path="m2394,6837l2388,6840,2388,6853,2394,6837xe" filled="true" fillcolor="#f9f9f9" stroked="false">
                <v:path arrowok="t"/>
                <v:fill type="solid"/>
              </v:shape>
            </v:group>
            <v:group style="position:absolute;left:2388;top:6837;width:6;height:16" coordorigin="2388,6837" coordsize="6,16">
              <v:shape style="position:absolute;left:2388;top:6837;width:6;height:16" coordorigin="2388,6837" coordsize="6,16" path="m2394,6837l2388,6853,2394,6853,2394,6837xe" filled="true" fillcolor="#f9f9f9" stroked="false">
                <v:path arrowok="t"/>
                <v:fill type="solid"/>
              </v:shape>
            </v:group>
            <v:group style="position:absolute;left:2354;top:6857;width:11;height:10" coordorigin="2354,6857" coordsize="11,10">
              <v:shape style="position:absolute;left:2354;top:6857;width:11;height:10" coordorigin="2354,6857" coordsize="11,10" path="m2365,6857l2354,6866,2365,6867,2365,6857xe" filled="true" fillcolor="#f9f9f9" stroked="false">
                <v:path arrowok="t"/>
                <v:fill type="solid"/>
              </v:shape>
            </v:group>
            <v:group style="position:absolute;left:2365;top:6840;width:23;height:27" coordorigin="2365,6840" coordsize="23,27">
              <v:shape style="position:absolute;left:2365;top:6840;width:23;height:27" coordorigin="2365,6840" coordsize="23,27" path="m2388,6840l2365,6857,2365,6867,2388,6840xe" filled="true" fillcolor="#f9f9f9" stroked="false">
                <v:path arrowok="t"/>
                <v:fill type="solid"/>
              </v:shape>
            </v:group>
            <v:group style="position:absolute;left:2365;top:6840;width:23;height:27" coordorigin="2365,6840" coordsize="23,27">
              <v:shape style="position:absolute;left:2365;top:6840;width:23;height:27" coordorigin="2365,6840" coordsize="23,27" path="m2388,6840l2365,6867,2388,6853,2388,6840xe" filled="true" fillcolor="#f9f9f9" stroked="false">
                <v:path arrowok="t"/>
                <v:fill type="solid"/>
              </v:shape>
            </v:group>
            <v:group style="position:absolute;left:2394;top:6811;width:45;height:29" coordorigin="2394,6811" coordsize="45,29">
              <v:shape style="position:absolute;left:2394;top:6811;width:45;height:29" coordorigin="2394,6811" coordsize="45,29" path="m2394,6837l2412,6837,2418,6840,2430,6840,2439,6811e" filled="false" stroked="true" strokeweight=".38630pt" strokecolor="#f9f9f9">
                <v:path arrowok="t"/>
              </v:shape>
            </v:group>
            <v:group style="position:absolute;left:2439;top:6806;width:18;height:5" coordorigin="2439,6806" coordsize="18,5">
              <v:shape style="position:absolute;left:2439;top:6806;width:18;height:5" coordorigin="2439,6806" coordsize="18,5" path="m2457,6808l2450,6806,2444,6806,2439,6811e" filled="false" stroked="true" strokeweight=".38630pt" strokecolor="#f9f9f9">
                <v:path arrowok="t"/>
              </v:shape>
            </v:group>
            <v:group style="position:absolute;left:2457;top:6808;width:10;height:18" coordorigin="2457,6808" coordsize="10,18">
              <v:shape style="position:absolute;left:2457;top:6808;width:10;height:18" coordorigin="2457,6808" coordsize="10,18" path="m2457,6808l2458,6820,2467,6826e" filled="false" stroked="true" strokeweight=".38630pt" strokecolor="#f9f9f9">
                <v:path arrowok="t"/>
              </v:shape>
            </v:group>
            <v:group style="position:absolute;left:2467;top:6826;width:5;height:29" coordorigin="2467,6826" coordsize="5,29">
              <v:shape style="position:absolute;left:2467;top:6826;width:5;height:29" coordorigin="2467,6826" coordsize="5,29" path="m2468,6855l2472,6846,2472,6835,2467,6826e" filled="false" stroked="true" strokeweight=".38630pt" strokecolor="#f9f9f9">
                <v:path arrowok="t"/>
              </v:shape>
            </v:group>
            <v:group style="position:absolute;left:2468;top:6855;width:4;height:6" coordorigin="2468,6855" coordsize="4,6">
              <v:shape style="position:absolute;left:2468;top:6855;width:4;height:6" coordorigin="2468,6855" coordsize="4,6" path="m2468,6855l2472,6861e" filled="false" stroked="true" strokeweight=".38630pt" strokecolor="#f9f9f9">
                <v:path arrowok="t"/>
              </v:shape>
            </v:group>
            <v:group style="position:absolute;left:2467;top:6861;width:10;height:26" coordorigin="2467,6861" coordsize="10,26">
              <v:shape style="position:absolute;left:2467;top:6861;width:10;height:26" coordorigin="2467,6861" coordsize="10,26" path="m2467,6887l2473,6883,2477,6875,2476,6867,2472,6861e" filled="false" stroked="true" strokeweight=".38630pt" strokecolor="#f9f9f9">
                <v:path arrowok="t"/>
              </v:shape>
            </v:group>
            <v:group style="position:absolute;left:2457;top:6887;width:10;height:8" coordorigin="2457,6887" coordsize="10,8">
              <v:shape style="position:absolute;left:2457;top:6887;width:10;height:8" coordorigin="2457,6887" coordsize="10,8" path="m2467,6887l2457,6891,2458,6895e" filled="false" stroked="true" strokeweight=".38630pt" strokecolor="#f9f9f9">
                <v:path arrowok="t"/>
              </v:shape>
            </v:group>
            <v:group style="position:absolute;left:2439;top:6895;width:19;height:9" coordorigin="2439,6895" coordsize="19,9">
              <v:shape style="position:absolute;left:2439;top:6895;width:19;height:9" coordorigin="2439,6895" coordsize="19,9" path="m2439,6895l2441,6901,2448,6904,2454,6901,2458,6895e" filled="false" stroked="true" strokeweight=".38630pt" strokecolor="#f9f9f9">
                <v:path arrowok="t"/>
              </v:shape>
            </v:group>
            <v:group style="position:absolute;left:2354;top:6837;width:85;height:58" coordorigin="2354,6837" coordsize="85,58">
              <v:shape style="position:absolute;left:2354;top:6837;width:85;height:58" coordorigin="2354,6837" coordsize="85,58" path="m2439,6895l2436,6879,2422,6869,2403,6855,2388,6853,2365,6867,2354,6866,2394,6837e" filled="false" stroked="true" strokeweight=".38630pt" strokecolor="#f9f9f9">
                <v:path arrowok="t"/>
              </v:shape>
            </v:group>
            <v:group style="position:absolute;left:4093;top:4137;width:4;height:43" coordorigin="4093,4137" coordsize="4,43">
              <v:shape style="position:absolute;left:4093;top:4137;width:4;height:43" coordorigin="4093,4137" coordsize="4,43" path="m4093,4159l4097,4159e" filled="false" stroked="true" strokeweight="2.25pt" strokecolor="#ffbe00">
                <v:path arrowok="t"/>
              </v:shape>
            </v:group>
            <v:group style="position:absolute;left:4085;top:4118;width:8;height:81" coordorigin="4085,4118" coordsize="8,81">
              <v:shape style="position:absolute;left:4085;top:4118;width:8;height:81" coordorigin="4085,4118" coordsize="8,81" path="m4089,4118l4089,4199e" filled="false" stroked="true" strokeweight=".49999pt" strokecolor="#ffbe00">
                <v:path arrowok="t"/>
              </v:shape>
            </v:group>
            <v:group style="position:absolute;left:4085;top:4138;width:8;height:60" coordorigin="4085,4138" coordsize="8,60">
              <v:shape style="position:absolute;left:4085;top:4138;width:8;height:60" coordorigin="4085,4138" coordsize="8,60" path="m4093,4138l4085,4198,4093,4179,4093,4138xe" filled="true" fillcolor="#ffbe00" stroked="false">
                <v:path arrowok="t"/>
                <v:fill type="solid"/>
              </v:shape>
            </v:group>
            <v:group style="position:absolute;left:4080;top:4102;width:2;height:112" coordorigin="4080,4102" coordsize="2,112">
              <v:shape style="position:absolute;left:4080;top:4102;width:2;height:112" coordorigin="4080,4102" coordsize="0,112" path="m4080,4102l4080,4214e" filled="false" stroked="true" strokeweight=".65pt" strokecolor="#ffbe00">
                <v:path arrowok="t"/>
              </v:shape>
            </v:group>
            <v:group style="position:absolute;left:4074;top:4119;width:11;height:95" coordorigin="4074,4119" coordsize="11,95">
              <v:shape style="position:absolute;left:4074;top:4119;width:11;height:95" coordorigin="4074,4119" coordsize="11,95" path="m4085,4119l4074,4214,4085,4198,4085,4119xe" filled="true" fillcolor="#ffbe00" stroked="false">
                <v:path arrowok="t"/>
                <v:fill type="solid"/>
              </v:shape>
            </v:group>
            <v:group style="position:absolute;left:4057;top:4090;width:17;height:137" coordorigin="4057,4090" coordsize="17,137">
              <v:shape style="position:absolute;left:4057;top:4090;width:17;height:137" coordorigin="4057,4090" coordsize="17,137" path="m4057,4090l4057,4227,4074,4102,4057,4090xe" filled="true" fillcolor="#ffbe00" stroked="false">
                <v:path arrowok="t"/>
                <v:fill type="solid"/>
              </v:shape>
            </v:group>
            <v:group style="position:absolute;left:4057;top:4102;width:17;height:125" coordorigin="4057,4102" coordsize="17,125">
              <v:shape style="position:absolute;left:4057;top:4102;width:17;height:125" coordorigin="4057,4102" coordsize="17,125" path="m4074,4102l4057,4227,4074,4214,4074,4102xe" filled="true" fillcolor="#ffbe00" stroked="false">
                <v:path arrowok="t"/>
                <v:fill type="solid"/>
              </v:shape>
            </v:group>
            <v:group style="position:absolute;left:4038;top:4081;width:19;height:153" coordorigin="4038,4081" coordsize="19,153">
              <v:shape style="position:absolute;left:4038;top:4081;width:19;height:153" coordorigin="4038,4081" coordsize="19,153" path="m4038,4081l4038,4234,4057,4090,4038,4081xe" filled="true" fillcolor="#ffbe00" stroked="false">
                <v:path arrowok="t"/>
                <v:fill type="solid"/>
              </v:shape>
            </v:group>
            <v:group style="position:absolute;left:4038;top:4090;width:19;height:144" coordorigin="4038,4090" coordsize="19,144">
              <v:shape style="position:absolute;left:4038;top:4090;width:19;height:144" coordorigin="4038,4090" coordsize="19,144" path="m4057,4090l4038,4234,4057,4227,4057,4090xe" filled="true" fillcolor="#ffbe00" stroked="false">
                <v:path arrowok="t"/>
                <v:fill type="solid"/>
              </v:shape>
            </v:group>
            <v:group style="position:absolute;left:4037;top:4081;width:2;height:153" coordorigin="4037,4081" coordsize="2,153">
              <v:shape style="position:absolute;left:4037;top:4081;width:2;height:153" coordorigin="4037,4081" coordsize="0,153" path="m4037,4081l4037,4234e" filled="false" stroked="true" strokeweight=".16433pt" strokecolor="#ffbe00">
                <v:path arrowok="t"/>
              </v:shape>
            </v:group>
            <v:group style="position:absolute;left:4037;top:4215;width:2;height:2" coordorigin="4037,4215" coordsize="2,2">
              <v:shape style="position:absolute;left:4037;top:4215;width:2;height:2" coordorigin="4037,4215" coordsize="0,0" path="m4037,4215l4037,4215e" filled="false" stroked="true" strokeweight="2.0313pt" strokecolor="#ffbe00">
                <v:path arrowok="t"/>
              </v:shape>
            </v:group>
            <v:group style="position:absolute;left:4017;top:4079;width:20;height:158" coordorigin="4017,4079" coordsize="20,158">
              <v:shape style="position:absolute;left:4017;top:4079;width:20;height:158" coordorigin="4017,4079" coordsize="20,158" path="m4017,4079l4017,4237,4037,4081,4017,4079xe" filled="true" fillcolor="#ffbe00" stroked="false">
                <v:path arrowok="t"/>
                <v:fill type="solid"/>
              </v:shape>
            </v:group>
            <v:group style="position:absolute;left:4017;top:4081;width:20;height:156" coordorigin="4017,4081" coordsize="20,156">
              <v:shape style="position:absolute;left:4017;top:4081;width:20;height:156" coordorigin="4017,4081" coordsize="20,156" path="m4037,4081l4017,4237,4037,4234,4037,4081xe" filled="true" fillcolor="#ffbe00" stroked="false">
                <v:path arrowok="t"/>
                <v:fill type="solid"/>
              </v:shape>
            </v:group>
            <v:group style="position:absolute;left:3997;top:4079;width:20;height:155" coordorigin="3997,4079" coordsize="20,155">
              <v:shape style="position:absolute;left:3997;top:4079;width:20;height:155" coordorigin="3997,4079" coordsize="20,155" path="m4017,4079l3997,4081,3997,4234,4017,4079xe" filled="true" fillcolor="#ffbe00" stroked="false">
                <v:path arrowok="t"/>
                <v:fill type="solid"/>
              </v:shape>
            </v:group>
            <v:group style="position:absolute;left:3997;top:4079;width:20;height:158" coordorigin="3997,4079" coordsize="20,158">
              <v:shape style="position:absolute;left:3997;top:4079;width:20;height:158" coordorigin="3997,4079" coordsize="20,158" path="m4017,4079l3997,4234,4017,4237,4017,4079xe" filled="true" fillcolor="#ffbe00" stroked="false">
                <v:path arrowok="t"/>
                <v:fill type="solid"/>
              </v:shape>
            </v:group>
            <v:group style="position:absolute;left:3977;top:4081;width:20;height:146" coordorigin="3977,4081" coordsize="20,146">
              <v:shape style="position:absolute;left:3977;top:4081;width:20;height:146" coordorigin="3977,4081" coordsize="20,146" path="m3997,4081l3977,4090,3977,4227,3997,4081xe" filled="true" fillcolor="#ffbe00" stroked="false">
                <v:path arrowok="t"/>
                <v:fill type="solid"/>
              </v:shape>
            </v:group>
            <v:group style="position:absolute;left:3977;top:4081;width:20;height:153" coordorigin="3977,4081" coordsize="20,153">
              <v:shape style="position:absolute;left:3977;top:4081;width:20;height:153" coordorigin="3977,4081" coordsize="20,153" path="m3997,4081l3977,4227,3997,4234,3997,4081xe" filled="true" fillcolor="#ffbe00" stroked="false">
                <v:path arrowok="t"/>
                <v:fill type="solid"/>
              </v:shape>
            </v:group>
            <v:group style="position:absolute;left:3962;top:4090;width:15;height:124" coordorigin="3962,4090" coordsize="15,124">
              <v:shape style="position:absolute;left:3962;top:4090;width:15;height:124" coordorigin="3962,4090" coordsize="15,124" path="m3977,4090l3962,4102,3962,4214,3977,4090xe" filled="true" fillcolor="#ffbe00" stroked="false">
                <v:path arrowok="t"/>
                <v:fill type="solid"/>
              </v:shape>
            </v:group>
            <v:group style="position:absolute;left:3962;top:4090;width:15;height:137" coordorigin="3962,4090" coordsize="15,137">
              <v:shape style="position:absolute;left:3962;top:4090;width:15;height:137" coordorigin="3962,4090" coordsize="15,137" path="m3977,4090l3962,4214,3977,4227,3977,4090xe" filled="true" fillcolor="#ffbe00" stroked="false">
                <v:path arrowok="t"/>
                <v:fill type="solid"/>
              </v:shape>
            </v:group>
            <v:group style="position:absolute;left:3949;top:4102;width:13;height:96" coordorigin="3949,4102" coordsize="13,96">
              <v:shape style="position:absolute;left:3949;top:4102;width:13;height:96" coordorigin="3949,4102" coordsize="13,96" path="m3962,4102l3949,4119,3949,4198,3962,4102xe" filled="true" fillcolor="#ffbe00" stroked="false">
                <v:path arrowok="t"/>
                <v:fill type="solid"/>
              </v:shape>
            </v:group>
            <v:group style="position:absolute;left:3949;top:4102;width:13;height:112" coordorigin="3949,4102" coordsize="13,112">
              <v:shape style="position:absolute;left:3949;top:4102;width:13;height:112" coordorigin="3949,4102" coordsize="13,112" path="m3962,4102l3949,4198,3962,4214,3962,4102xe" filled="true" fillcolor="#ffbe00" stroked="false">
                <v:path arrowok="t"/>
                <v:fill type="solid"/>
              </v:shape>
            </v:group>
            <v:group style="position:absolute;left:3939;top:4136;width:2;height:45" coordorigin="3939,4136" coordsize="2,45">
              <v:shape style="position:absolute;left:3939;top:4136;width:2;height:45" coordorigin="3939,4136" coordsize="2,45" path="m3939,4181l3941,4181,3941,4136,3939,4136,3939,4181xe" filled="true" fillcolor="#ffbe00" stroked="false">
                <v:path arrowok="t"/>
                <v:fill type="solid"/>
              </v:shape>
            </v:group>
            <v:group style="position:absolute;left:3941;top:4119;width:8;height:60" coordorigin="3941,4119" coordsize="8,60">
              <v:shape style="position:absolute;left:3941;top:4119;width:8;height:60" coordorigin="3941,4119" coordsize="8,60" path="m3949,4119l3941,4138,3941,4179,3949,4119xe" filled="true" fillcolor="#ffbe00" stroked="false">
                <v:path arrowok="t"/>
                <v:fill type="solid"/>
              </v:shape>
            </v:group>
            <v:group style="position:absolute;left:3940;top:4118;width:10;height:81" coordorigin="3940,4118" coordsize="10,81">
              <v:shape style="position:absolute;left:3940;top:4118;width:10;height:81" coordorigin="3940,4118" coordsize="10,81" path="m3940,4199l3950,4199,3950,4118,3940,4118,3940,4199xe" filled="true" fillcolor="#ffbe00" stroked="false">
                <v:path arrowok="t"/>
                <v:fill type="solid"/>
              </v:shape>
            </v:group>
            <v:group style="position:absolute;left:3939;top:4079;width:158;height:158" coordorigin="3939,4079" coordsize="158,158">
              <v:shape style="position:absolute;left:3939;top:4079;width:158;height:158" coordorigin="3939,4079" coordsize="158,158" path="m4017,4079l3962,4102,3939,4158,3941,4179,3997,4234,4017,4237,4038,4234,4093,4179,4097,4158,4093,4138,4038,4081,4017,4079xe" filled="false" stroked="true" strokeweight=".38630pt" strokecolor="#ffbe00">
                <v:path arrowok="t"/>
              </v:shape>
            </v:group>
            <v:group style="position:absolute;left:4071;top:4165;width:4;height:19" coordorigin="4071,4165" coordsize="4,19">
              <v:shape style="position:absolute;left:4071;top:4165;width:4;height:19" coordorigin="4071,4165" coordsize="4,19" path="m4071,4165l4071,4184,4075,4169,4071,4165xe" filled="true" fillcolor="#f9f9f9" stroked="false">
                <v:path arrowok="t"/>
                <v:fill type="solid"/>
              </v:shape>
            </v:group>
            <v:group style="position:absolute;left:4071;top:4169;width:4;height:15" coordorigin="4071,4169" coordsize="4,15">
              <v:shape style="position:absolute;left:4071;top:4169;width:4;height:15" coordorigin="4071,4169" coordsize="4,15" path="m4075,4169l4071,4184,4075,4178,4075,4169xe" filled="true" fillcolor="#f9f9f9" stroked="false">
                <v:path arrowok="t"/>
                <v:fill type="solid"/>
              </v:shape>
            </v:group>
            <v:group style="position:absolute;left:4070;top:4136;width:2;height:13" coordorigin="4070,4136" coordsize="2,13">
              <v:shape style="position:absolute;left:4070;top:4136;width:2;height:13" coordorigin="4070,4136" coordsize="1,13" path="m4070,4149l4071,4149,4071,4136,4070,4136,4070,4149xe" filled="true" fillcolor="#f9f9f9" stroked="false">
                <v:path arrowok="t"/>
                <v:fill type="solid"/>
              </v:shape>
            </v:group>
            <v:group style="position:absolute;left:4066;top:4156;width:5;height:31" coordorigin="4066,4156" coordsize="5,31">
              <v:shape style="position:absolute;left:4066;top:4156;width:5;height:31" coordorigin="4066,4156" coordsize="5,31" path="m4066,4156l4066,4187,4071,4162,4066,4156xe" filled="true" fillcolor="#f9f9f9" stroked="false">
                <v:path arrowok="t"/>
                <v:fill type="solid"/>
              </v:shape>
            </v:group>
            <v:group style="position:absolute;left:4066;top:4162;width:5;height:25" coordorigin="4066,4162" coordsize="5,25">
              <v:shape style="position:absolute;left:4066;top:4162;width:5;height:25" coordorigin="4066,4162" coordsize="5,25" path="m4071,4162l4066,4187,4071,4184,4071,4162xe" filled="true" fillcolor="#f9f9f9" stroked="false">
                <v:path arrowok="t"/>
                <v:fill type="solid"/>
              </v:shape>
            </v:group>
            <v:group style="position:absolute;left:4066;top:4130;width:4;height:26" coordorigin="4066,4130" coordsize="4,26">
              <v:shape style="position:absolute;left:4066;top:4130;width:4;height:26" coordorigin="4066,4130" coordsize="4,26" path="m4066,4130l4066,4156,4070,4137,4066,4130xe" filled="true" fillcolor="#f9f9f9" stroked="false">
                <v:path arrowok="t"/>
                <v:fill type="solid"/>
              </v:shape>
            </v:group>
            <v:group style="position:absolute;left:4066;top:4137;width:4;height:19" coordorigin="4066,4137" coordsize="4,19">
              <v:shape style="position:absolute;left:4066;top:4137;width:4;height:19" coordorigin="4066,4137" coordsize="4,19" path="m4070,4137l4066,4156,4070,4148,4070,4137xe" filled="true" fillcolor="#f9f9f9" stroked="false">
                <v:path arrowok="t"/>
                <v:fill type="solid"/>
              </v:shape>
            </v:group>
            <v:group style="position:absolute;left:4065;top:4126;width:2;height:64" coordorigin="4065,4126" coordsize="2,64">
              <v:shape style="position:absolute;left:4065;top:4126;width:2;height:64" coordorigin="4065,4126" coordsize="1,64" path="m4065,4190l4066,4190,4066,4126,4065,4126,4065,4190xe" filled="true" fillcolor="#f9f9f9" stroked="false">
                <v:path arrowok="t"/>
                <v:fill type="solid"/>
              </v:shape>
            </v:group>
            <v:group style="position:absolute;left:4057;top:4121;width:8;height:71" coordorigin="4057,4121" coordsize="8,71">
              <v:shape style="position:absolute;left:4057;top:4121;width:8;height:71" coordorigin="4057,4121" coordsize="8,71" path="m4057,4121l4057,4192,4065,4128,4057,4121xe" filled="true" fillcolor="#f9f9f9" stroked="false">
                <v:path arrowok="t"/>
                <v:fill type="solid"/>
              </v:shape>
            </v:group>
            <v:group style="position:absolute;left:4057;top:4128;width:8;height:64" coordorigin="4057,4128" coordsize="8,64">
              <v:shape style="position:absolute;left:4057;top:4128;width:8;height:64" coordorigin="4057,4128" coordsize="8,64" path="m4065,4128l4057,4192,4065,4188,4065,4128xe" filled="true" fillcolor="#f9f9f9" stroked="false">
                <v:path arrowok="t"/>
                <v:fill type="solid"/>
              </v:shape>
            </v:group>
            <v:group style="position:absolute;left:4056;top:4112;width:2;height:81" coordorigin="4056,4112" coordsize="2,81">
              <v:shape style="position:absolute;left:4056;top:4112;width:2;height:81" coordorigin="4056,4112" coordsize="1,81" path="m4056,4112l4056,4193e" filled="false" stroked="true" strokeweight=".149988pt" strokecolor="#f9f9f9">
                <v:path arrowok="t"/>
              </v:shape>
            </v:group>
            <v:group style="position:absolute;left:4054;top:4108;width:2;height:94" coordorigin="4054,4108" coordsize="2,94">
              <v:shape style="position:absolute;left:4054;top:4108;width:2;height:94" coordorigin="4054,4108" coordsize="0,94" path="m4054,4108l4054,4202e" filled="false" stroked="true" strokeweight=".18941pt" strokecolor="#f9f9f9">
                <v:path arrowok="t"/>
              </v:shape>
            </v:group>
            <v:group style="position:absolute;left:4051;top:4107;width:2;height:97" coordorigin="4051,4107" coordsize="2,97">
              <v:shape style="position:absolute;left:4051;top:4107;width:2;height:97" coordorigin="4051,4107" coordsize="0,97" path="m4051,4107l4051,4204e" filled="false" stroked="true" strokeweight=".29323pt" strokecolor="#f9f9f9">
                <v:path arrowok="t"/>
              </v:shape>
            </v:group>
            <v:group style="position:absolute;left:4048;top:4107;width:2;height:98" coordorigin="4048,4107" coordsize="2,98">
              <v:shape style="position:absolute;left:4048;top:4107;width:2;height:98" coordorigin="4048,4107" coordsize="0,98" path="m4048,4107l4048,4205e" filled="false" stroked="true" strokeweight=".22866pt" strokecolor="#f9f9f9">
                <v:path arrowok="t"/>
              </v:shape>
            </v:group>
            <v:group style="position:absolute;left:4044;top:4107;width:2;height:98" coordorigin="4044,4107" coordsize="2,98">
              <v:shape style="position:absolute;left:4044;top:4107;width:2;height:98" coordorigin="4044,4107" coordsize="0,98" path="m4044,4107l4044,4205e" filled="false" stroked="true" strokeweight=".35748pt" strokecolor="#f9f9f9">
                <v:path arrowok="t"/>
              </v:shape>
            </v:group>
            <v:group style="position:absolute;left:4041;top:4107;width:2;height:97" coordorigin="4041,4107" coordsize="2,97">
              <v:shape style="position:absolute;left:4041;top:4107;width:2;height:97" coordorigin="4041,4107" coordsize="0,97" path="m4041,4107l4041,4204e" filled="false" stroked="true" strokeweight=".16441pt" strokecolor="#f9f9f9">
                <v:path arrowok="t"/>
              </v:shape>
            </v:group>
            <v:group style="position:absolute;left:4038;top:4110;width:2;height:92" coordorigin="4038,4110" coordsize="2,92">
              <v:shape style="position:absolute;left:4038;top:4110;width:2;height:92" coordorigin="4038,4110" coordsize="0,92" path="m4038,4110l4038,4202e" filled="false" stroked="true" strokeweight=".296535pt" strokecolor="#f9f9f9">
                <v:path arrowok="t"/>
              </v:shape>
            </v:group>
            <v:group style="position:absolute;left:4029;top:4146;width:8;height:2" coordorigin="4029,4146" coordsize="8,2">
              <v:shape style="position:absolute;left:4029;top:4146;width:8;height:2" coordorigin="4029,4146" coordsize="8,0" path="m4029,4146l4037,4146e" filled="false" stroked="true" strokeweight="3.6pt" strokecolor="#f9f9f9">
                <v:path arrowok="t"/>
              </v:shape>
            </v:group>
            <v:group style="position:absolute;left:4029;top:4119;width:6;height:58" coordorigin="4029,4119" coordsize="6,58">
              <v:shape style="position:absolute;left:4029;top:4119;width:6;height:58" coordorigin="4029,4119" coordsize="6,58" path="m4035,4119l4029,4142,4029,4177,4035,4119xe" filled="true" fillcolor="#f9f9f9" stroked="false">
                <v:path arrowok="t"/>
                <v:fill type="solid"/>
              </v:shape>
            </v:group>
            <v:group style="position:absolute;left:4021;top:4142;width:8;height:28" coordorigin="4021,4142" coordsize="8,28">
              <v:shape style="position:absolute;left:4021;top:4142;width:8;height:28" coordorigin="4021,4142" coordsize="8,28" path="m4029,4142l4021,4142,4021,4170,4029,4142xe" filled="true" fillcolor="#f9f9f9" stroked="false">
                <v:path arrowok="t"/>
                <v:fill type="solid"/>
              </v:shape>
            </v:group>
            <v:group style="position:absolute;left:4021;top:4142;width:8;height:35" coordorigin="4021,4142" coordsize="8,35">
              <v:shape style="position:absolute;left:4021;top:4142;width:8;height:35" coordorigin="4021,4142" coordsize="8,35" path="m4029,4142l4021,4170,4029,4177,4029,4142xe" filled="true" fillcolor="#f9f9f9" stroked="false">
                <v:path arrowok="t"/>
                <v:fill type="solid"/>
              </v:shape>
            </v:group>
            <v:group style="position:absolute;left:4017;top:4142;width:4;height:26" coordorigin="4017,4142" coordsize="4,26">
              <v:shape style="position:absolute;left:4017;top:4142;width:4;height:26" coordorigin="4017,4142" coordsize="4,26" path="m4021,4142l4017,4142,4017,4168,4021,4142xe" filled="true" fillcolor="#f9f9f9" stroked="false">
                <v:path arrowok="t"/>
                <v:fill type="solid"/>
              </v:shape>
            </v:group>
            <v:group style="position:absolute;left:4017;top:4142;width:4;height:28" coordorigin="4017,4142" coordsize="4,28">
              <v:shape style="position:absolute;left:4017;top:4142;width:4;height:28" coordorigin="4017,4142" coordsize="4,28" path="m4021,4142l4017,4168,4021,4170,4021,4142xe" filled="true" fillcolor="#f9f9f9" stroked="false">
                <v:path arrowok="t"/>
                <v:fill type="solid"/>
              </v:shape>
            </v:group>
            <v:group style="position:absolute;left:4011;top:4138;width:6;height:24" coordorigin="4011,4138" coordsize="6,24">
              <v:shape style="position:absolute;left:4011;top:4138;width:6;height:24" coordorigin="4011,4138" coordsize="6,24" path="m4011,4138l4011,4162,4017,4142,4011,4138xe" filled="true" fillcolor="#f9f9f9" stroked="false">
                <v:path arrowok="t"/>
                <v:fill type="solid"/>
              </v:shape>
            </v:group>
            <v:group style="position:absolute;left:4011;top:4142;width:6;height:26" coordorigin="4011,4142" coordsize="6,26">
              <v:shape style="position:absolute;left:4011;top:4142;width:6;height:26" coordorigin="4011,4142" coordsize="6,26" path="m4017,4142l4011,4162,4017,4168,4017,4142xe" filled="true" fillcolor="#f9f9f9" stroked="false">
                <v:path arrowok="t"/>
                <v:fill type="solid"/>
              </v:shape>
            </v:group>
            <v:group style="position:absolute;left:4002;top:4138;width:9;height:18" coordorigin="4002,4138" coordsize="9,18">
              <v:shape style="position:absolute;left:4002;top:4138;width:9;height:18" coordorigin="4002,4138" coordsize="9,18" path="m4011,4138l4002,4138,4002,4156,4011,4138xe" filled="true" fillcolor="#f9f9f9" stroked="false">
                <v:path arrowok="t"/>
                <v:fill type="solid"/>
              </v:shape>
            </v:group>
            <v:group style="position:absolute;left:4002;top:4138;width:9;height:24" coordorigin="4002,4138" coordsize="9,24">
              <v:shape style="position:absolute;left:4002;top:4138;width:9;height:24" coordorigin="4002,4138" coordsize="9,24" path="m4011,4138l4002,4156,4011,4162,4011,4138xe" filled="true" fillcolor="#f9f9f9" stroked="false">
                <v:path arrowok="t"/>
                <v:fill type="solid"/>
              </v:shape>
            </v:group>
            <v:group style="position:absolute;left:3993;top:4138;width:9;height:17" coordorigin="3993,4138" coordsize="9,17">
              <v:shape style="position:absolute;left:3993;top:4138;width:9;height:17" coordorigin="3993,4138" coordsize="9,17" path="m4002,4138l3993,4138,3993,4155,4002,4138xe" filled="true" fillcolor="#f9f9f9" stroked="false">
                <v:path arrowok="t"/>
                <v:fill type="solid"/>
              </v:shape>
            </v:group>
            <v:group style="position:absolute;left:3993;top:4138;width:9;height:18" coordorigin="3993,4138" coordsize="9,18">
              <v:shape style="position:absolute;left:3993;top:4138;width:9;height:18" coordorigin="3993,4138" coordsize="9,18" path="m4002,4138l3993,4155,4002,4156,4002,4138xe" filled="true" fillcolor="#f9f9f9" stroked="false">
                <v:path arrowok="t"/>
                <v:fill type="solid"/>
              </v:shape>
            </v:group>
            <v:group style="position:absolute;left:3988;top:4138;width:5;height:17" coordorigin="3988,4138" coordsize="5,17">
              <v:shape style="position:absolute;left:3988;top:4138;width:5;height:17" coordorigin="3988,4138" coordsize="5,17" path="m3993,4138l3988,4142,3988,4155,3993,4138xe" filled="true" fillcolor="#f9f9f9" stroked="false">
                <v:path arrowok="t"/>
                <v:fill type="solid"/>
              </v:shape>
            </v:group>
            <v:group style="position:absolute;left:3988;top:4138;width:5;height:17" coordorigin="3988,4138" coordsize="5,17">
              <v:shape style="position:absolute;left:3988;top:4138;width:5;height:17" coordorigin="3988,4138" coordsize="5,17" path="m3993,4138l3988,4155,3993,4155,3993,4138xe" filled="true" fillcolor="#f9f9f9" stroked="false">
                <v:path arrowok="t"/>
                <v:fill type="solid"/>
              </v:shape>
            </v:group>
            <v:group style="position:absolute;left:3952;top:4158;width:12;height:11" coordorigin="3952,4158" coordsize="12,11">
              <v:shape style="position:absolute;left:3952;top:4158;width:12;height:11" coordorigin="3952,4158" coordsize="12,11" path="m3964,4158l3952,4168,3964,4169,3964,4158xe" filled="true" fillcolor="#f9f9f9" stroked="false">
                <v:path arrowok="t"/>
                <v:fill type="solid"/>
              </v:shape>
            </v:group>
            <v:group style="position:absolute;left:3964;top:4142;width:24;height:27" coordorigin="3964,4142" coordsize="24,27">
              <v:shape style="position:absolute;left:3964;top:4142;width:24;height:27" coordorigin="3964,4142" coordsize="24,27" path="m3988,4142l3964,4158,3964,4169,3988,4142xe" filled="true" fillcolor="#f9f9f9" stroked="false">
                <v:path arrowok="t"/>
                <v:fill type="solid"/>
              </v:shape>
            </v:group>
            <v:group style="position:absolute;left:3964;top:4142;width:24;height:27" coordorigin="3964,4142" coordsize="24,27">
              <v:shape style="position:absolute;left:3964;top:4142;width:24;height:27" coordorigin="3964,4142" coordsize="24,27" path="m3988,4142l3964,4169,3988,4155,3988,4142xe" filled="true" fillcolor="#f9f9f9" stroked="false">
                <v:path arrowok="t"/>
                <v:fill type="solid"/>
              </v:shape>
            </v:group>
            <v:group style="position:absolute;left:3993;top:4112;width:44;height:30" coordorigin="3993,4112" coordsize="44,30">
              <v:shape style="position:absolute;left:3993;top:4112;width:44;height:30" coordorigin="3993,4112" coordsize="44,30" path="m3993,4138l4011,4138,4017,4142,4029,4142,4037,4112e" filled="false" stroked="true" strokeweight=".38630pt" strokecolor="#f9f9f9">
                <v:path arrowok="t"/>
              </v:shape>
            </v:group>
            <v:group style="position:absolute;left:4037;top:4107;width:18;height:5" coordorigin="4037,4107" coordsize="18,5">
              <v:shape style="position:absolute;left:4037;top:4107;width:18;height:5" coordorigin="4037,4107" coordsize="18,5" path="m4055,4110l4049,4107,4042,4107,4037,4112e" filled="false" stroked="true" strokeweight=".38630pt" strokecolor="#f9f9f9">
                <v:path arrowok="t"/>
              </v:shape>
            </v:group>
            <v:group style="position:absolute;left:4055;top:4110;width:10;height:18" coordorigin="4055,4110" coordsize="10,18">
              <v:shape style="position:absolute;left:4055;top:4110;width:10;height:18" coordorigin="4055,4110" coordsize="10,18" path="m4055,4110l4057,4121,4065,4128e" filled="false" stroked="true" strokeweight=".38630pt" strokecolor="#f9f9f9">
                <v:path arrowok="t"/>
              </v:shape>
            </v:group>
            <v:group style="position:absolute;left:4065;top:4128;width:6;height:28" coordorigin="4065,4128" coordsize="6,28">
              <v:shape style="position:absolute;left:4065;top:4128;width:6;height:28" coordorigin="4065,4128" coordsize="6,28" path="m4066,4156l4071,4147,4070,4137,4065,4128e" filled="false" stroked="true" strokeweight=".38630pt" strokecolor="#f9f9f9">
                <v:path arrowok="t"/>
              </v:shape>
            </v:group>
            <v:group style="position:absolute;left:4066;top:4156;width:5;height:6" coordorigin="4066,4156" coordsize="5,6">
              <v:shape style="position:absolute;left:4066;top:4156;width:5;height:6" coordorigin="4066,4156" coordsize="5,6" path="m4066,4156l4071,4162e" filled="false" stroked="true" strokeweight=".38630pt" strokecolor="#f9f9f9">
                <v:path arrowok="t"/>
              </v:shape>
            </v:group>
            <v:group style="position:absolute;left:4065;top:4162;width:10;height:26" coordorigin="4065,4162" coordsize="10,26">
              <v:shape style="position:absolute;left:4065;top:4162;width:10;height:26" coordorigin="4065,4162" coordsize="10,26" path="m4065,4188l4071,4184,4075,4177,4075,4169,4071,4162e" filled="false" stroked="true" strokeweight=".38630pt" strokecolor="#f9f9f9">
                <v:path arrowok="t"/>
              </v:shape>
            </v:group>
            <v:group style="position:absolute;left:4056;top:4188;width:9;height:9" coordorigin="4056,4188" coordsize="9,9">
              <v:shape style="position:absolute;left:4056;top:4188;width:9;height:9" coordorigin="4056,4188" coordsize="9,9" path="m4065,4188l4056,4192,4056,4197e" filled="false" stroked="true" strokeweight=".38630pt" strokecolor="#f9f9f9">
                <v:path arrowok="t"/>
              </v:shape>
            </v:group>
            <v:group style="position:absolute;left:4037;top:4196;width:19;height:9" coordorigin="4037,4196" coordsize="19,9">
              <v:shape style="position:absolute;left:4037;top:4196;width:19;height:9" coordorigin="4037,4196" coordsize="19,9" path="m4037,4196l4040,4202,4047,4205,4053,4202,4056,4197e" filled="false" stroked="true" strokeweight=".38630pt" strokecolor="#f9f9f9">
                <v:path arrowok="t"/>
              </v:shape>
            </v:group>
            <v:group style="position:absolute;left:3952;top:4138;width:85;height:58" coordorigin="3952,4138" coordsize="85,58">
              <v:shape style="position:absolute;left:3952;top:4138;width:85;height:58" coordorigin="3952,4138" coordsize="85,58" path="m4037,4196l4035,4180,4021,4170,4002,4156,3988,4155,3964,4169,3952,4168,3993,4138e" filled="false" stroked="true" strokeweight=".38630pt" strokecolor="#f9f9f9">
                <v:path arrowok="t"/>
              </v:shape>
            </v:group>
            <v:group style="position:absolute;left:3197;top:3849;width:50;height:100" coordorigin="3197,3849" coordsize="50,100">
              <v:shape style="position:absolute;left:3197;top:3849;width:50;height:100" coordorigin="3197,3849" coordsize="50,100" path="m3197,3849l3197,3949,3247,3900,3197,3849xe" filled="true" fillcolor="#0000ff" stroked="false">
                <v:path arrowok="t"/>
                <v:fill type="solid"/>
              </v:shape>
            </v:group>
            <v:group style="position:absolute;left:3196;top:3898;width:2;height:54" coordorigin="3196,3898" coordsize="2,54">
              <v:shape style="position:absolute;left:3196;top:3898;width:2;height:54" coordorigin="3196,3898" coordsize="0,54" path="m3196,3898l3196,3952e" filled="false" stroked="true" strokeweight=".05pt" strokecolor="#0000ff">
                <v:path arrowok="t"/>
              </v:shape>
            </v:group>
            <v:group style="position:absolute;left:3169;top:3888;width:20;height:2" coordorigin="3169,3888" coordsize="20,2">
              <v:shape style="position:absolute;left:3169;top:3888;width:20;height:2" coordorigin="3169,3888" coordsize="20,0" path="m3169,3888l3189,3888e" filled="false" stroked="true" strokeweight=".140pt" strokecolor="#0000ff">
                <v:path arrowok="t"/>
              </v:shape>
            </v:group>
            <v:group style="position:absolute;left:3188;top:3909;width:8;height:49" coordorigin="3188,3909" coordsize="8,49">
              <v:shape style="position:absolute;left:3188;top:3909;width:8;height:49" coordorigin="3188,3909" coordsize="8,49" path="m3196,3909l3188,3915,3188,3958,3196,3909xe" filled="true" fillcolor="#0000ff" stroked="false">
                <v:path arrowok="t"/>
                <v:fill type="solid"/>
              </v:shape>
            </v:group>
            <v:group style="position:absolute;left:3188;top:3909;width:8;height:49" coordorigin="3188,3909" coordsize="8,49">
              <v:shape style="position:absolute;left:3188;top:3909;width:8;height:49" coordorigin="3188,3909" coordsize="8,49" path="m3196,3909l3188,3958,3196,3951,3196,3909xe" filled="true" fillcolor="#0000ff" stroked="false">
                <v:path arrowok="t"/>
                <v:fill type="solid"/>
              </v:shape>
            </v:group>
            <v:group style="position:absolute;left:3179;top:3915;width:9;height:52" coordorigin="3179,3915" coordsize="9,52">
              <v:shape style="position:absolute;left:3179;top:3915;width:9;height:52" coordorigin="3179,3915" coordsize="9,52" path="m3188,3915l3179,3918,3179,3967,3188,3915xe" filled="true" fillcolor="#0000ff" stroked="false">
                <v:path arrowok="t"/>
                <v:fill type="solid"/>
              </v:shape>
            </v:group>
            <v:group style="position:absolute;left:3179;top:3915;width:9;height:52" coordorigin="3179,3915" coordsize="9,52">
              <v:shape style="position:absolute;left:3179;top:3915;width:9;height:52" coordorigin="3179,3915" coordsize="9,52" path="m3188,3915l3179,3967,3188,3958,3188,3915xe" filled="true" fillcolor="#0000ff" stroked="false">
                <v:path arrowok="t"/>
                <v:fill type="solid"/>
              </v:shape>
            </v:group>
            <v:group style="position:absolute;left:3170;top:3915;width:9;height:61" coordorigin="3170,3915" coordsize="9,61">
              <v:shape style="position:absolute;left:3170;top:3915;width:9;height:61" coordorigin="3170,3915" coordsize="9,61" path="m3170,3915l3170,3976,3179,3918,3170,3915xe" filled="true" fillcolor="#0000ff" stroked="false">
                <v:path arrowok="t"/>
                <v:fill type="solid"/>
              </v:shape>
            </v:group>
            <v:group style="position:absolute;left:3170;top:3918;width:9;height:58" coordorigin="3170,3918" coordsize="9,58">
              <v:shape style="position:absolute;left:3170;top:3918;width:9;height:58" coordorigin="3170,3918" coordsize="9,58" path="m3179,3918l3170,3976,3179,3967,3179,3918xe" filled="true" fillcolor="#0000ff" stroked="false">
                <v:path arrowok="t"/>
                <v:fill type="solid"/>
              </v:shape>
            </v:group>
            <v:group style="position:absolute;left:3162;top:3898;width:8;height:82" coordorigin="3162,3898" coordsize="8,82">
              <v:shape style="position:absolute;left:3162;top:3898;width:8;height:82" coordorigin="3162,3898" coordsize="8,82" path="m3162,3980l3170,3980,3170,3898,3162,3898,3162,3980xe" filled="true" fillcolor="#0000ff" stroked="false">
                <v:path arrowok="t"/>
                <v:fill type="solid"/>
              </v:shape>
            </v:group>
            <v:group style="position:absolute;left:3167;top:3820;width:30;height:62" coordorigin="3167,3820" coordsize="30,62">
              <v:shape style="position:absolute;left:3167;top:3820;width:30;height:62" coordorigin="3167,3820" coordsize="30,62" path="m3167,3820l3167,3882,3197,3849,3167,3820xe" filled="true" fillcolor="#0000ff" stroked="false">
                <v:path arrowok="t"/>
                <v:fill type="solid"/>
              </v:shape>
            </v:group>
            <v:group style="position:absolute;left:3167;top:3849;width:30;height:33" coordorigin="3167,3849" coordsize="30,33">
              <v:shape style="position:absolute;left:3167;top:3849;width:30;height:33" coordorigin="3167,3849" coordsize="30,33" path="m3197,3849l3167,3882,3197,3882,3197,3849xe" filled="true" fillcolor="#0000ff" stroked="false">
                <v:path arrowok="t"/>
                <v:fill type="solid"/>
              </v:shape>
            </v:group>
            <v:group style="position:absolute;left:3162;top:3907;width:2;height:69" coordorigin="3162,3907" coordsize="2,69">
              <v:shape style="position:absolute;left:3162;top:3907;width:2;height:69" coordorigin="3162,3907" coordsize="2,69" path="m3162,3976l3164,3976,3164,3907,3162,3907,3162,3976xe" filled="true" fillcolor="#0000ff" stroked="false">
                <v:path arrowok="t"/>
                <v:fill type="solid"/>
              </v:shape>
            </v:group>
            <v:group style="position:absolute;left:3089;top:3849;width:49;height:100" coordorigin="3089,3849" coordsize="49,100">
              <v:shape style="position:absolute;left:3089;top:3849;width:49;height:100" coordorigin="3089,3849" coordsize="49,100" path="m3138,3849l3089,3900,3138,3949,3138,3849xe" filled="true" fillcolor="#0000ff" stroked="false">
                <v:path arrowok="t"/>
                <v:fill type="solid"/>
              </v:shape>
            </v:group>
            <v:group style="position:absolute;left:3138;top:3888;width:24;height:61" coordorigin="3138,3888" coordsize="24,61">
              <v:shape style="position:absolute;left:3138;top:3888;width:24;height:61" coordorigin="3138,3888" coordsize="24,61" path="m3162,3888l3138,3888,3138,3949,3162,3888xe" filled="true" fillcolor="#0000ff" stroked="false">
                <v:path arrowok="t"/>
                <v:fill type="solid"/>
              </v:shape>
            </v:group>
            <v:group style="position:absolute;left:3138;top:3888;width:24;height:84" coordorigin="3138,3888" coordsize="24,84">
              <v:shape style="position:absolute;left:3138;top:3888;width:24;height:84" coordorigin="3138,3888" coordsize="24,84" path="m3162,3888l3138,3949,3162,3972,3162,3888xe" filled="true" fillcolor="#0000ff" stroked="false">
                <v:path arrowok="t"/>
                <v:fill type="solid"/>
              </v:shape>
            </v:group>
            <v:group style="position:absolute;left:3138;top:3820;width:29;height:62" coordorigin="3138,3820" coordsize="29,62">
              <v:shape style="position:absolute;left:3138;top:3820;width:29;height:62" coordorigin="3138,3820" coordsize="29,62" path="m3167,3820l3138,3849,3138,3882,3167,3820xe" filled="true" fillcolor="#0000ff" stroked="false">
                <v:path arrowok="t"/>
                <v:fill type="solid"/>
              </v:shape>
            </v:group>
            <v:group style="position:absolute;left:3138;top:3820;width:29;height:62" coordorigin="3138,3820" coordsize="29,62">
              <v:shape style="position:absolute;left:3138;top:3820;width:29;height:62" coordorigin="3138,3820" coordsize="29,62" path="m3167,3820l3138,3882,3167,3882,3167,3820xe" filled="true" fillcolor="#0000ff" stroked="false">
                <v:path arrowok="t"/>
                <v:fill type="solid"/>
              </v:shape>
            </v:group>
            <v:group style="position:absolute;left:3089;top:3820;width:158;height:158" coordorigin="3089,3820" coordsize="158,158">
              <v:shape style="position:absolute;left:3089;top:3820;width:158;height:158" coordorigin="3089,3820" coordsize="158,158" path="m3167,3820l3247,3900,3167,3978,3089,3900,3167,3820xe" filled="false" stroked="true" strokeweight=".38630pt" strokecolor="#0000ff">
                <v:path arrowok="t"/>
              </v:shape>
            </v:group>
            <v:group style="position:absolute;left:3195;top:3880;width:2;height:30" coordorigin="3195,3880" coordsize="2,30">
              <v:shape style="position:absolute;left:3195;top:3880;width:2;height:30" coordorigin="3195,3880" coordsize="0,30" path="m3195,3880l3195,3910e" filled="false" stroked="true" strokeweight=".15pt" strokecolor="#f9f9f9">
                <v:path arrowok="t"/>
              </v:shape>
            </v:group>
            <v:group style="position:absolute;left:3189;top:3882;width:5;height:32" coordorigin="3189,3882" coordsize="5,32">
              <v:shape style="position:absolute;left:3189;top:3882;width:5;height:32" coordorigin="3189,3882" coordsize="5,32" path="m3194,3882l3189,3882,3189,3914,3194,3882xe" filled="true" fillcolor="#f9f9f9" stroked="false">
                <v:path arrowok="t"/>
                <v:fill type="solid"/>
              </v:shape>
            </v:group>
            <v:group style="position:absolute;left:3189;top:3882;width:5;height:32" coordorigin="3189,3882" coordsize="5,32">
              <v:shape style="position:absolute;left:3189;top:3882;width:5;height:32" coordorigin="3189,3882" coordsize="5,32" path="m3194,3882l3189,3914,3194,3909,3194,3882xe" filled="true" fillcolor="#f9f9f9" stroked="false">
                <v:path arrowok="t"/>
                <v:fill type="solid"/>
              </v:shape>
            </v:group>
            <v:group style="position:absolute;left:3189;top:3898;width:2;height:18" coordorigin="3189,3898" coordsize="2,18">
              <v:shape style="position:absolute;left:3189;top:3898;width:2;height:18" coordorigin="3189,3898" coordsize="0,18" path="m3189,3898l3189,3916e" filled="false" stroked="true" strokeweight=".05pt" strokecolor="#f9f9f9">
                <v:path arrowok="t"/>
              </v:shape>
            </v:group>
            <v:group style="position:absolute;left:3187;top:3910;width:2;height:2" coordorigin="3187,3910" coordsize="2,2">
              <v:shape style="position:absolute;left:3187;top:3910;width:2;height:2" coordorigin="3187,3910" coordsize="1,0" path="m3187,3910l3188,3910e" filled="false" stroked="true" strokeweight=".65pt" strokecolor="#f9f9f9">
                <v:path arrowok="t"/>
              </v:shape>
            </v:group>
            <v:group style="position:absolute;left:3179;top:3907;width:8;height:11" coordorigin="3179,3907" coordsize="8,11">
              <v:shape style="position:absolute;left:3179;top:3907;width:8;height:11" coordorigin="3179,3907" coordsize="8,11" path="m3187,3907l3179,3911,3179,3918,3187,3907xe" filled="true" fillcolor="#f9f9f9" stroked="false">
                <v:path arrowok="t"/>
                <v:fill type="solid"/>
              </v:shape>
            </v:group>
            <v:group style="position:absolute;left:3179;top:3907;width:8;height:11" coordorigin="3179,3907" coordsize="8,11">
              <v:shape style="position:absolute;left:3179;top:3907;width:8;height:11" coordorigin="3179,3907" coordsize="8,11" path="m3187,3907l3179,3918,3187,3915,3187,3907xe" filled="true" fillcolor="#f9f9f9" stroked="false">
                <v:path arrowok="t"/>
                <v:fill type="solid"/>
              </v:shape>
            </v:group>
            <v:group style="position:absolute;left:3173;top:3907;width:6;height:8" coordorigin="3173,3907" coordsize="6,8">
              <v:shape style="position:absolute;left:3173;top:3907;width:6;height:8" coordorigin="3173,3907" coordsize="6,8" path="m3173,3907l3173,3915,3179,3911,3173,3907xe" filled="true" fillcolor="#f9f9f9" stroked="false">
                <v:path arrowok="t"/>
                <v:fill type="solid"/>
              </v:shape>
            </v:group>
            <v:group style="position:absolute;left:3173;top:3911;width:6;height:7" coordorigin="3173,3911" coordsize="6,7">
              <v:shape style="position:absolute;left:3173;top:3911;width:6;height:7" coordorigin="3173,3911" coordsize="6,7" path="m3179,3911l3173,3915,3179,3918,3179,3911xe" filled="true" fillcolor="#f9f9f9" stroked="false">
                <v:path arrowok="t"/>
                <v:fill type="solid"/>
              </v:shape>
            </v:group>
            <v:group style="position:absolute;left:3171;top:3904;width:2;height:11" coordorigin="3171,3904" coordsize="2,11">
              <v:shape style="position:absolute;left:3171;top:3904;width:2;height:11" coordorigin="3171,3904" coordsize="2,11" path="m3171,3904l3171,3915,3173,3907,3171,3904xe" filled="true" fillcolor="#f9f9f9" stroked="false">
                <v:path arrowok="t"/>
                <v:fill type="solid"/>
              </v:shape>
            </v:group>
            <v:group style="position:absolute;left:3171;top:3907;width:2;height:8" coordorigin="3171,3907" coordsize="2,8">
              <v:shape style="position:absolute;left:3171;top:3907;width:2;height:8" coordorigin="3171,3907" coordsize="2,8" path="m3173,3907l3171,3915,3173,3915,3173,3907xe" filled="true" fillcolor="#f9f9f9" stroked="false">
                <v:path arrowok="t"/>
                <v:fill type="solid"/>
              </v:shape>
            </v:group>
            <v:group style="position:absolute;left:3169;top:3900;width:2;height:14" coordorigin="3169,3900" coordsize="2,14">
              <v:shape style="position:absolute;left:3169;top:3900;width:2;height:14" coordorigin="3169,3900" coordsize="2,14" path="m3169,3900l3169,3914,3171,3904,3169,3900xe" filled="true" fillcolor="#f9f9f9" stroked="false">
                <v:path arrowok="t"/>
                <v:fill type="solid"/>
              </v:shape>
            </v:group>
            <v:group style="position:absolute;left:3169;top:3904;width:2;height:11" coordorigin="3169,3904" coordsize="2,11">
              <v:shape style="position:absolute;left:3169;top:3904;width:2;height:11" coordorigin="3169,3904" coordsize="2,11" path="m3171,3904l3169,3914,3171,3915,3171,3904xe" filled="true" fillcolor="#f9f9f9" stroked="false">
                <v:path arrowok="t"/>
                <v:fill type="solid"/>
              </v:shape>
            </v:group>
            <v:group style="position:absolute;left:3169;top:3882;width:20;height:6" coordorigin="3169,3882" coordsize="20,6">
              <v:shape style="position:absolute;left:3169;top:3882;width:20;height:6" coordorigin="3169,3882" coordsize="20,6" path="m3189,3882l3169,3882,3169,3888,3189,3882xe" filled="true" fillcolor="#f9f9f9" stroked="false">
                <v:path arrowok="t"/>
                <v:fill type="solid"/>
              </v:shape>
            </v:group>
            <v:group style="position:absolute;left:3169;top:3882;width:20;height:6" coordorigin="3169,3882" coordsize="20,6">
              <v:shape style="position:absolute;left:3169;top:3882;width:20;height:6" coordorigin="3169,3882" coordsize="20,6" path="m3189,3882l3169,3888,3189,3888,3189,3882xe" filled="true" fillcolor="#f9f9f9" stroked="false">
                <v:path arrowok="t"/>
                <v:fill type="solid"/>
              </v:shape>
            </v:group>
            <v:group style="position:absolute;left:3164;top:3882;width:5;height:27" coordorigin="3164,3882" coordsize="5,27">
              <v:shape style="position:absolute;left:3164;top:3882;width:5;height:27" coordorigin="3164,3882" coordsize="5,27" path="m3169,3882l3164,3882,3164,3909,3169,3882xe" filled="true" fillcolor="#f9f9f9" stroked="false">
                <v:path arrowok="t"/>
                <v:fill type="solid"/>
              </v:shape>
            </v:group>
            <v:group style="position:absolute;left:3164;top:3882;width:5;height:32" coordorigin="3164,3882" coordsize="5,32">
              <v:shape style="position:absolute;left:3164;top:3882;width:5;height:32" coordorigin="3164,3882" coordsize="5,32" path="m3169,3882l3164,3909,3169,3914,3169,3882xe" filled="true" fillcolor="#f9f9f9" stroked="false">
                <v:path arrowok="t"/>
                <v:fill type="solid"/>
              </v:shape>
            </v:group>
            <v:group style="position:absolute;left:3163;top:3880;width:2;height:30" coordorigin="3163,3880" coordsize="2,30">
              <v:shape style="position:absolute;left:3163;top:3880;width:2;height:30" coordorigin="3163,3880" coordsize="0,30" path="m3163,3880l3163,3910e" filled="false" stroked="true" strokeweight=".1pt" strokecolor="#f9f9f9">
                <v:path arrowok="t"/>
              </v:shape>
            </v:group>
            <v:group style="position:absolute;left:3138;top:3882;width:24;height:6" coordorigin="3138,3882" coordsize="24,6">
              <v:shape style="position:absolute;left:3138;top:3882;width:24;height:6" coordorigin="3138,3882" coordsize="24,6" path="m3162,3882l3138,3882,3138,3888,3162,3882xe" filled="true" fillcolor="#f9f9f9" stroked="false">
                <v:path arrowok="t"/>
                <v:fill type="solid"/>
              </v:shape>
            </v:group>
            <v:group style="position:absolute;left:3138;top:3882;width:24;height:6" coordorigin="3138,3882" coordsize="24,6">
              <v:shape style="position:absolute;left:3138;top:3882;width:24;height:6" coordorigin="3138,3882" coordsize="24,6" path="m3162,3882l3138,3888,3162,3888,3162,3882xe" filled="true" fillcolor="#f9f9f9" stroked="false">
                <v:path arrowok="t"/>
                <v:fill type="solid"/>
              </v:shape>
            </v:group>
            <v:group style="position:absolute;left:3138;top:3882;width:59;height:36" coordorigin="3138,3882" coordsize="59,36">
              <v:shape style="position:absolute;left:3138;top:3882;width:59;height:36" coordorigin="3138,3882" coordsize="59,36" path="m3162,3888l3162,3900,3164,3909,3171,3915,3179,3918,3188,3915,3194,3909,3197,3900,3197,3882,3138,3882,3138,3888,3162,3888xe" filled="false" stroked="true" strokeweight=".38630pt" strokecolor="#f9f9f9">
                <v:path arrowok="t"/>
              </v:shape>
            </v:group>
            <v:group style="position:absolute;left:3187;top:3888;width:2;height:19" coordorigin="3187,3888" coordsize="2,19">
              <v:shape style="position:absolute;left:3187;top:3888;width:2;height:19" coordorigin="3187,3888" coordsize="2,19" path="m3189,3888l3187,3888,3187,3907,3189,3888xe" filled="true" fillcolor="#0000ff" stroked="false">
                <v:path arrowok="t"/>
                <v:fill type="solid"/>
              </v:shape>
            </v:group>
            <v:group style="position:absolute;left:3187;top:3888;width:2;height:19" coordorigin="3187,3888" coordsize="2,19">
              <v:shape style="position:absolute;left:3187;top:3888;width:2;height:19" coordorigin="3187,3888" coordsize="2,19" path="m3189,3888l3187,3907,3189,3900,3189,3888xe" filled="true" fillcolor="#0000ff" stroked="false">
                <v:path arrowok="t"/>
                <v:fill type="solid"/>
              </v:shape>
            </v:group>
            <v:group style="position:absolute;left:3179;top:3888;width:8;height:23" coordorigin="3179,3888" coordsize="8,23">
              <v:shape style="position:absolute;left:3179;top:3888;width:8;height:23" coordorigin="3179,3888" coordsize="8,23" path="m3187,3888l3179,3888,3179,3911,3187,3888xe" filled="true" fillcolor="#0000ff" stroked="false">
                <v:path arrowok="t"/>
                <v:fill type="solid"/>
              </v:shape>
            </v:group>
            <v:group style="position:absolute;left:3179;top:3888;width:8;height:23" coordorigin="3179,3888" coordsize="8,23">
              <v:shape style="position:absolute;left:3179;top:3888;width:8;height:23" coordorigin="3179,3888" coordsize="8,23" path="m3187,3888l3179,3911,3187,3907,3187,3888xe" filled="true" fillcolor="#0000ff" stroked="false">
                <v:path arrowok="t"/>
                <v:fill type="solid"/>
              </v:shape>
            </v:group>
            <v:group style="position:absolute;left:3173;top:3888;width:6;height:19" coordorigin="3173,3888" coordsize="6,19">
              <v:shape style="position:absolute;left:3173;top:3888;width:6;height:19" coordorigin="3173,3888" coordsize="6,19" path="m3179,3888l3173,3888,3173,3907,3179,3888xe" filled="true" fillcolor="#0000ff" stroked="false">
                <v:path arrowok="t"/>
                <v:fill type="solid"/>
              </v:shape>
            </v:group>
            <v:group style="position:absolute;left:3173;top:3888;width:6;height:23" coordorigin="3173,3888" coordsize="6,23">
              <v:shape style="position:absolute;left:3173;top:3888;width:6;height:23" coordorigin="3173,3888" coordsize="6,23" path="m3179,3888l3173,3907,3179,3911,3179,3888xe" filled="true" fillcolor="#0000ff" stroked="false">
                <v:path arrowok="t"/>
                <v:fill type="solid"/>
              </v:shape>
            </v:group>
            <v:group style="position:absolute;left:3169;top:3888;width:4;height:12" coordorigin="3169,3888" coordsize="4,12">
              <v:shape style="position:absolute;left:3169;top:3888;width:4;height:12" coordorigin="3169,3888" coordsize="4,12" path="m3173,3888l3169,3888,3169,3900,3173,3888xe" filled="true" fillcolor="#0000ff" stroked="false">
                <v:path arrowok="t"/>
                <v:fill type="solid"/>
              </v:shape>
            </v:group>
            <v:group style="position:absolute;left:3169;top:3888;width:4;height:19" coordorigin="3169,3888" coordsize="4,19">
              <v:shape style="position:absolute;left:3169;top:3888;width:4;height:19" coordorigin="3169,3888" coordsize="4,19" path="m3173,3888l3169,3900,3173,3907,3173,3888xe" filled="true" fillcolor="#0000ff" stroked="false">
                <v:path arrowok="t"/>
                <v:fill type="solid"/>
              </v:shape>
            </v:group>
            <v:group style="position:absolute;left:3169;top:3888;width:20;height:23" coordorigin="3169,3888" coordsize="20,23">
              <v:shape style="position:absolute;left:3169;top:3888;width:20;height:23" coordorigin="3169,3888" coordsize="20,23" path="m3189,3888l3169,3888,3169,3900,3173,3907,3179,3911,3187,3907,3189,3900,3189,3888xe" filled="false" stroked="true" strokeweight=".38630pt" strokecolor="#dbdbdb">
                <v:path arrowok="t"/>
              </v:shape>
              <v:shape style="position:absolute;left:6406;top:10964;width:641;height:1434" type="#_x0000_t75" stroked="false">
                <v:imagedata r:id="rId32" o:title=""/>
              </v:shape>
            </v:group>
            <v:group style="position:absolute;left:6976;top:10979;width:66;height:2" coordorigin="6976,10979" coordsize="66,2">
              <v:shape style="position:absolute;left:6976;top:10979;width:66;height:2" coordorigin="6976,10979" coordsize="66,0" path="m6976,10979l7042,10979e" filled="false" stroked="true" strokeweight=".42189pt" strokecolor="#ff0000">
                <v:path arrowok="t"/>
              </v:shape>
            </v:group>
            <v:group style="position:absolute;left:6976;top:11035;width:66;height:2" coordorigin="6976,11035" coordsize="66,2">
              <v:shape style="position:absolute;left:6976;top:11035;width:66;height:2" coordorigin="6976,11035" coordsize="66,0" path="m6976,11035l7042,11035e" filled="false" stroked="true" strokeweight=".42181pt" strokecolor="#ff0000">
                <v:path arrowok="t"/>
              </v:shape>
            </v:group>
            <v:group style="position:absolute;left:6976;top:11471;width:66;height:2" coordorigin="6976,11471" coordsize="66,2">
              <v:shape style="position:absolute;left:6976;top:11471;width:66;height:2" coordorigin="6976,11471" coordsize="66,0" path="m6976,11471l7042,11471e" filled="false" stroked="true" strokeweight=".42189pt" strokecolor="#ff0000">
                <v:path arrowok="t"/>
              </v:shape>
            </v:group>
            <v:group style="position:absolute;left:6341;top:12553;width:751;height:2" coordorigin="6341,12553" coordsize="751,2">
              <v:shape style="position:absolute;left:6341;top:12553;width:751;height:2" coordorigin="6341,12553" coordsize="751,0" path="m6341,12553l7092,12553e" filled="false" stroked="true" strokeweight=".42189pt" strokecolor="#000000">
                <v:path arrowok="t"/>
              </v:shape>
            </v:group>
            <v:group style="position:absolute;left:6345;top:10928;width:2;height:1628" coordorigin="6345,10928" coordsize="2,1628">
              <v:shape style="position:absolute;left:6345;top:10928;width:2;height:1628" coordorigin="6345,10928" coordsize="0,1628" path="m6345,10928l6345,12556e" filled="false" stroked="true" strokeweight=".42189pt" strokecolor="#000000">
                <v:path arrowok="t"/>
              </v:shape>
            </v:group>
            <v:group style="position:absolute;left:6341;top:10932;width:751;height:2" coordorigin="6341,10932" coordsize="751,2">
              <v:shape style="position:absolute;left:6341;top:10932;width:751;height:2" coordorigin="6341,10932" coordsize="751,0" path="m6341,10932l7092,10932e" filled="false" stroked="true" strokeweight=".42189pt" strokecolor="#000000">
                <v:path arrowok="t"/>
              </v:shape>
            </v:group>
            <v:group style="position:absolute;left:7089;top:10928;width:2;height:1628" coordorigin="7089,10928" coordsize="2,1628">
              <v:shape style="position:absolute;left:7089;top:10928;width:2;height:1628" coordorigin="7089,10928" coordsize="0,1628" path="m7089,10928l7089,12556e" filled="false" stroked="true" strokeweight=".42189pt" strokecolor="#000000">
                <v:path arrowok="t"/>
              </v:shape>
              <v:shape style="position:absolute;left:7168;top:10924;width:526;height:1636" type="#_x0000_t75" stroked="false">
                <v:imagedata r:id="rId33" o:title=""/>
              </v:shape>
            </v:group>
            <v:group style="position:absolute;left:6261;top:12626;width:1507;height:2" coordorigin="6261,12626" coordsize="1507,2">
              <v:shape style="position:absolute;left:6261;top:12626;width:1507;height:2" coordorigin="6261,12626" coordsize="1507,0" path="m6261,12626l7768,12626e" filled="false" stroked="true" strokeweight=".42189pt" strokecolor="#000000">
                <v:path arrowok="t"/>
              </v:shape>
            </v:group>
            <v:group style="position:absolute;left:6265;top:10855;width:2;height:1774" coordorigin="6265,10855" coordsize="2,1774">
              <v:shape style="position:absolute;left:6265;top:10855;width:2;height:1774" coordorigin="6265,10855" coordsize="0,1774" path="m6265,10855l6265,12629e" filled="false" stroked="true" strokeweight=".4863pt" strokecolor="#000000">
                <v:path arrowok="t"/>
              </v:shape>
            </v:group>
            <v:group style="position:absolute;left:6261;top:10859;width:1507;height:2" coordorigin="6261,10859" coordsize="1507,2">
              <v:shape style="position:absolute;left:6261;top:10859;width:1507;height:2" coordorigin="6261,10859" coordsize="1507,0" path="m6261,10859l7768,10859e" filled="false" stroked="true" strokeweight=".4863pt" strokecolor="#000000">
                <v:path arrowok="t"/>
              </v:shape>
            </v:group>
            <v:group style="position:absolute;left:7765;top:10855;width:2;height:1774" coordorigin="7765,10855" coordsize="2,1774">
              <v:shape style="position:absolute;left:7765;top:10855;width:2;height:1774" coordorigin="7765,10855" coordsize="0,1774" path="m7765,10855l7765,12629e" filled="false" stroked="true" strokeweight=".42189pt" strokecolor="#000000">
                <v:path arrowok="t"/>
              </v:shape>
              <v:shape style="position:absolute;left:694;top:10980;width:421;height:1156" type="#_x0000_t75" stroked="false">
                <v:imagedata r:id="rId34" o:title=""/>
              </v:shape>
            </v:group>
            <v:group style="position:absolute;left:2597;top:7800;width:207;height:202" coordorigin="2597,7800" coordsize="207,202">
              <v:shape style="position:absolute;left:2597;top:7800;width:207;height:202" coordorigin="2597,7800" coordsize="207,202" path="m2597,8002l2804,8002,2804,7800,2597,7800,2597,8002xe" filled="false" stroked="true" strokeweight=".38630pt" strokecolor="#ff0000">
                <v:path arrowok="t"/>
              </v:shape>
            </v:group>
            <v:group style="position:absolute;left:2650;top:7840;width:19;height:123" coordorigin="2650,7840" coordsize="19,123">
              <v:shape style="position:absolute;left:2650;top:7840;width:19;height:123" coordorigin="2650,7840" coordsize="19,123" path="m2650,7840l2650,7963,2669,7963e" filled="false" stroked="true" strokeweight=".38630pt" strokecolor="#ff0000">
                <v:path arrowok="t"/>
              </v:shape>
            </v:group>
            <v:group style="position:absolute;left:2650;top:7840;width:87;height:36" coordorigin="2650,7840" coordsize="87,36">
              <v:shape style="position:absolute;left:2650;top:7840;width:87;height:36" coordorigin="2650,7840" coordsize="87,36" path="m2650,7840l2669,7840,2737,7876e" filled="false" stroked="true" strokeweight=".38630pt" strokecolor="#ff0000">
                <v:path arrowok="t"/>
              </v:shape>
            </v:group>
            <v:group style="position:absolute;left:2669;top:7927;width:68;height:36" coordorigin="2669,7927" coordsize="68,36">
              <v:shape style="position:absolute;left:2669;top:7927;width:68;height:36" coordorigin="2669,7927" coordsize="68,36" path="m2669,7963l2737,7927e" filled="false" stroked="true" strokeweight=".38630pt" strokecolor="#ff0000">
                <v:path arrowok="t"/>
              </v:shape>
            </v:group>
            <v:group style="position:absolute;left:2737;top:7858;width:2;height:87" coordorigin="2737,7858" coordsize="2,87">
              <v:shape style="position:absolute;left:2737;top:7858;width:2;height:87" coordorigin="2737,7858" coordsize="0,87" path="m2737,7858l2737,7945e" filled="false" stroked="true" strokeweight=".38630pt" strokecolor="#ff0000">
                <v:path arrowok="t"/>
              </v:shape>
            </v:group>
            <v:group style="position:absolute;left:2725;top:7846;width:37;height:124" coordorigin="2725,7846" coordsize="37,124">
              <v:shape style="position:absolute;left:2725;top:7846;width:37;height:124" coordorigin="2725,7846" coordsize="37,124" path="m2762,7846l2762,7957,2749,7970,2725,7970,2725,7945,2737,7945e" filled="false" stroked="true" strokeweight=".38630pt" strokecolor="#ff0000">
                <v:path arrowok="t"/>
              </v:shape>
            </v:group>
            <v:group style="position:absolute;left:2725;top:7833;width:37;height:25" coordorigin="2725,7833" coordsize="37,25">
              <v:shape style="position:absolute;left:2725;top:7833;width:37;height:25" coordorigin="2725,7833" coordsize="37,25" path="m2762,7846l2749,7833,2725,7833,2725,7858,2737,7858e" filled="false" stroked="true" strokeweight=".38630pt" strokecolor="#ff0000">
                <v:path arrowok="t"/>
              </v:shape>
            </v:group>
            <v:group style="position:absolute;left:2669;top:7840;width:2;height:123" coordorigin="2669,7840" coordsize="2,123">
              <v:shape style="position:absolute;left:2669;top:7840;width:2;height:123" coordorigin="2669,7840" coordsize="0,123" path="m2669,7840l2669,7963e" filled="false" stroked="true" strokeweight=".38630pt" strokecolor="#ff0000">
                <v:path arrowok="t"/>
              </v:shape>
            </v:group>
            <v:group style="position:absolute;left:3691;top:3793;width:208;height:202" coordorigin="3691,3793" coordsize="208,202">
              <v:shape style="position:absolute;left:3691;top:3793;width:208;height:202" coordorigin="3691,3793" coordsize="208,202" path="m3691,3995l3899,3995,3899,3793,3691,3793,3691,3995xe" filled="false" stroked="true" strokeweight=".38630pt" strokecolor="#ff0000">
                <v:path arrowok="t"/>
              </v:shape>
            </v:group>
            <v:group style="position:absolute;left:3744;top:3833;width:20;height:122" coordorigin="3744,3833" coordsize="20,122">
              <v:shape style="position:absolute;left:3744;top:3833;width:20;height:122" coordorigin="3744,3833" coordsize="20,122" path="m3744,3833l3744,3955,3764,3955e" filled="false" stroked="true" strokeweight=".38630pt" strokecolor="#ff0000">
                <v:path arrowok="t"/>
              </v:shape>
            </v:group>
            <v:group style="position:absolute;left:3744;top:3833;width:88;height:35" coordorigin="3744,3833" coordsize="88,35">
              <v:shape style="position:absolute;left:3744;top:3833;width:88;height:35" coordorigin="3744,3833" coordsize="88,35" path="m3744,3833l3764,3833,3832,3868e" filled="false" stroked="true" strokeweight=".38630pt" strokecolor="#ff0000">
                <v:path arrowok="t"/>
              </v:shape>
            </v:group>
            <v:group style="position:absolute;left:3764;top:3920;width:68;height:35" coordorigin="3764,3920" coordsize="68,35">
              <v:shape style="position:absolute;left:3764;top:3920;width:68;height:35" coordorigin="3764,3920" coordsize="68,35" path="m3764,3955l3832,3920e" filled="false" stroked="true" strokeweight=".38630pt" strokecolor="#ff0000">
                <v:path arrowok="t"/>
              </v:shape>
            </v:group>
            <v:group style="position:absolute;left:3832;top:3849;width:2;height:88" coordorigin="3832,3849" coordsize="2,88">
              <v:shape style="position:absolute;left:3832;top:3849;width:2;height:88" coordorigin="3832,3849" coordsize="0,88" path="m3832,3849l3832,3937e" filled="false" stroked="true" strokeweight=".38630pt" strokecolor="#ff0000">
                <v:path arrowok="t"/>
              </v:shape>
            </v:group>
            <v:group style="position:absolute;left:3819;top:3838;width:37;height:123" coordorigin="3819,3838" coordsize="37,123">
              <v:shape style="position:absolute;left:3819;top:3838;width:37;height:123" coordorigin="3819,3838" coordsize="37,123" path="m3856,3838l3856,3949,3843,3961,3819,3961,3819,3937,3832,3937e" filled="false" stroked="true" strokeweight=".38630pt" strokecolor="#ff0000">
                <v:path arrowok="t"/>
              </v:shape>
            </v:group>
            <v:group style="position:absolute;left:3819;top:3826;width:37;height:23" coordorigin="3819,3826" coordsize="37,23">
              <v:shape style="position:absolute;left:3819;top:3826;width:37;height:23" coordorigin="3819,3826" coordsize="37,23" path="m3856,3838l3843,3826,3819,3826,3819,3849,3832,3849e" filled="false" stroked="true" strokeweight=".38630pt" strokecolor="#ff0000">
                <v:path arrowok="t"/>
              </v:shape>
            </v:group>
            <v:group style="position:absolute;left:3764;top:3833;width:2;height:122" coordorigin="3764,3833" coordsize="2,122">
              <v:shape style="position:absolute;left:3764;top:3833;width:2;height:122" coordorigin="3764,3833" coordsize="0,122" path="m3764,3833l3764,3955e" filled="false" stroked="true" strokeweight=".38630pt" strokecolor="#ff0000">
                <v:path arrowok="t"/>
              </v:shape>
            </v:group>
            <v:group style="position:absolute;left:4676;top:3847;width:208;height:203" coordorigin="4676,3847" coordsize="208,203">
              <v:shape style="position:absolute;left:4676;top:3847;width:208;height:203" coordorigin="4676,3847" coordsize="208,203" path="m4676,4050l4884,4050,4884,3847,4676,3847,4676,4050xe" filled="false" stroked="true" strokeweight=".38630pt" strokecolor="#ff0000">
                <v:path arrowok="t"/>
              </v:shape>
            </v:group>
            <v:group style="position:absolute;left:4729;top:3887;width:20;height:123" coordorigin="4729,3887" coordsize="20,123">
              <v:shape style="position:absolute;left:4729;top:3887;width:20;height:123" coordorigin="4729,3887" coordsize="20,123" path="m4729,3887l4729,4010,4749,4010e" filled="false" stroked="true" strokeweight=".38630pt" strokecolor="#ff0000">
                <v:path arrowok="t"/>
              </v:shape>
            </v:group>
            <v:group style="position:absolute;left:4729;top:3887;width:88;height:36" coordorigin="4729,3887" coordsize="88,36">
              <v:shape style="position:absolute;left:4729;top:3887;width:88;height:36" coordorigin="4729,3887" coordsize="88,36" path="m4729,3887l4749,3887,4817,3923e" filled="false" stroked="true" strokeweight=".38630pt" strokecolor="#ff0000">
                <v:path arrowok="t"/>
              </v:shape>
            </v:group>
            <v:group style="position:absolute;left:4749;top:3974;width:68;height:36" coordorigin="4749,3974" coordsize="68,36">
              <v:shape style="position:absolute;left:4749;top:3974;width:68;height:36" coordorigin="4749,3974" coordsize="68,36" path="m4749,4010l4817,3974e" filled="false" stroked="true" strokeweight=".38630pt" strokecolor="#ff0000">
                <v:path arrowok="t"/>
              </v:shape>
            </v:group>
            <v:group style="position:absolute;left:4817;top:3905;width:2;height:87" coordorigin="4817,3905" coordsize="2,87">
              <v:shape style="position:absolute;left:4817;top:3905;width:2;height:87" coordorigin="4817,3905" coordsize="0,87" path="m4817,3905l4817,3992e" filled="false" stroked="true" strokeweight=".38630pt" strokecolor="#ff0000">
                <v:path arrowok="t"/>
              </v:shape>
            </v:group>
            <v:group style="position:absolute;left:4804;top:3893;width:37;height:124" coordorigin="4804,3893" coordsize="37,124">
              <v:shape style="position:absolute;left:4804;top:3893;width:37;height:124" coordorigin="4804,3893" coordsize="37,124" path="m4841,3893l4841,4004,4828,4017,4804,4017,4804,3992,4817,3992e" filled="false" stroked="true" strokeweight=".38630pt" strokecolor="#ff0000">
                <v:path arrowok="t"/>
              </v:shape>
            </v:group>
            <v:group style="position:absolute;left:4804;top:3880;width:37;height:25" coordorigin="4804,3880" coordsize="37,25">
              <v:shape style="position:absolute;left:4804;top:3880;width:37;height:25" coordorigin="4804,3880" coordsize="37,25" path="m4841,3893l4828,3880,4804,3880,4804,3905,4817,3905e" filled="false" stroked="true" strokeweight=".38630pt" strokecolor="#ff0000">
                <v:path arrowok="t"/>
              </v:shape>
            </v:group>
            <v:group style="position:absolute;left:4749;top:3887;width:2;height:123" coordorigin="4749,3887" coordsize="2,123">
              <v:shape style="position:absolute;left:4749;top:3887;width:2;height:123" coordorigin="4749,3887" coordsize="0,123" path="m4749,3887l4749,4010e" filled="false" stroked="true" strokeweight=".38630pt" strokecolor="#ff0000">
                <v:path arrowok="t"/>
              </v:shape>
            </v:group>
            <v:group style="position:absolute;left:6904;top:6157;width:2;height:4093" coordorigin="6904,6157" coordsize="2,4093">
              <v:shape style="position:absolute;left:6904;top:6157;width:2;height:4093" coordorigin="6904,6157" coordsize="0,4093" path="m6904,6157l6904,10250e" filled="false" stroked="true" strokeweight=".38630pt" strokecolor="#ff0000">
                <v:path arrowok="t"/>
              </v:shape>
            </v:group>
            <v:group style="position:absolute;left:6977;top:6157;width:186;height:135" coordorigin="6977,6157" coordsize="186,135">
              <v:shape style="position:absolute;left:6977;top:6157;width:186;height:135" coordorigin="6977,6157" coordsize="186,135" path="m6977,6157l6977,6185,7052,6207,7052,6292,7079,6215,7163,6215,6977,6157xe" filled="true" fillcolor="#ff0000" stroked="false">
                <v:path arrowok="t"/>
                <v:fill type="solid"/>
              </v:shape>
            </v:group>
            <v:group style="position:absolute;left:7079;top:6215;width:146;height:49" coordorigin="7079,6215" coordsize="146,49">
              <v:shape style="position:absolute;left:7079;top:6215;width:146;height:49" coordorigin="7079,6215" coordsize="146,49" path="m7163,6215l7079,6215,7151,6237,7158,6239,7165,6240,7172,6243,7191,6247,7199,6248,7225,6264,7225,6234,7163,6215xe" filled="true" fillcolor="#ff0000" stroked="false">
                <v:path arrowok="t"/>
                <v:fill type="solid"/>
              </v:shape>
            </v:group>
            <v:group style="position:absolute;left:6977;top:6215;width:190;height:131" coordorigin="6977,6215" coordsize="190,131">
              <v:shape style="position:absolute;left:6977;top:6215;width:190;height:131" coordorigin="6977,6215" coordsize="190,131" path="m7079,6215l7052,6292,6977,6315,6977,6346,7167,6283,7079,6283,7079,6215xe" filled="true" fillcolor="#ff0000" stroked="false">
                <v:path arrowok="t"/>
                <v:fill type="solid"/>
              </v:shape>
            </v:group>
            <v:group style="position:absolute;left:7079;top:6248;width:146;height:35" coordorigin="7079,6248" coordsize="146,35">
              <v:shape style="position:absolute;left:7079;top:6248;width:146;height:35" coordorigin="7079,6248" coordsize="146,35" path="m7199,6248l7195,6249,7189,6251,7177,6253,7171,6256,7163,6257,7079,6283,7167,6283,7225,6264,7199,6248xe" filled="true" fillcolor="#ff0000" stroked="false">
                <v:path arrowok="t"/>
                <v:fill type="solid"/>
              </v:shape>
            </v:group>
            <v:group style="position:absolute;left:6977;top:6350;width:248;height:67" coordorigin="6977,6350" coordsize="248,67">
              <v:shape style="position:absolute;left:6977;top:6350;width:248;height:67" coordorigin="6977,6350" coordsize="248,67" path="m7225,6350l6977,6404,7012,6417,7015,6417,7021,6416,7029,6414,7042,6412,7049,6410,7225,6377,7225,6350xe" filled="true" fillcolor="#ff0000" stroked="false">
                <v:path arrowok="t"/>
                <v:fill type="solid"/>
              </v:shape>
            </v:group>
            <v:group style="position:absolute;left:6977;top:6404;width:248;height:93" coordorigin="6977,6404" coordsize="248,93">
              <v:shape style="position:absolute;left:6977;top:6404;width:248;height:93" coordorigin="6977,6404" coordsize="248,93" path="m6977,6404l6977,6431,7165,6474,7167,6475,7180,6477,7195,6480,7225,6497,7225,6464,7057,6426,7012,6417,6977,6404xe" filled="true" fillcolor="#ff0000" stroked="false">
                <v:path arrowok="t"/>
                <v:fill type="solid"/>
              </v:shape>
            </v:group>
            <v:group style="position:absolute;left:6977;top:6480;width:248;height:62" coordorigin="6977,6480" coordsize="248,62">
              <v:shape style="position:absolute;left:6977;top:6480;width:248;height:62" coordorigin="6977,6480" coordsize="248,62" path="m7195,6480l6977,6529,7012,6542,7017,6540,7024,6540,7030,6539,7038,6538,7051,6535,7057,6535,7065,6534,7071,6531,7078,6530,7086,6529,7092,6528,7100,6526,7225,6497,7195,6480xe" filled="true" fillcolor="#ff0000" stroked="false">
                <v:path arrowok="t"/>
                <v:fill type="solid"/>
              </v:shape>
            </v:group>
            <v:group style="position:absolute;left:6977;top:6529;width:248;height:81" coordorigin="6977,6529" coordsize="248,81">
              <v:shape style="position:absolute;left:6977;top:6529;width:248;height:81" coordorigin="6977,6529" coordsize="248,81" path="m6977,6529l6977,6555,7225,6610,7225,6584,7066,6552,7058,6551,7052,6549,7044,6548,7012,6542,6977,6529xe" filled="true" fillcolor="#ff0000" stroked="false">
                <v:path arrowok="t"/>
                <v:fill type="solid"/>
              </v:shape>
            </v:group>
            <v:group style="position:absolute;left:6977;top:6613;width:186;height:135" coordorigin="6977,6613" coordsize="186,135">
              <v:shape style="position:absolute;left:6977;top:6613;width:186;height:135" coordorigin="6977,6613" coordsize="186,135" path="m6977,6613l6977,6641,7052,6663,7052,6748,7079,6671,7163,6671,6977,6613xe" filled="true" fillcolor="#ff0000" stroked="false">
                <v:path arrowok="t"/>
                <v:fill type="solid"/>
              </v:shape>
            </v:group>
            <v:group style="position:absolute;left:7079;top:6671;width:146;height:48" coordorigin="7079,6671" coordsize="146,48">
              <v:shape style="position:absolute;left:7079;top:6671;width:146;height:48" coordorigin="7079,6671" coordsize="146,48" path="m7163,6671l7079,6671,7151,6692,7158,6695,7165,6696,7172,6699,7191,6703,7199,6704,7225,6719,7225,6690,7163,6671xe" filled="true" fillcolor="#ff0000" stroked="false">
                <v:path arrowok="t"/>
                <v:fill type="solid"/>
              </v:shape>
            </v:group>
            <v:group style="position:absolute;left:6977;top:6671;width:190;height:131" coordorigin="6977,6671" coordsize="190,131">
              <v:shape style="position:absolute;left:6977;top:6671;width:190;height:131" coordorigin="6977,6671" coordsize="190,131" path="m7079,6671l7052,6748,6977,6771,6977,6802,7167,6739,7079,6739,7079,6671xe" filled="true" fillcolor="#ff0000" stroked="false">
                <v:path arrowok="t"/>
                <v:fill type="solid"/>
              </v:shape>
            </v:group>
            <v:group style="position:absolute;left:7079;top:6704;width:146;height:35" coordorigin="7079,6704" coordsize="146,35">
              <v:shape style="position:absolute;left:7079;top:6704;width:146;height:35" coordorigin="7079,6704" coordsize="146,35" path="m7199,6704l7195,6705,7189,6707,7177,6709,7171,6712,7163,6713,7079,6739,7167,6739,7225,6719,7199,6704xe" filled="true" fillcolor="#ff0000" stroked="false">
                <v:path arrowok="t"/>
                <v:fill type="solid"/>
              </v:shape>
            </v:group>
            <v:group style="position:absolute;left:6977;top:6882;width:112;height:121" coordorigin="6977,6882" coordsize="112,121">
              <v:shape style="position:absolute;left:6977;top:6882;width:112;height:121" coordorigin="6977,6882" coordsize="112,121" path="m7087,6882l7087,6891,7086,6897,7080,6907,7075,6913,7069,6918,7066,6920,7062,6923,7057,6925,7052,6929,6977,6968,6977,7003,7044,6967,7048,6965,7053,6961,7060,6958,7065,6954,7077,6946,7077,6945,7082,6941,7089,6928,7087,6882xe" filled="true" fillcolor="#ff0000" stroked="false">
                <v:path arrowok="t"/>
                <v:fill type="solid"/>
              </v:shape>
            </v:group>
            <v:group style="position:absolute;left:7113;top:6851;width:86;height:135" coordorigin="7113,6851" coordsize="86,135">
              <v:shape style="position:absolute;left:7113;top:6851;width:86;height:135" coordorigin="7113,6851" coordsize="86,135" path="m7115,6851l7113,6972,7142,6985,7150,6985,7158,6986,7161,6986,7169,6985,7182,6982,7195,6977,7199,6974,7198,6958,7154,6958,7146,6956,7140,6955,7134,6952,7133,6951,7128,6947,7123,6942,7120,6937,7119,6936,7118,6931,7116,6924,7115,6916,7115,6851xe" filled="true" fillcolor="#ff0000" stroked="false">
                <v:path arrowok="t"/>
                <v:fill type="solid"/>
              </v:shape>
            </v:group>
            <v:group style="position:absolute;left:7164;top:6916;width:34;height:42" coordorigin="7164,6916" coordsize="34,42">
              <v:shape style="position:absolute;left:7164;top:6916;width:34;height:42" coordorigin="7164,6916" coordsize="34,42" path="m7198,6916l7196,6924,7194,6937,7186,6947,7182,6950,7177,6954,7172,6956,7164,6958,7198,6958,7198,6916xe" filled="true" fillcolor="#ff0000" stroked="false">
                <v:path arrowok="t"/>
                <v:fill type="solid"/>
              </v:shape>
            </v:group>
            <v:group style="position:absolute;left:6977;top:6824;width:248;height:150" coordorigin="6977,6824" coordsize="248,150">
              <v:shape style="position:absolute;left:6977;top:6824;width:248;height:150" coordorigin="6977,6824" coordsize="248,150" path="m7225,6824l6977,6824,6977,6851,7198,6851,7198,6931,7199,6974,7205,6971,7210,6965,7214,6960,7217,6955,7218,6954,7219,6949,7222,6943,7223,6937,7223,6931,7225,6922,7225,6824xe" filled="true" fillcolor="#ff0000" stroked="false">
                <v:path arrowok="t"/>
                <v:fill type="solid"/>
              </v:shape>
            </v:group>
            <v:group style="position:absolute;left:7087;top:6851;width:28;height:121" coordorigin="7087,6851" coordsize="28,121">
              <v:shape style="position:absolute;left:7087;top:6851;width:28;height:121" coordorigin="7087,6851" coordsize="28,121" path="m7115,6851l7087,6851,7087,6882,7089,6928,7091,6931,7092,6937,7113,6972,7115,6851xe" filled="true" fillcolor="#ff0000" stroked="false">
                <v:path arrowok="t"/>
                <v:fill type="solid"/>
              </v:shape>
            </v:group>
            <v:group style="position:absolute;left:6992;top:7055;width:2;height:124" coordorigin="6992,7055" coordsize="2,124">
              <v:shape style="position:absolute;left:6992;top:7055;width:2;height:124" coordorigin="6992,7055" coordsize="0,124" path="m6992,7055l6992,7179e" filled="false" stroked="true" strokeweight="1.5807pt" strokecolor="#ff0000">
                <v:path arrowok="t"/>
              </v:shape>
            </v:group>
            <v:group style="position:absolute;left:6977;top:7041;width:248;height:2" coordorigin="6977,7041" coordsize="248,2">
              <v:shape style="position:absolute;left:6977;top:7041;width:248;height:2" coordorigin="6977,7041" coordsize="248,0" path="m6977,7041l7225,7041e" filled="false" stroked="true" strokeweight="1.5pt" strokecolor="#ff0000">
                <v:path arrowok="t"/>
              </v:shape>
            </v:group>
            <v:group style="position:absolute;left:7210;top:7054;width:2;height:120" coordorigin="7210,7054" coordsize="2,120">
              <v:shape style="position:absolute;left:7210;top:7054;width:2;height:120" coordorigin="7210,7054" coordsize="0,120" path="m7210,7054l7210,7174e" filled="false" stroked="true" strokeweight="1.5808pt" strokecolor="#ff0000">
                <v:path arrowok="t"/>
              </v:shape>
            </v:group>
            <v:group style="position:absolute;left:7105;top:7054;width:2;height:112" coordorigin="7105,7054" coordsize="2,112">
              <v:shape style="position:absolute;left:7105;top:7054;width:2;height:112" coordorigin="7105,7054" coordsize="0,112" path="m7105,7054l7105,7166e" filled="false" stroked="true" strokeweight="1.5807pt" strokecolor="#ff0000">
                <v:path arrowok="t"/>
              </v:shape>
            </v:group>
            <v:group style="position:absolute;left:6977;top:7348;width:248;height:27" coordorigin="6977,7348" coordsize="248,27">
              <v:shape style="position:absolute;left:6977;top:7348;width:248;height:27" coordorigin="6977,7348" coordsize="248,27" path="m6977,7348l6977,7375,7225,7375,7225,7349,7030,7349,6977,7348xe" filled="true" fillcolor="#ff0000" stroked="false">
                <v:path arrowok="t"/>
                <v:fill type="solid"/>
              </v:shape>
            </v:group>
            <v:group style="position:absolute;left:7198;top:7241;width:27;height:2" coordorigin="7198,7241" coordsize="27,2">
              <v:shape style="position:absolute;left:7198;top:7241;width:27;height:2" coordorigin="7198,7241" coordsize="27,2" path="m7198,7242l7225,7242e" filled="false" stroked="true" strokeweight=".2pt" strokecolor="#ff0000">
                <v:path arrowok="t"/>
              </v:shape>
            </v:group>
            <v:group style="position:absolute;left:6977;top:7228;width:248;height:2" coordorigin="6977,7228" coordsize="248,2">
              <v:shape style="position:absolute;left:6977;top:7228;width:248;height:2" coordorigin="6977,7228" coordsize="248,0" path="m6977,7228l7225,7228e" filled="false" stroked="true" strokeweight="1.4pt" strokecolor="#ff0000">
                <v:path arrowok="t"/>
              </v:shape>
            </v:group>
            <v:group style="position:absolute;left:6977;top:7241;width:248;height:108" coordorigin="6977,7241" coordsize="248,108">
              <v:shape style="position:absolute;left:6977;top:7241;width:248;height:108" coordorigin="6977,7241" coordsize="248,108" path="m7172,7241l6977,7348,7030,7349,7225,7243,7172,7241xe" filled="true" fillcolor="#ff0000" stroked="false">
                <v:path arrowok="t"/>
                <v:fill type="solid"/>
              </v:shape>
            </v:group>
            <v:group style="position:absolute;left:6992;top:7447;width:2;height:126" coordorigin="6992,7447" coordsize="2,126">
              <v:shape style="position:absolute;left:6992;top:7447;width:2;height:126" coordorigin="6992,7447" coordsize="0,126" path="m6992,7447l6992,7573e" filled="false" stroked="true" strokeweight="1.5807pt" strokecolor="#ff0000">
                <v:path arrowok="t"/>
              </v:shape>
            </v:group>
            <v:group style="position:absolute;left:6977;top:7434;width:248;height:2" coordorigin="6977,7434" coordsize="248,2">
              <v:shape style="position:absolute;left:6977;top:7434;width:248;height:2" coordorigin="6977,7434" coordsize="248,0" path="m6977,7434l7225,7434e" filled="false" stroked="true" strokeweight="1.4pt" strokecolor="#ff0000">
                <v:path arrowok="t"/>
              </v:shape>
            </v:group>
            <v:group style="position:absolute;left:7210;top:7447;width:2;height:120" coordorigin="7210,7447" coordsize="2,120">
              <v:shape style="position:absolute;left:7210;top:7447;width:2;height:120" coordorigin="7210,7447" coordsize="0,120" path="m7210,7447l7210,7567e" filled="false" stroked="true" strokeweight="1.5808pt" strokecolor="#ff0000">
                <v:path arrowok="t"/>
              </v:shape>
            </v:group>
            <v:group style="position:absolute;left:7105;top:7447;width:2;height:112" coordorigin="7105,7447" coordsize="2,112">
              <v:shape style="position:absolute;left:7105;top:7447;width:2;height:112" coordorigin="7105,7447" coordsize="0,112" path="m7105,7447l7105,7559e" filled="false" stroked="true" strokeweight="1.5807pt" strokecolor="#ff0000">
                <v:path arrowok="t"/>
              </v:shape>
            </v:group>
            <v:group style="position:absolute;left:7001;top:7600;width:59;height:85" coordorigin="7001,7600" coordsize="59,85">
              <v:shape style="position:absolute;left:7001;top:7600;width:59;height:85" coordorigin="7001,7600" coordsize="59,85" path="m7057,7600l7049,7600,7043,7601,7035,7603,7029,7604,7016,7609,7011,7612,7001,7619,7003,7685,7003,7674,7004,7667,7010,7655,7010,7654,7013,7649,7052,7626,7060,7626,7057,7600xe" filled="true" fillcolor="#ff0000" stroked="false">
                <v:path arrowok="t"/>
                <v:fill type="solid"/>
              </v:shape>
            </v:group>
            <v:group style="position:absolute;left:7152;top:7680;width:51;height:75" coordorigin="7152,7680" coordsize="51,75">
              <v:shape style="position:absolute;left:7152;top:7680;width:51;height:75" coordorigin="7152,7680" coordsize="51,75" path="m7200,7680l7200,7685,7198,7699,7195,7704,7192,7711,7185,7719,7180,7722,7174,7725,7168,7726,7160,7729,7152,7729,7155,7755,7161,7755,7169,7753,7203,7739,7200,7680xe" filled="true" fillcolor="#ff0000" stroked="false">
                <v:path arrowok="t"/>
                <v:fill type="solid"/>
              </v:shape>
            </v:group>
            <v:group style="position:absolute;left:6974;top:7619;width:128;height:142" coordorigin="6974,7619" coordsize="128,142">
              <v:shape style="position:absolute;left:6974;top:7619;width:128;height:142" coordorigin="6974,7619" coordsize="128,142" path="m7001,7619l6995,7623,6993,7627,6981,7643,6977,7655,6975,7662,6974,7668,6974,7693,7003,7748,7026,7758,7034,7760,7040,7761,7060,7761,7066,7760,7079,7755,7084,7752,7087,7749,7097,7742,7101,7737,7102,7735,7037,7735,7030,7733,7003,7693,7003,7681,7001,7619xe" filled="true" fillcolor="#ff0000" stroked="false">
                <v:path arrowok="t"/>
                <v:fill type="solid"/>
              </v:shape>
            </v:group>
            <v:group style="position:absolute;left:7167;top:7634;width:61;height:105" coordorigin="7167,7634" coordsize="61,105">
              <v:shape style="position:absolute;left:7167;top:7634;width:61;height:105" coordorigin="7167,7634" coordsize="61,105" path="m7215,7634l7167,7634,7173,7635,7180,7637,7190,7645,7191,7648,7195,7653,7196,7658,7199,7664,7200,7672,7200,7681,7203,7739,7208,7735,7212,7730,7217,7725,7219,7719,7225,7707,7227,7694,7228,7686,7228,7668,7227,7662,7226,7654,7223,7649,7221,7643,7218,7637,7215,7634xe" filled="true" fillcolor="#ff0000" stroked="false">
                <v:path arrowok="t"/>
                <v:fill type="solid"/>
              </v:shape>
            </v:group>
            <v:group style="position:absolute;left:7052;top:7608;width:163;height:127" coordorigin="7052,7608" coordsize="163,127">
              <v:shape style="position:absolute;left:7052;top:7608;width:163;height:127" coordorigin="7052,7608" coordsize="163,127" path="m7168,7608l7158,7608,7150,7609,7137,7612,7131,7614,7129,7616,7123,7619,7118,7623,7114,7628,7107,7635,7102,7645,7097,7658,7095,7666,7092,7675,7091,7679,7088,7688,7086,7695,7080,7708,7079,7712,7077,7716,7052,7735,7102,7735,7109,7724,7110,7722,7111,7717,7114,7712,7119,7699,7122,7690,7123,7681,7124,7679,7156,7634,7215,7634,7214,7632,7204,7622,7199,7618,7194,7616,7187,7613,7182,7610,7174,7609,7168,7608xe" filled="true" fillcolor="#ff0000" stroked="false">
                <v:path arrowok="t"/>
                <v:fill type="solid"/>
              </v:shape>
            </v:group>
            <v:group style="position:absolute;left:7001;top:7788;width:59;height:85" coordorigin="7001,7788" coordsize="59,85">
              <v:shape style="position:absolute;left:7001;top:7788;width:59;height:85" coordorigin="7001,7788" coordsize="59,85" path="m7057,7788l7049,7788,7043,7789,7035,7791,7029,7792,7016,7797,7011,7800,7001,7807,7003,7873,7003,7861,7004,7855,7010,7843,7010,7842,7013,7837,7052,7814,7060,7814,7057,7788xe" filled="true" fillcolor="#ff0000" stroked="false">
                <v:path arrowok="t"/>
                <v:fill type="solid"/>
              </v:shape>
            </v:group>
            <v:group style="position:absolute;left:7152;top:7868;width:51;height:75" coordorigin="7152,7868" coordsize="51,75">
              <v:shape style="position:absolute;left:7152;top:7868;width:51;height:75" coordorigin="7152,7868" coordsize="51,75" path="m7200,7868l7200,7873,7198,7887,7195,7892,7192,7899,7185,7907,7180,7910,7174,7913,7168,7914,7160,7917,7152,7917,7155,7943,7161,7943,7169,7941,7203,7927,7200,7868xe" filled="true" fillcolor="#ff0000" stroked="false">
                <v:path arrowok="t"/>
                <v:fill type="solid"/>
              </v:shape>
            </v:group>
            <v:group style="position:absolute;left:6974;top:7807;width:128;height:142" coordorigin="6974,7807" coordsize="128,142">
              <v:shape style="position:absolute;left:6974;top:7807;width:128;height:142" coordorigin="6974,7807" coordsize="128,142" path="m7001,7807l6995,7811,6993,7815,6981,7831,6977,7843,6975,7850,6974,7856,6974,7881,7003,7936,7026,7946,7034,7948,7040,7949,7060,7949,7066,7948,7079,7943,7084,7940,7087,7937,7097,7930,7101,7925,7102,7923,7037,7923,7030,7921,7003,7881,7003,7869,7001,7807xe" filled="true" fillcolor="#ff0000" stroked="false">
                <v:path arrowok="t"/>
                <v:fill type="solid"/>
              </v:shape>
            </v:group>
            <v:group style="position:absolute;left:7167;top:7822;width:61;height:105" coordorigin="7167,7822" coordsize="61,105">
              <v:shape style="position:absolute;left:7167;top:7822;width:61;height:105" coordorigin="7167,7822" coordsize="61,105" path="m7215,7822l7167,7822,7173,7823,7180,7825,7190,7833,7191,7836,7195,7841,7196,7846,7199,7852,7200,7860,7200,7869,7203,7927,7208,7923,7212,7918,7217,7913,7219,7907,7225,7895,7227,7882,7228,7874,7228,7856,7227,7850,7226,7842,7223,7837,7221,7831,7218,7825,7215,7822xe" filled="true" fillcolor="#ff0000" stroked="false">
                <v:path arrowok="t"/>
                <v:fill type="solid"/>
              </v:shape>
            </v:group>
            <v:group style="position:absolute;left:7052;top:7796;width:163;height:127" coordorigin="7052,7796" coordsize="163,127">
              <v:shape style="position:absolute;left:7052;top:7796;width:163;height:127" coordorigin="7052,7796" coordsize="163,127" path="m7168,7796l7158,7796,7150,7797,7137,7800,7131,7802,7129,7804,7123,7807,7118,7811,7114,7816,7107,7823,7102,7833,7097,7846,7095,7854,7092,7863,7091,7867,7088,7876,7086,7883,7080,7896,7079,7900,7077,7904,7052,7923,7102,7923,7109,7912,7110,7910,7111,7905,7114,7900,7119,7887,7122,7878,7123,7869,7124,7867,7156,7822,7215,7822,7214,7820,7204,7810,7199,7806,7194,7804,7187,7801,7182,7798,7174,7797,7168,7796xe" filled="true" fillcolor="#ff0000" stroked="false">
                <v:path arrowok="t"/>
                <v:fill type="solid"/>
              </v:shape>
            </v:group>
            <v:group style="position:absolute;left:7210;top:8048;width:2;height:164" coordorigin="7210,8048" coordsize="2,164">
              <v:shape style="position:absolute;left:7210;top:8048;width:2;height:164" coordorigin="7210,8048" coordsize="0,164" path="m7210,8048l7210,8212e" filled="false" stroked="true" strokeweight="1.5pt" strokecolor="#ff0000">
                <v:path arrowok="t"/>
              </v:shape>
            </v:group>
            <v:group style="position:absolute;left:6977;top:8130;width:248;height:2" coordorigin="6977,8130" coordsize="248,2">
              <v:shape style="position:absolute;left:6977;top:8130;width:248;height:2" coordorigin="6977,8130" coordsize="248,0" path="m6977,8130l7225,8130e" filled="false" stroked="true" strokeweight="1.4pt" strokecolor="#ff0000">
                <v:path arrowok="t"/>
              </v:shape>
            </v:group>
            <v:group style="position:absolute;left:6977;top:8297;width:112;height:121" coordorigin="6977,8297" coordsize="112,121">
              <v:shape style="position:absolute;left:6977;top:8297;width:112;height:121" coordorigin="6977,8297" coordsize="112,121" path="m7087,8297l7087,8306,7086,8312,7080,8322,7075,8328,7069,8333,7066,8335,7062,8338,7057,8340,7052,8344,6977,8383,6977,8418,7044,8382,7048,8380,7053,8377,7060,8373,7065,8369,7077,8361,7077,8360,7082,8356,7089,8343,7087,8297xe" filled="true" fillcolor="#ff0000" stroked="false">
                <v:path arrowok="t"/>
                <v:fill type="solid"/>
              </v:shape>
            </v:group>
            <v:group style="position:absolute;left:7113;top:8266;width:86;height:135" coordorigin="7113,8266" coordsize="86,135">
              <v:shape style="position:absolute;left:7113;top:8266;width:86;height:135" coordorigin="7113,8266" coordsize="86,135" path="m7115,8266l7113,8387,7142,8400,7150,8400,7158,8401,7161,8401,7169,8400,7182,8397,7195,8392,7199,8389,7198,8373,7154,8373,7146,8371,7140,8370,7134,8367,7133,8366,7128,8362,7123,8357,7120,8352,7119,8351,7118,8346,7116,8339,7115,8331,7115,8266xe" filled="true" fillcolor="#ff0000" stroked="false">
                <v:path arrowok="t"/>
                <v:fill type="solid"/>
              </v:shape>
            </v:group>
            <v:group style="position:absolute;left:7164;top:8331;width:34;height:42" coordorigin="7164,8331" coordsize="34,42">
              <v:shape style="position:absolute;left:7164;top:8331;width:34;height:42" coordorigin="7164,8331" coordsize="34,42" path="m7198,8331l7196,8339,7194,8352,7186,8362,7182,8365,7177,8369,7172,8371,7164,8373,7198,8373,7198,8331xe" filled="true" fillcolor="#ff0000" stroked="false">
                <v:path arrowok="t"/>
                <v:fill type="solid"/>
              </v:shape>
            </v:group>
            <v:group style="position:absolute;left:6977;top:8239;width:248;height:150" coordorigin="6977,8239" coordsize="248,150">
              <v:shape style="position:absolute;left:6977;top:8239;width:248;height:150" coordorigin="6977,8239" coordsize="248,150" path="m7225,8239l6977,8239,6977,8266,7198,8266,7198,8346,7199,8389,7205,8386,7210,8380,7214,8375,7217,8370,7218,8369,7219,8364,7222,8358,7223,8352,7223,8346,7225,8337,7225,8239xe" filled="true" fillcolor="#ff0000" stroked="false">
                <v:path arrowok="t"/>
                <v:fill type="solid"/>
              </v:shape>
            </v:group>
            <v:group style="position:absolute;left:7087;top:8266;width:28;height:121" coordorigin="7087,8266" coordsize="28,121">
              <v:shape style="position:absolute;left:7087;top:8266;width:28;height:121" coordorigin="7087,8266" coordsize="28,121" path="m7115,8266l7087,8266,7087,8297,7089,8343,7091,8346,7092,8352,7113,8387,7115,8266xe" filled="true" fillcolor="#ff0000" stroked="false">
                <v:path arrowok="t"/>
                <v:fill type="solid"/>
              </v:shape>
            </v:group>
            <v:group style="position:absolute;left:6977;top:8420;width:186;height:135" coordorigin="6977,8420" coordsize="186,135">
              <v:shape style="position:absolute;left:6977;top:8420;width:186;height:135" coordorigin="6977,8420" coordsize="186,135" path="m6977,8420l6977,8449,7052,8470,7052,8555,7079,8478,7163,8478,6977,8420xe" filled="true" fillcolor="#ff0000" stroked="false">
                <v:path arrowok="t"/>
                <v:fill type="solid"/>
              </v:shape>
            </v:group>
            <v:group style="position:absolute;left:7079;top:8478;width:146;height:49" coordorigin="7079,8478" coordsize="146,49">
              <v:shape style="position:absolute;left:7079;top:8478;width:146;height:49" coordorigin="7079,8478" coordsize="146,49" path="m7163,8478l7079,8478,7151,8500,7158,8503,7165,8504,7172,8507,7191,8510,7199,8512,7225,8527,7225,8498,7163,8478xe" filled="true" fillcolor="#ff0000" stroked="false">
                <v:path arrowok="t"/>
                <v:fill type="solid"/>
              </v:shape>
            </v:group>
            <v:group style="position:absolute;left:6977;top:8478;width:190;height:132" coordorigin="6977,8478" coordsize="190,132">
              <v:shape style="position:absolute;left:6977;top:8478;width:190;height:132" coordorigin="6977,8478" coordsize="190,132" path="m7079,8478l7052,8555,6977,8579,6977,8610,7167,8546,7079,8546,7079,8478xe" filled="true" fillcolor="#ff0000" stroked="false">
                <v:path arrowok="t"/>
                <v:fill type="solid"/>
              </v:shape>
            </v:group>
            <v:group style="position:absolute;left:7079;top:8512;width:146;height:34" coordorigin="7079,8512" coordsize="146,34">
              <v:shape style="position:absolute;left:7079;top:8512;width:146;height:34" coordorigin="7079,8512" coordsize="146,34" path="m7199,8512l7195,8513,7189,8514,7183,8516,7177,8517,7171,8519,7163,8521,7147,8526,7079,8546,7167,8546,7225,8527,7199,8512xe" filled="true" fillcolor="#ff0000" stroked="false">
                <v:path arrowok="t"/>
                <v:fill type="solid"/>
              </v:shape>
            </v:group>
            <v:group style="position:absolute;left:6977;top:8650;width:248;height:2" coordorigin="6977,8650" coordsize="248,2">
              <v:shape style="position:absolute;left:6977;top:8650;width:248;height:2" coordorigin="6977,8650" coordsize="248,0" path="m6977,8650l7225,8650e" filled="false" stroked="true" strokeweight="1.4519pt" strokecolor="#ff0000">
                <v:path arrowok="t"/>
              </v:shape>
            </v:group>
            <v:group style="position:absolute;left:6977;top:8856;width:248;height:2" coordorigin="6977,8856" coordsize="248,2">
              <v:shape style="position:absolute;left:6977;top:8856;width:248;height:2" coordorigin="6977,8856" coordsize="248,0" path="m6977,8856l7225,8856e" filled="false" stroked="true" strokeweight="1.4pt" strokecolor="#ff0000">
                <v:path arrowok="t"/>
              </v:shape>
            </v:group>
            <v:group style="position:absolute;left:6977;top:8842;width:9;height:2" coordorigin="6977,8842" coordsize="9,2">
              <v:shape style="position:absolute;left:6977;top:8842;width:9;height:2" coordorigin="6977,8842" coordsize="9,0" path="m6977,8842l6986,8842e" filled="false" stroked="true" strokeweight=".2pt" strokecolor="#ff0000">
                <v:path arrowok="t"/>
              </v:shape>
            </v:group>
            <v:group style="position:absolute;left:6977;top:8709;width:248;height:28" coordorigin="6977,8709" coordsize="248,28">
              <v:shape style="position:absolute;left:6977;top:8709;width:248;height:28" coordorigin="6977,8709" coordsize="248,28" path="m7225,8709l6977,8709,6977,8734,7172,8734,7225,8737,7225,8709xe" filled="true" fillcolor="#ff0000" stroked="false">
                <v:path arrowok="t"/>
                <v:fill type="solid"/>
              </v:shape>
            </v:group>
            <v:group style="position:absolute;left:6977;top:8734;width:248;height:109" coordorigin="6977,8734" coordsize="248,109">
              <v:shape style="position:absolute;left:6977;top:8734;width:248;height:109" coordorigin="6977,8734" coordsize="248,109" path="m7172,8734l6977,8841,7030,8843,7225,8737,7172,8734xe" filled="true" fillcolor="#ff0000" stroked="false">
                <v:path arrowok="t"/>
                <v:fill type="solid"/>
              </v:shape>
            </v:group>
            <v:group style="position:absolute;left:6977;top:8933;width:248;height:2" coordorigin="6977,8933" coordsize="248,2">
              <v:shape style="position:absolute;left:6977;top:8933;width:248;height:2" coordorigin="6977,8933" coordsize="248,0" path="m6977,8933l7225,8933e" filled="false" stroked="true" strokeweight="1.4519pt" strokecolor="#ff0000">
                <v:path arrowok="t"/>
              </v:shape>
            </v:group>
            <v:group style="position:absolute;left:6977;top:9140;width:248;height:2" coordorigin="6977,9140" coordsize="248,2">
              <v:shape style="position:absolute;left:6977;top:9140;width:248;height:2" coordorigin="6977,9140" coordsize="248,0" path="m6977,9140l7225,9140e" filled="false" stroked="true" strokeweight="1.4pt" strokecolor="#ff0000">
                <v:path arrowok="t"/>
              </v:shape>
            </v:group>
            <v:group style="position:absolute;left:6977;top:9126;width:39;height:2" coordorigin="6977,9126" coordsize="39,2">
              <v:shape style="position:absolute;left:6977;top:9126;width:39;height:2" coordorigin="6977,9126" coordsize="39,0" path="m6977,9126l7016,9126e" filled="false" stroked="true" strokeweight=".2pt" strokecolor="#ff0000">
                <v:path arrowok="t"/>
              </v:shape>
            </v:group>
            <v:group style="position:absolute;left:6977;top:8992;width:248;height:28" coordorigin="6977,8992" coordsize="248,28">
              <v:shape style="position:absolute;left:6977;top:8992;width:248;height:28" coordorigin="6977,8992" coordsize="248,28" path="m7225,8992l6977,8992,6977,9018,7172,9018,7225,9020,7225,8992xe" filled="true" fillcolor="#ff0000" stroked="false">
                <v:path arrowok="t"/>
                <v:fill type="solid"/>
              </v:shape>
            </v:group>
            <v:group style="position:absolute;left:6977;top:9018;width:248;height:108" coordorigin="6977,9018" coordsize="248,108">
              <v:shape style="position:absolute;left:6977;top:9018;width:248;height:108" coordorigin="6977,9018" coordsize="248,108" path="m7172,9018l6977,9125,7030,9126,7225,9020,7172,9018xe" filled="true" fillcolor="#ff0000" stroked="false">
                <v:path arrowok="t"/>
                <v:fill type="solid"/>
              </v:shape>
            </v:group>
            <v:group style="position:absolute;left:7002;top:9295;width:102;height:85" coordorigin="7002,9295" coordsize="102,85">
              <v:shape style="position:absolute;left:7002;top:9295;width:102;height:85" coordorigin="7002,9295" coordsize="102,85" path="m7003,9295l7002,9368,7007,9373,7012,9380,7104,9380,7104,9352,7029,9352,7025,9350,7017,9340,7013,9333,7006,9314,7003,9301,7003,9295xe" filled="true" fillcolor="#ff0000" stroked="false">
                <v:path arrowok="t"/>
                <v:fill type="solid"/>
              </v:shape>
            </v:group>
            <v:group style="position:absolute;left:7074;top:9293;width:30;height:59" coordorigin="7074,9293" coordsize="30,59">
              <v:shape style="position:absolute;left:7074;top:9293;width:30;height:59" coordorigin="7074,9293" coordsize="30,59" path="m7074,9322l7104,9322e" filled="false" stroked="true" strokeweight="3.05pt" strokecolor="#ff0000">
                <v:path arrowok="t"/>
              </v:shape>
            </v:group>
            <v:group style="position:absolute;left:7147;top:9293;width:57;height:83" coordorigin="7147,9293" coordsize="57,83">
              <v:shape style="position:absolute;left:7147;top:9293;width:57;height:83" coordorigin="7147,9293" coordsize="57,83" path="m7201,9293l7200,9301,7198,9314,7195,9320,7192,9324,7189,9331,7147,9351,7155,9376,7160,9374,7168,9373,7187,9365,7198,9360,7204,9354,7201,9293xe" filled="true" fillcolor="#ff0000" stroked="false">
                <v:path arrowok="t"/>
                <v:fill type="solid"/>
              </v:shape>
            </v:group>
            <v:group style="position:absolute;left:6974;top:9193;width:221;height:175" coordorigin="6974,9193" coordsize="221,175">
              <v:shape style="position:absolute;left:6974;top:9193;width:221;height:175" coordorigin="6974,9193" coordsize="221,175" path="m7122,9193l7075,9193,7062,9195,7055,9197,7049,9198,7037,9203,7029,9207,7022,9211,7016,9213,7011,9219,7001,9226,6995,9231,6988,9242,6988,9243,6984,9249,6981,9255,6976,9267,6974,9280,6974,9305,6975,9313,6977,9325,6983,9338,6984,9340,6986,9346,6990,9351,6994,9358,7002,9368,7003,9313,7003,9286,7006,9273,7008,9266,7011,9261,7013,9255,7017,9249,7022,9244,7028,9240,7030,9238,7035,9235,7039,9231,7046,9229,7051,9226,7070,9222,7086,9220,7195,9220,7190,9216,7177,9208,7171,9206,7167,9204,7161,9202,7155,9199,7129,9194,7122,9193xe" filled="true" fillcolor="#ff0000" stroked="false">
                <v:path arrowok="t"/>
                <v:fill type="solid"/>
              </v:shape>
            </v:group>
            <v:group style="position:absolute;left:7119;top:9220;width:109;height:134" coordorigin="7119,9220" coordsize="109,134">
              <v:shape style="position:absolute;left:7119;top:9220;width:109;height:134" coordorigin="7119,9220" coordsize="109,134" path="m7195,9220l7119,9220,7132,9222,7140,9224,7145,9225,7151,9226,7165,9233,7192,9260,7196,9265,7198,9271,7200,9278,7200,9286,7201,9293,7204,9354,7209,9349,7217,9338,7221,9332,7225,9322,7227,9315,7227,9307,7228,9301,7228,9278,7227,9271,7225,9265,7223,9258,7221,9252,7218,9247,7214,9242,7213,9239,7205,9229,7200,9225,7195,9220xe" filled="true" fillcolor="#ff0000" stroked="false">
                <v:path arrowok="t"/>
                <v:fill type="solid"/>
              </v:shape>
            </v:group>
            <v:group style="position:absolute;left:7083;top:9192;width:32;height:2" coordorigin="7083,9192" coordsize="32,2">
              <v:shape style="position:absolute;left:7083;top:9192;width:32;height:2" coordorigin="7083,9192" coordsize="32,1" path="m7083,9193l7115,9193e" filled="false" stroked="true" strokeweight=".15pt" strokecolor="#ff0000">
                <v:path arrowok="t"/>
              </v:shape>
            </v:group>
            <v:group style="position:absolute;left:7086;top:9682;width:24;height:2" coordorigin="7086,9682" coordsize="24,2">
              <v:shape style="position:absolute;left:7086;top:9682;width:24;height:2" coordorigin="7086,9682" coordsize="24,1" path="m7086,9683l7110,9683e" filled="false" stroked="true" strokeweight=".15pt" strokecolor="#ff0000">
                <v:path arrowok="t"/>
              </v:shape>
            </v:group>
            <v:group style="position:absolute;left:7001;top:9586;width:194;height:96" coordorigin="7001,9586" coordsize="194,96">
              <v:shape style="position:absolute;left:7001;top:9586;width:194;height:96" coordorigin="7001,9586" coordsize="194,96" path="m7001,9586l7001,9649,7006,9654,7064,9680,7078,9682,7125,9682,7138,9680,7146,9678,7151,9677,7158,9674,7164,9673,7172,9669,7191,9658,7195,9655,7088,9655,7080,9654,7073,9654,7060,9651,7053,9649,7047,9647,7037,9642,7031,9638,7026,9636,7022,9632,7017,9628,7013,9622,7010,9616,7007,9611,7004,9605,7001,9586xe" filled="true" fillcolor="#ff0000" stroked="false">
                <v:path arrowok="t"/>
                <v:fill type="solid"/>
              </v:shape>
            </v:group>
            <v:group style="position:absolute;left:7116;top:9587;width:85;height:68" coordorigin="7116,9587" coordsize="85,68">
              <v:shape style="position:absolute;left:7116;top:9587;width:85;height:68" coordorigin="7116,9587" coordsize="85,68" path="m7201,9587l7200,9589,7200,9596,7199,9602,7171,9638,7165,9642,7159,9645,7155,9646,7150,9649,7131,9652,7123,9654,7116,9655,7195,9655,7201,9650,7201,9587xe" filled="true" fillcolor="#ff0000" stroked="false">
                <v:path arrowok="t"/>
                <v:fill type="solid"/>
              </v:shape>
            </v:group>
            <v:group style="position:absolute;left:7115;top:9517;width:113;height:133" coordorigin="7115,9517" coordsize="113,133">
              <v:shape style="position:absolute;left:7115;top:9517;width:113;height:133" coordorigin="7115,9517" coordsize="113,133" path="m7195,9517l7115,9517,7123,9519,7129,9519,7137,9520,7143,9521,7150,9524,7156,9525,7167,9530,7171,9533,7176,9537,7180,9539,7185,9544,7192,9555,7195,9561,7198,9566,7200,9579,7201,9587,7201,9650,7213,9634,7216,9632,7219,9625,7225,9613,7228,9593,7228,9573,7227,9566,7225,9560,7223,9555,7221,9548,7217,9543,7214,9537,7210,9531,7200,9521,7195,9517xe" filled="true" fillcolor="#ff0000" stroked="false">
                <v:path arrowok="t"/>
                <v:fill type="solid"/>
              </v:shape>
            </v:group>
            <v:group style="position:absolute;left:6974;top:9489;width:221;height:160" coordorigin="6974,9489" coordsize="221,160">
              <v:shape style="position:absolute;left:6974;top:9489;width:221;height:160" coordorigin="6974,9489" coordsize="221,160" path="m7114,9489l7088,9489,7080,9490,7074,9490,7068,9492,7060,9493,7053,9494,7040,9499,7035,9502,7029,9504,7024,9507,7017,9511,7012,9513,7007,9517,7002,9522,6997,9526,6993,9531,6988,9537,6985,9543,6981,9548,6979,9553,6977,9560,6975,9566,6974,9573,6974,9598,6988,9633,6992,9640,7001,9649,7001,9586,7002,9582,7002,9575,7003,9570,7048,9525,7053,9522,7066,9520,7082,9517,7195,9517,7190,9512,7180,9507,7174,9503,7168,9501,7163,9499,7156,9497,7150,9495,7143,9493,7136,9492,7129,9492,7114,9489xe" filled="true" fillcolor="#ff0000" stroked="false">
                <v:path arrowok="t"/>
                <v:fill type="solid"/>
              </v:shape>
            </v:group>
            <v:group style="position:absolute;left:6977;top:9848;width:248;height:27" coordorigin="6977,9848" coordsize="248,27">
              <v:shape style="position:absolute;left:6977;top:9848;width:248;height:27" coordorigin="6977,9848" coordsize="248,27" path="m6977,9848l6977,9875,7225,9875,7225,9849,7030,9849,6977,9848xe" filled="true" fillcolor="#ff0000" stroked="false">
                <v:path arrowok="t"/>
                <v:fill type="solid"/>
              </v:shape>
            </v:group>
            <v:group style="position:absolute;left:6977;top:9716;width:248;height:28" coordorigin="6977,9716" coordsize="248,28">
              <v:shape style="position:absolute;left:6977;top:9716;width:248;height:28" coordorigin="6977,9716" coordsize="248,28" path="m7225,9716l6977,9716,6977,9741,7172,9741,7225,9744,7225,9716xe" filled="true" fillcolor="#ff0000" stroked="false">
                <v:path arrowok="t"/>
                <v:fill type="solid"/>
              </v:shape>
            </v:group>
            <v:group style="position:absolute;left:6977;top:9741;width:248;height:108" coordorigin="6977,9741" coordsize="248,108">
              <v:shape style="position:absolute;left:6977;top:9741;width:248;height:108" coordorigin="6977,9741" coordsize="248,108" path="m7172,9741l6977,9848,7030,9849,7225,9744,7172,9741xe" filled="true" fillcolor="#ff0000" stroked="false">
                <v:path arrowok="t"/>
                <v:fill type="solid"/>
              </v:shape>
            </v:group>
            <v:group style="position:absolute;left:6992;top:9947;width:2;height:98" coordorigin="6992,9947" coordsize="2,98">
              <v:shape style="position:absolute;left:6992;top:9947;width:2;height:98" coordorigin="6992,9947" coordsize="0,98" path="m6992,9947l6992,10045e" filled="false" stroked="true" strokeweight="1.5807pt" strokecolor="#ff0000">
                <v:path arrowok="t"/>
              </v:shape>
            </v:group>
            <v:group style="position:absolute;left:6977;top:9933;width:248;height:2" coordorigin="6977,9933" coordsize="248,2">
              <v:shape style="position:absolute;left:6977;top:9933;width:248;height:2" coordorigin="6977,9933" coordsize="248,0" path="m6977,9933l7225,9933e" filled="false" stroked="true" strokeweight="1.5pt" strokecolor="#ff0000">
                <v:path arrowok="t"/>
              </v:shape>
            </v:group>
            <v:group style="position:absolute;left:7082;top:10057;width:143;height:92" coordorigin="7082,10057" coordsize="143,92">
              <v:shape style="position:absolute;left:7082;top:10057;width:143;height:92" coordorigin="7082,10057" coordsize="143,92" path="m7225,10057l7082,10134,7107,10149,7113,10147,7119,10144,7124,10142,7131,10139,7137,10135,7143,10133,7150,10129,7225,10089,7225,10057xe" filled="true" fillcolor="#ff0000" stroked="false">
                <v:path arrowok="t"/>
                <v:fill type="solid"/>
              </v:shape>
            </v:group>
            <v:group style="position:absolute;left:6977;top:10134;width:248;height:108" coordorigin="6977,10134" coordsize="248,108">
              <v:shape style="position:absolute;left:6977;top:10134;width:248;height:108" coordorigin="6977,10134" coordsize="248,108" path="m7082,10134l6977,10134,6977,10161,7082,10161,7225,10242,7225,10211,7151,10171,7145,10167,7138,10165,7132,10161,7125,10158,7119,10155,7114,10152,7107,10149,7082,10134xe" filled="true" fillcolor="#ff0000" stroked="false">
                <v:path arrowok="t"/>
                <v:fill type="solid"/>
              </v:shape>
              <v:shape style="position:absolute;left:2320;top:6170;width:415;height:503" type="#_x0000_t75" stroked="false">
                <v:imagedata r:id="rId35" o:title=""/>
              </v:shape>
              <v:shape style="position:absolute;left:399;top:10980;width:340;height:858" type="#_x0000_t75" stroked="false">
                <v:imagedata r:id="rId36" o:title=""/>
              </v:shape>
              <v:shape style="position:absolute;left:2785;top:8624;width:492;height:211" type="#_x0000_t75" stroked="false">
                <v:imagedata r:id="rId37" o:title=""/>
              </v:shape>
            </v:group>
            <v:group style="position:absolute;left:2540;top:6968;width:208;height:202" coordorigin="2540,6968" coordsize="208,202">
              <v:shape style="position:absolute;left:2540;top:6968;width:208;height:202" coordorigin="2540,6968" coordsize="208,202" path="m2540,7170l2748,7170,2748,6968,2540,6968,2540,7170xe" filled="false" stroked="true" strokeweight=".38630pt" strokecolor="#ff0000">
                <v:path arrowok="t"/>
              </v:shape>
            </v:group>
            <v:group style="position:absolute;left:2593;top:7008;width:19;height:123" coordorigin="2593,7008" coordsize="19,123">
              <v:shape style="position:absolute;left:2593;top:7008;width:19;height:123" coordorigin="2593,7008" coordsize="19,123" path="m2593,7008l2593,7131,2612,7131e" filled="false" stroked="true" strokeweight=".38630pt" strokecolor="#ff0000">
                <v:path arrowok="t"/>
              </v:shape>
            </v:group>
            <v:group style="position:absolute;left:2593;top:7008;width:88;height:35" coordorigin="2593,7008" coordsize="88,35">
              <v:shape style="position:absolute;left:2593;top:7008;width:88;height:35" coordorigin="2593,7008" coordsize="88,35" path="m2593,7008l2612,7008,2681,7043e" filled="false" stroked="true" strokeweight=".38630pt" strokecolor="#ff0000">
                <v:path arrowok="t"/>
              </v:shape>
            </v:group>
            <v:group style="position:absolute;left:2612;top:7095;width:69;height:36" coordorigin="2612,7095" coordsize="69,36">
              <v:shape style="position:absolute;left:2612;top:7095;width:69;height:36" coordorigin="2612,7095" coordsize="69,36" path="m2612,7131l2681,7095e" filled="false" stroked="true" strokeweight=".38630pt" strokecolor="#ff0000">
                <v:path arrowok="t"/>
              </v:shape>
            </v:group>
            <v:group style="position:absolute;left:2681;top:7026;width:2;height:87" coordorigin="2681,7026" coordsize="2,87">
              <v:shape style="position:absolute;left:2681;top:7026;width:2;height:87" coordorigin="2681,7026" coordsize="0,87" path="m2681,7026l2681,7113e" filled="false" stroked="true" strokeweight=".38630pt" strokecolor="#ff0000">
                <v:path arrowok="t"/>
              </v:shape>
            </v:group>
            <v:group style="position:absolute;left:2668;top:7014;width:37;height:123" coordorigin="2668,7014" coordsize="37,123">
              <v:shape style="position:absolute;left:2668;top:7014;width:37;height:123" coordorigin="2668,7014" coordsize="37,123" path="m2705,7014l2705,7125,2692,7137,2668,7137,2668,7113,2681,7113e" filled="false" stroked="true" strokeweight=".38630pt" strokecolor="#ff0000">
                <v:path arrowok="t"/>
              </v:shape>
            </v:group>
            <v:group style="position:absolute;left:2668;top:7001;width:37;height:25" coordorigin="2668,7001" coordsize="37,25">
              <v:shape style="position:absolute;left:2668;top:7001;width:37;height:25" coordorigin="2668,7001" coordsize="37,25" path="m2705,7014l2692,7001,2668,7001,2668,7026,2681,7026e" filled="false" stroked="true" strokeweight=".38630pt" strokecolor="#ff0000">
                <v:path arrowok="t"/>
              </v:shape>
            </v:group>
            <v:group style="position:absolute;left:2612;top:7008;width:2;height:123" coordorigin="2612,7008" coordsize="2,123">
              <v:shape style="position:absolute;left:2612;top:7008;width:2;height:123" coordorigin="2612,7008" coordsize="0,123" path="m2612,7008l2612,7131e" filled="false" stroked="true" strokeweight=".38630pt" strokecolor="#ff0000">
                <v:path arrowok="t"/>
              </v:shape>
              <v:shape style="position:absolute;left:3220;top:6861;width:93;height:627" type="#_x0000_t75" stroked="false">
                <v:imagedata r:id="rId38" o:title=""/>
              </v:shape>
              <v:shape style="position:absolute;left:3182;top:5611;width:239;height:619" type="#_x0000_t75" stroked="false">
                <v:imagedata r:id="rId39" o:title=""/>
              </v:shape>
            </v:group>
            <v:group style="position:absolute;left:4134;top:3499;width:208;height:202" coordorigin="4134,3499" coordsize="208,202">
              <v:shape style="position:absolute;left:4134;top:3499;width:208;height:202" coordorigin="4134,3499" coordsize="208,202" path="m4134,3701l4342,3701,4342,3499,4134,3499,4134,3701xe" filled="false" stroked="true" strokeweight=".38630pt" strokecolor="#ff0000">
                <v:path arrowok="t"/>
              </v:shape>
            </v:group>
            <v:group style="position:absolute;left:4187;top:3539;width:20;height:124" coordorigin="4187,3539" coordsize="20,124">
              <v:shape style="position:absolute;left:4187;top:3539;width:20;height:124" coordorigin="4187,3539" coordsize="20,124" path="m4187,3539l4187,3663,4207,3663e" filled="false" stroked="true" strokeweight=".38630pt" strokecolor="#ff0000">
                <v:path arrowok="t"/>
              </v:shape>
            </v:group>
            <v:group style="position:absolute;left:4187;top:3539;width:88;height:36" coordorigin="4187,3539" coordsize="88,36">
              <v:shape style="position:absolute;left:4187;top:3539;width:88;height:36" coordorigin="4187,3539" coordsize="88,36" path="m4187,3539l4207,3539,4275,3575e" filled="false" stroked="true" strokeweight=".38630pt" strokecolor="#ff0000">
                <v:path arrowok="t"/>
              </v:shape>
            </v:group>
            <v:group style="position:absolute;left:4207;top:3627;width:68;height:36" coordorigin="4207,3627" coordsize="68,36">
              <v:shape style="position:absolute;left:4207;top:3627;width:68;height:36" coordorigin="4207,3627" coordsize="68,36" path="m4207,3663l4275,3627e" filled="false" stroked="true" strokeweight=".38630pt" strokecolor="#ff0000">
                <v:path arrowok="t"/>
              </v:shape>
            </v:group>
            <v:group style="position:absolute;left:4275;top:3557;width:2;height:88" coordorigin="4275,3557" coordsize="2,88">
              <v:shape style="position:absolute;left:4275;top:3557;width:2;height:88" coordorigin="4275,3557" coordsize="0,88" path="m4275,3557l4275,3645e" filled="false" stroked="true" strokeweight=".38630pt" strokecolor="#ff0000">
                <v:path arrowok="t"/>
              </v:shape>
            </v:group>
            <v:group style="position:absolute;left:4262;top:3546;width:37;height:123" coordorigin="4262,3546" coordsize="37,123">
              <v:shape style="position:absolute;left:4262;top:3546;width:37;height:123" coordorigin="4262,3546" coordsize="37,123" path="m4299,3546l4299,3656,4286,3669,4262,3669,4262,3645,4275,3645e" filled="false" stroked="true" strokeweight=".38630pt" strokecolor="#ff0000">
                <v:path arrowok="t"/>
              </v:shape>
            </v:group>
            <v:group style="position:absolute;left:4262;top:3533;width:37;height:24" coordorigin="4262,3533" coordsize="37,24">
              <v:shape style="position:absolute;left:4262;top:3533;width:37;height:24" coordorigin="4262,3533" coordsize="37,24" path="m4299,3546l4286,3533,4262,3533,4262,3557,4275,3557e" filled="false" stroked="true" strokeweight=".38630pt" strokecolor="#ff0000">
                <v:path arrowok="t"/>
              </v:shape>
            </v:group>
            <v:group style="position:absolute;left:4207;top:3539;width:2;height:124" coordorigin="4207,3539" coordsize="2,124">
              <v:shape style="position:absolute;left:4207;top:3539;width:2;height:124" coordorigin="4207,3539" coordsize="0,124" path="m4207,3539l4207,3663e" filled="false" stroked="true" strokeweight=".38630pt" strokecolor="#ff0000">
                <v:path arrowok="t"/>
              </v:shape>
              <v:shape style="position:absolute;left:4536;top:2984;width:493;height:212" type="#_x0000_t75" stroked="false">
                <v:imagedata r:id="rId40" o:title=""/>
              </v:shape>
              <v:shape style="position:absolute;left:7407;top:6869;width:338;height:2748" type="#_x0000_t75" stroked="false">
                <v:imagedata r:id="rId41" o:title=""/>
              </v:shape>
              <v:shape style="position:absolute;left:5273;top:3830;width:496;height:210" type="#_x0000_t75" stroked="false">
                <v:imagedata r:id="rId42" o:title=""/>
              </v:shape>
              <v:shape style="position:absolute;left:620;top:4552;width:621;height:630" type="#_x0000_t75" stroked="false">
                <v:imagedata r:id="rId43" o:title=""/>
              </v:shape>
            </v:group>
            <v:group style="position:absolute;left:2323;top:7296;width:105;height:107" coordorigin="2323,7296" coordsize="105,107">
              <v:shape style="position:absolute;left:2323;top:7296;width:105;height:107" coordorigin="2323,7296" coordsize="105,107" path="m2323,7403l2428,7296e" filled="false" stroked="true" strokeweight=".38630pt" strokecolor="#000000">
                <v:path arrowok="t"/>
              </v:shape>
            </v:group>
            <v:group style="position:absolute;left:2428;top:7296;width:45;height:107" coordorigin="2428,7296" coordsize="45,107">
              <v:shape style="position:absolute;left:2428;top:7296;width:45;height:107" coordorigin="2428,7296" coordsize="45,107" path="m2473,7403l2470,7374,2462,7345,2448,7319,2428,7296e" filled="false" stroked="true" strokeweight=".38630pt" strokecolor="#000000">
                <v:path arrowok="t"/>
              </v:shape>
            </v:group>
            <v:group style="position:absolute;left:2504;top:7424;width:2;height:781" coordorigin="2504,7424" coordsize="2,781">
              <v:shape style="position:absolute;left:2504;top:7424;width:2;height:781" coordorigin="2504,7424" coordsize="0,781" path="m2504,7424l2504,8205e" filled="false" stroked="true" strokeweight=".38630pt" strokecolor="#000000">
                <v:path arrowok="t"/>
              </v:shape>
            </v:group>
            <v:group style="position:absolute;left:2473;top:7403;width:2;height:802" coordorigin="2473,7403" coordsize="2,802">
              <v:shape style="position:absolute;left:2473;top:7403;width:2;height:802" coordorigin="2473,7403" coordsize="0,802" path="m2473,8205l2473,7403e" filled="false" stroked="true" strokeweight=".38630pt" strokecolor="#000000">
                <v:path arrowok="t"/>
              </v:shape>
            </v:group>
            <v:group style="position:absolute;left:2320;top:7398;width:2;height:31" coordorigin="2320,7398" coordsize="2,31">
              <v:shape style="position:absolute;left:2320;top:7398;width:2;height:31" coordorigin="2320,7398" coordsize="0,31" path="m2320,7398l2320,7429e" filled="false" stroked="true" strokeweight=".70819pt" strokecolor="#000000">
                <v:path arrowok="t"/>
              </v:shape>
              <v:shape style="position:absolute;left:1385;top:10964;width:324;height:1261" type="#_x0000_t75" stroked="false">
                <v:imagedata r:id="rId44" o:title=""/>
              </v:shape>
            </v:group>
            <v:group style="position:absolute;left:2597;top:8241;width:158;height:159" coordorigin="2597,8241" coordsize="158,159">
              <v:shape style="position:absolute;left:2597;top:8241;width:158;height:159" coordorigin="2597,8241" coordsize="158,159" path="m2676,8241l2620,8264,2597,8321,2600,8342,2655,8397,2676,8400,2696,8397,2753,8342,2755,8321,2753,8301,2715,8253,2676,8241xe" filled="false" stroked="true" strokeweight=".38630pt" strokecolor="#000000">
                <v:path arrowok="t"/>
              </v:shape>
            </v:group>
            <v:group style="position:absolute;left:2710;top:8275;width:2;height:8" coordorigin="2710,8275" coordsize="2,8">
              <v:shape style="position:absolute;left:2710;top:8275;width:2;height:8" coordorigin="2710,8275" coordsize="0,8" path="m2710,8275l2710,8283e" filled="false" stroked="true" strokeweight=".140pt" strokecolor="#ff0000">
                <v:path arrowok="t"/>
              </v:shape>
            </v:group>
            <v:group style="position:absolute;left:2706;top:8279;width:3;height:2" coordorigin="2706,8279" coordsize="3,2">
              <v:shape style="position:absolute;left:2706;top:8279;width:3;height:2" coordorigin="2706,8279" coordsize="3,2" path="m2708,8279l2709,8280,2706,8279,2709,8281e" filled="false" stroked="true" strokeweight=".38630pt" strokecolor="#ff0000">
                <v:path arrowok="t"/>
              </v:shape>
            </v:group>
            <v:group style="position:absolute;left:2705;top:8279;width:4;height:4" coordorigin="2705,8279" coordsize="4,4">
              <v:shape style="position:absolute;left:2705;top:8279;width:4;height:4" coordorigin="2705,8279" coordsize="4,4" path="m2705,8279l2709,8283e" filled="false" stroked="true" strokeweight=".38630pt" strokecolor="#ff0000">
                <v:path arrowok="t"/>
              </v:shape>
            </v:group>
            <v:group style="position:absolute;left:2704;top:8279;width:5;height:5" coordorigin="2704,8279" coordsize="5,5">
              <v:shape style="position:absolute;left:2704;top:8279;width:5;height:5" coordorigin="2704,8279" coordsize="5,5" path="m2704,8279l2709,8284,2704,8279xe" filled="false" stroked="true" strokeweight=".38630pt" strokecolor="#ff0000">
                <v:path arrowok="t"/>
              </v:shape>
            </v:group>
            <v:group style="position:absolute;left:2703;top:8279;width:6;height:6" coordorigin="2703,8279" coordsize="6,6">
              <v:shape style="position:absolute;left:2703;top:8279;width:6;height:6" coordorigin="2703,8279" coordsize="6,6" path="m2703,8279l2709,8285e" filled="false" stroked="true" strokeweight=".38630pt" strokecolor="#ff0000">
                <v:path arrowok="t"/>
              </v:shape>
            </v:group>
            <v:group style="position:absolute;left:2701;top:8279;width:8;height:7" coordorigin="2701,8279" coordsize="8,7">
              <v:shape style="position:absolute;left:2701;top:8279;width:8;height:7" coordorigin="2701,8279" coordsize="8,7" path="m2701,8279l2709,8286,2701,8279xe" filled="false" stroked="true" strokeweight=".38630pt" strokecolor="#ff0000">
                <v:path arrowok="t"/>
              </v:shape>
            </v:group>
            <v:group style="position:absolute;left:2700;top:8279;width:9;height:9" coordorigin="2700,8279" coordsize="9,9">
              <v:shape style="position:absolute;left:2700;top:8279;width:9;height:9" coordorigin="2700,8279" coordsize="9,9" path="m2700,8279l2709,8288e" filled="false" stroked="true" strokeweight=".38630pt" strokecolor="#ff0000">
                <v:path arrowok="t"/>
              </v:shape>
            </v:group>
            <v:group style="position:absolute;left:2697;top:8279;width:12;height:11" coordorigin="2697,8279" coordsize="12,11">
              <v:shape style="position:absolute;left:2697;top:8279;width:12;height:11" coordorigin="2697,8279" coordsize="12,11" path="m2699,8279l2709,8289,2697,8279,2709,8290e" filled="false" stroked="true" strokeweight=".38630pt" strokecolor="#ff0000">
                <v:path arrowok="t"/>
              </v:shape>
            </v:group>
            <v:group style="position:absolute;left:2695;top:8279;width:14;height:14" coordorigin="2695,8279" coordsize="14,14">
              <v:shape style="position:absolute;left:2695;top:8279;width:14;height:14" coordorigin="2695,8279" coordsize="14,14" path="m2696,8279l2709,8292,2695,8279,2709,8293e" filled="false" stroked="true" strokeweight=".38630pt" strokecolor="#ff0000">
                <v:path arrowok="t"/>
              </v:shape>
            </v:group>
            <v:group style="position:absolute;left:2692;top:8279;width:17;height:16" coordorigin="2692,8279" coordsize="17,16">
              <v:shape style="position:absolute;left:2692;top:8279;width:17;height:16" coordorigin="2692,8279" coordsize="17,16" path="m2694,8279l2709,8294,2692,8279,2709,8295e" filled="false" stroked="true" strokeweight=".38630pt" strokecolor="#ff0000">
                <v:path arrowok="t"/>
              </v:shape>
            </v:group>
            <v:group style="position:absolute;left:2691;top:8279;width:18;height:18" coordorigin="2691,8279" coordsize="18,18">
              <v:shape style="position:absolute;left:2691;top:8279;width:18;height:18" coordorigin="2691,8279" coordsize="18,18" path="m2691,8279l2709,8297e" filled="false" stroked="true" strokeweight=".38630pt" strokecolor="#ff0000">
                <v:path arrowok="t"/>
              </v:shape>
            </v:group>
            <v:group style="position:absolute;left:2690;top:8279;width:19;height:19" coordorigin="2690,8279" coordsize="19,19">
              <v:shape style="position:absolute;left:2690;top:8279;width:19;height:19" coordorigin="2690,8279" coordsize="19,19" path="m2690,8279l2709,8298,2690,8279xe" filled="false" stroked="true" strokeweight=".38630pt" strokecolor="#ff0000">
                <v:path arrowok="t"/>
              </v:shape>
            </v:group>
            <v:group style="position:absolute;left:2688;top:8279;width:21;height:20" coordorigin="2688,8279" coordsize="21,20">
              <v:shape style="position:absolute;left:2688;top:8279;width:21;height:20" coordorigin="2688,8279" coordsize="21,20" path="m2688,8279l2709,8299e" filled="false" stroked="true" strokeweight=".38630pt" strokecolor="#ff0000">
                <v:path arrowok="t"/>
              </v:shape>
            </v:group>
            <v:group style="position:absolute;left:2687;top:8279;width:22;height:22" coordorigin="2687,8279" coordsize="22,22">
              <v:shape style="position:absolute;left:2687;top:8279;width:22;height:22" coordorigin="2687,8279" coordsize="22,22" path="m2687,8279l2709,8301,2687,8279xe" filled="false" stroked="true" strokeweight=".38630pt" strokecolor="#ff0000">
                <v:path arrowok="t"/>
              </v:shape>
            </v:group>
            <v:group style="position:absolute;left:2686;top:8279;width:23;height:23" coordorigin="2686,8279" coordsize="23,23">
              <v:shape style="position:absolute;left:2686;top:8279;width:23;height:23" coordorigin="2686,8279" coordsize="23,23" path="m2686,8279l2709,8302e" filled="false" stroked="true" strokeweight=".38630pt" strokecolor="#ff0000">
                <v:path arrowok="t"/>
              </v:shape>
            </v:group>
            <v:group style="position:absolute;left:2683;top:8279;width:26;height:25" coordorigin="2683,8279" coordsize="26,25">
              <v:shape style="position:absolute;left:2683;top:8279;width:26;height:25" coordorigin="2683,8279" coordsize="26,25" path="m2685,8279l2709,8303,2683,8279,2709,8304e" filled="false" stroked="true" strokeweight=".38630pt" strokecolor="#ff0000">
                <v:path arrowok="t"/>
              </v:shape>
            </v:group>
            <v:group style="position:absolute;left:2681;top:8279;width:28;height:28" coordorigin="2681,8279" coordsize="28,28">
              <v:shape style="position:absolute;left:2681;top:8279;width:28;height:28" coordorigin="2681,8279" coordsize="28,28" path="m2682,8279l2709,8306,2681,8279,2709,8307e" filled="false" stroked="true" strokeweight=".38630pt" strokecolor="#ff0000">
                <v:path arrowok="t"/>
              </v:shape>
            </v:group>
            <v:group style="position:absolute;left:2678;top:8279;width:31;height:31" coordorigin="2678,8279" coordsize="31,31">
              <v:shape style="position:absolute;left:2678;top:8279;width:31;height:31" coordorigin="2678,8279" coordsize="31,31" path="m2679,8279l2709,8308,2678,8279,2709,8310e" filled="false" stroked="true" strokeweight=".38630pt" strokecolor="#ff0000">
                <v:path arrowok="t"/>
              </v:shape>
            </v:group>
            <v:group style="position:absolute;left:2677;top:8279;width:32;height:32" coordorigin="2677,8279" coordsize="32,32">
              <v:shape style="position:absolute;left:2677;top:8279;width:32;height:32" coordorigin="2677,8279" coordsize="32,32" path="m2677,8279l2709,8311e" filled="false" stroked="true" strokeweight=".38630pt" strokecolor="#ff0000">
                <v:path arrowok="t"/>
              </v:shape>
            </v:group>
            <v:group style="position:absolute;left:2676;top:8279;width:33;height:34" coordorigin="2676,8279" coordsize="33,34">
              <v:shape style="position:absolute;left:2676;top:8279;width:33;height:34" coordorigin="2676,8279" coordsize="33,34" path="m2676,8279l2709,8312,2676,8280,2709,8313e" filled="false" stroked="true" strokeweight=".38630pt" strokecolor="#ff0000">
                <v:path arrowok="t"/>
              </v:shape>
            </v:group>
            <v:group style="position:absolute;left:2676;top:8281;width:33;height:35" coordorigin="2676,8281" coordsize="33,35">
              <v:shape style="position:absolute;left:2676;top:8281;width:33;height:35" coordorigin="2676,8281" coordsize="33,35" path="m2676,8281l2709,8315,2676,8283,2709,8316e" filled="false" stroked="true" strokeweight=".38630pt" strokecolor="#ff0000">
                <v:path arrowok="t"/>
              </v:shape>
            </v:group>
            <v:group style="position:absolute;left:2676;top:8284;width:33;height:35" coordorigin="2676,8284" coordsize="33,35">
              <v:shape style="position:absolute;left:2676;top:8284;width:33;height:35" coordorigin="2676,8284" coordsize="33,35" path="m2676,8284l2709,8317,2676,8285,2709,8319e" filled="false" stroked="true" strokeweight=".38630pt" strokecolor="#ff0000">
                <v:path arrowok="t"/>
              </v:shape>
            </v:group>
            <v:group style="position:absolute;left:2676;top:8286;width:33;height:34" coordorigin="2676,8286" coordsize="33,34">
              <v:shape style="position:absolute;left:2676;top:8286;width:33;height:34" coordorigin="2676,8286" coordsize="33,34" path="m2676,8286l2709,8320,2676,8288e" filled="false" stroked="true" strokeweight=".38630pt" strokecolor="#ff0000">
                <v:path arrowok="t"/>
              </v:shape>
            </v:group>
            <v:group style="position:absolute;left:2676;top:8289;width:33;height:33" coordorigin="2676,8289" coordsize="33,33">
              <v:shape style="position:absolute;left:2676;top:8289;width:33;height:33" coordorigin="2676,8289" coordsize="33,33" path="m2709,8321l2676,8289,2709,8322,2676,8290e" filled="false" stroked="true" strokeweight=".38630pt" strokecolor="#ff0000">
                <v:path arrowok="t"/>
              </v:shape>
            </v:group>
            <v:group style="position:absolute;left:2676;top:8292;width:33;height:33" coordorigin="2676,8292" coordsize="33,33">
              <v:shape style="position:absolute;left:2676;top:8292;width:33;height:33" coordorigin="2676,8292" coordsize="33,33" path="m2709,8324l2676,8292,2709,8325e" filled="false" stroked="true" strokeweight=".38630pt" strokecolor="#ff0000">
                <v:path arrowok="t"/>
              </v:shape>
            </v:group>
            <v:group style="position:absolute;left:2676;top:8293;width:33;height:35" coordorigin="2676,8293" coordsize="33,35">
              <v:shape style="position:absolute;left:2676;top:8293;width:33;height:35" coordorigin="2676,8293" coordsize="33,35" path="m2676,8293l2709,8326,2676,8294,2709,8328e" filled="false" stroked="true" strokeweight=".38630pt" strokecolor="#ff0000">
                <v:path arrowok="t"/>
              </v:shape>
            </v:group>
            <v:group style="position:absolute;left:2676;top:8295;width:33;height:35" coordorigin="2676,8295" coordsize="33,35">
              <v:shape style="position:absolute;left:2676;top:8295;width:33;height:35" coordorigin="2676,8295" coordsize="33,35" path="m2676,8295l2709,8329,2676,8297,2709,8330e" filled="false" stroked="true" strokeweight=".38630pt" strokecolor="#ff0000">
                <v:path arrowok="t"/>
              </v:shape>
            </v:group>
            <v:group style="position:absolute;left:2676;top:8298;width:33;height:33" coordorigin="2676,8298" coordsize="33,33">
              <v:shape style="position:absolute;left:2676;top:8298;width:33;height:33" coordorigin="2676,8298" coordsize="33,33" path="m2676,8298l2709,8331,2676,8299e" filled="false" stroked="true" strokeweight=".38630pt" strokecolor="#ff0000">
                <v:path arrowok="t"/>
              </v:shape>
            </v:group>
            <v:group style="position:absolute;left:2673;top:8299;width:36;height:35" coordorigin="2673,8299" coordsize="36,35">
              <v:shape style="position:absolute;left:2673;top:8299;width:36;height:35" coordorigin="2673,8299" coordsize="36,35" path="m2709,8333l2674,8299,2709,8334,2673,8299e" filled="false" stroked="true" strokeweight=".38630pt" strokecolor="#ff0000">
                <v:path arrowok="t"/>
              </v:shape>
            </v:group>
            <v:group style="position:absolute;left:2672;top:8299;width:37;height:38" coordorigin="2672,8299" coordsize="37,38">
              <v:shape style="position:absolute;left:2672;top:8299;width:37;height:38" coordorigin="2672,8299" coordsize="37,38" path="m2709,8335l2672,8299,2709,8337e" filled="false" stroked="true" strokeweight=".38630pt" strokecolor="#ff0000">
                <v:path arrowok="t"/>
              </v:shape>
            </v:group>
            <v:group style="position:absolute;left:2669;top:8299;width:40;height:40" coordorigin="2669,8299" coordsize="40,40">
              <v:shape style="position:absolute;left:2669;top:8299;width:40;height:40" coordorigin="2669,8299" coordsize="40,40" path="m2670,8299l2709,8338,2669,8299,2709,8339e" filled="false" stroked="true" strokeweight=".38630pt" strokecolor="#ff0000">
                <v:path arrowok="t"/>
              </v:shape>
            </v:group>
            <v:group style="position:absolute;left:2667;top:8299;width:42;height:43" coordorigin="2667,8299" coordsize="42,43">
              <v:shape style="position:absolute;left:2667;top:8299;width:42;height:43" coordorigin="2667,8299" coordsize="42,43" path="m2668,8299l2709,8340,2667,8299,2709,8342e" filled="false" stroked="true" strokeweight=".38630pt" strokecolor="#ff0000">
                <v:path arrowok="t"/>
              </v:shape>
            </v:group>
            <v:group style="position:absolute;left:2664;top:8299;width:45;height:44" coordorigin="2664,8299" coordsize="45,44">
              <v:shape style="position:absolute;left:2664;top:8299;width:45;height:44" coordorigin="2664,8299" coordsize="45,44" path="m2665,8299l2709,8343,2664,8299e" filled="false" stroked="true" strokeweight=".38630pt" strokecolor="#ff0000">
                <v:path arrowok="t"/>
              </v:shape>
            </v:group>
            <v:group style="position:absolute;left:2661;top:8299;width:48;height:47" coordorigin="2661,8299" coordsize="48,47">
              <v:shape style="position:absolute;left:2661;top:8299;width:48;height:47" coordorigin="2661,8299" coordsize="48,47" path="m2709,8344l2663,8299,2709,8346,2661,8299e" filled="false" stroked="true" strokeweight=".38630pt" strokecolor="#ff0000">
                <v:path arrowok="t"/>
              </v:shape>
            </v:group>
            <v:group style="position:absolute;left:2659;top:8299;width:50;height:49" coordorigin="2659,8299" coordsize="50,49">
              <v:shape style="position:absolute;left:2659;top:8299;width:50;height:49" coordorigin="2659,8299" coordsize="50,49" path="m2709,8347l2660,8299,2709,8348,2659,8299e" filled="false" stroked="true" strokeweight=".38630pt" strokecolor="#ff0000">
                <v:path arrowok="t"/>
              </v:shape>
            </v:group>
            <v:group style="position:absolute;left:2658;top:8299;width:51;height:52" coordorigin="2658,8299" coordsize="51,52">
              <v:shape style="position:absolute;left:2658;top:8299;width:51;height:52" coordorigin="2658,8299" coordsize="51,52" path="m2709,8349l2658,8299,2709,8351e" filled="false" stroked="true" strokeweight=".38630pt" strokecolor="#ff0000">
                <v:path arrowok="t"/>
              </v:shape>
            </v:group>
            <v:group style="position:absolute;left:2655;top:8299;width:54;height:54" coordorigin="2655,8299" coordsize="54,54">
              <v:shape style="position:absolute;left:2655;top:8299;width:54;height:54" coordorigin="2655,8299" coordsize="54,54" path="m2656,8299l2709,8352,2655,8299,2709,8353e" filled="false" stroked="true" strokeweight=".38630pt" strokecolor="#ff0000">
                <v:path arrowok="t"/>
              </v:shape>
            </v:group>
            <v:group style="position:absolute;left:2652;top:8299;width:57;height:57" coordorigin="2652,8299" coordsize="57,57">
              <v:shape style="position:absolute;left:2652;top:8299;width:57;height:57" coordorigin="2652,8299" coordsize="57,57" path="m2654,8299l2709,8355,2652,8299,2709,8356e" filled="false" stroked="true" strokeweight=".38630pt" strokecolor="#ff0000">
                <v:path arrowok="t"/>
              </v:shape>
            </v:group>
            <v:group style="position:absolute;left:2650;top:8299;width:59;height:58" coordorigin="2650,8299" coordsize="59,58">
              <v:shape style="position:absolute;left:2650;top:8299;width:59;height:58" coordorigin="2650,8299" coordsize="59,58" path="m2651,8299l2709,8357,2650,8299e" filled="false" stroked="true" strokeweight=".38630pt" strokecolor="#ff0000">
                <v:path arrowok="t"/>
              </v:shape>
            </v:group>
            <v:group style="position:absolute;left:2647;top:8299;width:62;height:61" coordorigin="2647,8299" coordsize="62,61">
              <v:shape style="position:absolute;left:2647;top:8299;width:62;height:61" coordorigin="2647,8299" coordsize="62,61" path="m2709,8358l2649,8299,2709,8360,2647,8299e" filled="false" stroked="true" strokeweight=".38630pt" strokecolor="#ff0000">
                <v:path arrowok="t"/>
              </v:shape>
            </v:group>
            <v:group style="position:absolute;left:2645;top:8299;width:64;height:63" coordorigin="2645,8299" coordsize="64,63">
              <v:shape style="position:absolute;left:2645;top:8299;width:64;height:63" coordorigin="2645,8299" coordsize="64,63" path="m2709,8361l2646,8299,2709,8362,2645,8299e" filled="false" stroked="true" strokeweight=".38630pt" strokecolor="#ff0000">
                <v:path arrowok="t"/>
              </v:shape>
            </v:group>
            <v:group style="position:absolute;left:2643;top:8299;width:65;height:65" coordorigin="2643,8299" coordsize="65,65">
              <v:shape style="position:absolute;left:2643;top:8299;width:65;height:65" coordorigin="2643,8299" coordsize="65,65" path="m2643,8299l2708,8364,2643,8299xe" filled="false" stroked="true" strokeweight=".38630pt" strokecolor="#ff0000">
                <v:path arrowok="t"/>
              </v:shape>
            </v:group>
            <v:group style="position:absolute;left:2642;top:8299;width:64;height:65" coordorigin="2642,8299" coordsize="64,65">
              <v:shape style="position:absolute;left:2642;top:8299;width:64;height:65" coordorigin="2642,8299" coordsize="64,65" path="m2642,8299l2706,8364e" filled="false" stroked="true" strokeweight=".38630pt" strokecolor="#ff0000">
                <v:path arrowok="t"/>
              </v:shape>
            </v:group>
            <v:group style="position:absolute;left:2641;top:8299;width:64;height:65" coordorigin="2641,8299" coordsize="64,65">
              <v:shape style="position:absolute;left:2641;top:8299;width:64;height:65" coordorigin="2641,8299" coordsize="64,65" path="m2641,8299l2705,8364,2641,8299xe" filled="false" stroked="true" strokeweight=".38630pt" strokecolor="#ff0000">
                <v:path arrowok="t"/>
              </v:shape>
            </v:group>
            <v:group style="position:absolute;left:2640;top:8299;width:64;height:65" coordorigin="2640,8299" coordsize="64,65">
              <v:shape style="position:absolute;left:2640;top:8299;width:64;height:65" coordorigin="2640,8299" coordsize="64,65" path="m2640,8299l2704,8364e" filled="false" stroked="true" strokeweight=".38630pt" strokecolor="#ff0000">
                <v:path arrowok="t"/>
              </v:shape>
            </v:group>
            <v:group style="position:absolute;left:2638;top:8299;width:65;height:65" coordorigin="2638,8299" coordsize="65,65">
              <v:shape style="position:absolute;left:2638;top:8299;width:65;height:65" coordorigin="2638,8299" coordsize="65,65" path="m2638,8299l2703,8364e" filled="false" stroked="true" strokeweight=".38630pt" strokecolor="#ff0000">
                <v:path arrowok="t"/>
              </v:shape>
            </v:group>
            <v:group style="position:absolute;left:2638;top:8301;width:63;height:63" coordorigin="2638,8301" coordsize="63,63">
              <v:shape style="position:absolute;left:2638;top:8301;width:63;height:63" coordorigin="2638,8301" coordsize="63,63" path="m2638,8301l2701,8364,2638,8301xe" filled="false" stroked="true" strokeweight=".38630pt" strokecolor="#ff0000">
                <v:path arrowok="t"/>
              </v:shape>
            </v:group>
            <v:group style="position:absolute;left:2638;top:8302;width:62;height:62" coordorigin="2638,8302" coordsize="62,62">
              <v:shape style="position:absolute;left:2638;top:8302;width:62;height:62" coordorigin="2638,8302" coordsize="62,62" path="m2638,8302l2700,8364e" filled="false" stroked="true" strokeweight=".38630pt" strokecolor="#ff0000">
                <v:path arrowok="t"/>
              </v:shape>
            </v:group>
            <v:group style="position:absolute;left:2638;top:8303;width:61;height:61" coordorigin="2638,8303" coordsize="61,61">
              <v:shape style="position:absolute;left:2638;top:8303;width:61;height:61" coordorigin="2638,8303" coordsize="61,61" path="m2638,8303l2699,8364,2638,8303xe" filled="false" stroked="true" strokeweight=".38630pt" strokecolor="#ff0000">
                <v:path arrowok="t"/>
              </v:shape>
            </v:group>
            <v:group style="position:absolute;left:2638;top:8304;width:59;height:60" coordorigin="2638,8304" coordsize="59,60">
              <v:shape style="position:absolute;left:2638;top:8304;width:59;height:60" coordorigin="2638,8304" coordsize="59,60" path="m2638,8304l2697,8364e" filled="false" stroked="true" strokeweight=".38630pt" strokecolor="#ff0000">
                <v:path arrowok="t"/>
              </v:shape>
            </v:group>
            <v:group style="position:absolute;left:2638;top:8306;width:58;height:58" coordorigin="2638,8306" coordsize="58,58">
              <v:shape style="position:absolute;left:2638;top:8306;width:58;height:58" coordorigin="2638,8306" coordsize="58,58" path="m2696,8364l2638,8306,2676,8343,2696,8364xe" filled="false" stroked="true" strokeweight=".38630pt" strokecolor="#ff0000">
                <v:path arrowok="t"/>
              </v:shape>
            </v:group>
            <v:group style="position:absolute;left:2638;top:8307;width:36;height:36" coordorigin="2638,8307" coordsize="36,36">
              <v:shape style="position:absolute;left:2638;top:8307;width:36;height:36" coordorigin="2638,8307" coordsize="36,36" path="m2638,8307l2674,8343e" filled="false" stroked="true" strokeweight=".38630pt" strokecolor="#ff0000">
                <v:path arrowok="t"/>
              </v:shape>
            </v:group>
            <v:group style="position:absolute;left:2676;top:8344;width:19;height:20" coordorigin="2676,8344" coordsize="19,20">
              <v:shape style="position:absolute;left:2676;top:8344;width:19;height:20" coordorigin="2676,8344" coordsize="19,20" path="m2676,8344l2695,8364e" filled="false" stroked="true" strokeweight=".38630pt" strokecolor="#ff0000">
                <v:path arrowok="t"/>
              </v:shape>
            </v:group>
            <v:group style="position:absolute;left:2638;top:8308;width:36;height:35" coordorigin="2638,8308" coordsize="36,35">
              <v:shape style="position:absolute;left:2638;top:8308;width:36;height:35" coordorigin="2638,8308" coordsize="36,35" path="m2638,8308l2674,8343e" filled="false" stroked="true" strokeweight=".38630pt" strokecolor="#ff0000">
                <v:path arrowok="t"/>
              </v:shape>
            </v:group>
            <v:group style="position:absolute;left:2676;top:8346;width:18;height:18" coordorigin="2676,8346" coordsize="18,18">
              <v:shape style="position:absolute;left:2676;top:8346;width:18;height:18" coordorigin="2676,8346" coordsize="18,18" path="m2676,8346l2694,8364e" filled="false" stroked="true" strokeweight=".38630pt" strokecolor="#ff0000">
                <v:path arrowok="t"/>
              </v:shape>
            </v:group>
            <v:group style="position:absolute;left:2638;top:8310;width:35;height:33" coordorigin="2638,8310" coordsize="35,33">
              <v:shape style="position:absolute;left:2638;top:8310;width:35;height:33" coordorigin="2638,8310" coordsize="35,33" path="m2638,8310l2673,8343e" filled="false" stroked="true" strokeweight=".38630pt" strokecolor="#ff0000">
                <v:path arrowok="t"/>
              </v:shape>
            </v:group>
            <v:group style="position:absolute;left:2676;top:8346;width:18;height:18" coordorigin="2676,8346" coordsize="18,18">
              <v:shape style="position:absolute;left:2676;top:8346;width:18;height:18" coordorigin="2676,8346" coordsize="18,18" path="m2676,8346l2694,8364e" filled="false" stroked="true" strokeweight=".38630pt" strokecolor="#ff0000">
                <v:path arrowok="t"/>
              </v:shape>
            </v:group>
            <v:group style="position:absolute;left:2638;top:8310;width:34;height:33" coordorigin="2638,8310" coordsize="34,33">
              <v:shape style="position:absolute;left:2638;top:8310;width:34;height:33" coordorigin="2638,8310" coordsize="34,33" path="m2638,8310l2672,8343e" filled="false" stroked="true" strokeweight=".38630pt" strokecolor="#ff0000">
                <v:path arrowok="t"/>
              </v:shape>
            </v:group>
            <v:group style="position:absolute;left:2676;top:8347;width:16;height:17" coordorigin="2676,8347" coordsize="16,17">
              <v:shape style="position:absolute;left:2676;top:8347;width:16;height:17" coordorigin="2676,8347" coordsize="16,17" path="m2676,8347l2692,8364e" filled="false" stroked="true" strokeweight=".38630pt" strokecolor="#ff0000">
                <v:path arrowok="t"/>
              </v:shape>
            </v:group>
            <v:group style="position:absolute;left:2638;top:8311;width:34;height:32" coordorigin="2638,8311" coordsize="34,32">
              <v:shape style="position:absolute;left:2638;top:8311;width:34;height:32" coordorigin="2638,8311" coordsize="34,32" path="m2638,8311l2672,8343e" filled="false" stroked="true" strokeweight=".38630pt" strokecolor="#ff0000">
                <v:path arrowok="t"/>
              </v:shape>
            </v:group>
            <v:group style="position:absolute;left:2676;top:8348;width:15;height:16" coordorigin="2676,8348" coordsize="15,16">
              <v:shape style="position:absolute;left:2676;top:8348;width:15;height:16" coordorigin="2676,8348" coordsize="15,16" path="m2676,8348l2691,8364e" filled="false" stroked="true" strokeweight=".38630pt" strokecolor="#ff0000">
                <v:path arrowok="t"/>
              </v:shape>
            </v:group>
            <v:group style="position:absolute;left:2638;top:8312;width:32;height:31" coordorigin="2638,8312" coordsize="32,31">
              <v:shape style="position:absolute;left:2638;top:8312;width:32;height:31" coordorigin="2638,8312" coordsize="32,31" path="m2638,8312l2670,8343e" filled="false" stroked="true" strokeweight=".38630pt" strokecolor="#ff0000">
                <v:path arrowok="t"/>
              </v:shape>
            </v:group>
            <v:group style="position:absolute;left:2676;top:8348;width:15;height:16" coordorigin="2676,8348" coordsize="15,16">
              <v:shape style="position:absolute;left:2676;top:8348;width:15;height:16" coordorigin="2676,8348" coordsize="15,16" path="m2676,8348l2691,8364e" filled="false" stroked="true" strokeweight=".38630pt" strokecolor="#ff0000">
                <v:path arrowok="t"/>
              </v:shape>
            </v:group>
            <v:group style="position:absolute;left:2638;top:8312;width:31;height:31" coordorigin="2638,8312" coordsize="31,31">
              <v:shape style="position:absolute;left:2638;top:8312;width:31;height:31" coordorigin="2638,8312" coordsize="31,31" path="m2638,8312l2669,8343e" filled="false" stroked="true" strokeweight=".38630pt" strokecolor="#ff0000">
                <v:path arrowok="t"/>
              </v:shape>
            </v:group>
            <v:group style="position:absolute;left:2676;top:8349;width:14;height:15" coordorigin="2676,8349" coordsize="14,15">
              <v:shape style="position:absolute;left:2676;top:8349;width:14;height:15" coordorigin="2676,8349" coordsize="14,15" path="m2676,8349l2690,8364e" filled="false" stroked="true" strokeweight=".38630pt" strokecolor="#ff0000">
                <v:path arrowok="t"/>
              </v:shape>
            </v:group>
            <v:group style="position:absolute;left:2638;top:8313;width:30;height:30" coordorigin="2638,8313" coordsize="30,30">
              <v:shape style="position:absolute;left:2638;top:8313;width:30;height:30" coordorigin="2638,8313" coordsize="30,30" path="m2638,8313l2668,8343e" filled="false" stroked="true" strokeweight=".38630pt" strokecolor="#ff0000">
                <v:path arrowok="t"/>
              </v:shape>
            </v:group>
            <v:group style="position:absolute;left:2676;top:8351;width:12;height:13" coordorigin="2676,8351" coordsize="12,13">
              <v:shape style="position:absolute;left:2676;top:8351;width:12;height:13" coordorigin="2676,8351" coordsize="12,13" path="m2676,8351l2688,8364e" filled="false" stroked="true" strokeweight=".38630pt" strokecolor="#ff0000">
                <v:path arrowok="t"/>
              </v:shape>
            </v:group>
            <v:group style="position:absolute;left:2638;top:8315;width:30;height:28" coordorigin="2638,8315" coordsize="30,28">
              <v:shape style="position:absolute;left:2638;top:8315;width:30;height:28" coordorigin="2638,8315" coordsize="30,28" path="m2638,8315l2668,8343e" filled="false" stroked="true" strokeweight=".38630pt" strokecolor="#ff0000">
                <v:path arrowok="t"/>
              </v:shape>
            </v:group>
            <v:group style="position:absolute;left:2676;top:8351;width:11;height:13" coordorigin="2676,8351" coordsize="11,13">
              <v:shape style="position:absolute;left:2676;top:8351;width:11;height:13" coordorigin="2676,8351" coordsize="11,13" path="m2676,8351l2687,8364e" filled="false" stroked="true" strokeweight=".38630pt" strokecolor="#ff0000">
                <v:path arrowok="t"/>
              </v:shape>
            </v:group>
            <v:group style="position:absolute;left:2638;top:8315;width:29;height:28" coordorigin="2638,8315" coordsize="29,28">
              <v:shape style="position:absolute;left:2638;top:8315;width:29;height:28" coordorigin="2638,8315" coordsize="29,28" path="m2638,8315l2667,8343e" filled="false" stroked="true" strokeweight=".38630pt" strokecolor="#ff0000">
                <v:path arrowok="t"/>
              </v:shape>
            </v:group>
            <v:group style="position:absolute;left:2676;top:8352;width:11;height:12" coordorigin="2676,8352" coordsize="11,12">
              <v:shape style="position:absolute;left:2676;top:8352;width:11;height:12" coordorigin="2676,8352" coordsize="11,12" path="m2676,8352l2687,8364e" filled="false" stroked="true" strokeweight=".38630pt" strokecolor="#ff0000">
                <v:path arrowok="t"/>
              </v:shape>
            </v:group>
            <v:group style="position:absolute;left:2638;top:8316;width:27;height:27" coordorigin="2638,8316" coordsize="27,27">
              <v:shape style="position:absolute;left:2638;top:8316;width:27;height:27" coordorigin="2638,8316" coordsize="27,27" path="m2638,8316l2665,8343e" filled="false" stroked="true" strokeweight=".38630pt" strokecolor="#ff0000">
                <v:path arrowok="t"/>
              </v:shape>
            </v:group>
            <v:group style="position:absolute;left:2676;top:8353;width:10;height:11" coordorigin="2676,8353" coordsize="10,11">
              <v:shape style="position:absolute;left:2676;top:8353;width:10;height:11" coordorigin="2676,8353" coordsize="10,11" path="m2676,8353l2686,8364e" filled="false" stroked="true" strokeweight=".38630pt" strokecolor="#ff0000">
                <v:path arrowok="t"/>
              </v:shape>
            </v:group>
            <v:group style="position:absolute;left:2638;top:8317;width:27;height:26" coordorigin="2638,8317" coordsize="27,26">
              <v:shape style="position:absolute;left:2638;top:8317;width:27;height:26" coordorigin="2638,8317" coordsize="27,26" path="m2638,8317l2665,8343e" filled="false" stroked="true" strokeweight=".38630pt" strokecolor="#ff0000">
                <v:path arrowok="t"/>
              </v:shape>
            </v:group>
            <v:group style="position:absolute;left:2676;top:8353;width:9;height:11" coordorigin="2676,8353" coordsize="9,11">
              <v:shape style="position:absolute;left:2676;top:8353;width:9;height:11" coordorigin="2676,8353" coordsize="9,11" path="m2676,8353l2685,8364e" filled="false" stroked="true" strokeweight=".38630pt" strokecolor="#ff0000">
                <v:path arrowok="t"/>
              </v:shape>
            </v:group>
            <v:group style="position:absolute;left:2638;top:8317;width:26;height:26" coordorigin="2638,8317" coordsize="26,26">
              <v:shape style="position:absolute;left:2638;top:8317;width:26;height:26" coordorigin="2638,8317" coordsize="26,26" path="m2638,8317l2664,8343e" filled="false" stroked="true" strokeweight=".38630pt" strokecolor="#ff0000">
                <v:path arrowok="t"/>
              </v:shape>
            </v:group>
            <v:group style="position:absolute;left:2676;top:8355;width:9;height:9" coordorigin="2676,8355" coordsize="9,9">
              <v:shape style="position:absolute;left:2676;top:8355;width:9;height:9" coordorigin="2676,8355" coordsize="9,9" path="m2676,8355l2685,8364e" filled="false" stroked="true" strokeweight=".38630pt" strokecolor="#ff0000">
                <v:path arrowok="t"/>
              </v:shape>
            </v:group>
            <v:group style="position:absolute;left:2638;top:8319;width:25;height:24" coordorigin="2638,8319" coordsize="25,24">
              <v:shape style="position:absolute;left:2638;top:8319;width:25;height:24" coordorigin="2638,8319" coordsize="25,24" path="m2638,8319l2663,8343e" filled="false" stroked="true" strokeweight=".38630pt" strokecolor="#ff0000">
                <v:path arrowok="t"/>
              </v:shape>
            </v:group>
            <v:group style="position:absolute;left:2676;top:8356;width:7;height:8" coordorigin="2676,8356" coordsize="7,8">
              <v:shape style="position:absolute;left:2676;top:8356;width:7;height:8" coordorigin="2676,8356" coordsize="7,8" path="m2676,8356l2683,8364e" filled="false" stroked="true" strokeweight=".38630pt" strokecolor="#ff0000">
                <v:path arrowok="t"/>
              </v:shape>
            </v:group>
            <v:group style="position:absolute;left:2638;top:8320;width:25;height:23" coordorigin="2638,8320" coordsize="25,23">
              <v:shape style="position:absolute;left:2638;top:8320;width:25;height:23" coordorigin="2638,8320" coordsize="25,23" path="m2638,8320l2663,8343e" filled="false" stroked="true" strokeweight=".38630pt" strokecolor="#ff0000">
                <v:path arrowok="t"/>
              </v:shape>
            </v:group>
            <v:group style="position:absolute;left:2676;top:8356;width:6;height:8" coordorigin="2676,8356" coordsize="6,8">
              <v:shape style="position:absolute;left:2676;top:8356;width:6;height:8" coordorigin="2676,8356" coordsize="6,8" path="m2676,8356l2682,8364e" filled="false" stroked="true" strokeweight=".38630pt" strokecolor="#ff0000">
                <v:path arrowok="t"/>
              </v:shape>
            </v:group>
            <v:group style="position:absolute;left:2638;top:8320;width:23;height:23" coordorigin="2638,8320" coordsize="23,23">
              <v:shape style="position:absolute;left:2638;top:8320;width:23;height:23" coordorigin="2638,8320" coordsize="23,23" path="m2638,8320l2661,8343e" filled="false" stroked="true" strokeweight=".38630pt" strokecolor="#ff0000">
                <v:path arrowok="t"/>
              </v:shape>
            </v:group>
            <v:group style="position:absolute;left:2676;top:8357;width:6;height:7" coordorigin="2676,8357" coordsize="6,7">
              <v:shape style="position:absolute;left:2676;top:8357;width:6;height:7" coordorigin="2676,8357" coordsize="6,7" path="m2676,8357l2682,8364e" filled="false" stroked="true" strokeweight=".38630pt" strokecolor="#ff0000">
                <v:path arrowok="t"/>
              </v:shape>
            </v:group>
            <v:group style="position:absolute;left:2638;top:8321;width:22;height:22" coordorigin="2638,8321" coordsize="22,22">
              <v:shape style="position:absolute;left:2638;top:8321;width:22;height:22" coordorigin="2638,8321" coordsize="22,22" path="m2638,8321l2660,8343e" filled="false" stroked="true" strokeweight=".38630pt" strokecolor="#ff0000">
                <v:path arrowok="t"/>
              </v:shape>
            </v:group>
            <v:group style="position:absolute;left:2676;top:8358;width:5;height:6" coordorigin="2676,8358" coordsize="5,6">
              <v:shape style="position:absolute;left:2676;top:8358;width:5;height:6" coordorigin="2676,8358" coordsize="5,6" path="m2676,8358l2681,8364e" filled="false" stroked="true" strokeweight=".38630pt" strokecolor="#ff0000">
                <v:path arrowok="t"/>
              </v:shape>
            </v:group>
            <v:group style="position:absolute;left:2638;top:8322;width:22;height:21" coordorigin="2638,8322" coordsize="22,21">
              <v:shape style="position:absolute;left:2638;top:8322;width:22;height:21" coordorigin="2638,8322" coordsize="22,21" path="m2638,8322l2660,8343e" filled="false" stroked="true" strokeweight=".38630pt" strokecolor="#ff0000">
                <v:path arrowok="t"/>
              </v:shape>
            </v:group>
            <v:group style="position:absolute;left:2676;top:8360;width:3;height:4" coordorigin="2676,8360" coordsize="3,4">
              <v:shape style="position:absolute;left:2676;top:8360;width:3;height:4" coordorigin="2676,8360" coordsize="3,4" path="m2676,8360l2679,8364e" filled="false" stroked="true" strokeweight=".38630pt" strokecolor="#ff0000">
                <v:path arrowok="t"/>
              </v:shape>
            </v:group>
            <v:group style="position:absolute;left:2638;top:8324;width:21;height:19" coordorigin="2638,8324" coordsize="21,19">
              <v:shape style="position:absolute;left:2638;top:8324;width:21;height:19" coordorigin="2638,8324" coordsize="21,19" path="m2638,8324l2659,8343e" filled="false" stroked="true" strokeweight=".38630pt" strokecolor="#ff0000">
                <v:path arrowok="t"/>
              </v:shape>
            </v:group>
            <v:group style="position:absolute;left:2676;top:8360;width:3;height:4" coordorigin="2676,8360" coordsize="3,4">
              <v:shape style="position:absolute;left:2676;top:8360;width:3;height:4" coordorigin="2676,8360" coordsize="3,4" path="m2676,8360l2679,8364e" filled="false" stroked="true" strokeweight=".38630pt" strokecolor="#ff0000">
                <v:path arrowok="t"/>
              </v:shape>
            </v:group>
            <v:group style="position:absolute;left:2638;top:8324;width:20;height:19" coordorigin="2638,8324" coordsize="20,19">
              <v:shape style="position:absolute;left:2638;top:8324;width:20;height:19" coordorigin="2638,8324" coordsize="20,19" path="m2638,8324l2658,8343e" filled="false" stroked="true" strokeweight=".38630pt" strokecolor="#ff0000">
                <v:path arrowok="t"/>
              </v:shape>
            </v:group>
            <v:group style="position:absolute;left:2676;top:8361;width:2;height:3" coordorigin="2676,8361" coordsize="2,3">
              <v:shape style="position:absolute;left:2676;top:8361;width:2;height:3" coordorigin="2676,8361" coordsize="2,3" path="m2676,8361l2678,8364e" filled="false" stroked="true" strokeweight=".38630pt" strokecolor="#ff0000">
                <v:path arrowok="t"/>
              </v:shape>
            </v:group>
            <v:group style="position:absolute;left:2638;top:8325;width:20;height:18" coordorigin="2638,8325" coordsize="20,18">
              <v:shape style="position:absolute;left:2638;top:8325;width:20;height:18" coordorigin="2638,8325" coordsize="20,18" path="m2638,8325l2658,8343e" filled="false" stroked="true" strokeweight=".38630pt" strokecolor="#ff0000">
                <v:path arrowok="t"/>
              </v:shape>
            </v:group>
            <v:group style="position:absolute;left:2676;top:8362;width:2;height:2" coordorigin="2676,8362" coordsize="2,2">
              <v:shape style="position:absolute;left:2676;top:8362;width:2;height:2" coordorigin="2676,8362" coordsize="1,2" path="m2676,8362l2677,8364e" filled="false" stroked="true" strokeweight=".38630pt" strokecolor="#ff0000">
                <v:path arrowok="t"/>
              </v:shape>
            </v:group>
            <v:group style="position:absolute;left:2638;top:8326;width:18;height:17" coordorigin="2638,8326" coordsize="18,17">
              <v:shape style="position:absolute;left:2638;top:8326;width:18;height:17" coordorigin="2638,8326" coordsize="18,17" path="m2638,8326l2656,8343e" filled="false" stroked="true" strokeweight=".38630pt" strokecolor="#ff0000">
                <v:path arrowok="t"/>
              </v:shape>
            </v:group>
            <v:group style="position:absolute;left:2676;top:8362;width:2;height:2" coordorigin="2676,8362" coordsize="2,2">
              <v:shape style="position:absolute;left:2676;top:8362;width:2;height:2" coordorigin="2676,8362" coordsize="1,2" path="m2676,8362l2677,8364e" filled="false" stroked="true" strokeweight=".38630pt" strokecolor="#ff0000">
                <v:path arrowok="t"/>
              </v:shape>
            </v:group>
            <v:group style="position:absolute;left:2638;top:8326;width:17;height:17" coordorigin="2638,8326" coordsize="17,17">
              <v:shape style="position:absolute;left:2638;top:8326;width:17;height:17" coordorigin="2638,8326" coordsize="17,17" path="m2638,8326l2655,8343e" filled="false" stroked="true" strokeweight=".38630pt" strokecolor="#ff0000">
                <v:path arrowok="t"/>
              </v:shape>
            </v:group>
            <v:group style="position:absolute;left:2638;top:8328;width:16;height:15" coordorigin="2638,8328" coordsize="16,15">
              <v:shape style="position:absolute;left:2638;top:8328;width:16;height:15" coordorigin="2638,8328" coordsize="16,15" path="m2638,8328l2654,8343,2638,8329,2652,8343e" filled="false" stroked="true" strokeweight=".38630pt" strokecolor="#ff0000">
                <v:path arrowok="t"/>
              </v:shape>
            </v:group>
            <v:group style="position:absolute;left:2638;top:8330;width:13;height:13" coordorigin="2638,8330" coordsize="13,13">
              <v:shape style="position:absolute;left:2638;top:8330;width:13;height:13" coordorigin="2638,8330" coordsize="13,13" path="m2638,8330l2651,8343,2638,8331,2650,8343e" filled="false" stroked="true" strokeweight=".38630pt" strokecolor="#ff0000">
                <v:path arrowok="t"/>
              </v:shape>
            </v:group>
            <v:group style="position:absolute;left:2638;top:8333;width:11;height:10" coordorigin="2638,8333" coordsize="11,10">
              <v:shape style="position:absolute;left:2638;top:8333;width:11;height:10" coordorigin="2638,8333" coordsize="11,10" path="m2638,8333l2649,8343,2638,8334,2647,8343e" filled="false" stroked="true" strokeweight=".38630pt" strokecolor="#ff0000">
                <v:path arrowok="t"/>
              </v:shape>
            </v:group>
            <v:group style="position:absolute;left:2638;top:8335;width:8;height:8" coordorigin="2638,8335" coordsize="8,8">
              <v:shape style="position:absolute;left:2638;top:8335;width:8;height:8" coordorigin="2638,8335" coordsize="8,8" path="m2638,8335l2646,8343,2638,8337e" filled="false" stroked="true" strokeweight=".38630pt" strokecolor="#ff0000">
                <v:path arrowok="t"/>
              </v:shape>
            </v:group>
            <v:group style="position:absolute;left:2638;top:8338;width:7;height:5" coordorigin="2638,8338" coordsize="7,5">
              <v:shape style="position:absolute;left:2638;top:8338;width:7;height:5" coordorigin="2638,8338" coordsize="7,5" path="m2645,8343l2638,8338,2643,8343,2638,8339e" filled="false" stroked="true" strokeweight=".38630pt" strokecolor="#ff0000">
                <v:path arrowok="t"/>
              </v:shape>
            </v:group>
            <v:group style="position:absolute;left:2638;top:8340;width:4;height:3" coordorigin="2638,8340" coordsize="4,3">
              <v:shape style="position:absolute;left:2638;top:8340;width:4;height:3" coordorigin="2638,8340" coordsize="4,3" path="m2642,8343l2638,8340,2641,8343e" filled="false" stroked="true" strokeweight=".38630pt" strokecolor="#ff0000">
                <v:path arrowok="t"/>
              </v:shape>
            </v:group>
            <v:group style="position:absolute;left:2638;top:8342;width:2;height:2" coordorigin="2638,8342" coordsize="2,2">
              <v:shape style="position:absolute;left:2638;top:8342;width:2;height:2" coordorigin="2638,8342" coordsize="2,1" path="m2638,8342l2640,8343,2638,8343e" filled="false" stroked="true" strokeweight=".38630pt" strokecolor="#ff0000">
                <v:path arrowok="t"/>
              </v:shape>
            </v:group>
            <v:group style="position:absolute;left:2638;top:8279;width:71;height:42" coordorigin="2638,8279" coordsize="71,42">
              <v:shape style="position:absolute;left:2638;top:8279;width:71;height:42" coordorigin="2638,8279" coordsize="71,42" path="m2638,8321l2638,8299,2676,8299,2676,8279,2709,8279,2709,8321e" filled="false" stroked="true" strokeweight=".38630pt" strokecolor="#000000">
                <v:path arrowok="t"/>
              </v:shape>
            </v:group>
            <v:group style="position:absolute;left:2638;top:8321;width:71;height:43" coordorigin="2638,8321" coordsize="71,43">
              <v:shape style="position:absolute;left:2638;top:8321;width:71;height:43" coordorigin="2638,8321" coordsize="71,43" path="m2638,8321l2638,8343,2676,8343,2676,8364,2709,8364,2709,8321e" filled="false" stroked="true" strokeweight=".38630pt" strokecolor="#000000">
                <v:path arrowok="t"/>
              </v:shape>
            </v:group>
            <v:group style="position:absolute;left:2597;top:7438;width:158;height:158" coordorigin="2597,7438" coordsize="158,158">
              <v:shape style="position:absolute;left:2597;top:7438;width:158;height:158" coordorigin="2597,7438" coordsize="158,158" path="m2676,7438l2620,7461,2597,7516,2600,7537,2655,7592,2676,7596,2696,7592,2753,7537,2755,7516,2753,7496,2715,7448,2676,7438xe" filled="false" stroked="true" strokeweight=".38630pt" strokecolor="#000000">
                <v:path arrowok="t"/>
              </v:shape>
            </v:group>
            <v:group style="position:absolute;left:2710;top:7470;width:2;height:8" coordorigin="2710,7470" coordsize="2,8">
              <v:shape style="position:absolute;left:2710;top:7470;width:2;height:8" coordorigin="2710,7470" coordsize="0,8" path="m2710,7470l2710,7478e" filled="false" stroked="true" strokeweight=".140pt" strokecolor="#ff0000">
                <v:path arrowok="t"/>
              </v:shape>
            </v:group>
            <v:group style="position:absolute;left:2708;top:7474;width:2;height:2" coordorigin="2708,7474" coordsize="2,2">
              <v:shape style="position:absolute;left:2708;top:7474;width:2;height:2" coordorigin="2708,7474" coordsize="1,1" path="m2708,7474l2709,7475e" filled="false" stroked="true" strokeweight=".38630pt" strokecolor="#ff0000">
                <v:path arrowok="t"/>
              </v:shape>
            </v:group>
            <v:group style="position:absolute;left:2706;top:7474;width:3;height:3" coordorigin="2706,7474" coordsize="3,3">
              <v:shape style="position:absolute;left:2706;top:7474;width:3;height:3" coordorigin="2706,7474" coordsize="3,3" path="m2706,7474l2709,7477,2706,7474xe" filled="false" stroked="true" strokeweight=".38630pt" strokecolor="#ff0000">
                <v:path arrowok="t"/>
              </v:shape>
            </v:group>
            <v:group style="position:absolute;left:2705;top:7474;width:4;height:4" coordorigin="2705,7474" coordsize="4,4">
              <v:shape style="position:absolute;left:2705;top:7474;width:4;height:4" coordorigin="2705,7474" coordsize="4,4" path="m2705,7474l2709,7478e" filled="false" stroked="true" strokeweight=".38630pt" strokecolor="#ff0000">
                <v:path arrowok="t"/>
              </v:shape>
            </v:group>
            <v:group style="position:absolute;left:2704;top:7474;width:5;height:5" coordorigin="2704,7474" coordsize="5,5">
              <v:shape style="position:absolute;left:2704;top:7474;width:5;height:5" coordorigin="2704,7474" coordsize="5,5" path="m2704,7474l2709,7479,2704,7474xe" filled="false" stroked="true" strokeweight=".38630pt" strokecolor="#ff0000">
                <v:path arrowok="t"/>
              </v:shape>
            </v:group>
            <v:group style="position:absolute;left:2703;top:7474;width:6;height:6" coordorigin="2703,7474" coordsize="6,6">
              <v:shape style="position:absolute;left:2703;top:7474;width:6;height:6" coordorigin="2703,7474" coordsize="6,6" path="m2703,7474l2709,7480e" filled="false" stroked="true" strokeweight=".38630pt" strokecolor="#ff0000">
                <v:path arrowok="t"/>
              </v:shape>
            </v:group>
            <v:group style="position:absolute;left:2701;top:7474;width:8;height:8" coordorigin="2701,7474" coordsize="8,8">
              <v:shape style="position:absolute;left:2701;top:7474;width:8;height:8" coordorigin="2701,7474" coordsize="8,8" path="m2701,7474l2709,7482,2701,7474xe" filled="false" stroked="true" strokeweight=".38630pt" strokecolor="#ff0000">
                <v:path arrowok="t"/>
              </v:shape>
            </v:group>
            <v:group style="position:absolute;left:2700;top:7474;width:9;height:9" coordorigin="2700,7474" coordsize="9,9">
              <v:shape style="position:absolute;left:2700;top:7474;width:9;height:9" coordorigin="2700,7474" coordsize="9,9" path="m2700,7474l2709,7483e" filled="false" stroked="true" strokeweight=".38630pt" strokecolor="#ff0000">
                <v:path arrowok="t"/>
              </v:shape>
            </v:group>
            <v:group style="position:absolute;left:2699;top:7474;width:10;height:10" coordorigin="2699,7474" coordsize="10,10">
              <v:shape style="position:absolute;left:2699;top:7474;width:10;height:10" coordorigin="2699,7474" coordsize="10,10" path="m2699,7474l2709,7484e" filled="false" stroked="true" strokeweight=".38630pt" strokecolor="#ff0000">
                <v:path arrowok="t"/>
              </v:shape>
            </v:group>
            <v:group style="position:absolute;left:2697;top:7474;width:12;height:12" coordorigin="2697,7474" coordsize="12,12">
              <v:shape style="position:absolute;left:2697;top:7474;width:12;height:12" coordorigin="2697,7474" coordsize="12,12" path="m2697,7474l2709,7486,2697,7474xe" filled="false" stroked="true" strokeweight=".38630pt" strokecolor="#ff0000">
                <v:path arrowok="t"/>
              </v:shape>
            </v:group>
            <v:group style="position:absolute;left:2696;top:7474;width:13;height:13" coordorigin="2696,7474" coordsize="13,13">
              <v:shape style="position:absolute;left:2696;top:7474;width:13;height:13" coordorigin="2696,7474" coordsize="13,13" path="m2696,7474l2709,7487e" filled="false" stroked="true" strokeweight=".38630pt" strokecolor="#ff0000">
                <v:path arrowok="t"/>
              </v:shape>
            </v:group>
            <v:group style="position:absolute;left:2695;top:7474;width:14;height:14" coordorigin="2695,7474" coordsize="14,14">
              <v:shape style="position:absolute;left:2695;top:7474;width:14;height:14" coordorigin="2695,7474" coordsize="14,14" path="m2695,7474l2709,7488,2695,7474xe" filled="false" stroked="true" strokeweight=".38630pt" strokecolor="#ff0000">
                <v:path arrowok="t"/>
              </v:shape>
            </v:group>
            <v:group style="position:absolute;left:2694;top:7474;width:15;height:15" coordorigin="2694,7474" coordsize="15,15">
              <v:shape style="position:absolute;left:2694;top:7474;width:15;height:15" coordorigin="2694,7474" coordsize="15,15" path="m2694,7474l2709,7489e" filled="false" stroked="true" strokeweight=".38630pt" strokecolor="#ff0000">
                <v:path arrowok="t"/>
              </v:shape>
            </v:group>
            <v:group style="position:absolute;left:2692;top:7474;width:17;height:17" coordorigin="2692,7474" coordsize="17,17">
              <v:shape style="position:absolute;left:2692;top:7474;width:17;height:17" coordorigin="2692,7474" coordsize="17,17" path="m2692,7474l2709,7491,2692,7474xe" filled="false" stroked="true" strokeweight=".38630pt" strokecolor="#ff0000">
                <v:path arrowok="t"/>
              </v:shape>
            </v:group>
            <v:group style="position:absolute;left:2691;top:7474;width:18;height:18" coordorigin="2691,7474" coordsize="18,18">
              <v:shape style="position:absolute;left:2691;top:7474;width:18;height:18" coordorigin="2691,7474" coordsize="18,18" path="m2691,7474l2709,7492e" filled="false" stroked="true" strokeweight=".38630pt" strokecolor="#ff0000">
                <v:path arrowok="t"/>
              </v:shape>
            </v:group>
            <v:group style="position:absolute;left:2690;top:7474;width:19;height:19" coordorigin="2690,7474" coordsize="19,19">
              <v:shape style="position:absolute;left:2690;top:7474;width:19;height:19" coordorigin="2690,7474" coordsize="19,19" path="m2690,7474l2709,7493,2690,7474xe" filled="false" stroked="true" strokeweight=".38630pt" strokecolor="#ff0000">
                <v:path arrowok="t"/>
              </v:shape>
            </v:group>
            <v:group style="position:absolute;left:2688;top:7474;width:21;height:21" coordorigin="2688,7474" coordsize="21,21">
              <v:shape style="position:absolute;left:2688;top:7474;width:21;height:21" coordorigin="2688,7474" coordsize="21,21" path="m2688,7474l2709,7495e" filled="false" stroked="true" strokeweight=".38630pt" strokecolor="#ff0000">
                <v:path arrowok="t"/>
              </v:shape>
            </v:group>
            <v:group style="position:absolute;left:2686;top:7474;width:23;height:23" coordorigin="2686,7474" coordsize="23,23">
              <v:shape style="position:absolute;left:2686;top:7474;width:23;height:23" coordorigin="2686,7474" coordsize="23,23" path="m2709,7496l2687,7474,2709,7497,2686,7474e" filled="false" stroked="true" strokeweight=".38630pt" strokecolor="#ff0000">
                <v:path arrowok="t"/>
              </v:shape>
            </v:group>
            <v:group style="position:absolute;left:2685;top:7474;width:24;height:24" coordorigin="2685,7474" coordsize="24,24">
              <v:shape style="position:absolute;left:2685;top:7474;width:24;height:24" coordorigin="2685,7474" coordsize="24,24" path="m2685,7474l2709,7498e" filled="false" stroked="true" strokeweight=".38630pt" strokecolor="#ff0000">
                <v:path arrowok="t"/>
              </v:shape>
            </v:group>
            <v:group style="position:absolute;left:2683;top:7474;width:26;height:26" coordorigin="2683,7474" coordsize="26,26">
              <v:shape style="position:absolute;left:2683;top:7474;width:26;height:26" coordorigin="2683,7474" coordsize="26,26" path="m2683,7474l2709,7500,2683,7474xe" filled="false" stroked="true" strokeweight=".38630pt" strokecolor="#ff0000">
                <v:path arrowok="t"/>
              </v:shape>
            </v:group>
            <v:group style="position:absolute;left:2682;top:7474;width:27;height:27" coordorigin="2682,7474" coordsize="27,27">
              <v:shape style="position:absolute;left:2682;top:7474;width:27;height:27" coordorigin="2682,7474" coordsize="27,27" path="m2682,7474l2709,7501e" filled="false" stroked="true" strokeweight=".38630pt" strokecolor="#ff0000">
                <v:path arrowok="t"/>
              </v:shape>
            </v:group>
            <v:group style="position:absolute;left:2681;top:7474;width:28;height:28" coordorigin="2681,7474" coordsize="28,28">
              <v:shape style="position:absolute;left:2681;top:7474;width:28;height:28" coordorigin="2681,7474" coordsize="28,28" path="m2681,7474l2709,7502,2681,7474xe" filled="false" stroked="true" strokeweight=".38630pt" strokecolor="#ff0000">
                <v:path arrowok="t"/>
              </v:shape>
            </v:group>
            <v:group style="position:absolute;left:2679;top:7474;width:30;height:30" coordorigin="2679,7474" coordsize="30,30">
              <v:shape style="position:absolute;left:2679;top:7474;width:30;height:30" coordorigin="2679,7474" coordsize="30,30" path="m2679,7474l2709,7504e" filled="false" stroked="true" strokeweight=".38630pt" strokecolor="#ff0000">
                <v:path arrowok="t"/>
              </v:shape>
            </v:group>
            <v:group style="position:absolute;left:2678;top:7474;width:31;height:31" coordorigin="2678,7474" coordsize="31,31">
              <v:shape style="position:absolute;left:2678;top:7474;width:31;height:31" coordorigin="2678,7474" coordsize="31,31" path="m2678,7474l2709,7505,2678,7474xe" filled="false" stroked="true" strokeweight=".38630pt" strokecolor="#ff0000">
                <v:path arrowok="t"/>
              </v:shape>
            </v:group>
            <v:group style="position:absolute;left:2677;top:7474;width:32;height:32" coordorigin="2677,7474" coordsize="32,32">
              <v:shape style="position:absolute;left:2677;top:7474;width:32;height:32" coordorigin="2677,7474" coordsize="32,32" path="m2677,7474l2709,7506e" filled="false" stroked="true" strokeweight=".38630pt" strokecolor="#ff0000">
                <v:path arrowok="t"/>
              </v:shape>
            </v:group>
            <v:group style="position:absolute;left:2676;top:7474;width:33;height:33" coordorigin="2676,7474" coordsize="33,33">
              <v:shape style="position:absolute;left:2676;top:7474;width:33;height:33" coordorigin="2676,7474" coordsize="33,33" path="m2676,7474l2709,7507,2676,7475e" filled="false" stroked="true" strokeweight=".38630pt" strokecolor="#ff0000">
                <v:path arrowok="t"/>
              </v:shape>
            </v:group>
            <v:group style="position:absolute;left:2676;top:7477;width:33;height:33" coordorigin="2676,7477" coordsize="33,33">
              <v:shape style="position:absolute;left:2676;top:7477;width:33;height:33" coordorigin="2676,7477" coordsize="33,33" path="m2709,7509l2676,7477,2709,7510e" filled="false" stroked="true" strokeweight=".38630pt" strokecolor="#ff0000">
                <v:path arrowok="t"/>
              </v:shape>
            </v:group>
            <v:group style="position:absolute;left:2676;top:7478;width:33;height:35" coordorigin="2676,7478" coordsize="33,35">
              <v:shape style="position:absolute;left:2676;top:7478;width:33;height:35" coordorigin="2676,7478" coordsize="33,35" path="m2676,7478l2709,7511,2676,7479,2709,7513e" filled="false" stroked="true" strokeweight=".38630pt" strokecolor="#ff0000">
                <v:path arrowok="t"/>
              </v:shape>
            </v:group>
            <v:group style="position:absolute;left:2676;top:7480;width:33;height:35" coordorigin="2676,7480" coordsize="33,35">
              <v:shape style="position:absolute;left:2676;top:7480;width:33;height:35" coordorigin="2676,7480" coordsize="33,35" path="m2676,7480l2709,7514,2676,7482,2709,7515e" filled="false" stroked="true" strokeweight=".38630pt" strokecolor="#ff0000">
                <v:path arrowok="t"/>
              </v:shape>
            </v:group>
            <v:group style="position:absolute;left:2676;top:7483;width:33;height:35" coordorigin="2676,7483" coordsize="33,35">
              <v:shape style="position:absolute;left:2676;top:7483;width:33;height:35" coordorigin="2676,7483" coordsize="33,35" path="m2676,7483l2709,7516,2676,7484,2709,7518e" filled="false" stroked="true" strokeweight=".38630pt" strokecolor="#ff0000">
                <v:path arrowok="t"/>
              </v:shape>
            </v:group>
            <v:group style="position:absolute;left:2676;top:7486;width:33;height:34" coordorigin="2676,7486" coordsize="33,34">
              <v:shape style="position:absolute;left:2676;top:7486;width:33;height:34" coordorigin="2676,7486" coordsize="33,34" path="m2676,7486l2709,7519,2676,7487,2709,7520e" filled="false" stroked="true" strokeweight=".38630pt" strokecolor="#ff0000">
                <v:path arrowok="t"/>
              </v:shape>
            </v:group>
            <v:group style="position:absolute;left:2676;top:7488;width:33;height:34" coordorigin="2676,7488" coordsize="33,34">
              <v:shape style="position:absolute;left:2676;top:7488;width:33;height:34" coordorigin="2676,7488" coordsize="33,34" path="m2676,7488l2709,7522,2676,7489e" filled="false" stroked="true" strokeweight=".38630pt" strokecolor="#ff0000">
                <v:path arrowok="t"/>
              </v:shape>
            </v:group>
            <v:group style="position:absolute;left:2676;top:7491;width:33;height:33" coordorigin="2676,7491" coordsize="33,33">
              <v:shape style="position:absolute;left:2676;top:7491;width:33;height:33" coordorigin="2676,7491" coordsize="33,33" path="m2709,7523l2676,7491,2709,7524e" filled="false" stroked="true" strokeweight=".38630pt" strokecolor="#ff0000">
                <v:path arrowok="t"/>
              </v:shape>
            </v:group>
            <v:group style="position:absolute;left:2676;top:7492;width:33;height:35" coordorigin="2676,7492" coordsize="33,35">
              <v:shape style="position:absolute;left:2676;top:7492;width:33;height:35" coordorigin="2676,7492" coordsize="33,35" path="m2676,7492l2709,7525,2676,7493,2709,7527e" filled="false" stroked="true" strokeweight=".38630pt" strokecolor="#ff0000">
                <v:path arrowok="t"/>
              </v:shape>
            </v:group>
            <v:group style="position:absolute;left:2674;top:7495;width:35;height:34" coordorigin="2674,7495" coordsize="35,34">
              <v:shape style="position:absolute;left:2674;top:7495;width:35;height:34" coordorigin="2674,7495" coordsize="35,34" path="m2676,7495l2709,7528,2674,7495,2709,7529e" filled="false" stroked="true" strokeweight=".38630pt" strokecolor="#ff0000">
                <v:path arrowok="t"/>
              </v:shape>
            </v:group>
            <v:group style="position:absolute;left:2672;top:7495;width:37;height:37" coordorigin="2672,7495" coordsize="37,37">
              <v:shape style="position:absolute;left:2672;top:7495;width:37;height:37" coordorigin="2672,7495" coordsize="37,37" path="m2673,7495l2709,7531,2672,7495,2709,7532e" filled="false" stroked="true" strokeweight=".38630pt" strokecolor="#ff0000">
                <v:path arrowok="t"/>
              </v:shape>
            </v:group>
            <v:group style="position:absolute;left:2669;top:7495;width:40;height:39" coordorigin="2669,7495" coordsize="40,39">
              <v:shape style="position:absolute;left:2669;top:7495;width:40;height:39" coordorigin="2669,7495" coordsize="40,39" path="m2670,7495l2709,7533,2669,7495,2709,7534e" filled="false" stroked="true" strokeweight=".38630pt" strokecolor="#ff0000">
                <v:path arrowok="t"/>
              </v:shape>
            </v:group>
            <v:group style="position:absolute;left:2667;top:7495;width:42;height:42" coordorigin="2667,7495" coordsize="42,42">
              <v:shape style="position:absolute;left:2667;top:7495;width:42;height:42" coordorigin="2667,7495" coordsize="42,42" path="m2668,7495l2709,7536,2667,7495,2709,7537e" filled="false" stroked="true" strokeweight=".38630pt" strokecolor="#ff0000">
                <v:path arrowok="t"/>
              </v:shape>
            </v:group>
            <v:group style="position:absolute;left:2665;top:7495;width:44;height:43" coordorigin="2665,7495" coordsize="44,43">
              <v:shape style="position:absolute;left:2665;top:7495;width:44;height:43" coordorigin="2665,7495" coordsize="44,43" path="m2665,7495l2709,7538e" filled="false" stroked="true" strokeweight=".38630pt" strokecolor="#ff0000">
                <v:path arrowok="t"/>
              </v:shape>
            </v:group>
            <v:group style="position:absolute;left:2663;top:7495;width:46;height:46" coordorigin="2663,7495" coordsize="46,46">
              <v:shape style="position:absolute;left:2663;top:7495;width:46;height:46" coordorigin="2663,7495" coordsize="46,46" path="m2664,7495l2709,7540,2663,7495,2709,7541e" filled="false" stroked="true" strokeweight=".38630pt" strokecolor="#ff0000">
                <v:path arrowok="t"/>
              </v:shape>
            </v:group>
            <v:group style="position:absolute;left:2660;top:7495;width:49;height:48" coordorigin="2660,7495" coordsize="49,48">
              <v:shape style="position:absolute;left:2660;top:7495;width:49;height:48" coordorigin="2660,7495" coordsize="49,48" path="m2661,7495l2709,7542,2660,7495,2709,7543e" filled="false" stroked="true" strokeweight=".38630pt" strokecolor="#ff0000">
                <v:path arrowok="t"/>
              </v:shape>
            </v:group>
            <v:group style="position:absolute;left:2658;top:7495;width:51;height:51" coordorigin="2658,7495" coordsize="51,51">
              <v:shape style="position:absolute;left:2658;top:7495;width:51;height:51" coordorigin="2658,7495" coordsize="51,51" path="m2659,7495l2709,7545,2658,7495,2709,7546e" filled="false" stroked="true" strokeweight=".38630pt" strokecolor="#ff0000">
                <v:path arrowok="t"/>
              </v:shape>
            </v:group>
            <v:group style="position:absolute;left:2655;top:7495;width:54;height:54" coordorigin="2655,7495" coordsize="54,54">
              <v:shape style="position:absolute;left:2655;top:7495;width:54;height:54" coordorigin="2655,7495" coordsize="54,54" path="m2656,7495l2709,7547,2655,7495,2709,7549e" filled="false" stroked="true" strokeweight=".38630pt" strokecolor="#ff0000">
                <v:path arrowok="t"/>
              </v:shape>
            </v:group>
            <v:group style="position:absolute;left:2652;top:7495;width:57;height:56" coordorigin="2652,7495" coordsize="57,56">
              <v:shape style="position:absolute;left:2652;top:7495;width:57;height:56" coordorigin="2652,7495" coordsize="57,56" path="m2654,7495l2709,7550,2652,7495,2709,7551e" filled="false" stroked="true" strokeweight=".38630pt" strokecolor="#ff0000">
                <v:path arrowok="t"/>
              </v:shape>
            </v:group>
            <v:group style="position:absolute;left:2651;top:7495;width:58;height:57" coordorigin="2651,7495" coordsize="58,57">
              <v:shape style="position:absolute;left:2651;top:7495;width:58;height:57" coordorigin="2651,7495" coordsize="58,57" path="m2651,7495l2709,7552e" filled="false" stroked="true" strokeweight=".38630pt" strokecolor="#ff0000">
                <v:path arrowok="t"/>
              </v:shape>
            </v:group>
            <v:group style="position:absolute;left:2649;top:7495;width:60;height:60" coordorigin="2649,7495" coordsize="60,60">
              <v:shape style="position:absolute;left:2649;top:7495;width:60;height:60" coordorigin="2649,7495" coordsize="60,60" path="m2650,7495l2709,7554,2649,7495,2709,7555e" filled="false" stroked="true" strokeweight=".38630pt" strokecolor="#ff0000">
                <v:path arrowok="t"/>
              </v:shape>
            </v:group>
            <v:group style="position:absolute;left:2646;top:7495;width:63;height:63" coordorigin="2646,7495" coordsize="63,63">
              <v:shape style="position:absolute;left:2646;top:7495;width:63;height:63" coordorigin="2646,7495" coordsize="63,63" path="m2647,7495l2709,7556,2646,7495,2709,7558e" filled="false" stroked="true" strokeweight=".38630pt" strokecolor="#ff0000">
                <v:path arrowok="t"/>
              </v:shape>
            </v:group>
            <v:group style="position:absolute;left:2645;top:7495;width:64;height:64" coordorigin="2645,7495" coordsize="64,64">
              <v:shape style="position:absolute;left:2645;top:7495;width:64;height:64" coordorigin="2645,7495" coordsize="64,64" path="m2645,7495l2709,7559e" filled="false" stroked="true" strokeweight=".38630pt" strokecolor="#ff0000">
                <v:path arrowok="t"/>
              </v:shape>
            </v:group>
            <v:group style="position:absolute;left:2643;top:7495;width:65;height:64" coordorigin="2643,7495" coordsize="65,64">
              <v:shape style="position:absolute;left:2643;top:7495;width:65;height:64" coordorigin="2643,7495" coordsize="65,64" path="m2643,7495l2708,7559,2643,7495xe" filled="false" stroked="true" strokeweight=".38630pt" strokecolor="#ff0000">
                <v:path arrowok="t"/>
              </v:shape>
            </v:group>
            <v:group style="position:absolute;left:2642;top:7495;width:64;height:64" coordorigin="2642,7495" coordsize="64,64">
              <v:shape style="position:absolute;left:2642;top:7495;width:64;height:64" coordorigin="2642,7495" coordsize="64,64" path="m2642,7495l2706,7559e" filled="false" stroked="true" strokeweight=".38630pt" strokecolor="#ff0000">
                <v:path arrowok="t"/>
              </v:shape>
            </v:group>
            <v:group style="position:absolute;left:2641;top:7495;width:64;height:64" coordorigin="2641,7495" coordsize="64,64">
              <v:shape style="position:absolute;left:2641;top:7495;width:64;height:64" coordorigin="2641,7495" coordsize="64,64" path="m2641,7495l2705,7559,2641,7495xe" filled="false" stroked="true" strokeweight=".38630pt" strokecolor="#ff0000">
                <v:path arrowok="t"/>
              </v:shape>
            </v:group>
            <v:group style="position:absolute;left:2640;top:7495;width:64;height:64" coordorigin="2640,7495" coordsize="64,64">
              <v:shape style="position:absolute;left:2640;top:7495;width:64;height:64" coordorigin="2640,7495" coordsize="64,64" path="m2640,7495l2704,7559e" filled="false" stroked="true" strokeweight=".38630pt" strokecolor="#ff0000">
                <v:path arrowok="t"/>
              </v:shape>
            </v:group>
            <v:group style="position:absolute;left:2638;top:7495;width:65;height:64" coordorigin="2638,7495" coordsize="65,64">
              <v:shape style="position:absolute;left:2638;top:7495;width:65;height:64" coordorigin="2638,7495" coordsize="65,64" path="m2638,7495l2703,7559e" filled="false" stroked="true" strokeweight=".38630pt" strokecolor="#ff0000">
                <v:path arrowok="t"/>
              </v:shape>
            </v:group>
            <v:group style="position:absolute;left:2638;top:7496;width:63;height:63" coordorigin="2638,7496" coordsize="63,63">
              <v:shape style="position:absolute;left:2638;top:7496;width:63;height:63" coordorigin="2638,7496" coordsize="63,63" path="m2638,7496l2701,7559,2638,7497,2700,7559e" filled="false" stroked="true" strokeweight=".38630pt" strokecolor="#ff0000">
                <v:path arrowok="t"/>
              </v:shape>
            </v:group>
            <v:group style="position:absolute;left:2638;top:7498;width:61;height:61" coordorigin="2638,7498" coordsize="61,61">
              <v:shape style="position:absolute;left:2638;top:7498;width:61;height:61" coordorigin="2638,7498" coordsize="61,61" path="m2638,7498l2699,7559,2638,7500,2697,7559e" filled="false" stroked="true" strokeweight=".38630pt" strokecolor="#ff0000">
                <v:path arrowok="t"/>
              </v:shape>
            </v:group>
            <v:group style="position:absolute;left:2638;top:7501;width:58;height:58" coordorigin="2638,7501" coordsize="58,58">
              <v:shape style="position:absolute;left:2638;top:7501;width:58;height:58" coordorigin="2638,7501" coordsize="58,58" path="m2638,7501l2696,7559e" filled="false" stroked="true" strokeweight=".38630pt" strokecolor="#ff0000">
                <v:path arrowok="t"/>
              </v:shape>
            </v:group>
            <v:group style="position:absolute;left:2638;top:7502;width:58;height:57" coordorigin="2638,7502" coordsize="58,57">
              <v:shape style="position:absolute;left:2638;top:7502;width:58;height:57" coordorigin="2638,7502" coordsize="58,57" path="m2638,7502l2676,7538,2696,7559e" filled="false" stroked="true" strokeweight=".38630pt" strokecolor="#ff0000">
                <v:path arrowok="t"/>
              </v:shape>
            </v:group>
            <v:group style="position:absolute;left:2638;top:7502;width:36;height:36" coordorigin="2638,7502" coordsize="36,36">
              <v:shape style="position:absolute;left:2638;top:7502;width:36;height:36" coordorigin="2638,7502" coordsize="36,36" path="m2638,7502l2674,7538e" filled="false" stroked="true" strokeweight=".38630pt" strokecolor="#ff0000">
                <v:path arrowok="t"/>
              </v:shape>
            </v:group>
            <v:group style="position:absolute;left:2676;top:7540;width:19;height:19" coordorigin="2676,7540" coordsize="19,19">
              <v:shape style="position:absolute;left:2676;top:7540;width:19;height:19" coordorigin="2676,7540" coordsize="19,19" path="m2676,7540l2695,7559e" filled="false" stroked="true" strokeweight=".38630pt" strokecolor="#ff0000">
                <v:path arrowok="t"/>
              </v:shape>
            </v:group>
            <v:group style="position:absolute;left:2638;top:7504;width:36;height:34" coordorigin="2638,7504" coordsize="36,34">
              <v:shape style="position:absolute;left:2638;top:7504;width:36;height:34" coordorigin="2638,7504" coordsize="36,34" path="m2638,7504l2674,7538e" filled="false" stroked="true" strokeweight=".38630pt" strokecolor="#ff0000">
                <v:path arrowok="t"/>
              </v:shape>
            </v:group>
            <v:group style="position:absolute;left:2676;top:7541;width:18;height:18" coordorigin="2676,7541" coordsize="18,18">
              <v:shape style="position:absolute;left:2676;top:7541;width:18;height:18" coordorigin="2676,7541" coordsize="18,18" path="m2676,7541l2694,7559e" filled="false" stroked="true" strokeweight=".38630pt" strokecolor="#ff0000">
                <v:path arrowok="t"/>
              </v:shape>
            </v:group>
            <v:group style="position:absolute;left:2638;top:7505;width:35;height:33" coordorigin="2638,7505" coordsize="35,33">
              <v:shape style="position:absolute;left:2638;top:7505;width:35;height:33" coordorigin="2638,7505" coordsize="35,33" path="m2638,7505l2673,7538e" filled="false" stroked="true" strokeweight=".38630pt" strokecolor="#ff0000">
                <v:path arrowok="t"/>
              </v:shape>
            </v:group>
            <v:group style="position:absolute;left:2676;top:7541;width:18;height:18" coordorigin="2676,7541" coordsize="18,18">
              <v:shape style="position:absolute;left:2676;top:7541;width:18;height:18" coordorigin="2676,7541" coordsize="18,18" path="m2676,7541l2694,7559e" filled="false" stroked="true" strokeweight=".38630pt" strokecolor="#ff0000">
                <v:path arrowok="t"/>
              </v:shape>
            </v:group>
            <v:group style="position:absolute;left:2638;top:7505;width:34;height:33" coordorigin="2638,7505" coordsize="34,33">
              <v:shape style="position:absolute;left:2638;top:7505;width:34;height:33" coordorigin="2638,7505" coordsize="34,33" path="m2638,7505l2672,7538e" filled="false" stroked="true" strokeweight=".38630pt" strokecolor="#ff0000">
                <v:path arrowok="t"/>
              </v:shape>
            </v:group>
            <v:group style="position:absolute;left:2676;top:7542;width:16;height:17" coordorigin="2676,7542" coordsize="16,17">
              <v:shape style="position:absolute;left:2676;top:7542;width:16;height:17" coordorigin="2676,7542" coordsize="16,17" path="m2676,7542l2692,7559e" filled="false" stroked="true" strokeweight=".38630pt" strokecolor="#ff0000">
                <v:path arrowok="t"/>
              </v:shape>
            </v:group>
            <v:group style="position:absolute;left:2638;top:7506;width:34;height:32" coordorigin="2638,7506" coordsize="34,32">
              <v:shape style="position:absolute;left:2638;top:7506;width:34;height:32" coordorigin="2638,7506" coordsize="34,32" path="m2638,7506l2672,7538e" filled="false" stroked="true" strokeweight=".38630pt" strokecolor="#ff0000">
                <v:path arrowok="t"/>
              </v:shape>
            </v:group>
            <v:group style="position:absolute;left:2676;top:7543;width:15;height:16" coordorigin="2676,7543" coordsize="15,16">
              <v:shape style="position:absolute;left:2676;top:7543;width:15;height:16" coordorigin="2676,7543" coordsize="15,16" path="m2676,7543l2691,7559e" filled="false" stroked="true" strokeweight=".38630pt" strokecolor="#ff0000">
                <v:path arrowok="t"/>
              </v:shape>
            </v:group>
            <v:group style="position:absolute;left:2638;top:7507;width:32;height:31" coordorigin="2638,7507" coordsize="32,31">
              <v:shape style="position:absolute;left:2638;top:7507;width:32;height:31" coordorigin="2638,7507" coordsize="32,31" path="m2638,7507l2670,7538e" filled="false" stroked="true" strokeweight=".38630pt" strokecolor="#ff0000">
                <v:path arrowok="t"/>
              </v:shape>
            </v:group>
            <v:group style="position:absolute;left:2676;top:7543;width:15;height:16" coordorigin="2676,7543" coordsize="15,16">
              <v:shape style="position:absolute;left:2676;top:7543;width:15;height:16" coordorigin="2676,7543" coordsize="15,16" path="m2676,7543l2691,7559e" filled="false" stroked="true" strokeweight=".38630pt" strokecolor="#ff0000">
                <v:path arrowok="t"/>
              </v:shape>
            </v:group>
            <v:group style="position:absolute;left:2638;top:7507;width:31;height:31" coordorigin="2638,7507" coordsize="31,31">
              <v:shape style="position:absolute;left:2638;top:7507;width:31;height:31" coordorigin="2638,7507" coordsize="31,31" path="m2638,7507l2669,7538e" filled="false" stroked="true" strokeweight=".38630pt" strokecolor="#ff0000">
                <v:path arrowok="t"/>
              </v:shape>
            </v:group>
            <v:group style="position:absolute;left:2676;top:7545;width:14;height:14" coordorigin="2676,7545" coordsize="14,14">
              <v:shape style="position:absolute;left:2676;top:7545;width:14;height:14" coordorigin="2676,7545" coordsize="14,14" path="m2676,7545l2690,7559e" filled="false" stroked="true" strokeweight=".38630pt" strokecolor="#ff0000">
                <v:path arrowok="t"/>
              </v:shape>
            </v:group>
            <v:group style="position:absolute;left:2638;top:7509;width:30;height:29" coordorigin="2638,7509" coordsize="30,29">
              <v:shape style="position:absolute;left:2638;top:7509;width:30;height:29" coordorigin="2638,7509" coordsize="30,29" path="m2638,7509l2668,7538e" filled="false" stroked="true" strokeweight=".38630pt" strokecolor="#ff0000">
                <v:path arrowok="t"/>
              </v:shape>
            </v:group>
            <v:group style="position:absolute;left:2676;top:7546;width:12;height:13" coordorigin="2676,7546" coordsize="12,13">
              <v:shape style="position:absolute;left:2676;top:7546;width:12;height:13" coordorigin="2676,7546" coordsize="12,13" path="m2676,7546l2688,7559e" filled="false" stroked="true" strokeweight=".38630pt" strokecolor="#ff0000">
                <v:path arrowok="t"/>
              </v:shape>
            </v:group>
            <v:group style="position:absolute;left:2638;top:7510;width:30;height:28" coordorigin="2638,7510" coordsize="30,28">
              <v:shape style="position:absolute;left:2638;top:7510;width:30;height:28" coordorigin="2638,7510" coordsize="30,28" path="m2638,7510l2668,7538e" filled="false" stroked="true" strokeweight=".38630pt" strokecolor="#ff0000">
                <v:path arrowok="t"/>
              </v:shape>
            </v:group>
            <v:group style="position:absolute;left:2676;top:7547;width:11;height:12" coordorigin="2676,7547" coordsize="11,12">
              <v:shape style="position:absolute;left:2676;top:7547;width:11;height:12" coordorigin="2676,7547" coordsize="11,12" path="m2676,7547l2687,7559e" filled="false" stroked="true" strokeweight=".38630pt" strokecolor="#ff0000">
                <v:path arrowok="t"/>
              </v:shape>
            </v:group>
            <v:group style="position:absolute;left:2638;top:7511;width:29;height:27" coordorigin="2638,7511" coordsize="29,27">
              <v:shape style="position:absolute;left:2638;top:7511;width:29;height:27" coordorigin="2638,7511" coordsize="29,27" path="m2638,7511l2667,7538e" filled="false" stroked="true" strokeweight=".38630pt" strokecolor="#ff0000">
                <v:path arrowok="t"/>
              </v:shape>
            </v:group>
            <v:group style="position:absolute;left:2676;top:7547;width:11;height:12" coordorigin="2676,7547" coordsize="11,12">
              <v:shape style="position:absolute;left:2676;top:7547;width:11;height:12" coordorigin="2676,7547" coordsize="11,12" path="m2676,7547l2687,7559e" filled="false" stroked="true" strokeweight=".38630pt" strokecolor="#ff0000">
                <v:path arrowok="t"/>
              </v:shape>
            </v:group>
            <v:group style="position:absolute;left:2638;top:7511;width:27;height:27" coordorigin="2638,7511" coordsize="27,27">
              <v:shape style="position:absolute;left:2638;top:7511;width:27;height:27" coordorigin="2638,7511" coordsize="27,27" path="m2638,7511l2665,7538e" filled="false" stroked="true" strokeweight=".38630pt" strokecolor="#ff0000">
                <v:path arrowok="t"/>
              </v:shape>
            </v:group>
            <v:group style="position:absolute;left:2676;top:7549;width:10;height:10" coordorigin="2676,7549" coordsize="10,10">
              <v:shape style="position:absolute;left:2676;top:7549;width:10;height:10" coordorigin="2676,7549" coordsize="10,10" path="m2676,7549l2686,7559e" filled="false" stroked="true" strokeweight=".38630pt" strokecolor="#ff0000">
                <v:path arrowok="t"/>
              </v:shape>
            </v:group>
            <v:group style="position:absolute;left:2638;top:7513;width:27;height:25" coordorigin="2638,7513" coordsize="27,25">
              <v:shape style="position:absolute;left:2638;top:7513;width:27;height:25" coordorigin="2638,7513" coordsize="27,25" path="m2638,7513l2665,7538e" filled="false" stroked="true" strokeweight=".38630pt" strokecolor="#ff0000">
                <v:path arrowok="t"/>
              </v:shape>
            </v:group>
            <v:group style="position:absolute;left:2676;top:7550;width:9;height:9" coordorigin="2676,7550" coordsize="9,9">
              <v:shape style="position:absolute;left:2676;top:7550;width:9;height:9" coordorigin="2676,7550" coordsize="9,9" path="m2676,7550l2685,7559e" filled="false" stroked="true" strokeweight=".38630pt" strokecolor="#ff0000">
                <v:path arrowok="t"/>
              </v:shape>
            </v:group>
            <v:group style="position:absolute;left:2638;top:7514;width:26;height:24" coordorigin="2638,7514" coordsize="26,24">
              <v:shape style="position:absolute;left:2638;top:7514;width:26;height:24" coordorigin="2638,7514" coordsize="26,24" path="m2638,7514l2664,7538e" filled="false" stroked="true" strokeweight=".38630pt" strokecolor="#ff0000">
                <v:path arrowok="t"/>
              </v:shape>
            </v:group>
            <v:group style="position:absolute;left:2676;top:7550;width:9;height:9" coordorigin="2676,7550" coordsize="9,9">
              <v:shape style="position:absolute;left:2676;top:7550;width:9;height:9" coordorigin="2676,7550" coordsize="9,9" path="m2676,7550l2685,7559e" filled="false" stroked="true" strokeweight=".38630pt" strokecolor="#ff0000">
                <v:path arrowok="t"/>
              </v:shape>
            </v:group>
            <v:group style="position:absolute;left:2638;top:7514;width:25;height:24" coordorigin="2638,7514" coordsize="25,24">
              <v:shape style="position:absolute;left:2638;top:7514;width:25;height:24" coordorigin="2638,7514" coordsize="25,24" path="m2638,7514l2663,7538e" filled="false" stroked="true" strokeweight=".38630pt" strokecolor="#ff0000">
                <v:path arrowok="t"/>
              </v:shape>
            </v:group>
            <v:group style="position:absolute;left:2676;top:7551;width:7;height:8" coordorigin="2676,7551" coordsize="7,8">
              <v:shape style="position:absolute;left:2676;top:7551;width:7;height:8" coordorigin="2676,7551" coordsize="7,8" path="m2676,7551l2683,7559e" filled="false" stroked="true" strokeweight=".38630pt" strokecolor="#ff0000">
                <v:path arrowok="t"/>
              </v:shape>
            </v:group>
            <v:group style="position:absolute;left:2638;top:7515;width:25;height:23" coordorigin="2638,7515" coordsize="25,23">
              <v:shape style="position:absolute;left:2638;top:7515;width:25;height:23" coordorigin="2638,7515" coordsize="25,23" path="m2638,7515l2663,7538e" filled="false" stroked="true" strokeweight=".38630pt" strokecolor="#ff0000">
                <v:path arrowok="t"/>
              </v:shape>
            </v:group>
            <v:group style="position:absolute;left:2676;top:7552;width:6;height:7" coordorigin="2676,7552" coordsize="6,7">
              <v:shape style="position:absolute;left:2676;top:7552;width:6;height:7" coordorigin="2676,7552" coordsize="6,7" path="m2676,7552l2682,7559e" filled="false" stroked="true" strokeweight=".38630pt" strokecolor="#ff0000">
                <v:path arrowok="t"/>
              </v:shape>
            </v:group>
            <v:group style="position:absolute;left:2638;top:7516;width:23;height:22" coordorigin="2638,7516" coordsize="23,22">
              <v:shape style="position:absolute;left:2638;top:7516;width:23;height:22" coordorigin="2638,7516" coordsize="23,22" path="m2638,7516l2661,7538e" filled="false" stroked="true" strokeweight=".38630pt" strokecolor="#ff0000">
                <v:path arrowok="t"/>
              </v:shape>
            </v:group>
            <v:group style="position:absolute;left:2676;top:7552;width:6;height:7" coordorigin="2676,7552" coordsize="6,7">
              <v:shape style="position:absolute;left:2676;top:7552;width:6;height:7" coordorigin="2676,7552" coordsize="6,7" path="m2676,7552l2682,7559e" filled="false" stroked="true" strokeweight=".38630pt" strokecolor="#ff0000">
                <v:path arrowok="t"/>
              </v:shape>
            </v:group>
            <v:group style="position:absolute;left:2638;top:7516;width:22;height:22" coordorigin="2638,7516" coordsize="22,22">
              <v:shape style="position:absolute;left:2638;top:7516;width:22;height:22" coordorigin="2638,7516" coordsize="22,22" path="m2638,7516l2660,7538e" filled="false" stroked="true" strokeweight=".38630pt" strokecolor="#ff0000">
                <v:path arrowok="t"/>
              </v:shape>
            </v:group>
            <v:group style="position:absolute;left:2676;top:7554;width:5;height:5" coordorigin="2676,7554" coordsize="5,5">
              <v:shape style="position:absolute;left:2676;top:7554;width:5;height:5" coordorigin="2676,7554" coordsize="5,5" path="m2676,7554l2681,7559e" filled="false" stroked="true" strokeweight=".38630pt" strokecolor="#ff0000">
                <v:path arrowok="t"/>
              </v:shape>
            </v:group>
            <v:group style="position:absolute;left:2638;top:7518;width:22;height:20" coordorigin="2638,7518" coordsize="22,20">
              <v:shape style="position:absolute;left:2638;top:7518;width:22;height:20" coordorigin="2638,7518" coordsize="22,20" path="m2638,7518l2660,7538e" filled="false" stroked="true" strokeweight=".38630pt" strokecolor="#ff0000">
                <v:path arrowok="t"/>
              </v:shape>
            </v:group>
            <v:group style="position:absolute;left:2676;top:7555;width:3;height:4" coordorigin="2676,7555" coordsize="3,4">
              <v:shape style="position:absolute;left:2676;top:7555;width:3;height:4" coordorigin="2676,7555" coordsize="3,4" path="m2676,7555l2679,7559e" filled="false" stroked="true" strokeweight=".38630pt" strokecolor="#ff0000">
                <v:path arrowok="t"/>
              </v:shape>
            </v:group>
            <v:group style="position:absolute;left:2638;top:7519;width:21;height:19" coordorigin="2638,7519" coordsize="21,19">
              <v:shape style="position:absolute;left:2638;top:7519;width:21;height:19" coordorigin="2638,7519" coordsize="21,19" path="m2638,7519l2659,7538e" filled="false" stroked="true" strokeweight=".38630pt" strokecolor="#ff0000">
                <v:path arrowok="t"/>
              </v:shape>
            </v:group>
            <v:group style="position:absolute;left:2676;top:7555;width:3;height:4" coordorigin="2676,7555" coordsize="3,4">
              <v:shape style="position:absolute;left:2676;top:7555;width:3;height:4" coordorigin="2676,7555" coordsize="3,4" path="m2676,7555l2679,7559e" filled="false" stroked="true" strokeweight=".38630pt" strokecolor="#ff0000">
                <v:path arrowok="t"/>
              </v:shape>
            </v:group>
            <v:group style="position:absolute;left:2638;top:7519;width:20;height:19" coordorigin="2638,7519" coordsize="20,19">
              <v:shape style="position:absolute;left:2638;top:7519;width:20;height:19" coordorigin="2638,7519" coordsize="20,19" path="m2638,7519l2658,7538e" filled="false" stroked="true" strokeweight=".38630pt" strokecolor="#ff0000">
                <v:path arrowok="t"/>
              </v:shape>
            </v:group>
            <v:group style="position:absolute;left:2676;top:7556;width:2;height:3" coordorigin="2676,7556" coordsize="2,3">
              <v:shape style="position:absolute;left:2676;top:7556;width:2;height:3" coordorigin="2676,7556" coordsize="2,3" path="m2676,7556l2678,7559e" filled="false" stroked="true" strokeweight=".38630pt" strokecolor="#ff0000">
                <v:path arrowok="t"/>
              </v:shape>
            </v:group>
            <v:group style="position:absolute;left:2638;top:7520;width:20;height:18" coordorigin="2638,7520" coordsize="20,18">
              <v:shape style="position:absolute;left:2638;top:7520;width:20;height:18" coordorigin="2638,7520" coordsize="20,18" path="m2638,7520l2658,7538e" filled="false" stroked="true" strokeweight=".38630pt" strokecolor="#ff0000">
                <v:path arrowok="t"/>
              </v:shape>
            </v:group>
            <v:group style="position:absolute;left:2676;top:7558;width:2;height:2" coordorigin="2676,7558" coordsize="2,2">
              <v:shape style="position:absolute;left:2676;top:7558;width:2;height:2" coordorigin="2676,7558" coordsize="1,1" path="m2676,7558l2677,7559e" filled="false" stroked="true" strokeweight=".38630pt" strokecolor="#ff0000">
                <v:path arrowok="t"/>
              </v:shape>
            </v:group>
            <v:group style="position:absolute;left:2638;top:7522;width:18;height:16" coordorigin="2638,7522" coordsize="18,16">
              <v:shape style="position:absolute;left:2638;top:7522;width:18;height:16" coordorigin="2638,7522" coordsize="18,16" path="m2638,7522l2656,7538e" filled="false" stroked="true" strokeweight=".38630pt" strokecolor="#ff0000">
                <v:path arrowok="t"/>
              </v:shape>
            </v:group>
            <v:group style="position:absolute;left:2676;top:7555;width:2;height:8" coordorigin="2676,7555" coordsize="2,8">
              <v:shape style="position:absolute;left:2676;top:7555;width:2;height:8" coordorigin="2676,7555" coordsize="0,8" path="m2676,7555l2676,7563e" filled="false" stroked="true" strokeweight=".140pt" strokecolor="#ff0000">
                <v:path arrowok="t"/>
              </v:shape>
            </v:group>
            <v:group style="position:absolute;left:2638;top:7522;width:17;height:16" coordorigin="2638,7522" coordsize="17,16">
              <v:shape style="position:absolute;left:2638;top:7522;width:17;height:16" coordorigin="2638,7522" coordsize="17,16" path="m2638,7522l2655,7538e" filled="false" stroked="true" strokeweight=".38630pt" strokecolor="#ff0000">
                <v:path arrowok="t"/>
              </v:shape>
            </v:group>
            <v:group style="position:absolute;left:2638;top:7523;width:16;height:15" coordorigin="2638,7523" coordsize="16,15">
              <v:shape style="position:absolute;left:2638;top:7523;width:16;height:15" coordorigin="2638,7523" coordsize="16,15" path="m2638,7523l2654,7538,2638,7524e" filled="false" stroked="true" strokeweight=".38630pt" strokecolor="#ff0000">
                <v:path arrowok="t"/>
              </v:shape>
            </v:group>
            <v:group style="position:absolute;left:2638;top:7525;width:14;height:13" coordorigin="2638,7525" coordsize="14,13">
              <v:shape style="position:absolute;left:2638;top:7525;width:14;height:13" coordorigin="2638,7525" coordsize="14,13" path="m2652,7538l2638,7525,2651,7538,2638,7527e" filled="false" stroked="true" strokeweight=".38630pt" strokecolor="#ff0000">
                <v:path arrowok="t"/>
              </v:shape>
            </v:group>
            <v:group style="position:absolute;left:2638;top:7528;width:12;height:10" coordorigin="2638,7528" coordsize="12,10">
              <v:shape style="position:absolute;left:2638;top:7528;width:12;height:10" coordorigin="2638,7528" coordsize="12,10" path="m2650,7538l2638,7528,2649,7538,2638,7529e" filled="false" stroked="true" strokeweight=".38630pt" strokecolor="#ff0000">
                <v:path arrowok="t"/>
              </v:shape>
            </v:group>
            <v:group style="position:absolute;left:2638;top:7531;width:9;height:7" coordorigin="2638,7531" coordsize="9,7">
              <v:shape style="position:absolute;left:2638;top:7531;width:9;height:7" coordorigin="2638,7531" coordsize="9,7" path="m2647,7538l2638,7531,2646,7538,2638,7532e" filled="false" stroked="true" strokeweight=".38630pt" strokecolor="#ff0000">
                <v:path arrowok="t"/>
              </v:shape>
            </v:group>
            <v:group style="position:absolute;left:2638;top:7533;width:7;height:5" coordorigin="2638,7533" coordsize="7,5">
              <v:shape style="position:absolute;left:2638;top:7533;width:7;height:5" coordorigin="2638,7533" coordsize="7,5" path="m2645,7538l2638,7533,2643,7538,2638,7534e" filled="false" stroked="true" strokeweight=".38630pt" strokecolor="#ff0000">
                <v:path arrowok="t"/>
              </v:shape>
            </v:group>
            <v:group style="position:absolute;left:2638;top:7536;width:4;height:2" coordorigin="2638,7536" coordsize="4,2">
              <v:shape style="position:absolute;left:2638;top:7536;width:4;height:2" coordorigin="2638,7536" coordsize="4,2" path="m2638,7536l2642,7538e" filled="false" stroked="true" strokeweight=".38630pt" strokecolor="#ff0000">
                <v:path arrowok="t"/>
              </v:shape>
            </v:group>
            <v:group style="position:absolute;left:2638;top:7537;width:3;height:2" coordorigin="2638,7537" coordsize="3,2">
              <v:shape style="position:absolute;left:2638;top:7537;width:3;height:2" coordorigin="2638,7537" coordsize="3,1" path="m2641,7538l2638,7537,2640,7538,2638,7538e" filled="false" stroked="true" strokeweight=".38630pt" strokecolor="#ff0000">
                <v:path arrowok="t"/>
              </v:shape>
            </v:group>
            <v:group style="position:absolute;left:2638;top:7474;width:71;height:42" coordorigin="2638,7474" coordsize="71,42">
              <v:shape style="position:absolute;left:2638;top:7474;width:71;height:42" coordorigin="2638,7474" coordsize="71,42" path="m2638,7516l2638,7495,2676,7495,2676,7474,2709,7474,2709,7516e" filled="false" stroked="true" strokeweight=".38630pt" strokecolor="#000000">
                <v:path arrowok="t"/>
              </v:shape>
            </v:group>
            <v:group style="position:absolute;left:2638;top:7516;width:71;height:43" coordorigin="2638,7516" coordsize="71,43">
              <v:shape style="position:absolute;left:2638;top:7516;width:71;height:43" coordorigin="2638,7516" coordsize="71,43" path="m2638,7516l2638,7538,2676,7538,2676,7559,2709,7559,2709,7516e" filled="false" stroked="true" strokeweight=".38630pt" strokecolor="#000000">
                <v:path arrowok="t"/>
              </v:shape>
            </v:group>
            <v:group style="position:absolute;left:4928;top:3828;width:158;height:158" coordorigin="4928,3828" coordsize="158,158">
              <v:shape style="position:absolute;left:4928;top:3828;width:158;height:158" coordorigin="4928,3828" coordsize="158,158" path="m5007,3828l4951,3851,4928,3907,4930,3928,4967,3976,5007,3986,5028,3983,5083,3928,5086,3907,5083,3887,5028,3830,5007,3828xe" filled="false" stroked="true" strokeweight=".38630pt" strokecolor="#000000">
                <v:path arrowok="t"/>
              </v:shape>
            </v:group>
            <v:group style="position:absolute;left:5040;top:3861;width:2;height:8" coordorigin="5040,3861" coordsize="2,8">
              <v:shape style="position:absolute;left:5040;top:3861;width:2;height:8" coordorigin="5040,3861" coordsize="0,8" path="m5040,3861l5040,3869e" filled="false" stroked="true" strokeweight=".140pt" strokecolor="#ff0000">
                <v:path arrowok="t"/>
              </v:shape>
            </v:group>
            <v:group style="position:absolute;left:5038;top:3865;width:2;height:2" coordorigin="5038,3865" coordsize="2,2">
              <v:shape style="position:absolute;left:5038;top:3865;width:2;height:2" coordorigin="5038,3865" coordsize="2,1" path="m5040,3865l5040,3866,5038,3865e" filled="false" stroked="true" strokeweight=".38630pt" strokecolor="#ff0000">
                <v:path arrowok="t"/>
              </v:shape>
            </v:group>
            <v:group style="position:absolute;left:5036;top:3865;width:4;height:4" coordorigin="5036,3865" coordsize="4,4">
              <v:shape style="position:absolute;left:5036;top:3865;width:4;height:4" coordorigin="5036,3865" coordsize="4,4" path="m5040,3868l5037,3865,5040,3869,5036,3865e" filled="false" stroked="true" strokeweight=".38630pt" strokecolor="#ff0000">
                <v:path arrowok="t"/>
              </v:shape>
            </v:group>
            <v:group style="position:absolute;left:5034;top:3865;width:6;height:6" coordorigin="5034,3865" coordsize="6,6">
              <v:shape style="position:absolute;left:5034;top:3865;width:6;height:6" coordorigin="5034,3865" coordsize="6,6" path="m5040,3870l5034,3865,5040,3871e" filled="false" stroked="true" strokeweight=".38630pt" strokecolor="#ff0000">
                <v:path arrowok="t"/>
              </v:shape>
            </v:group>
            <v:group style="position:absolute;left:5032;top:3865;width:8;height:8" coordorigin="5032,3865" coordsize="8,8">
              <v:shape style="position:absolute;left:5032;top:3865;width:8;height:8" coordorigin="5032,3865" coordsize="8,8" path="m5033,3865l5040,3873,5032,3865e" filled="false" stroked="true" strokeweight=".38630pt" strokecolor="#ff0000">
                <v:path arrowok="t"/>
              </v:shape>
            </v:group>
            <v:group style="position:absolute;left:5029;top:3865;width:11;height:10" coordorigin="5029,3865" coordsize="11,10">
              <v:shape style="position:absolute;left:5029;top:3865;width:11;height:10" coordorigin="5029,3865" coordsize="11,10" path="m5040,3874l5031,3865,5040,3875,5029,3865e" filled="false" stroked="true" strokeweight=".38630pt" strokecolor="#ff0000">
                <v:path arrowok="t"/>
              </v:shape>
            </v:group>
            <v:group style="position:absolute;left:5027;top:3865;width:13;height:13" coordorigin="5027,3865" coordsize="13,13">
              <v:shape style="position:absolute;left:5027;top:3865;width:13;height:13" coordorigin="5027,3865" coordsize="13,13" path="m5040,3877l5028,3865,5040,3878,5027,3865e" filled="false" stroked="true" strokeweight=".38630pt" strokecolor="#ff0000">
                <v:path arrowok="t"/>
              </v:shape>
            </v:group>
            <v:group style="position:absolute;left:5024;top:3865;width:16;height:15" coordorigin="5024,3865" coordsize="16,15">
              <v:shape style="position:absolute;left:5024;top:3865;width:16;height:15" coordorigin="5024,3865" coordsize="16,15" path="m5040,3879l5025,3865,5040,3880,5024,3865e" filled="false" stroked="true" strokeweight=".38630pt" strokecolor="#ff0000">
                <v:path arrowok="t"/>
              </v:shape>
            </v:group>
            <v:group style="position:absolute;left:5022;top:3865;width:18;height:18" coordorigin="5022,3865" coordsize="18,18">
              <v:shape style="position:absolute;left:5022;top:3865;width:18;height:18" coordorigin="5022,3865" coordsize="18,18" path="m5040,3882l5023,3865,5040,3883,5022,3865e" filled="false" stroked="true" strokeweight=".38630pt" strokecolor="#ff0000">
                <v:path arrowok="t"/>
              </v:shape>
            </v:group>
            <v:group style="position:absolute;left:5020;top:3865;width:20;height:21" coordorigin="5020,3865" coordsize="20,21">
              <v:shape style="position:absolute;left:5020;top:3865;width:20;height:21" coordorigin="5020,3865" coordsize="20,21" path="m5040,3884l5020,3865,5040,3886e" filled="false" stroked="true" strokeweight=".38630pt" strokecolor="#ff0000">
                <v:path arrowok="t"/>
              </v:shape>
            </v:group>
            <v:group style="position:absolute;left:5018;top:3865;width:22;height:22" coordorigin="5018,3865" coordsize="22,22">
              <v:shape style="position:absolute;left:5018;top:3865;width:22;height:22" coordorigin="5018,3865" coordsize="22,22" path="m5019,3865l5040,3887,5018,3865e" filled="false" stroked="true" strokeweight=".38630pt" strokecolor="#ff0000">
                <v:path arrowok="t"/>
              </v:shape>
            </v:group>
            <v:group style="position:absolute;left:5015;top:3865;width:25;height:24" coordorigin="5015,3865" coordsize="25,24">
              <v:shape style="position:absolute;left:5015;top:3865;width:25;height:24" coordorigin="5015,3865" coordsize="25,24" path="m5040,3888l5016,3865,5040,3889,5015,3865e" filled="false" stroked="true" strokeweight=".38630pt" strokecolor="#ff0000">
                <v:path arrowok="t"/>
              </v:shape>
            </v:group>
            <v:group style="position:absolute;left:5013;top:3865;width:27;height:27" coordorigin="5013,3865" coordsize="27,27">
              <v:shape style="position:absolute;left:5013;top:3865;width:27;height:27" coordorigin="5013,3865" coordsize="27,27" path="m5040,3891l5014,3865,5040,3892,5013,3865e" filled="false" stroked="true" strokeweight=".38630pt" strokecolor="#ff0000">
                <v:path arrowok="t"/>
              </v:shape>
            </v:group>
            <v:group style="position:absolute;left:5010;top:3865;width:30;height:30" coordorigin="5010,3865" coordsize="30,30">
              <v:shape style="position:absolute;left:5010;top:3865;width:30;height:30" coordorigin="5010,3865" coordsize="30,30" path="m5040,3893l5011,3865,5040,3895,5010,3865e" filled="false" stroked="true" strokeweight=".38630pt" strokecolor="#ff0000">
                <v:path arrowok="t"/>
              </v:shape>
            </v:group>
            <v:group style="position:absolute;left:5007;top:3865;width:33;height:32" coordorigin="5007,3865" coordsize="33,32">
              <v:shape style="position:absolute;left:5007;top:3865;width:33;height:32" coordorigin="5007,3865" coordsize="33,32" path="m5040,3896l5009,3865,5040,3897,5007,3865e" filled="false" stroked="true" strokeweight=".38630pt" strokecolor="#ff0000">
                <v:path arrowok="t"/>
              </v:shape>
            </v:group>
            <v:group style="position:absolute;left:5007;top:3866;width:33;height:34" coordorigin="5007,3866" coordsize="33,34">
              <v:shape style="position:absolute;left:5007;top:3866;width:33;height:34" coordorigin="5007,3866" coordsize="33,34" path="m5040,3898l5007,3866,5040,3900e" filled="false" stroked="true" strokeweight=".38630pt" strokecolor="#ff0000">
                <v:path arrowok="t"/>
              </v:shape>
            </v:group>
            <v:group style="position:absolute;left:5007;top:3868;width:33;height:34" coordorigin="5007,3868" coordsize="33,34">
              <v:shape style="position:absolute;left:5007;top:3868;width:33;height:34" coordorigin="5007,3868" coordsize="33,34" path="m5007,3868l5040,3901,5007,3869,5040,3902e" filled="false" stroked="true" strokeweight=".38630pt" strokecolor="#ff0000">
                <v:path arrowok="t"/>
              </v:shape>
            </v:group>
            <v:group style="position:absolute;left:5007;top:3870;width:33;height:35" coordorigin="5007,3870" coordsize="33,35">
              <v:shape style="position:absolute;left:5007;top:3870;width:33;height:35" coordorigin="5007,3870" coordsize="33,35" path="m5007,3870l5040,3904,5007,3871,5040,3905e" filled="false" stroked="true" strokeweight=".38630pt" strokecolor="#ff0000">
                <v:path arrowok="t"/>
              </v:shape>
            </v:group>
            <v:group style="position:absolute;left:5007;top:3873;width:33;height:34" coordorigin="5007,3873" coordsize="33,34">
              <v:shape style="position:absolute;left:5007;top:3873;width:33;height:34" coordorigin="5007,3873" coordsize="33,34" path="m5007,3873l5040,3906,5007,3874,5040,3907e" filled="false" stroked="true" strokeweight=".38630pt" strokecolor="#ff0000">
                <v:path arrowok="t"/>
              </v:shape>
            </v:group>
            <v:group style="position:absolute;left:5007;top:3875;width:33;height:35" coordorigin="5007,3875" coordsize="33,35">
              <v:shape style="position:absolute;left:5007;top:3875;width:33;height:35" coordorigin="5007,3875" coordsize="33,35" path="m5007,3875l5040,3909,5007,3877,5040,3910e" filled="false" stroked="true" strokeweight=".38630pt" strokecolor="#ff0000">
                <v:path arrowok="t"/>
              </v:shape>
            </v:group>
            <v:group style="position:absolute;left:5007;top:3878;width:33;height:33" coordorigin="5007,3878" coordsize="33,33">
              <v:shape style="position:absolute;left:5007;top:3878;width:33;height:33" coordorigin="5007,3878" coordsize="33,33" path="m5007,3878l5040,3911,5007,3879e" filled="false" stroked="true" strokeweight=".38630pt" strokecolor="#ff0000">
                <v:path arrowok="t"/>
              </v:shape>
            </v:group>
            <v:group style="position:absolute;left:5007;top:3880;width:33;height:34" coordorigin="5007,3880" coordsize="33,34">
              <v:shape style="position:absolute;left:5007;top:3880;width:33;height:34" coordorigin="5007,3880" coordsize="33,34" path="m5040,3913l5007,3880,5040,3914e" filled="false" stroked="true" strokeweight=".38630pt" strokecolor="#ff0000">
                <v:path arrowok="t"/>
              </v:shape>
            </v:group>
            <v:group style="position:absolute;left:5007;top:3882;width:33;height:34" coordorigin="5007,3882" coordsize="33,34">
              <v:shape style="position:absolute;left:5007;top:3882;width:33;height:34" coordorigin="5007,3882" coordsize="33,34" path="m5007,3882l5040,3915,5007,3883,5040,3916e" filled="false" stroked="true" strokeweight=".38630pt" strokecolor="#ff0000">
                <v:path arrowok="t"/>
              </v:shape>
            </v:group>
            <v:group style="position:absolute;left:5007;top:3884;width:33;height:34" coordorigin="5007,3884" coordsize="33,34">
              <v:shape style="position:absolute;left:5007;top:3884;width:33;height:34" coordorigin="5007,3884" coordsize="33,34" path="m5007,3884l5040,3918,5007,3886e" filled="false" stroked="true" strokeweight=".38630pt" strokecolor="#ff0000">
                <v:path arrowok="t"/>
              </v:shape>
            </v:group>
            <v:group style="position:absolute;left:5006;top:3886;width:34;height:33" coordorigin="5006,3886" coordsize="34,33">
              <v:shape style="position:absolute;left:5006;top:3886;width:34;height:33" coordorigin="5006,3886" coordsize="34,33" path="m5006,3886l5040,3919e" filled="false" stroked="true" strokeweight=".38630pt" strokecolor="#ff0000">
                <v:path arrowok="t"/>
              </v:shape>
            </v:group>
            <v:group style="position:absolute;left:5005;top:3886;width:35;height:34" coordorigin="5005,3886" coordsize="35,34">
              <v:shape style="position:absolute;left:5005;top:3886;width:35;height:34" coordorigin="5005,3886" coordsize="35,34" path="m5005,3886l5040,3920,5005,3886xe" filled="false" stroked="true" strokeweight=".38630pt" strokecolor="#ff0000">
                <v:path arrowok="t"/>
              </v:shape>
            </v:group>
            <v:group style="position:absolute;left:5004;top:3886;width:36;height:36" coordorigin="5004,3886" coordsize="36,36">
              <v:shape style="position:absolute;left:5004;top:3886;width:36;height:36" coordorigin="5004,3886" coordsize="36,36" path="m5004,3886l5040,3922e" filled="false" stroked="true" strokeweight=".38630pt" strokecolor="#ff0000">
                <v:path arrowok="t"/>
              </v:shape>
            </v:group>
            <v:group style="position:absolute;left:5002;top:3886;width:38;height:37" coordorigin="5002,3886" coordsize="38,37">
              <v:shape style="position:absolute;left:5002;top:3886;width:38;height:37" coordorigin="5002,3886" coordsize="38,37" path="m5002,3886l5040,3923,5002,3886xe" filled="false" stroked="true" strokeweight=".38630pt" strokecolor="#ff0000">
                <v:path arrowok="t"/>
              </v:shape>
            </v:group>
            <v:group style="position:absolute;left:5001;top:3886;width:39;height:38" coordorigin="5001,3886" coordsize="39,38">
              <v:shape style="position:absolute;left:5001;top:3886;width:39;height:38" coordorigin="5001,3886" coordsize="39,38" path="m5001,3886l5040,3924e" filled="false" stroked="true" strokeweight=".38630pt" strokecolor="#ff0000">
                <v:path arrowok="t"/>
              </v:shape>
            </v:group>
            <v:group style="position:absolute;left:5000;top:3886;width:40;height:39" coordorigin="5000,3886" coordsize="40,39">
              <v:shape style="position:absolute;left:5000;top:3886;width:40;height:39" coordorigin="5000,3886" coordsize="40,39" path="m5000,3886l5040,3925,5000,3886xe" filled="false" stroked="true" strokeweight=".38630pt" strokecolor="#ff0000">
                <v:path arrowok="t"/>
              </v:shape>
            </v:group>
            <v:group style="position:absolute;left:4998;top:3886;width:42;height:41" coordorigin="4998,3886" coordsize="42,41">
              <v:shape style="position:absolute;left:4998;top:3886;width:42;height:41" coordorigin="4998,3886" coordsize="42,41" path="m4998,3886l5040,3927e" filled="false" stroked="true" strokeweight=".38630pt" strokecolor="#ff0000">
                <v:path arrowok="t"/>
              </v:shape>
            </v:group>
            <v:group style="position:absolute;left:4997;top:3886;width:43;height:42" coordorigin="4997,3886" coordsize="43,42">
              <v:shape style="position:absolute;left:4997;top:3886;width:43;height:42" coordorigin="4997,3886" coordsize="43,42" path="m4997,3886l5040,3928e" filled="false" stroked="true" strokeweight=".38630pt" strokecolor="#ff0000">
                <v:path arrowok="t"/>
              </v:shape>
            </v:group>
            <v:group style="position:absolute;left:4996;top:3886;width:44;height:43" coordorigin="4996,3886" coordsize="44,43">
              <v:shape style="position:absolute;left:4996;top:3886;width:44;height:43" coordorigin="4996,3886" coordsize="44,43" path="m4996,3886l5040,3929,4996,3886xe" filled="false" stroked="true" strokeweight=".38630pt" strokecolor="#ff0000">
                <v:path arrowok="t"/>
              </v:shape>
            </v:group>
            <v:group style="position:absolute;left:4995;top:3886;width:45;height:45" coordorigin="4995,3886" coordsize="45,45">
              <v:shape style="position:absolute;left:4995;top:3886;width:45;height:45" coordorigin="4995,3886" coordsize="45,45" path="m4995,3886l5040,3931e" filled="false" stroked="true" strokeweight=".38630pt" strokecolor="#ff0000">
                <v:path arrowok="t"/>
              </v:shape>
            </v:group>
            <v:group style="position:absolute;left:4993;top:3886;width:47;height:46" coordorigin="4993,3886" coordsize="47,46">
              <v:shape style="position:absolute;left:4993;top:3886;width:47;height:46" coordorigin="4993,3886" coordsize="47,46" path="m4993,3886l5040,3932,4993,3886xe" filled="false" stroked="true" strokeweight=".38630pt" strokecolor="#ff0000">
                <v:path arrowok="t"/>
              </v:shape>
            </v:group>
            <v:group style="position:absolute;left:4992;top:3886;width:48;height:47" coordorigin="4992,3886" coordsize="48,47">
              <v:shape style="position:absolute;left:4992;top:3886;width:48;height:47" coordorigin="4992,3886" coordsize="48,47" path="m4992,3886l5040,3933e" filled="false" stroked="true" strokeweight=".38630pt" strokecolor="#ff0000">
                <v:path arrowok="t"/>
              </v:shape>
            </v:group>
            <v:group style="position:absolute;left:4991;top:3886;width:49;height:48" coordorigin="4991,3886" coordsize="49,48">
              <v:shape style="position:absolute;left:4991;top:3886;width:49;height:48" coordorigin="4991,3886" coordsize="49,48" path="m4991,3886l5040,3934,4991,3886xe" filled="false" stroked="true" strokeweight=".38630pt" strokecolor="#ff0000">
                <v:path arrowok="t"/>
              </v:shape>
            </v:group>
            <v:group style="position:absolute;left:4989;top:3886;width:51;height:50" coordorigin="4989,3886" coordsize="51,50">
              <v:shape style="position:absolute;left:4989;top:3886;width:51;height:50" coordorigin="4989,3886" coordsize="51,50" path="m4989,3886l5040,3936e" filled="false" stroked="true" strokeweight=".38630pt" strokecolor="#ff0000">
                <v:path arrowok="t"/>
              </v:shape>
            </v:group>
            <v:group style="position:absolute;left:4988;top:3886;width:52;height:51" coordorigin="4988,3886" coordsize="52,51">
              <v:shape style="position:absolute;left:4988;top:3886;width:52;height:51" coordorigin="4988,3886" coordsize="52,51" path="m4988,3886l5040,3937,4988,3886xe" filled="false" stroked="true" strokeweight=".38630pt" strokecolor="#ff0000">
                <v:path arrowok="t"/>
              </v:shape>
            </v:group>
            <v:group style="position:absolute;left:4987;top:3886;width:53;height:52" coordorigin="4987,3886" coordsize="53,52">
              <v:shape style="position:absolute;left:4987;top:3886;width:53;height:52" coordorigin="4987,3886" coordsize="53,52" path="m4987,3886l5040,3938e" filled="false" stroked="true" strokeweight=".38630pt" strokecolor="#ff0000">
                <v:path arrowok="t"/>
              </v:shape>
            </v:group>
            <v:group style="position:absolute;left:4985;top:3886;width:55;height:54" coordorigin="4985,3886" coordsize="55,54">
              <v:shape style="position:absolute;left:4985;top:3886;width:55;height:54" coordorigin="4985,3886" coordsize="55,54" path="m4985,3886l5040,3940,4985,3886xe" filled="false" stroked="true" strokeweight=".38630pt" strokecolor="#ff0000">
                <v:path arrowok="t"/>
              </v:shape>
            </v:group>
            <v:group style="position:absolute;left:4984;top:3886;width:56;height:55" coordorigin="4984,3886" coordsize="56,55">
              <v:shape style="position:absolute;left:4984;top:3886;width:56;height:55" coordorigin="4984,3886" coordsize="56,55" path="m4984,3886l5040,3941e" filled="false" stroked="true" strokeweight=".38630pt" strokecolor="#ff0000">
                <v:path arrowok="t"/>
              </v:shape>
            </v:group>
            <v:group style="position:absolute;left:4983;top:3886;width:57;height:56" coordorigin="4983,3886" coordsize="57,56">
              <v:shape style="position:absolute;left:4983;top:3886;width:57;height:56" coordorigin="4983,3886" coordsize="57,56" path="m4983,3886l5040,3942e" filled="false" stroked="true" strokeweight=".38630pt" strokecolor="#ff0000">
                <v:path arrowok="t"/>
              </v:shape>
            </v:group>
            <v:group style="position:absolute;left:4982;top:3886;width:58;height:57" coordorigin="4982,3886" coordsize="58,57">
              <v:shape style="position:absolute;left:4982;top:3886;width:58;height:57" coordorigin="4982,3886" coordsize="58,57" path="m4982,3886l5040,3943,4982,3886xe" filled="false" stroked="true" strokeweight=".38630pt" strokecolor="#ff0000">
                <v:path arrowok="t"/>
              </v:shape>
            </v:group>
            <v:group style="position:absolute;left:4980;top:3886;width:60;height:59" coordorigin="4980,3886" coordsize="60,59">
              <v:shape style="position:absolute;left:4980;top:3886;width:60;height:59" coordorigin="4980,3886" coordsize="60,59" path="m4980,3886l5040,3945e" filled="false" stroked="true" strokeweight=".38630pt" strokecolor="#ff0000">
                <v:path arrowok="t"/>
              </v:shape>
            </v:group>
            <v:group style="position:absolute;left:4979;top:3886;width:61;height:60" coordorigin="4979,3886" coordsize="61,60">
              <v:shape style="position:absolute;left:4979;top:3886;width:61;height:60" coordorigin="4979,3886" coordsize="61,60" path="m4979,3886l5040,3946,4979,3886xe" filled="false" stroked="true" strokeweight=".38630pt" strokecolor="#ff0000">
                <v:path arrowok="t"/>
              </v:shape>
            </v:group>
            <v:group style="position:absolute;left:4978;top:3886;width:62;height:61" coordorigin="4978,3886" coordsize="62,61">
              <v:shape style="position:absolute;left:4978;top:3886;width:62;height:61" coordorigin="4978,3886" coordsize="62,61" path="m4978,3886l5040,3947e" filled="false" stroked="true" strokeweight=".38630pt" strokecolor="#ff0000">
                <v:path arrowok="t"/>
              </v:shape>
            </v:group>
            <v:group style="position:absolute;left:4976;top:3886;width:64;height:63" coordorigin="4976,3886" coordsize="64,63">
              <v:shape style="position:absolute;left:4976;top:3886;width:64;height:63" coordorigin="4976,3886" coordsize="64,63" path="m4976,3886l5040,3949,4976,3886xe" filled="false" stroked="true" strokeweight=".38630pt" strokecolor="#ff0000">
                <v:path arrowok="t"/>
              </v:shape>
            </v:group>
            <v:group style="position:absolute;left:4975;top:3886;width:65;height:64" coordorigin="4975,3886" coordsize="65,64">
              <v:shape style="position:absolute;left:4975;top:3886;width:65;height:64" coordorigin="4975,3886" coordsize="65,64" path="m4975,3886l5040,3950e" filled="false" stroked="true" strokeweight=".38630pt" strokecolor="#ff0000">
                <v:path arrowok="t"/>
              </v:shape>
            </v:group>
            <v:group style="position:absolute;left:4974;top:3886;width:64;height:64" coordorigin="4974,3886" coordsize="64,64">
              <v:shape style="position:absolute;left:4974;top:3886;width:64;height:64" coordorigin="4974,3886" coordsize="64,64" path="m4974,3886l5038,3950,4974,3886xe" filled="false" stroked="true" strokeweight=".38630pt" strokecolor="#ff0000">
                <v:path arrowok="t"/>
              </v:shape>
            </v:group>
            <v:group style="position:absolute;left:4973;top:3886;width:64;height:64" coordorigin="4973,3886" coordsize="64,64">
              <v:shape style="position:absolute;left:4973;top:3886;width:64;height:64" coordorigin="4973,3886" coordsize="64,64" path="m4973,3886l5037,3950e" filled="false" stroked="true" strokeweight=".38630pt" strokecolor="#ff0000">
                <v:path arrowok="t"/>
              </v:shape>
            </v:group>
            <v:group style="position:absolute;left:4970;top:3886;width:66;height:64" coordorigin="4970,3886" coordsize="66,64">
              <v:shape style="position:absolute;left:4970;top:3886;width:66;height:64" coordorigin="4970,3886" coordsize="66,64" path="m5036,3950l4971,3886,5034,3950,4970,3886e" filled="false" stroked="true" strokeweight=".38630pt" strokecolor="#ff0000">
                <v:path arrowok="t"/>
              </v:shape>
            </v:group>
            <v:group style="position:absolute;left:4970;top:3887;width:63;height:63" coordorigin="4970,3887" coordsize="63,63">
              <v:shape style="position:absolute;left:4970;top:3887;width:63;height:63" coordorigin="4970,3887" coordsize="63,63" path="m5033,3950l4970,3887,5032,3950,4970,3888e" filled="false" stroked="true" strokeweight=".38630pt" strokecolor="#ff0000">
                <v:path arrowok="t"/>
              </v:shape>
            </v:group>
            <v:group style="position:absolute;left:4970;top:3889;width:61;height:61" coordorigin="4970,3889" coordsize="61,61">
              <v:shape style="position:absolute;left:4970;top:3889;width:61;height:61" coordorigin="4970,3889" coordsize="61,61" path="m5031,3950l4970,3889,5029,3950,4970,3891e" filled="false" stroked="true" strokeweight=".38630pt" strokecolor="#ff0000">
                <v:path arrowok="t"/>
              </v:shape>
            </v:group>
            <v:group style="position:absolute;left:4970;top:3892;width:58;height:58" coordorigin="4970,3892" coordsize="58,58">
              <v:shape style="position:absolute;left:4970;top:3892;width:58;height:58" coordorigin="4970,3892" coordsize="58,58" path="m5028,3950l4970,3892,5007,3929,5027,3950e" filled="false" stroked="true" strokeweight=".38630pt" strokecolor="#ff0000">
                <v:path arrowok="t"/>
              </v:shape>
            </v:group>
            <v:group style="position:absolute;left:4970;top:3893;width:36;height:36" coordorigin="4970,3893" coordsize="36,36">
              <v:shape style="position:absolute;left:4970;top:3893;width:36;height:36" coordorigin="4970,3893" coordsize="36,36" path="m4970,3893l5006,3929e" filled="false" stroked="true" strokeweight=".38630pt" strokecolor="#ff0000">
                <v:path arrowok="t"/>
              </v:shape>
            </v:group>
            <v:group style="position:absolute;left:5007;top:3931;width:20;height:19" coordorigin="5007,3931" coordsize="20,19">
              <v:shape style="position:absolute;left:5007;top:3931;width:20;height:19" coordorigin="5007,3931" coordsize="20,19" path="m5007,3931l5027,3950e" filled="false" stroked="true" strokeweight=".38630pt" strokecolor="#ff0000">
                <v:path arrowok="t"/>
              </v:shape>
            </v:group>
            <v:group style="position:absolute;left:4970;top:3895;width:35;height:34" coordorigin="4970,3895" coordsize="35,34">
              <v:shape style="position:absolute;left:4970;top:3895;width:35;height:34" coordorigin="4970,3895" coordsize="35,34" path="m4970,3895l5005,3929e" filled="false" stroked="true" strokeweight=".38630pt" strokecolor="#ff0000">
                <v:path arrowok="t"/>
              </v:shape>
            </v:group>
            <v:group style="position:absolute;left:5007;top:3931;width:18;height:19" coordorigin="5007,3931" coordsize="18,19">
              <v:shape style="position:absolute;left:5007;top:3931;width:18;height:19" coordorigin="5007,3931" coordsize="18,19" path="m5007,3931l5025,3950e" filled="false" stroked="true" strokeweight=".38630pt" strokecolor="#ff0000">
                <v:path arrowok="t"/>
              </v:shape>
            </v:group>
            <v:group style="position:absolute;left:4970;top:3895;width:35;height:34" coordorigin="4970,3895" coordsize="35,34">
              <v:shape style="position:absolute;left:4970;top:3895;width:35;height:34" coordorigin="4970,3895" coordsize="35,34" path="m4970,3895l5005,3929e" filled="false" stroked="true" strokeweight=".38630pt" strokecolor="#ff0000">
                <v:path arrowok="t"/>
              </v:shape>
            </v:group>
            <v:group style="position:absolute;left:5007;top:3932;width:17;height:18" coordorigin="5007,3932" coordsize="17,18">
              <v:shape style="position:absolute;left:5007;top:3932;width:17;height:18" coordorigin="5007,3932" coordsize="17,18" path="m5007,3932l5024,3950e" filled="false" stroked="true" strokeweight=".38630pt" strokecolor="#ff0000">
                <v:path arrowok="t"/>
              </v:shape>
            </v:group>
            <v:group style="position:absolute;left:4970;top:3896;width:34;height:33" coordorigin="4970,3896" coordsize="34,33">
              <v:shape style="position:absolute;left:4970;top:3896;width:34;height:33" coordorigin="4970,3896" coordsize="34,33" path="m4970,3896l5004,3929e" filled="false" stroked="true" strokeweight=".38630pt" strokecolor="#ff0000">
                <v:path arrowok="t"/>
              </v:shape>
            </v:group>
            <v:group style="position:absolute;left:5007;top:3933;width:17;height:17" coordorigin="5007,3933" coordsize="17,17">
              <v:shape style="position:absolute;left:5007;top:3933;width:17;height:17" coordorigin="5007,3933" coordsize="17,17" path="m5007,3933l5024,3950e" filled="false" stroked="true" strokeweight=".38630pt" strokecolor="#ff0000">
                <v:path arrowok="t"/>
              </v:shape>
            </v:group>
            <v:group style="position:absolute;left:4970;top:3897;width:32;height:32" coordorigin="4970,3897" coordsize="32,32">
              <v:shape style="position:absolute;left:4970;top:3897;width:32;height:32" coordorigin="4970,3897" coordsize="32,32" path="m4970,3897l5002,3929e" filled="false" stroked="true" strokeweight=".38630pt" strokecolor="#ff0000">
                <v:path arrowok="t"/>
              </v:shape>
            </v:group>
            <v:group style="position:absolute;left:5007;top:3934;width:16;height:16" coordorigin="5007,3934" coordsize="16,16">
              <v:shape style="position:absolute;left:5007;top:3934;width:16;height:16" coordorigin="5007,3934" coordsize="16,16" path="m5007,3934l5023,3950e" filled="false" stroked="true" strokeweight=".38630pt" strokecolor="#ff0000">
                <v:path arrowok="t"/>
              </v:shape>
            </v:group>
            <v:group style="position:absolute;left:4970;top:3898;width:31;height:31" coordorigin="4970,3898" coordsize="31,31">
              <v:shape style="position:absolute;left:4970;top:3898;width:31;height:31" coordorigin="4970,3898" coordsize="31,31" path="m4970,3898l5001,3929e" filled="false" stroked="true" strokeweight=".38630pt" strokecolor="#ff0000">
                <v:path arrowok="t"/>
              </v:shape>
            </v:group>
            <v:group style="position:absolute;left:5007;top:3934;width:15;height:16" coordorigin="5007,3934" coordsize="15,16">
              <v:shape style="position:absolute;left:5007;top:3934;width:15;height:16" coordorigin="5007,3934" coordsize="15,16" path="m5007,3934l5022,3950e" filled="false" stroked="true" strokeweight=".38630pt" strokecolor="#ff0000">
                <v:path arrowok="t"/>
              </v:shape>
            </v:group>
            <v:group style="position:absolute;left:4970;top:3898;width:31;height:31" coordorigin="4970,3898" coordsize="31,31">
              <v:shape style="position:absolute;left:4970;top:3898;width:31;height:31" coordorigin="4970,3898" coordsize="31,31" path="m4970,3898l5001,3929e" filled="false" stroked="true" strokeweight=".38630pt" strokecolor="#ff0000">
                <v:path arrowok="t"/>
              </v:shape>
            </v:group>
            <v:group style="position:absolute;left:5007;top:3936;width:13;height:14" coordorigin="5007,3936" coordsize="13,14">
              <v:shape style="position:absolute;left:5007;top:3936;width:13;height:14" coordorigin="5007,3936" coordsize="13,14" path="m5007,3936l5020,3950e" filled="false" stroked="true" strokeweight=".38630pt" strokecolor="#ff0000">
                <v:path arrowok="t"/>
              </v:shape>
            </v:group>
            <v:group style="position:absolute;left:4970;top:3900;width:30;height:29" coordorigin="4970,3900" coordsize="30,29">
              <v:shape style="position:absolute;left:4970;top:3900;width:30;height:29" coordorigin="4970,3900" coordsize="30,29" path="m4970,3900l5000,3929e" filled="false" stroked="true" strokeweight=".38630pt" strokecolor="#ff0000">
                <v:path arrowok="t"/>
              </v:shape>
            </v:group>
            <v:group style="position:absolute;left:5007;top:3937;width:13;height:13" coordorigin="5007,3937" coordsize="13,13">
              <v:shape style="position:absolute;left:5007;top:3937;width:13;height:13" coordorigin="5007,3937" coordsize="13,13" path="m5007,3937l5020,3950e" filled="false" stroked="true" strokeweight=".38630pt" strokecolor="#ff0000">
                <v:path arrowok="t"/>
              </v:shape>
            </v:group>
            <v:group style="position:absolute;left:4970;top:3901;width:28;height:28" coordorigin="4970,3901" coordsize="28,28">
              <v:shape style="position:absolute;left:4970;top:3901;width:28;height:28" coordorigin="4970,3901" coordsize="28,28" path="m4970,3901l4998,3929e" filled="false" stroked="true" strokeweight=".38630pt" strokecolor="#ff0000">
                <v:path arrowok="t"/>
              </v:shape>
            </v:group>
            <v:group style="position:absolute;left:5007;top:3937;width:12;height:13" coordorigin="5007,3937" coordsize="12,13">
              <v:shape style="position:absolute;left:5007;top:3937;width:12;height:13" coordorigin="5007,3937" coordsize="12,13" path="m5007,3937l5019,3950e" filled="false" stroked="true" strokeweight=".38630pt" strokecolor="#ff0000">
                <v:path arrowok="t"/>
              </v:shape>
            </v:group>
            <v:group style="position:absolute;left:4970;top:3901;width:28;height:28" coordorigin="4970,3901" coordsize="28,28">
              <v:shape style="position:absolute;left:4970;top:3901;width:28;height:28" coordorigin="4970,3901" coordsize="28,28" path="m4970,3901l4998,3929e" filled="false" stroked="true" strokeweight=".38630pt" strokecolor="#ff0000">
                <v:path arrowok="t"/>
              </v:shape>
            </v:group>
            <v:group style="position:absolute;left:5007;top:3938;width:11;height:12" coordorigin="5007,3938" coordsize="11,12">
              <v:shape style="position:absolute;left:5007;top:3938;width:11;height:12" coordorigin="5007,3938" coordsize="11,12" path="m5007,3938l5018,3950e" filled="false" stroked="true" strokeweight=".38630pt" strokecolor="#ff0000">
                <v:path arrowok="t"/>
              </v:shape>
            </v:group>
            <v:group style="position:absolute;left:4970;top:3902;width:27;height:27" coordorigin="4970,3902" coordsize="27,27">
              <v:shape style="position:absolute;left:4970;top:3902;width:27;height:27" coordorigin="4970,3902" coordsize="27,27" path="m4970,3902l4997,3929e" filled="false" stroked="true" strokeweight=".38630pt" strokecolor="#ff0000">
                <v:path arrowok="t"/>
              </v:shape>
            </v:group>
            <v:group style="position:absolute;left:5007;top:3940;width:11;height:10" coordorigin="5007,3940" coordsize="11,10">
              <v:shape style="position:absolute;left:5007;top:3940;width:11;height:10" coordorigin="5007,3940" coordsize="11,10" path="m5007,3940l5018,3950e" filled="false" stroked="true" strokeweight=".38630pt" strokecolor="#ff0000">
                <v:path arrowok="t"/>
              </v:shape>
            </v:group>
            <v:group style="position:absolute;left:4970;top:3904;width:26;height:25" coordorigin="4970,3904" coordsize="26,25">
              <v:shape style="position:absolute;left:4970;top:3904;width:26;height:25" coordorigin="4970,3904" coordsize="26,25" path="m4970,3904l4996,3929e" filled="false" stroked="true" strokeweight=".38630pt" strokecolor="#ff0000">
                <v:path arrowok="t"/>
              </v:shape>
            </v:group>
            <v:group style="position:absolute;left:5007;top:3940;width:9;height:10" coordorigin="5007,3940" coordsize="9,10">
              <v:shape style="position:absolute;left:5007;top:3940;width:9;height:10" coordorigin="5007,3940" coordsize="9,10" path="m5007,3940l5016,3950e" filled="false" stroked="true" strokeweight=".38630pt" strokecolor="#ff0000">
                <v:path arrowok="t"/>
              </v:shape>
            </v:group>
            <v:group style="position:absolute;left:4970;top:3904;width:26;height:25" coordorigin="4970,3904" coordsize="26,25">
              <v:shape style="position:absolute;left:4970;top:3904;width:26;height:25" coordorigin="4970,3904" coordsize="26,25" path="m4970,3904l4996,3929e" filled="false" stroked="true" strokeweight=".38630pt" strokecolor="#ff0000">
                <v:path arrowok="t"/>
              </v:shape>
            </v:group>
            <v:group style="position:absolute;left:5007;top:3941;width:8;height:9" coordorigin="5007,3941" coordsize="8,9">
              <v:shape style="position:absolute;left:5007;top:3941;width:8;height:9" coordorigin="5007,3941" coordsize="8,9" path="m5007,3941l5015,3950e" filled="false" stroked="true" strokeweight=".38630pt" strokecolor="#ff0000">
                <v:path arrowok="t"/>
              </v:shape>
            </v:group>
            <v:group style="position:absolute;left:4970;top:3905;width:25;height:24" coordorigin="4970,3905" coordsize="25,24">
              <v:shape style="position:absolute;left:4970;top:3905;width:25;height:24" coordorigin="4970,3905" coordsize="25,24" path="m4970,3905l4995,3929e" filled="false" stroked="true" strokeweight=".38630pt" strokecolor="#ff0000">
                <v:path arrowok="t"/>
              </v:shape>
            </v:group>
            <v:group style="position:absolute;left:5007;top:3942;width:8;height:8" coordorigin="5007,3942" coordsize="8,8">
              <v:shape style="position:absolute;left:5007;top:3942;width:8;height:8" coordorigin="5007,3942" coordsize="8,8" path="m5007,3942l5015,3950e" filled="false" stroked="true" strokeweight=".38630pt" strokecolor="#ff0000">
                <v:path arrowok="t"/>
              </v:shape>
            </v:group>
            <v:group style="position:absolute;left:4970;top:3906;width:23;height:23" coordorigin="4970,3906" coordsize="23,23">
              <v:shape style="position:absolute;left:4970;top:3906;width:23;height:23" coordorigin="4970,3906" coordsize="23,23" path="m4970,3906l4993,3929e" filled="false" stroked="true" strokeweight=".38630pt" strokecolor="#ff0000">
                <v:path arrowok="t"/>
              </v:shape>
            </v:group>
            <v:group style="position:absolute;left:5007;top:3942;width:7;height:8" coordorigin="5007,3942" coordsize="7,8">
              <v:shape style="position:absolute;left:5007;top:3942;width:7;height:8" coordorigin="5007,3942" coordsize="7,8" path="m5007,3942l5014,3950e" filled="false" stroked="true" strokeweight=".38630pt" strokecolor="#ff0000">
                <v:path arrowok="t"/>
              </v:shape>
            </v:group>
            <v:group style="position:absolute;left:4970;top:3906;width:23;height:23" coordorigin="4970,3906" coordsize="23,23">
              <v:shape style="position:absolute;left:4970;top:3906;width:23;height:23" coordorigin="4970,3906" coordsize="23,23" path="m4970,3906l4993,3929e" filled="false" stroked="true" strokeweight=".38630pt" strokecolor="#ff0000">
                <v:path arrowok="t"/>
              </v:shape>
            </v:group>
            <v:group style="position:absolute;left:5007;top:3943;width:6;height:7" coordorigin="5007,3943" coordsize="6,7">
              <v:shape style="position:absolute;left:5007;top:3943;width:6;height:7" coordorigin="5007,3943" coordsize="6,7" path="m5007,3943l5013,3950e" filled="false" stroked="true" strokeweight=".38630pt" strokecolor="#ff0000">
                <v:path arrowok="t"/>
              </v:shape>
            </v:group>
            <v:group style="position:absolute;left:4970;top:3907;width:22;height:22" coordorigin="4970,3907" coordsize="22,22">
              <v:shape style="position:absolute;left:4970;top:3907;width:22;height:22" coordorigin="4970,3907" coordsize="22,22" path="m4970,3907l4992,3929e" filled="false" stroked="true" strokeweight=".38630pt" strokecolor="#ff0000">
                <v:path arrowok="t"/>
              </v:shape>
            </v:group>
            <v:group style="position:absolute;left:5007;top:3945;width:6;height:5" coordorigin="5007,3945" coordsize="6,5">
              <v:shape style="position:absolute;left:5007;top:3945;width:6;height:5" coordorigin="5007,3945" coordsize="6,5" path="m5007,3945l5013,3950e" filled="false" stroked="true" strokeweight=".38630pt" strokecolor="#ff0000">
                <v:path arrowok="t"/>
              </v:shape>
            </v:group>
            <v:group style="position:absolute;left:4970;top:3909;width:21;height:20" coordorigin="4970,3909" coordsize="21,20">
              <v:shape style="position:absolute;left:4970;top:3909;width:21;height:20" coordorigin="4970,3909" coordsize="21,20" path="m4970,3909l4991,3929e" filled="false" stroked="true" strokeweight=".38630pt" strokecolor="#ff0000">
                <v:path arrowok="t"/>
              </v:shape>
            </v:group>
            <v:group style="position:absolute;left:5007;top:3945;width:4;height:5" coordorigin="5007,3945" coordsize="4,5">
              <v:shape style="position:absolute;left:5007;top:3945;width:4;height:5" coordorigin="5007,3945" coordsize="4,5" path="m5007,3945l5011,3950e" filled="false" stroked="true" strokeweight=".38630pt" strokecolor="#ff0000">
                <v:path arrowok="t"/>
              </v:shape>
            </v:group>
            <v:group style="position:absolute;left:4970;top:3909;width:21;height:20" coordorigin="4970,3909" coordsize="21,20">
              <v:shape style="position:absolute;left:4970;top:3909;width:21;height:20" coordorigin="4970,3909" coordsize="21,20" path="m4970,3909l4991,3929e" filled="false" stroked="true" strokeweight=".38630pt" strokecolor="#ff0000">
                <v:path arrowok="t"/>
              </v:shape>
            </v:group>
            <v:group style="position:absolute;left:5007;top:3946;width:3;height:4" coordorigin="5007,3946" coordsize="3,4">
              <v:shape style="position:absolute;left:5007;top:3946;width:3;height:4" coordorigin="5007,3946" coordsize="3,4" path="m5007,3946l5010,3950e" filled="false" stroked="true" strokeweight=".38630pt" strokecolor="#ff0000">
                <v:path arrowok="t"/>
              </v:shape>
            </v:group>
            <v:group style="position:absolute;left:4970;top:3910;width:19;height:19" coordorigin="4970,3910" coordsize="19,19">
              <v:shape style="position:absolute;left:4970;top:3910;width:19;height:19" coordorigin="4970,3910" coordsize="19,19" path="m4970,3910l4989,3929e" filled="false" stroked="true" strokeweight=".38630pt" strokecolor="#ff0000">
                <v:path arrowok="t"/>
              </v:shape>
            </v:group>
            <v:group style="position:absolute;left:5007;top:3947;width:3;height:3" coordorigin="5007,3947" coordsize="3,3">
              <v:shape style="position:absolute;left:5007;top:3947;width:3;height:3" coordorigin="5007,3947" coordsize="3,3" path="m5007,3947l5010,3950e" filled="false" stroked="true" strokeweight=".38630pt" strokecolor="#ff0000">
                <v:path arrowok="t"/>
              </v:shape>
            </v:group>
            <v:group style="position:absolute;left:4970;top:3911;width:18;height:18" coordorigin="4970,3911" coordsize="18,18">
              <v:shape style="position:absolute;left:4970;top:3911;width:18;height:18" coordorigin="4970,3911" coordsize="18,18" path="m4970,3911l4988,3929e" filled="false" stroked="true" strokeweight=".38630pt" strokecolor="#ff0000">
                <v:path arrowok="t"/>
              </v:shape>
            </v:group>
            <v:group style="position:absolute;left:5007;top:3949;width:2;height:2" coordorigin="5007,3949" coordsize="2,2">
              <v:shape style="position:absolute;left:5007;top:3949;width:2;height:2" coordorigin="5007,3949" coordsize="2,1" path="m5007,3949l5009,3950e" filled="false" stroked="true" strokeweight=".38630pt" strokecolor="#ff0000">
                <v:path arrowok="t"/>
              </v:shape>
            </v:group>
            <v:group style="position:absolute;left:4970;top:3913;width:17;height:16" coordorigin="4970,3913" coordsize="17,16">
              <v:shape style="position:absolute;left:4970;top:3913;width:17;height:16" coordorigin="4970,3913" coordsize="17,16" path="m4970,3913l4987,3929e" filled="false" stroked="true" strokeweight=".38630pt" strokecolor="#ff0000">
                <v:path arrowok="t"/>
              </v:shape>
            </v:group>
            <v:group style="position:absolute;left:5004;top:3949;width:7;height:2" coordorigin="5004,3949" coordsize="7,2">
              <v:shape style="position:absolute;left:5004;top:3949;width:7;height:2" coordorigin="5004,3949" coordsize="7,0" path="m5004,3949l5011,3949e" filled="false" stroked="true" strokeweight=".140pt" strokecolor="#ff0000">
                <v:path arrowok="t"/>
              </v:shape>
            </v:group>
            <v:group style="position:absolute;left:4970;top:3913;width:17;height:16" coordorigin="4970,3913" coordsize="17,16">
              <v:shape style="position:absolute;left:4970;top:3913;width:17;height:16" coordorigin="4970,3913" coordsize="17,16" path="m4970,3913l4987,3929e" filled="false" stroked="true" strokeweight=".38630pt" strokecolor="#ff0000">
                <v:path arrowok="t"/>
              </v:shape>
            </v:group>
            <v:group style="position:absolute;left:4970;top:3914;width:15;height:15" coordorigin="4970,3914" coordsize="15,15">
              <v:shape style="position:absolute;left:4970;top:3914;width:15;height:15" coordorigin="4970,3914" coordsize="15,15" path="m4970,3914l4985,3929e" filled="false" stroked="true" strokeweight=".38630pt" strokecolor="#ff0000">
                <v:path arrowok="t"/>
              </v:shape>
            </v:group>
            <v:group style="position:absolute;left:4970;top:3915;width:14;height:14" coordorigin="4970,3915" coordsize="14,14">
              <v:shape style="position:absolute;left:4970;top:3915;width:14;height:14" coordorigin="4970,3915" coordsize="14,14" path="m4970,3915l4984,3929,4970,3915xe" filled="false" stroked="true" strokeweight=".38630pt" strokecolor="#ff0000">
                <v:path arrowok="t"/>
              </v:shape>
            </v:group>
            <v:group style="position:absolute;left:4970;top:3916;width:13;height:13" coordorigin="4970,3916" coordsize="13,13">
              <v:shape style="position:absolute;left:4970;top:3916;width:13;height:13" coordorigin="4970,3916" coordsize="13,13" path="m4970,3916l4983,3929e" filled="false" stroked="true" strokeweight=".38630pt" strokecolor="#ff0000">
                <v:path arrowok="t"/>
              </v:shape>
            </v:group>
            <v:group style="position:absolute;left:4970;top:3918;width:12;height:11" coordorigin="4970,3918" coordsize="12,11">
              <v:shape style="position:absolute;left:4970;top:3918;width:12;height:11" coordorigin="4970,3918" coordsize="12,11" path="m4970,3918l4982,3929,4970,3918xe" filled="false" stroked="true" strokeweight=".38630pt" strokecolor="#ff0000">
                <v:path arrowok="t"/>
              </v:shape>
            </v:group>
            <v:group style="position:absolute;left:4970;top:3919;width:10;height:10" coordorigin="4970,3919" coordsize="10,10">
              <v:shape style="position:absolute;left:4970;top:3919;width:10;height:10" coordorigin="4970,3919" coordsize="10,10" path="m4970,3919l4980,3929e" filled="false" stroked="true" strokeweight=".38630pt" strokecolor="#ff0000">
                <v:path arrowok="t"/>
              </v:shape>
            </v:group>
            <v:group style="position:absolute;left:4970;top:3920;width:9;height:9" coordorigin="4970,3920" coordsize="9,9">
              <v:shape style="position:absolute;left:4970;top:3920;width:9;height:9" coordorigin="4970,3920" coordsize="9,9" path="m4970,3920l4979,3929,4970,3920xe" filled="false" stroked="true" strokeweight=".38630pt" strokecolor="#ff0000">
                <v:path arrowok="t"/>
              </v:shape>
            </v:group>
            <v:group style="position:absolute;left:4970;top:3922;width:8;height:7" coordorigin="4970,3922" coordsize="8,7">
              <v:shape style="position:absolute;left:4970;top:3922;width:8;height:7" coordorigin="4970,3922" coordsize="8,7" path="m4970,3922l4978,3929e" filled="false" stroked="true" strokeweight=".38630pt" strokecolor="#ff0000">
                <v:path arrowok="t"/>
              </v:shape>
            </v:group>
            <v:group style="position:absolute;left:4970;top:3923;width:6;height:6" coordorigin="4970,3923" coordsize="6,6">
              <v:shape style="position:absolute;left:4970;top:3923;width:6;height:6" coordorigin="4970,3923" coordsize="6,6" path="m4970,3923l4976,3929,4970,3923xe" filled="false" stroked="true" strokeweight=".38630pt" strokecolor="#ff0000">
                <v:path arrowok="t"/>
              </v:shape>
            </v:group>
            <v:group style="position:absolute;left:4970;top:3924;width:5;height:5" coordorigin="4970,3924" coordsize="5,5">
              <v:shape style="position:absolute;left:4970;top:3924;width:5;height:5" coordorigin="4970,3924" coordsize="5,5" path="m4970,3924l4975,3929e" filled="false" stroked="true" strokeweight=".38630pt" strokecolor="#ff0000">
                <v:path arrowok="t"/>
              </v:shape>
            </v:group>
            <v:group style="position:absolute;left:4970;top:3925;width:4;height:4" coordorigin="4970,3925" coordsize="4,4">
              <v:shape style="position:absolute;left:4970;top:3925;width:4;height:4" coordorigin="4970,3925" coordsize="4,4" path="m4970,3925l4974,3929e" filled="false" stroked="true" strokeweight=".38630pt" strokecolor="#ff0000">
                <v:path arrowok="t"/>
              </v:shape>
            </v:group>
            <v:group style="position:absolute;left:4970;top:3927;width:3;height:2" coordorigin="4970,3927" coordsize="3,2">
              <v:shape style="position:absolute;left:4970;top:3927;width:3;height:2" coordorigin="4970,3927" coordsize="3,2" path="m4970,3927l4973,3929,4970,3927xe" filled="false" stroked="true" strokeweight=".38630pt" strokecolor="#ff0000">
                <v:path arrowok="t"/>
              </v:shape>
            </v:group>
            <v:group style="position:absolute;left:4970;top:3928;width:2;height:2" coordorigin="4970,3928" coordsize="2,2">
              <v:shape style="position:absolute;left:4970;top:3928;width:2;height:2" coordorigin="4970,3928" coordsize="1,1" path="m4970,3928l4971,3929e" filled="false" stroked="true" strokeweight=".38630pt" strokecolor="#ff0000">
                <v:path arrowok="t"/>
              </v:shape>
            </v:group>
            <v:group style="position:absolute;left:4971;top:3925;width:2;height:8" coordorigin="4971,3925" coordsize="2,8">
              <v:shape style="position:absolute;left:4971;top:3925;width:2;height:8" coordorigin="4971,3925" coordsize="0,8" path="m4971,3925l4971,3933e" filled="false" stroked="true" strokeweight=".140pt" strokecolor="#ff0000">
                <v:path arrowok="t"/>
              </v:shape>
            </v:group>
            <v:group style="position:absolute;left:4970;top:3865;width:70;height:42" coordorigin="4970,3865" coordsize="70,42">
              <v:shape style="position:absolute;left:4970;top:3865;width:70;height:42" coordorigin="4970,3865" coordsize="70,42" path="m4970,3907l4970,3886,5007,3886,5007,3865,5040,3865,5040,3907e" filled="false" stroked="true" strokeweight=".38630pt" strokecolor="#000000">
                <v:path arrowok="t"/>
              </v:shape>
            </v:group>
            <v:group style="position:absolute;left:4970;top:3907;width:70;height:43" coordorigin="4970,3907" coordsize="70,43">
              <v:shape style="position:absolute;left:4970;top:3907;width:70;height:43" coordorigin="4970,3907" coordsize="70,43" path="m4970,3907l4970,3929,5007,3929,5007,3950,5040,3950,5040,3907e" filled="false" stroked="true" strokeweight=".38630pt" strokecolor="#000000">
                <v:path arrowok="t"/>
              </v:shape>
            </v:group>
            <v:group style="position:absolute;left:4539;top:3828;width:158;height:158" coordorigin="4539,3828" coordsize="158,158">
              <v:shape style="position:absolute;left:4539;top:3828;width:158;height:158" coordorigin="4539,3828" coordsize="158,158" path="m4617,3828l4562,3851,4539,3907,4541,3928,4597,3983,4617,3986,4638,3983,4693,3928,4697,3907,4693,3887,4638,3830,4617,3828xe" filled="false" stroked="true" strokeweight=".38630pt" strokecolor="#000000">
                <v:path arrowok="t"/>
              </v:shape>
            </v:group>
            <v:group style="position:absolute;left:4651;top:3861;width:2;height:8" coordorigin="4651,3861" coordsize="2,8">
              <v:shape style="position:absolute;left:4651;top:3861;width:2;height:8" coordorigin="4651,3861" coordsize="0,8" path="m4651,3861l4651,3869e" filled="false" stroked="true" strokeweight=".140pt" strokecolor="#ff0000">
                <v:path arrowok="t"/>
              </v:shape>
            </v:group>
            <v:group style="position:absolute;left:4648;top:3865;width:3;height:3" coordorigin="4648,3865" coordsize="3,3">
              <v:shape style="position:absolute;left:4648;top:3865;width:3;height:3" coordorigin="4648,3865" coordsize="3,3" path="m4649,3865l4651,3866,4648,3865,4651,3868e" filled="false" stroked="true" strokeweight=".38630pt" strokecolor="#ff0000">
                <v:path arrowok="t"/>
              </v:shape>
            </v:group>
            <v:group style="position:absolute;left:4646;top:3865;width:5;height:4" coordorigin="4646,3865" coordsize="5,4">
              <v:shape style="position:absolute;left:4646;top:3865;width:5;height:4" coordorigin="4646,3865" coordsize="5,4" path="m4647,3865l4651,3869,4646,3865e" filled="false" stroked="true" strokeweight=".38630pt" strokecolor="#ff0000">
                <v:path arrowok="t"/>
              </v:shape>
            </v:group>
            <v:group style="position:absolute;left:4644;top:3865;width:7;height:6" coordorigin="4644,3865" coordsize="7,6">
              <v:shape style="position:absolute;left:4644;top:3865;width:7;height:6" coordorigin="4644,3865" coordsize="7,6" path="m4651,3870l4644,3865,4651,3871e" filled="false" stroked="true" strokeweight=".38630pt" strokecolor="#ff0000">
                <v:path arrowok="t"/>
              </v:shape>
            </v:group>
            <v:group style="position:absolute;left:4642;top:3865;width:9;height:9" coordorigin="4642,3865" coordsize="9,9">
              <v:shape style="position:absolute;left:4642;top:3865;width:9;height:9" coordorigin="4642,3865" coordsize="9,9" path="m4643,3865l4651,3873,4642,3865,4651,3874e" filled="false" stroked="true" strokeweight=".38630pt" strokecolor="#ff0000">
                <v:path arrowok="t"/>
              </v:shape>
            </v:group>
            <v:group style="position:absolute;left:4639;top:3865;width:12;height:12" coordorigin="4639,3865" coordsize="12,12">
              <v:shape style="position:absolute;left:4639;top:3865;width:12;height:12" coordorigin="4639,3865" coordsize="12,12" path="m4640,3865l4651,3875,4639,3865,4651,3877e" filled="false" stroked="true" strokeweight=".38630pt" strokecolor="#ff0000">
                <v:path arrowok="t"/>
              </v:shape>
            </v:group>
            <v:group style="position:absolute;left:4637;top:3865;width:14;height:14" coordorigin="4637,3865" coordsize="14,14">
              <v:shape style="position:absolute;left:4637;top:3865;width:14;height:14" coordorigin="4637,3865" coordsize="14,14" path="m4638,3865l4651,3878,4637,3865,4651,3879e" filled="false" stroked="true" strokeweight=".38630pt" strokecolor="#ff0000">
                <v:path arrowok="t"/>
              </v:shape>
            </v:group>
            <v:group style="position:absolute;left:4634;top:3865;width:17;height:17" coordorigin="4634,3865" coordsize="17,17">
              <v:shape style="position:absolute;left:4634;top:3865;width:17;height:17" coordorigin="4634,3865" coordsize="17,17" path="m4635,3865l4651,3880,4634,3865,4651,3882e" filled="false" stroked="true" strokeweight=".38630pt" strokecolor="#ff0000">
                <v:path arrowok="t"/>
              </v:shape>
            </v:group>
            <v:group style="position:absolute;left:4631;top:3865;width:20;height:18" coordorigin="4631,3865" coordsize="20,18">
              <v:shape style="position:absolute;left:4631;top:3865;width:20;height:18" coordorigin="4631,3865" coordsize="20,18" path="m4633,3865l4651,3883,4631,3865e" filled="false" stroked="true" strokeweight=".38630pt" strokecolor="#ff0000">
                <v:path arrowok="t"/>
              </v:shape>
            </v:group>
            <v:group style="position:absolute;left:4630;top:3865;width:21;height:21" coordorigin="4630,3865" coordsize="21,21">
              <v:shape style="position:absolute;left:4630;top:3865;width:21;height:21" coordorigin="4630,3865" coordsize="21,21" path="m4651,3884l4630,3865,4651,3886e" filled="false" stroked="true" strokeweight=".38630pt" strokecolor="#ff0000">
                <v:path arrowok="t"/>
              </v:shape>
            </v:group>
            <v:group style="position:absolute;left:4628;top:3865;width:23;height:23" coordorigin="4628,3865" coordsize="23,23">
              <v:shape style="position:absolute;left:4628;top:3865;width:23;height:23" coordorigin="4628,3865" coordsize="23,23" path="m4629,3865l4651,3887,4628,3865,4651,3888e" filled="false" stroked="true" strokeweight=".38630pt" strokecolor="#ff0000">
                <v:path arrowok="t"/>
              </v:shape>
            </v:group>
            <v:group style="position:absolute;left:4625;top:3865;width:26;height:26" coordorigin="4625,3865" coordsize="26,26">
              <v:shape style="position:absolute;left:4625;top:3865;width:26;height:26" coordorigin="4625,3865" coordsize="26,26" path="m4626,3865l4651,3889,4625,3865,4651,3891e" filled="false" stroked="true" strokeweight=".38630pt" strokecolor="#ff0000">
                <v:path arrowok="t"/>
              </v:shape>
            </v:group>
            <v:group style="position:absolute;left:4622;top:3865;width:29;height:28" coordorigin="4622,3865" coordsize="29,28">
              <v:shape style="position:absolute;left:4622;top:3865;width:29;height:28" coordorigin="4622,3865" coordsize="29,28" path="m4624,3865l4651,3892,4622,3865,4651,3893e" filled="false" stroked="true" strokeweight=".38630pt" strokecolor="#ff0000">
                <v:path arrowok="t"/>
              </v:shape>
            </v:group>
            <v:group style="position:absolute;left:4620;top:3865;width:31;height:31" coordorigin="4620,3865" coordsize="31,31">
              <v:shape style="position:absolute;left:4620;top:3865;width:31;height:31" coordorigin="4620,3865" coordsize="31,31" path="m4621,3865l4651,3895,4620,3865,4651,3896e" filled="false" stroked="true" strokeweight=".38630pt" strokecolor="#ff0000">
                <v:path arrowok="t"/>
              </v:shape>
            </v:group>
            <v:group style="position:absolute;left:4617;top:3865;width:34;height:32" coordorigin="4617,3865" coordsize="34,32">
              <v:shape style="position:absolute;left:4617;top:3865;width:34;height:32" coordorigin="4617,3865" coordsize="34,32" path="m4619,3865l4651,3897,4617,3865e" filled="false" stroked="true" strokeweight=".38630pt" strokecolor="#ff0000">
                <v:path arrowok="t"/>
              </v:shape>
            </v:group>
            <v:group style="position:absolute;left:4617;top:3866;width:34;height:34" coordorigin="4617,3866" coordsize="34,34">
              <v:shape style="position:absolute;left:4617;top:3866;width:34;height:34" coordorigin="4617,3866" coordsize="34,34" path="m4651,3898l4617,3866,4651,3900e" filled="false" stroked="true" strokeweight=".38630pt" strokecolor="#ff0000">
                <v:path arrowok="t"/>
              </v:shape>
            </v:group>
            <v:group style="position:absolute;left:4617;top:3868;width:34;height:34" coordorigin="4617,3868" coordsize="34,34">
              <v:shape style="position:absolute;left:4617;top:3868;width:34;height:34" coordorigin="4617,3868" coordsize="34,34" path="m4617,3868l4651,3901,4617,3869,4651,3902e" filled="false" stroked="true" strokeweight=".38630pt" strokecolor="#ff0000">
                <v:path arrowok="t"/>
              </v:shape>
            </v:group>
            <v:group style="position:absolute;left:4617;top:3870;width:34;height:35" coordorigin="4617,3870" coordsize="34,35">
              <v:shape style="position:absolute;left:4617;top:3870;width:34;height:35" coordorigin="4617,3870" coordsize="34,35" path="m4617,3870l4651,3904,4617,3871,4651,3905e" filled="false" stroked="true" strokeweight=".38630pt" strokecolor="#ff0000">
                <v:path arrowok="t"/>
              </v:shape>
            </v:group>
            <v:group style="position:absolute;left:4617;top:3873;width:34;height:34" coordorigin="4617,3873" coordsize="34,34">
              <v:shape style="position:absolute;left:4617;top:3873;width:34;height:34" coordorigin="4617,3873" coordsize="34,34" path="m4617,3873l4651,3906,4617,3874,4651,3907e" filled="false" stroked="true" strokeweight=".38630pt" strokecolor="#ff0000">
                <v:path arrowok="t"/>
              </v:shape>
            </v:group>
            <v:group style="position:absolute;left:4617;top:3875;width:34;height:35" coordorigin="4617,3875" coordsize="34,35">
              <v:shape style="position:absolute;left:4617;top:3875;width:34;height:35" coordorigin="4617,3875" coordsize="34,35" path="m4617,3875l4651,3909,4617,3877,4651,3910e" filled="false" stroked="true" strokeweight=".38630pt" strokecolor="#ff0000">
                <v:path arrowok="t"/>
              </v:shape>
            </v:group>
            <v:group style="position:absolute;left:4617;top:3878;width:34;height:33" coordorigin="4617,3878" coordsize="34,33">
              <v:shape style="position:absolute;left:4617;top:3878;width:34;height:33" coordorigin="4617,3878" coordsize="34,33" path="m4617,3878l4651,3911,4617,3879e" filled="false" stroked="true" strokeweight=".38630pt" strokecolor="#ff0000">
                <v:path arrowok="t"/>
              </v:shape>
            </v:group>
            <v:group style="position:absolute;left:4617;top:3880;width:34;height:34" coordorigin="4617,3880" coordsize="34,34">
              <v:shape style="position:absolute;left:4617;top:3880;width:34;height:34" coordorigin="4617,3880" coordsize="34,34" path="m4651,3913l4617,3880,4651,3914e" filled="false" stroked="true" strokeweight=".38630pt" strokecolor="#ff0000">
                <v:path arrowok="t"/>
              </v:shape>
            </v:group>
            <v:group style="position:absolute;left:4617;top:3882;width:34;height:34" coordorigin="4617,3882" coordsize="34,34">
              <v:shape style="position:absolute;left:4617;top:3882;width:34;height:34" coordorigin="4617,3882" coordsize="34,34" path="m4617,3882l4651,3915,4617,3883,4651,3916e" filled="false" stroked="true" strokeweight=".38630pt" strokecolor="#ff0000">
                <v:path arrowok="t"/>
              </v:shape>
            </v:group>
            <v:group style="position:absolute;left:4617;top:3884;width:34;height:34" coordorigin="4617,3884" coordsize="34,34">
              <v:shape style="position:absolute;left:4617;top:3884;width:34;height:34" coordorigin="4617,3884" coordsize="34,34" path="m4617,3884l4651,3918,4617,3886e" filled="false" stroked="true" strokeweight=".38630pt" strokecolor="#ff0000">
                <v:path arrowok="t"/>
              </v:shape>
            </v:group>
            <v:group style="position:absolute;left:4615;top:3886;width:36;height:34" coordorigin="4615,3886" coordsize="36,34">
              <v:shape style="position:absolute;left:4615;top:3886;width:36;height:34" coordorigin="4615,3886" coordsize="36,34" path="m4651,3919l4616,3886,4651,3920,4615,3886e" filled="false" stroked="true" strokeweight=".38630pt" strokecolor="#ff0000">
                <v:path arrowok="t"/>
              </v:shape>
            </v:group>
            <v:group style="position:absolute;left:4612;top:3886;width:39;height:37" coordorigin="4612,3886" coordsize="39,37">
              <v:shape style="position:absolute;left:4612;top:3886;width:39;height:37" coordorigin="4612,3886" coordsize="39,37" path="m4651,3922l4613,3886,4651,3923,4612,3886e" filled="false" stroked="true" strokeweight=".38630pt" strokecolor="#ff0000">
                <v:path arrowok="t"/>
              </v:shape>
            </v:group>
            <v:group style="position:absolute;left:4611;top:3886;width:40;height:38" coordorigin="4611,3886" coordsize="40,38">
              <v:shape style="position:absolute;left:4611;top:3886;width:40;height:38" coordorigin="4611,3886" coordsize="40,38" path="m4611,3886l4651,3924e" filled="false" stroked="true" strokeweight=".38630pt" strokecolor="#ff0000">
                <v:path arrowok="t"/>
              </v:shape>
            </v:group>
            <v:group style="position:absolute;left:4610;top:3886;width:41;height:39" coordorigin="4610,3886" coordsize="41,39">
              <v:shape style="position:absolute;left:4610;top:3886;width:41;height:39" coordorigin="4610,3886" coordsize="41,39" path="m4610,3886l4651,3925,4610,3886xe" filled="false" stroked="true" strokeweight=".38630pt" strokecolor="#ff0000">
                <v:path arrowok="t"/>
              </v:shape>
            </v:group>
            <v:group style="position:absolute;left:4608;top:3886;width:43;height:41" coordorigin="4608,3886" coordsize="43,41">
              <v:shape style="position:absolute;left:4608;top:3886;width:43;height:41" coordorigin="4608,3886" coordsize="43,41" path="m4608,3886l4651,3927e" filled="false" stroked="true" strokeweight=".38630pt" strokecolor="#ff0000">
                <v:path arrowok="t"/>
              </v:shape>
            </v:group>
            <v:group style="position:absolute;left:4606;top:3886;width:45;height:43" coordorigin="4606,3886" coordsize="45,43">
              <v:shape style="position:absolute;left:4606;top:3886;width:45;height:43" coordorigin="4606,3886" coordsize="45,43" path="m4651,3928l4607,3886,4651,3929,4606,3886e" filled="false" stroked="true" strokeweight=".38630pt" strokecolor="#ff0000">
                <v:path arrowok="t"/>
              </v:shape>
            </v:group>
            <v:group style="position:absolute;left:4603;top:3886;width:48;height:46" coordorigin="4603,3886" coordsize="48,46">
              <v:shape style="position:absolute;left:4603;top:3886;width:48;height:46" coordorigin="4603,3886" coordsize="48,46" path="m4651,3931l4604,3886,4651,3932,4603,3886e" filled="false" stroked="true" strokeweight=".38630pt" strokecolor="#ff0000">
                <v:path arrowok="t"/>
              </v:shape>
            </v:group>
            <v:group style="position:absolute;left:4601;top:3886;width:50;height:48" coordorigin="4601,3886" coordsize="50,48">
              <v:shape style="position:absolute;left:4601;top:3886;width:50;height:48" coordorigin="4601,3886" coordsize="50,48" path="m4651,3933l4602,3886,4651,3934,4601,3886e" filled="false" stroked="true" strokeweight=".38630pt" strokecolor="#ff0000">
                <v:path arrowok="t"/>
              </v:shape>
            </v:group>
            <v:group style="position:absolute;left:4598;top:3886;width:53;height:51" coordorigin="4598,3886" coordsize="53,51">
              <v:shape style="position:absolute;left:4598;top:3886;width:53;height:51" coordorigin="4598,3886" coordsize="53,51" path="m4651,3936l4599,3886,4651,3937,4598,3886e" filled="false" stroked="true" strokeweight=".38630pt" strokecolor="#ff0000">
                <v:path arrowok="t"/>
              </v:shape>
            </v:group>
            <v:group style="position:absolute;left:4597;top:3886;width:54;height:52" coordorigin="4597,3886" coordsize="54,52">
              <v:shape style="position:absolute;left:4597;top:3886;width:54;height:52" coordorigin="4597,3886" coordsize="54,52" path="m4597,3886l4651,3938e" filled="false" stroked="true" strokeweight=".38630pt" strokecolor="#ff0000">
                <v:path arrowok="t"/>
              </v:shape>
            </v:group>
            <v:group style="position:absolute;left:4595;top:3886;width:56;height:54" coordorigin="4595,3886" coordsize="56,54">
              <v:shape style="position:absolute;left:4595;top:3886;width:56;height:54" coordorigin="4595,3886" coordsize="56,54" path="m4595,3886l4651,3940,4595,3886xe" filled="false" stroked="true" strokeweight=".38630pt" strokecolor="#ff0000">
                <v:path arrowok="t"/>
              </v:shape>
            </v:group>
            <v:group style="position:absolute;left:4594;top:3886;width:57;height:55" coordorigin="4594,3886" coordsize="57,55">
              <v:shape style="position:absolute;left:4594;top:3886;width:57;height:55" coordorigin="4594,3886" coordsize="57,55" path="m4594,3886l4651,3941e" filled="false" stroked="true" strokeweight=".38630pt" strokecolor="#ff0000">
                <v:path arrowok="t"/>
              </v:shape>
            </v:group>
            <v:group style="position:absolute;left:4591;top:3886;width:60;height:57" coordorigin="4591,3886" coordsize="60,57">
              <v:shape style="position:absolute;left:4591;top:3886;width:60;height:57" coordorigin="4591,3886" coordsize="60,57" path="m4651,3942l4593,3886,4651,3943,4591,3886e" filled="false" stroked="true" strokeweight=".38630pt" strokecolor="#ff0000">
                <v:path arrowok="t"/>
              </v:shape>
            </v:group>
            <v:group style="position:absolute;left:4589;top:3886;width:62;height:60" coordorigin="4589,3886" coordsize="62,60">
              <v:shape style="position:absolute;left:4589;top:3886;width:62;height:60" coordorigin="4589,3886" coordsize="62,60" path="m4651,3945l4590,3886,4651,3946,4589,3886e" filled="false" stroked="true" strokeweight=".38630pt" strokecolor="#ff0000">
                <v:path arrowok="t"/>
              </v:shape>
            </v:group>
            <v:group style="position:absolute;left:4586;top:3886;width:65;height:63" coordorigin="4586,3886" coordsize="65,63">
              <v:shape style="position:absolute;left:4586;top:3886;width:65;height:63" coordorigin="4586,3886" coordsize="65,63" path="m4651,3947l4588,3886,4651,3949,4586,3886e" filled="false" stroked="true" strokeweight=".38630pt" strokecolor="#ff0000">
                <v:path arrowok="t"/>
              </v:shape>
            </v:group>
            <v:group style="position:absolute;left:4584;top:3886;width:65;height:64" coordorigin="4584,3886" coordsize="65,64">
              <v:shape style="position:absolute;left:4584;top:3886;width:65;height:64" coordorigin="4584,3886" coordsize="65,64" path="m4649,3950l4585,3886,4648,3950,4584,3886e" filled="false" stroked="true" strokeweight=".38630pt" strokecolor="#ff0000">
                <v:path arrowok="t"/>
              </v:shape>
            </v:group>
            <v:group style="position:absolute;left:4582;top:3886;width:65;height:64" coordorigin="4582,3886" coordsize="65,64">
              <v:shape style="position:absolute;left:4582;top:3886;width:65;height:64" coordorigin="4582,3886" coordsize="65,64" path="m4582,3886l4647,3950e" filled="false" stroked="true" strokeweight=".38630pt" strokecolor="#ff0000">
                <v:path arrowok="t"/>
              </v:shape>
            </v:group>
            <v:group style="position:absolute;left:4581;top:3886;width:65;height:64" coordorigin="4581,3886" coordsize="65,64">
              <v:shape style="position:absolute;left:4581;top:3886;width:65;height:64" coordorigin="4581,3886" coordsize="65,64" path="m4581,3886l4646,3950,4581,3886xe" filled="false" stroked="true" strokeweight=".38630pt" strokecolor="#ff0000">
                <v:path arrowok="t"/>
              </v:shape>
            </v:group>
            <v:group style="position:absolute;left:4580;top:3886;width:64;height:64" coordorigin="4580,3886" coordsize="64,64">
              <v:shape style="position:absolute;left:4580;top:3886;width:64;height:64" coordorigin="4580,3886" coordsize="64,64" path="m4580,3886l4644,3950e" filled="false" stroked="true" strokeweight=".38630pt" strokecolor="#ff0000">
                <v:path arrowok="t"/>
              </v:shape>
            </v:group>
            <v:group style="position:absolute;left:4580;top:3887;width:63;height:63" coordorigin="4580,3887" coordsize="63,63">
              <v:shape style="position:absolute;left:4580;top:3887;width:63;height:63" coordorigin="4580,3887" coordsize="63,63" path="m4580,3887l4643,3950,4580,3887xe" filled="false" stroked="true" strokeweight=".38630pt" strokecolor="#ff0000">
                <v:path arrowok="t"/>
              </v:shape>
            </v:group>
            <v:group style="position:absolute;left:4580;top:3888;width:62;height:62" coordorigin="4580,3888" coordsize="62,62">
              <v:shape style="position:absolute;left:4580;top:3888;width:62;height:62" coordorigin="4580,3888" coordsize="62,62" path="m4580,3888l4642,3950e" filled="false" stroked="true" strokeweight=".38630pt" strokecolor="#ff0000">
                <v:path arrowok="t"/>
              </v:shape>
            </v:group>
            <v:group style="position:absolute;left:4580;top:3889;width:60;height:61" coordorigin="4580,3889" coordsize="60,61">
              <v:shape style="position:absolute;left:4580;top:3889;width:60;height:61" coordorigin="4580,3889" coordsize="60,61" path="m4580,3889l4640,3950,4580,3889xe" filled="false" stroked="true" strokeweight=".38630pt" strokecolor="#ff0000">
                <v:path arrowok="t"/>
              </v:shape>
            </v:group>
            <v:group style="position:absolute;left:4580;top:3891;width:59;height:59" coordorigin="4580,3891" coordsize="59,59">
              <v:shape style="position:absolute;left:4580;top:3891;width:59;height:59" coordorigin="4580,3891" coordsize="59,59" path="m4580,3891l4639,3950e" filled="false" stroked="true" strokeweight=".38630pt" strokecolor="#ff0000">
                <v:path arrowok="t"/>
              </v:shape>
            </v:group>
            <v:group style="position:absolute;left:4580;top:3892;width:58;height:58" coordorigin="4580,3892" coordsize="58,58">
              <v:shape style="position:absolute;left:4580;top:3892;width:58;height:58" coordorigin="4580,3892" coordsize="58,58" path="m4638,3950l4580,3892,4617,3929,4638,3950xe" filled="false" stroked="true" strokeweight=".38630pt" strokecolor="#ff0000">
                <v:path arrowok="t"/>
              </v:shape>
            </v:group>
            <v:group style="position:absolute;left:4580;top:3893;width:36;height:36" coordorigin="4580,3893" coordsize="36,36">
              <v:shape style="position:absolute;left:4580;top:3893;width:36;height:36" coordorigin="4580,3893" coordsize="36,36" path="m4580,3893l4616,3929e" filled="false" stroked="true" strokeweight=".38630pt" strokecolor="#ff0000">
                <v:path arrowok="t"/>
              </v:shape>
            </v:group>
            <v:group style="position:absolute;left:4617;top:3931;width:20;height:19" coordorigin="4617,3931" coordsize="20,19">
              <v:shape style="position:absolute;left:4617;top:3931;width:20;height:19" coordorigin="4617,3931" coordsize="20,19" path="m4617,3931l4637,3950e" filled="false" stroked="true" strokeweight=".38630pt" strokecolor="#ff0000">
                <v:path arrowok="t"/>
              </v:shape>
            </v:group>
            <v:group style="position:absolute;left:4580;top:3895;width:35;height:34" coordorigin="4580,3895" coordsize="35,34">
              <v:shape style="position:absolute;left:4580;top:3895;width:35;height:34" coordorigin="4580,3895" coordsize="35,34" path="m4580,3895l4615,3929e" filled="false" stroked="true" strokeweight=".38630pt" strokecolor="#ff0000">
                <v:path arrowok="t"/>
              </v:shape>
            </v:group>
            <v:group style="position:absolute;left:4617;top:3931;width:18;height:19" coordorigin="4617,3931" coordsize="18,19">
              <v:shape style="position:absolute;left:4617;top:3931;width:18;height:19" coordorigin="4617,3931" coordsize="18,19" path="m4617,3931l4635,3950e" filled="false" stroked="true" strokeweight=".38630pt" strokecolor="#ff0000">
                <v:path arrowok="t"/>
              </v:shape>
            </v:group>
            <v:group style="position:absolute;left:4580;top:3895;width:35;height:34" coordorigin="4580,3895" coordsize="35,34">
              <v:shape style="position:absolute;left:4580;top:3895;width:35;height:34" coordorigin="4580,3895" coordsize="35,34" path="m4580,3895l4615,3929e" filled="false" stroked="true" strokeweight=".38630pt" strokecolor="#ff0000">
                <v:path arrowok="t"/>
              </v:shape>
            </v:group>
            <v:group style="position:absolute;left:4617;top:3932;width:17;height:18" coordorigin="4617,3932" coordsize="17,18">
              <v:shape style="position:absolute;left:4617;top:3932;width:17;height:18" coordorigin="4617,3932" coordsize="17,18" path="m4617,3932l4634,3950e" filled="false" stroked="true" strokeweight=".38630pt" strokecolor="#ff0000">
                <v:path arrowok="t"/>
              </v:shape>
            </v:group>
            <v:group style="position:absolute;left:4580;top:3896;width:33;height:33" coordorigin="4580,3896" coordsize="33,33">
              <v:shape style="position:absolute;left:4580;top:3896;width:33;height:33" coordorigin="4580,3896" coordsize="33,33" path="m4580,3896l4613,3929e" filled="false" stroked="true" strokeweight=".38630pt" strokecolor="#ff0000">
                <v:path arrowok="t"/>
              </v:shape>
            </v:group>
            <v:group style="position:absolute;left:4617;top:3933;width:17;height:17" coordorigin="4617,3933" coordsize="17,17">
              <v:shape style="position:absolute;left:4617;top:3933;width:17;height:17" coordorigin="4617,3933" coordsize="17,17" path="m4617,3933l4634,3950e" filled="false" stroked="true" strokeweight=".38630pt" strokecolor="#ff0000">
                <v:path arrowok="t"/>
              </v:shape>
            </v:group>
            <v:group style="position:absolute;left:4580;top:3897;width:32;height:32" coordorigin="4580,3897" coordsize="32,32">
              <v:shape style="position:absolute;left:4580;top:3897;width:32;height:32" coordorigin="4580,3897" coordsize="32,32" path="m4580,3897l4612,3929e" filled="false" stroked="true" strokeweight=".38630pt" strokecolor="#ff0000">
                <v:path arrowok="t"/>
              </v:shape>
            </v:group>
            <v:group style="position:absolute;left:4617;top:3934;width:16;height:16" coordorigin="4617,3934" coordsize="16,16">
              <v:shape style="position:absolute;left:4617;top:3934;width:16;height:16" coordorigin="4617,3934" coordsize="16,16" path="m4617,3934l4633,3950e" filled="false" stroked="true" strokeweight=".38630pt" strokecolor="#ff0000">
                <v:path arrowok="t"/>
              </v:shape>
            </v:group>
            <v:group style="position:absolute;left:4580;top:3898;width:32;height:31" coordorigin="4580,3898" coordsize="32,31">
              <v:shape style="position:absolute;left:4580;top:3898;width:32;height:31" coordorigin="4580,3898" coordsize="32,31" path="m4580,3898l4612,3929e" filled="false" stroked="true" strokeweight=".38630pt" strokecolor="#ff0000">
                <v:path arrowok="t"/>
              </v:shape>
            </v:group>
            <v:group style="position:absolute;left:4617;top:3934;width:14;height:16" coordorigin="4617,3934" coordsize="14,16">
              <v:shape style="position:absolute;left:4617;top:3934;width:14;height:16" coordorigin="4617,3934" coordsize="14,16" path="m4617,3934l4631,3950e" filled="false" stroked="true" strokeweight=".38630pt" strokecolor="#ff0000">
                <v:path arrowok="t"/>
              </v:shape>
            </v:group>
            <v:group style="position:absolute;left:4580;top:3898;width:31;height:31" coordorigin="4580,3898" coordsize="31,31">
              <v:shape style="position:absolute;left:4580;top:3898;width:31;height:31" coordorigin="4580,3898" coordsize="31,31" path="m4580,3898l4611,3929e" filled="false" stroked="true" strokeweight=".38630pt" strokecolor="#ff0000">
                <v:path arrowok="t"/>
              </v:shape>
            </v:group>
            <v:group style="position:absolute;left:4617;top:3936;width:14;height:14" coordorigin="4617,3936" coordsize="14,14">
              <v:shape style="position:absolute;left:4617;top:3936;width:14;height:14" coordorigin="4617,3936" coordsize="14,14" path="m4617,3936l4631,3950e" filled="false" stroked="true" strokeweight=".38630pt" strokecolor="#ff0000">
                <v:path arrowok="t"/>
              </v:shape>
            </v:group>
            <v:group style="position:absolute;left:4580;top:3900;width:30;height:29" coordorigin="4580,3900" coordsize="30,29">
              <v:shape style="position:absolute;left:4580;top:3900;width:30;height:29" coordorigin="4580,3900" coordsize="30,29" path="m4580,3900l4610,3929e" filled="false" stroked="true" strokeweight=".38630pt" strokecolor="#ff0000">
                <v:path arrowok="t"/>
              </v:shape>
            </v:group>
            <v:group style="position:absolute;left:4617;top:3937;width:13;height:13" coordorigin="4617,3937" coordsize="13,13">
              <v:shape style="position:absolute;left:4617;top:3937;width:13;height:13" coordorigin="4617,3937" coordsize="13,13" path="m4617,3937l4630,3950e" filled="false" stroked="true" strokeweight=".38630pt" strokecolor="#ff0000">
                <v:path arrowok="t"/>
              </v:shape>
            </v:group>
            <v:group style="position:absolute;left:4580;top:3901;width:30;height:28" coordorigin="4580,3901" coordsize="30,28">
              <v:shape style="position:absolute;left:4580;top:3901;width:30;height:28" coordorigin="4580,3901" coordsize="30,28" path="m4580,3901l4610,3929e" filled="false" stroked="true" strokeweight=".38630pt" strokecolor="#ff0000">
                <v:path arrowok="t"/>
              </v:shape>
            </v:group>
            <v:group style="position:absolute;left:4617;top:3937;width:12;height:13" coordorigin="4617,3937" coordsize="12,13">
              <v:shape style="position:absolute;left:4617;top:3937;width:12;height:13" coordorigin="4617,3937" coordsize="12,13" path="m4617,3937l4629,3950e" filled="false" stroked="true" strokeweight=".38630pt" strokecolor="#ff0000">
                <v:path arrowok="t"/>
              </v:shape>
            </v:group>
            <v:group style="position:absolute;left:4580;top:3901;width:28;height:28" coordorigin="4580,3901" coordsize="28,28">
              <v:shape style="position:absolute;left:4580;top:3901;width:28;height:28" coordorigin="4580,3901" coordsize="28,28" path="m4580,3901l4608,3929e" filled="false" stroked="true" strokeweight=".38630pt" strokecolor="#ff0000">
                <v:path arrowok="t"/>
              </v:shape>
            </v:group>
            <v:group style="position:absolute;left:4617;top:3938;width:12;height:12" coordorigin="4617,3938" coordsize="12,12">
              <v:shape style="position:absolute;left:4617;top:3938;width:12;height:12" coordorigin="4617,3938" coordsize="12,12" path="m4617,3938l4629,3950e" filled="false" stroked="true" strokeweight=".38630pt" strokecolor="#ff0000">
                <v:path arrowok="t"/>
              </v:shape>
            </v:group>
            <v:group style="position:absolute;left:4580;top:3902;width:27;height:27" coordorigin="4580,3902" coordsize="27,27">
              <v:shape style="position:absolute;left:4580;top:3902;width:27;height:27" coordorigin="4580,3902" coordsize="27,27" path="m4580,3902l4607,3929e" filled="false" stroked="true" strokeweight=".38630pt" strokecolor="#ff0000">
                <v:path arrowok="t"/>
              </v:shape>
            </v:group>
            <v:group style="position:absolute;left:4617;top:3940;width:11;height:10" coordorigin="4617,3940" coordsize="11,10">
              <v:shape style="position:absolute;left:4617;top:3940;width:11;height:10" coordorigin="4617,3940" coordsize="11,10" path="m4617,3940l4628,3950e" filled="false" stroked="true" strokeweight=".38630pt" strokecolor="#ff0000">
                <v:path arrowok="t"/>
              </v:shape>
            </v:group>
            <v:group style="position:absolute;left:4580;top:3904;width:27;height:25" coordorigin="4580,3904" coordsize="27,25">
              <v:shape style="position:absolute;left:4580;top:3904;width:27;height:25" coordorigin="4580,3904" coordsize="27,25" path="m4580,3904l4607,3929e" filled="false" stroked="true" strokeweight=".38630pt" strokecolor="#ff0000">
                <v:path arrowok="t"/>
              </v:shape>
            </v:group>
            <v:group style="position:absolute;left:4617;top:3940;width:9;height:10" coordorigin="4617,3940" coordsize="9,10">
              <v:shape style="position:absolute;left:4617;top:3940;width:9;height:10" coordorigin="4617,3940" coordsize="9,10" path="m4617,3940l4626,3950e" filled="false" stroked="true" strokeweight=".38630pt" strokecolor="#ff0000">
                <v:path arrowok="t"/>
              </v:shape>
            </v:group>
            <v:group style="position:absolute;left:4580;top:3904;width:26;height:25" coordorigin="4580,3904" coordsize="26,25">
              <v:shape style="position:absolute;left:4580;top:3904;width:26;height:25" coordorigin="4580,3904" coordsize="26,25" path="m4580,3904l4606,3929e" filled="false" stroked="true" strokeweight=".38630pt" strokecolor="#ff0000">
                <v:path arrowok="t"/>
              </v:shape>
            </v:group>
            <v:group style="position:absolute;left:4617;top:3941;width:9;height:9" coordorigin="4617,3941" coordsize="9,9">
              <v:shape style="position:absolute;left:4617;top:3941;width:9;height:9" coordorigin="4617,3941" coordsize="9,9" path="m4617,3941l4626,3950e" filled="false" stroked="true" strokeweight=".38630pt" strokecolor="#ff0000">
                <v:path arrowok="t"/>
              </v:shape>
            </v:group>
            <v:group style="position:absolute;left:4580;top:3905;width:24;height:24" coordorigin="4580,3905" coordsize="24,24">
              <v:shape style="position:absolute;left:4580;top:3905;width:24;height:24" coordorigin="4580,3905" coordsize="24,24" path="m4580,3905l4604,3929e" filled="false" stroked="true" strokeweight=".38630pt" strokecolor="#ff0000">
                <v:path arrowok="t"/>
              </v:shape>
            </v:group>
            <v:group style="position:absolute;left:4617;top:3942;width:8;height:8" coordorigin="4617,3942" coordsize="8,8">
              <v:shape style="position:absolute;left:4617;top:3942;width:8;height:8" coordorigin="4617,3942" coordsize="8,8" path="m4617,3942l4625,3950e" filled="false" stroked="true" strokeweight=".38630pt" strokecolor="#ff0000">
                <v:path arrowok="t"/>
              </v:shape>
            </v:group>
            <v:group style="position:absolute;left:4580;top:3906;width:24;height:23" coordorigin="4580,3906" coordsize="24,23">
              <v:shape style="position:absolute;left:4580;top:3906;width:24;height:23" coordorigin="4580,3906" coordsize="24,23" path="m4580,3906l4604,3929e" filled="false" stroked="true" strokeweight=".38630pt" strokecolor="#ff0000">
                <v:path arrowok="t"/>
              </v:shape>
            </v:group>
            <v:group style="position:absolute;left:4617;top:3942;width:7;height:8" coordorigin="4617,3942" coordsize="7,8">
              <v:shape style="position:absolute;left:4617;top:3942;width:7;height:8" coordorigin="4617,3942" coordsize="7,8" path="m4617,3942l4624,3950e" filled="false" stroked="true" strokeweight=".38630pt" strokecolor="#ff0000">
                <v:path arrowok="t"/>
              </v:shape>
            </v:group>
            <v:group style="position:absolute;left:4580;top:3906;width:23;height:23" coordorigin="4580,3906" coordsize="23,23">
              <v:shape style="position:absolute;left:4580;top:3906;width:23;height:23" coordorigin="4580,3906" coordsize="23,23" path="m4580,3906l4603,3929e" filled="false" stroked="true" strokeweight=".38630pt" strokecolor="#ff0000">
                <v:path arrowok="t"/>
              </v:shape>
            </v:group>
            <v:group style="position:absolute;left:4617;top:3943;width:7;height:7" coordorigin="4617,3943" coordsize="7,7">
              <v:shape style="position:absolute;left:4617;top:3943;width:7;height:7" coordorigin="4617,3943" coordsize="7,7" path="m4617,3943l4624,3950e" filled="false" stroked="true" strokeweight=".38630pt" strokecolor="#ff0000">
                <v:path arrowok="t"/>
              </v:shape>
            </v:group>
            <v:group style="position:absolute;left:4580;top:3907;width:22;height:22" coordorigin="4580,3907" coordsize="22,22">
              <v:shape style="position:absolute;left:4580;top:3907;width:22;height:22" coordorigin="4580,3907" coordsize="22,22" path="m4580,3907l4602,3929e" filled="false" stroked="true" strokeweight=".38630pt" strokecolor="#ff0000">
                <v:path arrowok="t"/>
              </v:shape>
            </v:group>
            <v:group style="position:absolute;left:4617;top:3945;width:5;height:5" coordorigin="4617,3945" coordsize="5,5">
              <v:shape style="position:absolute;left:4617;top:3945;width:5;height:5" coordorigin="4617,3945" coordsize="5,5" path="m4617,3945l4622,3950e" filled="false" stroked="true" strokeweight=".38630pt" strokecolor="#ff0000">
                <v:path arrowok="t"/>
              </v:shape>
            </v:group>
            <v:group style="position:absolute;left:4580;top:3909;width:21;height:20" coordorigin="4580,3909" coordsize="21,20">
              <v:shape style="position:absolute;left:4580;top:3909;width:21;height:20" coordorigin="4580,3909" coordsize="21,20" path="m4580,3909l4601,3929e" filled="false" stroked="true" strokeweight=".38630pt" strokecolor="#ff0000">
                <v:path arrowok="t"/>
              </v:shape>
            </v:group>
            <v:group style="position:absolute;left:4617;top:3945;width:4;height:5" coordorigin="4617,3945" coordsize="4,5">
              <v:shape style="position:absolute;left:4617;top:3945;width:4;height:5" coordorigin="4617,3945" coordsize="4,5" path="m4617,3945l4621,3950e" filled="false" stroked="true" strokeweight=".38630pt" strokecolor="#ff0000">
                <v:path arrowok="t"/>
              </v:shape>
            </v:group>
            <v:group style="position:absolute;left:4580;top:3909;width:21;height:20" coordorigin="4580,3909" coordsize="21,20">
              <v:shape style="position:absolute;left:4580;top:3909;width:21;height:20" coordorigin="4580,3909" coordsize="21,20" path="m4580,3909l4601,3929e" filled="false" stroked="true" strokeweight=".38630pt" strokecolor="#ff0000">
                <v:path arrowok="t"/>
              </v:shape>
            </v:group>
            <v:group style="position:absolute;left:4617;top:3946;width:3;height:4" coordorigin="4617,3946" coordsize="3,4">
              <v:shape style="position:absolute;left:4617;top:3946;width:3;height:4" coordorigin="4617,3946" coordsize="3,4" path="m4617,3946l4620,3950e" filled="false" stroked="true" strokeweight=".38630pt" strokecolor="#ff0000">
                <v:path arrowok="t"/>
              </v:shape>
            </v:group>
            <v:group style="position:absolute;left:4580;top:3910;width:19;height:19" coordorigin="4580,3910" coordsize="19,19">
              <v:shape style="position:absolute;left:4580;top:3910;width:19;height:19" coordorigin="4580,3910" coordsize="19,19" path="m4580,3910l4599,3929e" filled="false" stroked="true" strokeweight=".38630pt" strokecolor="#ff0000">
                <v:path arrowok="t"/>
              </v:shape>
            </v:group>
            <v:group style="position:absolute;left:4617;top:3947;width:3;height:3" coordorigin="4617,3947" coordsize="3,3">
              <v:shape style="position:absolute;left:4617;top:3947;width:3;height:3" coordorigin="4617,3947" coordsize="3,3" path="m4617,3947l4620,3950e" filled="false" stroked="true" strokeweight=".38630pt" strokecolor="#ff0000">
                <v:path arrowok="t"/>
              </v:shape>
            </v:group>
            <v:group style="position:absolute;left:4580;top:3911;width:18;height:18" coordorigin="4580,3911" coordsize="18,18">
              <v:shape style="position:absolute;left:4580;top:3911;width:18;height:18" coordorigin="4580,3911" coordsize="18,18" path="m4580,3911l4598,3929e" filled="false" stroked="true" strokeweight=".38630pt" strokecolor="#ff0000">
                <v:path arrowok="t"/>
              </v:shape>
            </v:group>
            <v:group style="position:absolute;left:4617;top:3949;width:2;height:2" coordorigin="4617,3949" coordsize="2,2">
              <v:shape style="position:absolute;left:4617;top:3949;width:2;height:2" coordorigin="4617,3949" coordsize="2,1" path="m4617,3949l4619,3950e" filled="false" stroked="true" strokeweight=".38630pt" strokecolor="#ff0000">
                <v:path arrowok="t"/>
              </v:shape>
            </v:group>
            <v:group style="position:absolute;left:4580;top:3913;width:18;height:16" coordorigin="4580,3913" coordsize="18,16">
              <v:shape style="position:absolute;left:4580;top:3913;width:18;height:16" coordorigin="4580,3913" coordsize="18,16" path="m4580,3913l4598,3929e" filled="false" stroked="true" strokeweight=".38630pt" strokecolor="#ff0000">
                <v:path arrowok="t"/>
              </v:shape>
            </v:group>
            <v:group style="position:absolute;left:4613;top:3949;width:8;height:2" coordorigin="4613,3949" coordsize="8,2">
              <v:shape style="position:absolute;left:4613;top:3949;width:8;height:2" coordorigin="4613,3949" coordsize="8,0" path="m4613,3949l4621,3949e" filled="false" stroked="true" strokeweight=".140pt" strokecolor="#ff0000">
                <v:path arrowok="t"/>
              </v:shape>
            </v:group>
            <v:group style="position:absolute;left:4580;top:3913;width:17;height:16" coordorigin="4580,3913" coordsize="17,16">
              <v:shape style="position:absolute;left:4580;top:3913;width:17;height:16" coordorigin="4580,3913" coordsize="17,16" path="m4580,3913l4597,3929e" filled="false" stroked="true" strokeweight=".38630pt" strokecolor="#ff0000">
                <v:path arrowok="t"/>
              </v:shape>
            </v:group>
            <v:group style="position:absolute;left:4580;top:3914;width:15;height:15" coordorigin="4580,3914" coordsize="15,15">
              <v:shape style="position:absolute;left:4580;top:3914;width:15;height:15" coordorigin="4580,3914" coordsize="15,15" path="m4580,3914l4595,3929,4580,3915,4594,3929e" filled="false" stroked="true" strokeweight=".38630pt" strokecolor="#ff0000">
                <v:path arrowok="t"/>
              </v:shape>
            </v:group>
            <v:group style="position:absolute;left:4580;top:3916;width:13;height:13" coordorigin="4580,3916" coordsize="13,13">
              <v:shape style="position:absolute;left:4580;top:3916;width:13;height:13" coordorigin="4580,3916" coordsize="13,13" path="m4580,3916l4593,3929,4580,3918,4591,3929e" filled="false" stroked="true" strokeweight=".38630pt" strokecolor="#ff0000">
                <v:path arrowok="t"/>
              </v:shape>
            </v:group>
            <v:group style="position:absolute;left:4580;top:3919;width:10;height:10" coordorigin="4580,3919" coordsize="10,10">
              <v:shape style="position:absolute;left:4580;top:3919;width:10;height:10" coordorigin="4580,3919" coordsize="10,10" path="m4580,3919l4590,3929,4580,3920,4589,3929e" filled="false" stroked="true" strokeweight=".38630pt" strokecolor="#ff0000">
                <v:path arrowok="t"/>
              </v:shape>
            </v:group>
            <v:group style="position:absolute;left:4580;top:3922;width:8;height:7" coordorigin="4580,3922" coordsize="8,7">
              <v:shape style="position:absolute;left:4580;top:3922;width:8;height:7" coordorigin="4580,3922" coordsize="8,7" path="m4580,3922l4588,3929e" filled="false" stroked="true" strokeweight=".38630pt" strokecolor="#ff0000">
                <v:path arrowok="t"/>
              </v:shape>
            </v:group>
            <v:group style="position:absolute;left:4580;top:3923;width:6;height:6" coordorigin="4580,3923" coordsize="6,6">
              <v:shape style="position:absolute;left:4580;top:3923;width:6;height:6" coordorigin="4580,3923" coordsize="6,6" path="m4580,3923l4586,3929,4580,3923xe" filled="false" stroked="true" strokeweight=".38630pt" strokecolor="#ff0000">
                <v:path arrowok="t"/>
              </v:shape>
            </v:group>
            <v:group style="position:absolute;left:4580;top:3924;width:5;height:5" coordorigin="4580,3924" coordsize="5,5">
              <v:shape style="position:absolute;left:4580;top:3924;width:5;height:5" coordorigin="4580,3924" coordsize="5,5" path="m4580,3924l4585,3929e" filled="false" stroked="true" strokeweight=".38630pt" strokecolor="#ff0000">
                <v:path arrowok="t"/>
              </v:shape>
            </v:group>
            <v:group style="position:absolute;left:4580;top:3925;width:4;height:4" coordorigin="4580,3925" coordsize="4,4">
              <v:shape style="position:absolute;left:4580;top:3925;width:4;height:4" coordorigin="4580,3925" coordsize="4,4" path="m4580,3925l4584,3929,4580,3927,4582,3929e" filled="false" stroked="true" strokeweight=".38630pt" strokecolor="#ff0000">
                <v:path arrowok="t"/>
              </v:shape>
            </v:group>
            <v:group style="position:absolute;left:4580;top:3928;width:2;height:2" coordorigin="4580,3928" coordsize="2,2">
              <v:shape style="position:absolute;left:4580;top:3928;width:2;height:2" coordorigin="4580,3928" coordsize="1,1" path="m4580,3928l4581,3929,4580,3929e" filled="false" stroked="true" strokeweight=".38630pt" strokecolor="#ff0000">
                <v:path arrowok="t"/>
              </v:shape>
            </v:group>
            <v:group style="position:absolute;left:4580;top:3865;width:71;height:42" coordorigin="4580,3865" coordsize="71,42">
              <v:shape style="position:absolute;left:4580;top:3865;width:71;height:42" coordorigin="4580,3865" coordsize="71,42" path="m4580,3907l4580,3886,4617,3886,4617,3865,4651,3865,4651,3907e" filled="false" stroked="true" strokeweight=".38630pt" strokecolor="#000000">
                <v:path arrowok="t"/>
              </v:shape>
            </v:group>
            <v:group style="position:absolute;left:4580;top:3907;width:71;height:43" coordorigin="4580,3907" coordsize="71,43">
              <v:shape style="position:absolute;left:4580;top:3907;width:71;height:43" coordorigin="4580,3907" coordsize="71,43" path="m4580,3907l4580,3929,4617,3929,4617,3950,4651,3950,4651,3907e" filled="false" stroked="true" strokeweight=".38630pt" strokecolor="#000000">
                <v:path arrowok="t"/>
              </v:shape>
            </v:group>
            <v:group style="position:absolute;left:4186;top:3243;width:158;height:158" coordorigin="4186,3243" coordsize="158,158">
              <v:shape style="position:absolute;left:4186;top:3243;width:158;height:158" coordorigin="4186,3243" coordsize="158,158" path="m4264,3243l4209,3266,4186,3322,4188,3342,4244,3398,4264,3401,4285,3398,4340,3342,4344,3322,4340,3301,4285,3246,4264,3243xe" filled="false" stroked="true" strokeweight=".38630pt" strokecolor="#000000">
                <v:path arrowok="t"/>
              </v:shape>
            </v:group>
            <v:group style="position:absolute;left:4299;top:3275;width:2;height:8" coordorigin="4299,3275" coordsize="2,8">
              <v:shape style="position:absolute;left:4299;top:3275;width:2;height:8" coordorigin="4299,3275" coordsize="0,8" path="m4299,3275l4299,3283e" filled="false" stroked="true" strokeweight=".140pt" strokecolor="#ff0000">
                <v:path arrowok="t"/>
              </v:shape>
            </v:group>
            <v:group style="position:absolute;left:4297;top:3279;width:2;height:2" coordorigin="4297,3279" coordsize="2,2">
              <v:shape style="position:absolute;left:4297;top:3279;width:2;height:2" coordorigin="4297,3279" coordsize="1,1" path="m4297,3279l4298,3280e" filled="false" stroked="true" strokeweight=".38630pt" strokecolor="#ff0000">
                <v:path arrowok="t"/>
              </v:shape>
            </v:group>
            <v:group style="position:absolute;left:4295;top:3279;width:3;height:3" coordorigin="4295,3279" coordsize="3,3">
              <v:shape style="position:absolute;left:4295;top:3279;width:3;height:3" coordorigin="4295,3279" coordsize="3,3" path="m4295,3279l4298,3282,4295,3279xe" filled="false" stroked="true" strokeweight=".38630pt" strokecolor="#ff0000">
                <v:path arrowok="t"/>
              </v:shape>
            </v:group>
            <v:group style="position:absolute;left:4294;top:3279;width:4;height:4" coordorigin="4294,3279" coordsize="4,4">
              <v:shape style="position:absolute;left:4294;top:3279;width:4;height:4" coordorigin="4294,3279" coordsize="4,4" path="m4294,3279l4298,3283e" filled="false" stroked="true" strokeweight=".38630pt" strokecolor="#ff0000">
                <v:path arrowok="t"/>
              </v:shape>
            </v:group>
            <v:group style="position:absolute;left:4293;top:3279;width:5;height:5" coordorigin="4293,3279" coordsize="5,5">
              <v:shape style="position:absolute;left:4293;top:3279;width:5;height:5" coordorigin="4293,3279" coordsize="5,5" path="m4293,3279l4298,3284,4293,3279xe" filled="false" stroked="true" strokeweight=".38630pt" strokecolor="#ff0000">
                <v:path arrowok="t"/>
              </v:shape>
            </v:group>
            <v:group style="position:absolute;left:4291;top:3279;width:7;height:7" coordorigin="4291,3279" coordsize="7,7">
              <v:shape style="position:absolute;left:4291;top:3279;width:7;height:7" coordorigin="4291,3279" coordsize="7,7" path="m4291,3279l4298,3286e" filled="false" stroked="true" strokeweight=".38630pt" strokecolor="#ff0000">
                <v:path arrowok="t"/>
              </v:shape>
            </v:group>
            <v:group style="position:absolute;left:4290;top:3279;width:8;height:8" coordorigin="4290,3279" coordsize="8,8">
              <v:shape style="position:absolute;left:4290;top:3279;width:8;height:8" coordorigin="4290,3279" coordsize="8,8" path="m4290,3279l4298,3287e" filled="false" stroked="true" strokeweight=".38630pt" strokecolor="#ff0000">
                <v:path arrowok="t"/>
              </v:shape>
            </v:group>
            <v:group style="position:absolute;left:4289;top:3279;width:9;height:9" coordorigin="4289,3279" coordsize="9,9">
              <v:shape style="position:absolute;left:4289;top:3279;width:9;height:9" coordorigin="4289,3279" coordsize="9,9" path="m4289,3279l4298,3288,4289,3279xe" filled="false" stroked="true" strokeweight=".38630pt" strokecolor="#ff0000">
                <v:path arrowok="t"/>
              </v:shape>
            </v:group>
            <v:group style="position:absolute;left:4288;top:3279;width:10;height:10" coordorigin="4288,3279" coordsize="10,10">
              <v:shape style="position:absolute;left:4288;top:3279;width:10;height:10" coordorigin="4288,3279" coordsize="10,10" path="m4288,3279l4298,3289e" filled="false" stroked="true" strokeweight=".38630pt" strokecolor="#ff0000">
                <v:path arrowok="t"/>
              </v:shape>
            </v:group>
            <v:group style="position:absolute;left:4286;top:3279;width:12;height:12" coordorigin="4286,3279" coordsize="12,12">
              <v:shape style="position:absolute;left:4286;top:3279;width:12;height:12" coordorigin="4286,3279" coordsize="12,12" path="m4286,3279l4298,3291,4286,3279xe" filled="false" stroked="true" strokeweight=".38630pt" strokecolor="#ff0000">
                <v:path arrowok="t"/>
              </v:shape>
            </v:group>
            <v:group style="position:absolute;left:4285;top:3279;width:13;height:13" coordorigin="4285,3279" coordsize="13,13">
              <v:shape style="position:absolute;left:4285;top:3279;width:13;height:13" coordorigin="4285,3279" coordsize="13,13" path="m4285,3279l4298,3292e" filled="false" stroked="true" strokeweight=".38630pt" strokecolor="#ff0000">
                <v:path arrowok="t"/>
              </v:shape>
            </v:group>
            <v:group style="position:absolute;left:4284;top:3279;width:14;height:14" coordorigin="4284,3279" coordsize="14,14">
              <v:shape style="position:absolute;left:4284;top:3279;width:14;height:14" coordorigin="4284,3279" coordsize="14,14" path="m4284,3279l4298,3293,4284,3279xe" filled="false" stroked="true" strokeweight=".38630pt" strokecolor="#ff0000">
                <v:path arrowok="t"/>
              </v:shape>
            </v:group>
            <v:group style="position:absolute;left:4282;top:3279;width:16;height:16" coordorigin="4282,3279" coordsize="16,16">
              <v:shape style="position:absolute;left:4282;top:3279;width:16;height:16" coordorigin="4282,3279" coordsize="16,16" path="m4282,3279l4298,3295e" filled="false" stroked="true" strokeweight=".38630pt" strokecolor="#ff0000">
                <v:path arrowok="t"/>
              </v:shape>
            </v:group>
            <v:group style="position:absolute;left:4281;top:3279;width:17;height:17" coordorigin="4281,3279" coordsize="17,17">
              <v:shape style="position:absolute;left:4281;top:3279;width:17;height:17" coordorigin="4281,3279" coordsize="17,17" path="m4281,3279l4298,3296,4281,3279xe" filled="false" stroked="true" strokeweight=".38630pt" strokecolor="#ff0000">
                <v:path arrowok="t"/>
              </v:shape>
            </v:group>
            <v:group style="position:absolute;left:4280;top:3279;width:18;height:18" coordorigin="4280,3279" coordsize="18,18">
              <v:shape style="position:absolute;left:4280;top:3279;width:18;height:18" coordorigin="4280,3279" coordsize="18,18" path="m4280,3279l4298,3297e" filled="false" stroked="true" strokeweight=".38630pt" strokecolor="#ff0000">
                <v:path arrowok="t"/>
              </v:shape>
            </v:group>
            <v:group style="position:absolute;left:4277;top:3279;width:21;height:21" coordorigin="4277,3279" coordsize="21,21">
              <v:shape style="position:absolute;left:4277;top:3279;width:21;height:21" coordorigin="4277,3279" coordsize="21,21" path="m4279,3279l4298,3298,4277,3279,4298,3300e" filled="false" stroked="true" strokeweight=".38630pt" strokecolor="#ff0000">
                <v:path arrowok="t"/>
              </v:shape>
            </v:group>
            <v:group style="position:absolute;left:4276;top:3279;width:22;height:22" coordorigin="4276,3279" coordsize="22,22">
              <v:shape style="position:absolute;left:4276;top:3279;width:22;height:22" coordorigin="4276,3279" coordsize="22,22" path="m4276,3279l4298,3301e" filled="false" stroked="true" strokeweight=".38630pt" strokecolor="#ff0000">
                <v:path arrowok="t"/>
              </v:shape>
            </v:group>
            <v:group style="position:absolute;left:4275;top:3279;width:23;height:23" coordorigin="4275,3279" coordsize="23,23">
              <v:shape style="position:absolute;left:4275;top:3279;width:23;height:23" coordorigin="4275,3279" coordsize="23,23" path="m4275,3279l4298,3302,4275,3279xe" filled="false" stroked="true" strokeweight=".38630pt" strokecolor="#ff0000">
                <v:path arrowok="t"/>
              </v:shape>
            </v:group>
            <v:group style="position:absolute;left:4273;top:3279;width:25;height:25" coordorigin="4273,3279" coordsize="25,25">
              <v:shape style="position:absolute;left:4273;top:3279;width:25;height:25" coordorigin="4273,3279" coordsize="25,25" path="m4273,3279l4298,3304e" filled="false" stroked="true" strokeweight=".38630pt" strokecolor="#ff0000">
                <v:path arrowok="t"/>
              </v:shape>
            </v:group>
            <v:group style="position:absolute;left:4272;top:3279;width:26;height:26" coordorigin="4272,3279" coordsize="26,26">
              <v:shape style="position:absolute;left:4272;top:3279;width:26;height:26" coordorigin="4272,3279" coordsize="26,26" path="m4272,3279l4298,3305,4272,3279xe" filled="false" stroked="true" strokeweight=".38630pt" strokecolor="#ff0000">
                <v:path arrowok="t"/>
              </v:shape>
            </v:group>
            <v:group style="position:absolute;left:4271;top:3279;width:27;height:27" coordorigin="4271,3279" coordsize="27,27">
              <v:shape style="position:absolute;left:4271;top:3279;width:27;height:27" coordorigin="4271,3279" coordsize="27,27" path="m4271,3279l4298,3306e" filled="false" stroked="true" strokeweight=".38630pt" strokecolor="#ff0000">
                <v:path arrowok="t"/>
              </v:shape>
            </v:group>
            <v:group style="position:absolute;left:4270;top:3279;width:28;height:28" coordorigin="4270,3279" coordsize="28,28">
              <v:shape style="position:absolute;left:4270;top:3279;width:28;height:28" coordorigin="4270,3279" coordsize="28,28" path="m4270,3279l4298,3307,4270,3279xe" filled="false" stroked="true" strokeweight=".38630pt" strokecolor="#ff0000">
                <v:path arrowok="t"/>
              </v:shape>
            </v:group>
            <v:group style="position:absolute;left:4268;top:3279;width:30;height:30" coordorigin="4268,3279" coordsize="30,30">
              <v:shape style="position:absolute;left:4268;top:3279;width:30;height:30" coordorigin="4268,3279" coordsize="30,30" path="m4268,3279l4298,3309e" filled="false" stroked="true" strokeweight=".38630pt" strokecolor="#ff0000">
                <v:path arrowok="t"/>
              </v:shape>
            </v:group>
            <v:group style="position:absolute;left:4267;top:3279;width:31;height:31" coordorigin="4267,3279" coordsize="31,31">
              <v:shape style="position:absolute;left:4267;top:3279;width:31;height:31" coordorigin="4267,3279" coordsize="31,31" path="m4267,3279l4298,3310,4267,3279xe" filled="false" stroked="true" strokeweight=".38630pt" strokecolor="#ff0000">
                <v:path arrowok="t"/>
              </v:shape>
            </v:group>
            <v:group style="position:absolute;left:4266;top:3279;width:32;height:32" coordorigin="4266,3279" coordsize="32,32">
              <v:shape style="position:absolute;left:4266;top:3279;width:32;height:32" coordorigin="4266,3279" coordsize="32,32" path="m4266,3279l4298,3311e" filled="false" stroked="true" strokeweight=".38630pt" strokecolor="#ff0000">
                <v:path arrowok="t"/>
              </v:shape>
            </v:group>
            <v:group style="position:absolute;left:4264;top:3279;width:34;height:34" coordorigin="4264,3279" coordsize="34,34">
              <v:shape style="position:absolute;left:4264;top:3279;width:34;height:34" coordorigin="4264,3279" coordsize="34,34" path="m4264,3279l4298,3313,4264,3280e" filled="false" stroked="true" strokeweight=".38630pt" strokecolor="#ff0000">
                <v:path arrowok="t"/>
              </v:shape>
            </v:group>
            <v:group style="position:absolute;left:4264;top:3282;width:34;height:33" coordorigin="4264,3282" coordsize="34,33">
              <v:shape style="position:absolute;left:4264;top:3282;width:34;height:33" coordorigin="4264,3282" coordsize="34,33" path="m4298,3314l4264,3282,4298,3315e" filled="false" stroked="true" strokeweight=".38630pt" strokecolor="#ff0000">
                <v:path arrowok="t"/>
              </v:shape>
            </v:group>
            <v:group style="position:absolute;left:4264;top:3283;width:34;height:35" coordorigin="4264,3283" coordsize="34,35">
              <v:shape style="position:absolute;left:4264;top:3283;width:34;height:35" coordorigin="4264,3283" coordsize="34,35" path="m4264,3283l4298,3316,4264,3284,4298,3318e" filled="false" stroked="true" strokeweight=".38630pt" strokecolor="#ff0000">
                <v:path arrowok="t"/>
              </v:shape>
            </v:group>
            <v:group style="position:absolute;left:4264;top:3286;width:34;height:34" coordorigin="4264,3286" coordsize="34,34">
              <v:shape style="position:absolute;left:4264;top:3286;width:34;height:34" coordorigin="4264,3286" coordsize="34,34" path="m4264,3286l4298,3319,4264,3287,4298,3320e" filled="false" stroked="true" strokeweight=".38630pt" strokecolor="#ff0000">
                <v:path arrowok="t"/>
              </v:shape>
            </v:group>
            <v:group style="position:absolute;left:4264;top:3288;width:34;height:35" coordorigin="4264,3288" coordsize="34,35">
              <v:shape style="position:absolute;left:4264;top:3288;width:34;height:35" coordorigin="4264,3288" coordsize="34,35" path="m4264,3288l4298,3322,4264,3289,4298,3323e" filled="false" stroked="true" strokeweight=".38630pt" strokecolor="#ff0000">
                <v:path arrowok="t"/>
              </v:shape>
            </v:group>
            <v:group style="position:absolute;left:4264;top:3291;width:34;height:33" coordorigin="4264,3291" coordsize="34,33">
              <v:shape style="position:absolute;left:4264;top:3291;width:34;height:33" coordorigin="4264,3291" coordsize="34,33" path="m4264,3291l4298,3324,4264,3292e" filled="false" stroked="true" strokeweight=".38630pt" strokecolor="#ff0000">
                <v:path arrowok="t"/>
              </v:shape>
            </v:group>
            <v:group style="position:absolute;left:4264;top:3293;width:34;height:34" coordorigin="4264,3293" coordsize="34,34">
              <v:shape style="position:absolute;left:4264;top:3293;width:34;height:34" coordorigin="4264,3293" coordsize="34,34" path="m4298,3325l4264,3293,4298,3327,4264,3295e" filled="false" stroked="true" strokeweight=".38630pt" strokecolor="#ff0000">
                <v:path arrowok="t"/>
              </v:shape>
            </v:group>
            <v:group style="position:absolute;left:4264;top:3296;width:34;height:33" coordorigin="4264,3296" coordsize="34,33">
              <v:shape style="position:absolute;left:4264;top:3296;width:34;height:33" coordorigin="4264,3296" coordsize="34,33" path="m4298,3328l4264,3296,4298,3329e" filled="false" stroked="true" strokeweight=".38630pt" strokecolor="#ff0000">
                <v:path arrowok="t"/>
              </v:shape>
            </v:group>
            <v:group style="position:absolute;left:4264;top:3297;width:34;height:35" coordorigin="4264,3297" coordsize="34,35">
              <v:shape style="position:absolute;left:4264;top:3297;width:34;height:35" coordorigin="4264,3297" coordsize="34,35" path="m4264,3297l4298,3331,4264,3298,4298,3332e" filled="false" stroked="true" strokeweight=".38630pt" strokecolor="#ff0000">
                <v:path arrowok="t"/>
              </v:shape>
            </v:group>
            <v:group style="position:absolute;left:4263;top:3300;width:35;height:34" coordorigin="4263,3300" coordsize="35,34">
              <v:shape style="position:absolute;left:4263;top:3300;width:35;height:34" coordorigin="4263,3300" coordsize="35,34" path="m4264,3300l4298,3333,4263,3300,4298,3334e" filled="false" stroked="true" strokeweight=".38630pt" strokecolor="#ff0000">
                <v:path arrowok="t"/>
              </v:shape>
            </v:group>
            <v:group style="position:absolute;left:4261;top:3300;width:37;height:37" coordorigin="4261,3300" coordsize="37,37">
              <v:shape style="position:absolute;left:4261;top:3300;width:37;height:37" coordorigin="4261,3300" coordsize="37,37" path="m4262,3300l4298,3336,4261,3300,4298,3337e" filled="false" stroked="true" strokeweight=".38630pt" strokecolor="#ff0000">
                <v:path arrowok="t"/>
              </v:shape>
            </v:group>
            <v:group style="position:absolute;left:4258;top:3300;width:40;height:40" coordorigin="4258,3300" coordsize="40,40">
              <v:shape style="position:absolute;left:4258;top:3300;width:40;height:40" coordorigin="4258,3300" coordsize="40,40" path="m4259,3300l4298,3338,4258,3300,4298,3340e" filled="false" stroked="true" strokeweight=".38630pt" strokecolor="#ff0000">
                <v:path arrowok="t"/>
              </v:shape>
            </v:group>
            <v:group style="position:absolute;left:4257;top:3300;width:41;height:41" coordorigin="4257,3300" coordsize="41,41">
              <v:shape style="position:absolute;left:4257;top:3300;width:41;height:41" coordorigin="4257,3300" coordsize="41,41" path="m4257,3300l4298,3341e" filled="false" stroked="true" strokeweight=".38630pt" strokecolor="#ff0000">
                <v:path arrowok="t"/>
              </v:shape>
            </v:group>
            <v:group style="position:absolute;left:4254;top:3300;width:44;height:43" coordorigin="4254,3300" coordsize="44,43">
              <v:shape style="position:absolute;left:4254;top:3300;width:44;height:43" coordorigin="4254,3300" coordsize="44,43" path="m4255,3300l4298,3342,4254,3300,4298,3343e" filled="false" stroked="true" strokeweight=".38630pt" strokecolor="#ff0000">
                <v:path arrowok="t"/>
              </v:shape>
            </v:group>
            <v:group style="position:absolute;left:4252;top:3300;width:46;height:46" coordorigin="4252,3300" coordsize="46,46">
              <v:shape style="position:absolute;left:4252;top:3300;width:46;height:46" coordorigin="4252,3300" coordsize="46,46" path="m4253,3300l4298,3345,4252,3300,4298,3346e" filled="false" stroked="true" strokeweight=".38630pt" strokecolor="#ff0000">
                <v:path arrowok="t"/>
              </v:shape>
            </v:group>
            <v:group style="position:absolute;left:4249;top:3300;width:49;height:49" coordorigin="4249,3300" coordsize="49,49">
              <v:shape style="position:absolute;left:4249;top:3300;width:49;height:49" coordorigin="4249,3300" coordsize="49,49" path="m4250,3300l4298,3347,4249,3300,4298,3349e" filled="false" stroked="true" strokeweight=".38630pt" strokecolor="#ff0000">
                <v:path arrowok="t"/>
              </v:shape>
            </v:group>
            <v:group style="position:absolute;left:4246;top:3300;width:52;height:51" coordorigin="4246,3300" coordsize="52,51">
              <v:shape style="position:absolute;left:4246;top:3300;width:52;height:51" coordorigin="4246,3300" coordsize="52,51" path="m4248,3300l4298,3350,4246,3300,4298,3351e" filled="false" stroked="true" strokeweight=".38630pt" strokecolor="#ff0000">
                <v:path arrowok="t"/>
              </v:shape>
            </v:group>
            <v:group style="position:absolute;left:4244;top:3300;width:54;height:54" coordorigin="4244,3300" coordsize="54,54">
              <v:shape style="position:absolute;left:4244;top:3300;width:54;height:54" coordorigin="4244,3300" coordsize="54,54" path="m4245,3300l4298,3352,4244,3300,4298,3354e" filled="false" stroked="true" strokeweight=".38630pt" strokecolor="#ff0000">
                <v:path arrowok="t"/>
              </v:shape>
            </v:group>
            <v:group style="position:absolute;left:4243;top:3300;width:55;height:55" coordorigin="4243,3300" coordsize="55,55">
              <v:shape style="position:absolute;left:4243;top:3300;width:55;height:55" coordorigin="4243,3300" coordsize="55,55" path="m4243,3300l4298,3355e" filled="false" stroked="true" strokeweight=".38630pt" strokecolor="#ff0000">
                <v:path arrowok="t"/>
              </v:shape>
            </v:group>
            <v:group style="position:absolute;left:4240;top:3300;width:58;height:58" coordorigin="4240,3300" coordsize="58,58">
              <v:shape style="position:absolute;left:4240;top:3300;width:58;height:58" coordorigin="4240,3300" coordsize="58,58" path="m4241,3300l4298,3356,4240,3300,4298,3358e" filled="false" stroked="true" strokeweight=".38630pt" strokecolor="#ff0000">
                <v:path arrowok="t"/>
              </v:shape>
            </v:group>
            <v:group style="position:absolute;left:4237;top:3300;width:61;height:60" coordorigin="4237,3300" coordsize="61,60">
              <v:shape style="position:absolute;left:4237;top:3300;width:61;height:60" coordorigin="4237,3300" coordsize="61,60" path="m4239,3300l4298,3359,4237,3300,4298,3360e" filled="false" stroked="true" strokeweight=".38630pt" strokecolor="#ff0000">
                <v:path arrowok="t"/>
              </v:shape>
            </v:group>
            <v:group style="position:absolute;left:4235;top:3300;width:63;height:63" coordorigin="4235,3300" coordsize="63,63">
              <v:shape style="position:absolute;left:4235;top:3300;width:63;height:63" coordorigin="4235,3300" coordsize="63,63" path="m4236,3300l4298,3362,4235,3300,4298,3363e" filled="false" stroked="true" strokeweight=".38630pt" strokecolor="#ff0000">
                <v:path arrowok="t"/>
              </v:shape>
            </v:group>
            <v:group style="position:absolute;left:4234;top:3300;width:64;height:64" coordorigin="4234,3300" coordsize="64,64">
              <v:shape style="position:absolute;left:4234;top:3300;width:64;height:64" coordorigin="4234,3300" coordsize="64,64" path="m4234,3300l4298,3364e" filled="false" stroked="true" strokeweight=".38630pt" strokecolor="#ff0000">
                <v:path arrowok="t"/>
              </v:shape>
            </v:group>
            <v:group style="position:absolute;left:4231;top:3300;width:66;height:64" coordorigin="4231,3300" coordsize="66,64">
              <v:shape style="position:absolute;left:4231;top:3300;width:66;height:64" coordorigin="4231,3300" coordsize="66,64" path="m4297,3364l4232,3300,4295,3364,4231,3300e" filled="false" stroked="true" strokeweight=".38630pt" strokecolor="#ff0000">
                <v:path arrowok="t"/>
              </v:shape>
            </v:group>
            <v:group style="position:absolute;left:4228;top:3300;width:66;height:64" coordorigin="4228,3300" coordsize="66,64">
              <v:shape style="position:absolute;left:4228;top:3300;width:66;height:64" coordorigin="4228,3300" coordsize="66,64" path="m4294,3364l4230,3300,4293,3364,4228,3300e" filled="false" stroked="true" strokeweight=".38630pt" strokecolor="#ff0000">
                <v:path arrowok="t"/>
              </v:shape>
            </v:group>
            <v:group style="position:absolute;left:4227;top:3300;width:64;height:64" coordorigin="4227,3300" coordsize="64,64">
              <v:shape style="position:absolute;left:4227;top:3300;width:64;height:64" coordorigin="4227,3300" coordsize="64,64" path="m4227,3300l4291,3364e" filled="false" stroked="true" strokeweight=".38630pt" strokecolor="#ff0000">
                <v:path arrowok="t"/>
              </v:shape>
            </v:group>
            <v:group style="position:absolute;left:4227;top:3301;width:63;height:63" coordorigin="4227,3301" coordsize="63,63">
              <v:shape style="position:absolute;left:4227;top:3301;width:63;height:63" coordorigin="4227,3301" coordsize="63,63" path="m4227,3301l4290,3364,4227,3302,4289,3364e" filled="false" stroked="true" strokeweight=".38630pt" strokecolor="#ff0000">
                <v:path arrowok="t"/>
              </v:shape>
            </v:group>
            <v:group style="position:absolute;left:4227;top:3304;width:61;height:60" coordorigin="4227,3304" coordsize="61,60">
              <v:shape style="position:absolute;left:4227;top:3304;width:61;height:60" coordorigin="4227,3304" coordsize="61,60" path="m4227,3304l4288,3364,4227,3305,4286,3364e" filled="false" stroked="true" strokeweight=".38630pt" strokecolor="#ff0000">
                <v:path arrowok="t"/>
              </v:shape>
            </v:group>
            <v:group style="position:absolute;left:4227;top:3306;width:58;height:58" coordorigin="4227,3306" coordsize="58,58">
              <v:shape style="position:absolute;left:4227;top:3306;width:58;height:58" coordorigin="4227,3306" coordsize="58,58" path="m4227,3306l4285,3364e" filled="false" stroked="true" strokeweight=".38630pt" strokecolor="#ff0000">
                <v:path arrowok="t"/>
              </v:shape>
            </v:group>
            <v:group style="position:absolute;left:4227;top:3307;width:58;height:57" coordorigin="4227,3307" coordsize="58,57">
              <v:shape style="position:absolute;left:4227;top:3307;width:58;height:57" coordorigin="4227,3307" coordsize="58,57" path="m4227,3307l4264,3343,4285,3364e" filled="false" stroked="true" strokeweight=".38630pt" strokecolor="#ff0000">
                <v:path arrowok="t"/>
              </v:shape>
            </v:group>
            <v:group style="position:absolute;left:4227;top:3307;width:36;height:36" coordorigin="4227,3307" coordsize="36,36">
              <v:shape style="position:absolute;left:4227;top:3307;width:36;height:36" coordorigin="4227,3307" coordsize="36,36" path="m4227,3307l4263,3343e" filled="false" stroked="true" strokeweight=".38630pt" strokecolor="#ff0000">
                <v:path arrowok="t"/>
              </v:shape>
            </v:group>
            <v:group style="position:absolute;left:4264;top:3345;width:20;height:19" coordorigin="4264,3345" coordsize="20,19">
              <v:shape style="position:absolute;left:4264;top:3345;width:20;height:19" coordorigin="4264,3345" coordsize="20,19" path="m4264,3345l4284,3364e" filled="false" stroked="true" strokeweight=".38630pt" strokecolor="#ff0000">
                <v:path arrowok="t"/>
              </v:shape>
            </v:group>
            <v:group style="position:absolute;left:4227;top:3309;width:36;height:34" coordorigin="4227,3309" coordsize="36,34">
              <v:shape style="position:absolute;left:4227;top:3309;width:36;height:34" coordorigin="4227,3309" coordsize="36,34" path="m4227,3309l4263,3343e" filled="false" stroked="true" strokeweight=".38630pt" strokecolor="#ff0000">
                <v:path arrowok="t"/>
              </v:shape>
            </v:group>
            <v:group style="position:absolute;left:4264;top:3346;width:18;height:18" coordorigin="4264,3346" coordsize="18,18">
              <v:shape style="position:absolute;left:4264;top:3346;width:18;height:18" coordorigin="4264,3346" coordsize="18,18" path="m4264,3346l4282,3364e" filled="false" stroked="true" strokeweight=".38630pt" strokecolor="#ff0000">
                <v:path arrowok="t"/>
              </v:shape>
            </v:group>
            <v:group style="position:absolute;left:4227;top:3310;width:35;height:33" coordorigin="4227,3310" coordsize="35,33">
              <v:shape style="position:absolute;left:4227;top:3310;width:35;height:33" coordorigin="4227,3310" coordsize="35,33" path="m4227,3310l4262,3343e" filled="false" stroked="true" strokeweight=".38630pt" strokecolor="#ff0000">
                <v:path arrowok="t"/>
              </v:shape>
            </v:group>
            <v:group style="position:absolute;left:4264;top:3346;width:17;height:18" coordorigin="4264,3346" coordsize="17,18">
              <v:shape style="position:absolute;left:4264;top:3346;width:17;height:18" coordorigin="4264,3346" coordsize="17,18" path="m4264,3346l4281,3364e" filled="false" stroked="true" strokeweight=".38630pt" strokecolor="#ff0000">
                <v:path arrowok="t"/>
              </v:shape>
            </v:group>
            <v:group style="position:absolute;left:4227;top:3310;width:34;height:33" coordorigin="4227,3310" coordsize="34,33">
              <v:shape style="position:absolute;left:4227;top:3310;width:34;height:33" coordorigin="4227,3310" coordsize="34,33" path="m4227,3310l4261,3343e" filled="false" stroked="true" strokeweight=".38630pt" strokecolor="#ff0000">
                <v:path arrowok="t"/>
              </v:shape>
            </v:group>
            <v:group style="position:absolute;left:4264;top:3347;width:17;height:17" coordorigin="4264,3347" coordsize="17,17">
              <v:shape style="position:absolute;left:4264;top:3347;width:17;height:17" coordorigin="4264,3347" coordsize="17,17" path="m4264,3347l4281,3364e" filled="false" stroked="true" strokeweight=".38630pt" strokecolor="#ff0000">
                <v:path arrowok="t"/>
              </v:shape>
            </v:group>
            <v:group style="position:absolute;left:4227;top:3311;width:32;height:32" coordorigin="4227,3311" coordsize="32,32">
              <v:shape style="position:absolute;left:4227;top:3311;width:32;height:32" coordorigin="4227,3311" coordsize="32,32" path="m4227,3311l4259,3343e" filled="false" stroked="true" strokeweight=".38630pt" strokecolor="#ff0000">
                <v:path arrowok="t"/>
              </v:shape>
            </v:group>
            <v:group style="position:absolute;left:4264;top:3349;width:16;height:15" coordorigin="4264,3349" coordsize="16,15">
              <v:shape style="position:absolute;left:4264;top:3349;width:16;height:15" coordorigin="4264,3349" coordsize="16,15" path="m4264,3349l4280,3364e" filled="false" stroked="true" strokeweight=".38630pt" strokecolor="#ff0000">
                <v:path arrowok="t"/>
              </v:shape>
            </v:group>
            <v:group style="position:absolute;left:4227;top:3313;width:32;height:30" coordorigin="4227,3313" coordsize="32,30">
              <v:shape style="position:absolute;left:4227;top:3313;width:32;height:30" coordorigin="4227,3313" coordsize="32,30" path="m4227,3313l4259,3343e" filled="false" stroked="true" strokeweight=".38630pt" strokecolor="#ff0000">
                <v:path arrowok="t"/>
              </v:shape>
            </v:group>
            <v:group style="position:absolute;left:4264;top:3350;width:15;height:14" coordorigin="4264,3350" coordsize="15,14">
              <v:shape style="position:absolute;left:4264;top:3350;width:15;height:14" coordorigin="4264,3350" coordsize="15,14" path="m4264,3350l4279,3364e" filled="false" stroked="true" strokeweight=".38630pt" strokecolor="#ff0000">
                <v:path arrowok="t"/>
              </v:shape>
            </v:group>
            <v:group style="position:absolute;left:4227;top:3314;width:31;height:29" coordorigin="4227,3314" coordsize="31,29">
              <v:shape style="position:absolute;left:4227;top:3314;width:31;height:29" coordorigin="4227,3314" coordsize="31,29" path="m4227,3314l4258,3343e" filled="false" stroked="true" strokeweight=".38630pt" strokecolor="#ff0000">
                <v:path arrowok="t"/>
              </v:shape>
            </v:group>
            <v:group style="position:absolute;left:4264;top:3350;width:15;height:14" coordorigin="4264,3350" coordsize="15,14">
              <v:shape style="position:absolute;left:4264;top:3350;width:15;height:14" coordorigin="4264,3350" coordsize="15,14" path="m4264,3350l4279,3364e" filled="false" stroked="true" strokeweight=".38630pt" strokecolor="#ff0000">
                <v:path arrowok="t"/>
              </v:shape>
            </v:group>
            <v:group style="position:absolute;left:4227;top:3314;width:30;height:29" coordorigin="4227,3314" coordsize="30,29">
              <v:shape style="position:absolute;left:4227;top:3314;width:30;height:29" coordorigin="4227,3314" coordsize="30,29" path="m4227,3314l4257,3343e" filled="false" stroked="true" strokeweight=".38630pt" strokecolor="#ff0000">
                <v:path arrowok="t"/>
              </v:shape>
            </v:group>
            <v:group style="position:absolute;left:4264;top:3351;width:13;height:13" coordorigin="4264,3351" coordsize="13,13">
              <v:shape style="position:absolute;left:4264;top:3351;width:13;height:13" coordorigin="4264,3351" coordsize="13,13" path="m4264,3351l4277,3364e" filled="false" stroked="true" strokeweight=".38630pt" strokecolor="#ff0000">
                <v:path arrowok="t"/>
              </v:shape>
            </v:group>
            <v:group style="position:absolute;left:4227;top:3315;width:30;height:28" coordorigin="4227,3315" coordsize="30,28">
              <v:shape style="position:absolute;left:4227;top:3315;width:30;height:28" coordorigin="4227,3315" coordsize="30,28" path="m4227,3315l4257,3343e" filled="false" stroked="true" strokeweight=".38630pt" strokecolor="#ff0000">
                <v:path arrowok="t"/>
              </v:shape>
            </v:group>
            <v:group style="position:absolute;left:4264;top:3352;width:12;height:12" coordorigin="4264,3352" coordsize="12,12">
              <v:shape style="position:absolute;left:4264;top:3352;width:12;height:12" coordorigin="4264,3352" coordsize="12,12" path="m4264,3352l4276,3364e" filled="false" stroked="true" strokeweight=".38630pt" strokecolor="#ff0000">
                <v:path arrowok="t"/>
              </v:shape>
            </v:group>
            <v:group style="position:absolute;left:4227;top:3316;width:28;height:27" coordorigin="4227,3316" coordsize="28,27">
              <v:shape style="position:absolute;left:4227;top:3316;width:28;height:27" coordorigin="4227,3316" coordsize="28,27" path="m4227,3316l4255,3343e" filled="false" stroked="true" strokeweight=".38630pt" strokecolor="#ff0000">
                <v:path arrowok="t"/>
              </v:shape>
            </v:group>
            <v:group style="position:absolute;left:4264;top:3352;width:12;height:12" coordorigin="4264,3352" coordsize="12,12">
              <v:shape style="position:absolute;left:4264;top:3352;width:12;height:12" coordorigin="4264,3352" coordsize="12,12" path="m4264,3352l4276,3364e" filled="false" stroked="true" strokeweight=".38630pt" strokecolor="#ff0000">
                <v:path arrowok="t"/>
              </v:shape>
            </v:group>
            <v:group style="position:absolute;left:4227;top:3316;width:27;height:27" coordorigin="4227,3316" coordsize="27,27">
              <v:shape style="position:absolute;left:4227;top:3316;width:27;height:27" coordorigin="4227,3316" coordsize="27,27" path="m4227,3316l4254,3343e" filled="false" stroked="true" strokeweight=".38630pt" strokecolor="#ff0000">
                <v:path arrowok="t"/>
              </v:shape>
            </v:group>
            <v:group style="position:absolute;left:4264;top:3354;width:11;height:10" coordorigin="4264,3354" coordsize="11,10">
              <v:shape style="position:absolute;left:4264;top:3354;width:11;height:10" coordorigin="4264,3354" coordsize="11,10" path="m4264,3354l4275,3364e" filled="false" stroked="true" strokeweight=".38630pt" strokecolor="#ff0000">
                <v:path arrowok="t"/>
              </v:shape>
            </v:group>
            <v:group style="position:absolute;left:4227;top:3318;width:27;height:25" coordorigin="4227,3318" coordsize="27,25">
              <v:shape style="position:absolute;left:4227;top:3318;width:27;height:25" coordorigin="4227,3318" coordsize="27,25" path="m4227,3318l4254,3343e" filled="false" stroked="true" strokeweight=".38630pt" strokecolor="#ff0000">
                <v:path arrowok="t"/>
              </v:shape>
            </v:group>
            <v:group style="position:absolute;left:4264;top:3355;width:9;height:9" coordorigin="4264,3355" coordsize="9,9">
              <v:shape style="position:absolute;left:4264;top:3355;width:9;height:9" coordorigin="4264,3355" coordsize="9,9" path="m4264,3355l4273,3364e" filled="false" stroked="true" strokeweight=".38630pt" strokecolor="#ff0000">
                <v:path arrowok="t"/>
              </v:shape>
            </v:group>
            <v:group style="position:absolute;left:4227;top:3319;width:26;height:24" coordorigin="4227,3319" coordsize="26,24">
              <v:shape style="position:absolute;left:4227;top:3319;width:26;height:24" coordorigin="4227,3319" coordsize="26,24" path="m4227,3319l4253,3343e" filled="false" stroked="true" strokeweight=".38630pt" strokecolor="#ff0000">
                <v:path arrowok="t"/>
              </v:shape>
            </v:group>
            <v:group style="position:absolute;left:4264;top:3355;width:9;height:9" coordorigin="4264,3355" coordsize="9,9">
              <v:shape style="position:absolute;left:4264;top:3355;width:9;height:9" coordorigin="4264,3355" coordsize="9,9" path="m4264,3355l4273,3364e" filled="false" stroked="true" strokeweight=".38630pt" strokecolor="#ff0000">
                <v:path arrowok="t"/>
              </v:shape>
            </v:group>
            <v:group style="position:absolute;left:4227;top:3319;width:25;height:24" coordorigin="4227,3319" coordsize="25,24">
              <v:shape style="position:absolute;left:4227;top:3319;width:25;height:24" coordorigin="4227,3319" coordsize="25,24" path="m4227,3319l4252,3343e" filled="false" stroked="true" strokeweight=".38630pt" strokecolor="#ff0000">
                <v:path arrowok="t"/>
              </v:shape>
            </v:group>
            <v:group style="position:absolute;left:4264;top:3356;width:8;height:8" coordorigin="4264,3356" coordsize="8,8">
              <v:shape style="position:absolute;left:4264;top:3356;width:8;height:8" coordorigin="4264,3356" coordsize="8,8" path="m4264,3356l4272,3364e" filled="false" stroked="true" strokeweight=".38630pt" strokecolor="#ff0000">
                <v:path arrowok="t"/>
              </v:shape>
            </v:group>
            <v:group style="position:absolute;left:4227;top:3320;width:25;height:23" coordorigin="4227,3320" coordsize="25,23">
              <v:shape style="position:absolute;left:4227;top:3320;width:25;height:23" coordorigin="4227,3320" coordsize="25,23" path="m4227,3320l4252,3343e" filled="false" stroked="true" strokeweight=".38630pt" strokecolor="#ff0000">
                <v:path arrowok="t"/>
              </v:shape>
            </v:group>
            <v:group style="position:absolute;left:4264;top:3358;width:7;height:6" coordorigin="4264,3358" coordsize="7,6">
              <v:shape style="position:absolute;left:4264;top:3358;width:7;height:6" coordorigin="4264,3358" coordsize="7,6" path="m4264,3358l4271,3364e" filled="false" stroked="true" strokeweight=".38630pt" strokecolor="#ff0000">
                <v:path arrowok="t"/>
              </v:shape>
            </v:group>
            <v:group style="position:absolute;left:4227;top:3322;width:23;height:21" coordorigin="4227,3322" coordsize="23,21">
              <v:shape style="position:absolute;left:4227;top:3322;width:23;height:21" coordorigin="4227,3322" coordsize="23,21" path="m4227,3322l4250,3343e" filled="false" stroked="true" strokeweight=".38630pt" strokecolor="#ff0000">
                <v:path arrowok="t"/>
              </v:shape>
            </v:group>
            <v:group style="position:absolute;left:4264;top:3358;width:7;height:6" coordorigin="4264,3358" coordsize="7,6">
              <v:shape style="position:absolute;left:4264;top:3358;width:7;height:6" coordorigin="4264,3358" coordsize="7,6" path="m4264,3358l4271,3364e" filled="false" stroked="true" strokeweight=".38630pt" strokecolor="#ff0000">
                <v:path arrowok="t"/>
              </v:shape>
            </v:group>
            <v:group style="position:absolute;left:4227;top:3322;width:22;height:21" coordorigin="4227,3322" coordsize="22,21">
              <v:shape style="position:absolute;left:4227;top:3322;width:22;height:21" coordorigin="4227,3322" coordsize="22,21" path="m4227,3322l4249,3343e" filled="false" stroked="true" strokeweight=".38630pt" strokecolor="#ff0000">
                <v:path arrowok="t"/>
              </v:shape>
            </v:group>
            <v:group style="position:absolute;left:4264;top:3359;width:6;height:5" coordorigin="4264,3359" coordsize="6,5">
              <v:shape style="position:absolute;left:4264;top:3359;width:6;height:5" coordorigin="4264,3359" coordsize="6,5" path="m4264,3359l4270,3364e" filled="false" stroked="true" strokeweight=".38630pt" strokecolor="#ff0000">
                <v:path arrowok="t"/>
              </v:shape>
            </v:group>
            <v:group style="position:absolute;left:4227;top:3323;width:21;height:20" coordorigin="4227,3323" coordsize="21,20">
              <v:shape style="position:absolute;left:4227;top:3323;width:21;height:20" coordorigin="4227,3323" coordsize="21,20" path="m4227,3323l4248,3343e" filled="false" stroked="true" strokeweight=".38630pt" strokecolor="#ff0000">
                <v:path arrowok="t"/>
              </v:shape>
            </v:group>
            <v:group style="position:absolute;left:4264;top:3360;width:4;height:4" coordorigin="4264,3360" coordsize="4,4">
              <v:shape style="position:absolute;left:4264;top:3360;width:4;height:4" coordorigin="4264,3360" coordsize="4,4" path="m4264,3360l4268,3364e" filled="false" stroked="true" strokeweight=".38630pt" strokecolor="#ff0000">
                <v:path arrowok="t"/>
              </v:shape>
            </v:group>
            <v:group style="position:absolute;left:4227;top:3324;width:21;height:19" coordorigin="4227,3324" coordsize="21,19">
              <v:shape style="position:absolute;left:4227;top:3324;width:21;height:19" coordorigin="4227,3324" coordsize="21,19" path="m4227,3324l4248,3343e" filled="false" stroked="true" strokeweight=".38630pt" strokecolor="#ff0000">
                <v:path arrowok="t"/>
              </v:shape>
            </v:group>
            <v:group style="position:absolute;left:4264;top:3360;width:3;height:4" coordorigin="4264,3360" coordsize="3,4">
              <v:shape style="position:absolute;left:4264;top:3360;width:3;height:4" coordorigin="4264,3360" coordsize="3,4" path="m4264,3360l4267,3364e" filled="false" stroked="true" strokeweight=".38630pt" strokecolor="#ff0000">
                <v:path arrowok="t"/>
              </v:shape>
            </v:group>
            <v:group style="position:absolute;left:4227;top:3324;width:19;height:19" coordorigin="4227,3324" coordsize="19,19">
              <v:shape style="position:absolute;left:4227;top:3324;width:19;height:19" coordorigin="4227,3324" coordsize="19,19" path="m4227,3324l4246,3343e" filled="false" stroked="true" strokeweight=".38630pt" strokecolor="#ff0000">
                <v:path arrowok="t"/>
              </v:shape>
            </v:group>
            <v:group style="position:absolute;left:4264;top:3362;width:3;height:2" coordorigin="4264,3362" coordsize="3,2">
              <v:shape style="position:absolute;left:4264;top:3362;width:3;height:2" coordorigin="4264,3362" coordsize="3,2" path="m4264,3362l4267,3364e" filled="false" stroked="true" strokeweight=".38630pt" strokecolor="#ff0000">
                <v:path arrowok="t"/>
              </v:shape>
            </v:group>
            <v:group style="position:absolute;left:4227;top:3325;width:18;height:18" coordorigin="4227,3325" coordsize="18,18">
              <v:shape style="position:absolute;left:4227;top:3325;width:18;height:18" coordorigin="4227,3325" coordsize="18,18" path="m4227,3325l4245,3343e" filled="false" stroked="true" strokeweight=".38630pt" strokecolor="#ff0000">
                <v:path arrowok="t"/>
              </v:shape>
            </v:group>
            <v:group style="position:absolute;left:4264;top:3363;width:2;height:2" coordorigin="4264,3363" coordsize="2,2">
              <v:shape style="position:absolute;left:4264;top:3363;width:2;height:2" coordorigin="4264,3363" coordsize="2,1" path="m4264,3363l4266,3364e" filled="false" stroked="true" strokeweight=".38630pt" strokecolor="#ff0000">
                <v:path arrowok="t"/>
              </v:shape>
            </v:group>
            <v:group style="position:absolute;left:4227;top:3327;width:18;height:16" coordorigin="4227,3327" coordsize="18,16">
              <v:shape style="position:absolute;left:4227;top:3327;width:18;height:16" coordorigin="4227,3327" coordsize="18,16" path="m4227,3327l4245,3343e" filled="false" stroked="true" strokeweight=".38630pt" strokecolor="#ff0000">
                <v:path arrowok="t"/>
              </v:shape>
            </v:group>
            <v:group style="position:absolute;left:4265;top:3360;width:2;height:8" coordorigin="4265,3360" coordsize="2,8">
              <v:shape style="position:absolute;left:4265;top:3360;width:2;height:8" coordorigin="4265,3360" coordsize="0,8" path="m4265,3360l4265,3368e" filled="false" stroked="true" strokeweight=".140pt" strokecolor="#ff0000">
                <v:path arrowok="t"/>
              </v:shape>
            </v:group>
            <v:group style="position:absolute;left:4227;top:3328;width:17;height:15" coordorigin="4227,3328" coordsize="17,15">
              <v:shape style="position:absolute;left:4227;top:3328;width:17;height:15" coordorigin="4227,3328" coordsize="17,15" path="m4244,3343l4227,3328,4243,3343,4227,3329e" filled="false" stroked="true" strokeweight=".38630pt" strokecolor="#ff0000">
                <v:path arrowok="t"/>
              </v:shape>
            </v:group>
            <v:group style="position:absolute;left:4227;top:3331;width:14;height:12" coordorigin="4227,3331" coordsize="14,12">
              <v:shape style="position:absolute;left:4227;top:3331;width:14;height:12" coordorigin="4227,3331" coordsize="14,12" path="m4241,3343l4227,3331,4240,3343,4227,3332e" filled="false" stroked="true" strokeweight=".38630pt" strokecolor="#ff0000">
                <v:path arrowok="t"/>
              </v:shape>
            </v:group>
            <v:group style="position:absolute;left:4227;top:3333;width:12;height:10" coordorigin="4227,3333" coordsize="12,10">
              <v:shape style="position:absolute;left:4227;top:3333;width:12;height:10" coordorigin="4227,3333" coordsize="12,10" path="m4239,3343l4227,3333,4237,3343,4227,3334e" filled="false" stroked="true" strokeweight=".38630pt" strokecolor="#ff0000">
                <v:path arrowok="t"/>
              </v:shape>
            </v:group>
            <v:group style="position:absolute;left:4227;top:3336;width:9;height:7" coordorigin="4227,3336" coordsize="9,7">
              <v:shape style="position:absolute;left:4227;top:3336;width:9;height:7" coordorigin="4227,3336" coordsize="9,7" path="m4236,3343l4227,3336,4235,3343e" filled="false" stroked="true" strokeweight=".38630pt" strokecolor="#ff0000">
                <v:path arrowok="t"/>
              </v:shape>
            </v:group>
            <v:group style="position:absolute;left:4227;top:3337;width:7;height:6" coordorigin="4227,3337" coordsize="7,6">
              <v:shape style="position:absolute;left:4227;top:3337;width:7;height:6" coordorigin="4227,3337" coordsize="7,6" path="m4227,3337l4234,3343,4227,3338,4232,3343e" filled="false" stroked="true" strokeweight=".38630pt" strokecolor="#ff0000">
                <v:path arrowok="t"/>
              </v:shape>
            </v:group>
            <v:group style="position:absolute;left:4227;top:3340;width:4;height:3" coordorigin="4227,3340" coordsize="4,3">
              <v:shape style="position:absolute;left:4227;top:3340;width:4;height:3" coordorigin="4227,3340" coordsize="4,3" path="m4227,3340l4231,3343,4227,3341e" filled="false" stroked="true" strokeweight=".38630pt" strokecolor="#ff0000">
                <v:path arrowok="t"/>
              </v:shape>
            </v:group>
            <v:group style="position:absolute;left:4227;top:3342;width:3;height:2" coordorigin="4227,3342" coordsize="3,2">
              <v:shape style="position:absolute;left:4227;top:3342;width:3;height:2" coordorigin="4227,3342" coordsize="3,1" path="m4230,3343l4227,3342,4228,3343,4227,3343e" filled="false" stroked="true" strokeweight=".38630pt" strokecolor="#ff0000">
                <v:path arrowok="t"/>
              </v:shape>
            </v:group>
            <v:group style="position:absolute;left:4227;top:3279;width:71;height:43" coordorigin="4227,3279" coordsize="71,43">
              <v:shape style="position:absolute;left:4227;top:3279;width:71;height:43" coordorigin="4227,3279" coordsize="71,43" path="m4227,3322l4227,3300,4264,3300,4264,3279,4298,3279,4298,3322e" filled="false" stroked="true" strokeweight=".38630pt" strokecolor="#000000">
                <v:path arrowok="t"/>
              </v:shape>
            </v:group>
            <v:group style="position:absolute;left:4227;top:3322;width:71;height:42" coordorigin="4227,3322" coordsize="71,42">
              <v:shape style="position:absolute;left:4227;top:3322;width:71;height:42" coordorigin="4227,3322" coordsize="71,42" path="m4227,3322l4227,3343,4264,3343,4264,3364,4298,3364,4298,3322e" filled="false" stroked="true" strokeweight=".38630pt" strokecolor="#000000">
                <v:path arrowok="t"/>
              </v:shape>
            </v:group>
            <v:group style="position:absolute;left:3905;top:3573;width:159;height:158" coordorigin="3905,3573" coordsize="159,158">
              <v:shape style="position:absolute;left:3905;top:3573;width:159;height:158" coordorigin="3905,3573" coordsize="159,158" path="m3984,3573l3928,3596,3905,3651,3908,3672,3945,3719,3984,3731,4004,3727,4053,3691,4064,3651,4061,3631,4024,3583,3984,3573xe" filled="false" stroked="true" strokeweight=".38630pt" strokecolor="#000000">
                <v:path arrowok="t"/>
              </v:shape>
            </v:group>
            <v:group style="position:absolute;left:4018;top:3605;width:2;height:8" coordorigin="4018,3605" coordsize="2,8">
              <v:shape style="position:absolute;left:4018;top:3605;width:2;height:8" coordorigin="4018,3605" coordsize="0,8" path="m4018,3605l4018,3613e" filled="false" stroked="true" strokeweight=".140pt" strokecolor="#ff0000">
                <v:path arrowok="t"/>
              </v:shape>
            </v:group>
            <v:group style="position:absolute;left:4016;top:3609;width:2;height:2" coordorigin="4016,3609" coordsize="2,2">
              <v:shape style="position:absolute;left:4016;top:3609;width:2;height:2" coordorigin="4016,3609" coordsize="1,1" path="m4016,3609l4017,3610e" filled="false" stroked="true" strokeweight=".38630pt" strokecolor="#ff0000">
                <v:path arrowok="t"/>
              </v:shape>
            </v:group>
            <v:group style="position:absolute;left:4015;top:3609;width:2;height:2" coordorigin="4015,3609" coordsize="2,2">
              <v:shape style="position:absolute;left:4015;top:3609;width:2;height:2" coordorigin="4015,3609" coordsize="2,2" path="m4015,3609l4017,3611,4015,3609xe" filled="false" stroked="true" strokeweight=".38630pt" strokecolor="#ff0000">
                <v:path arrowok="t"/>
              </v:shape>
            </v:group>
            <v:group style="position:absolute;left:4013;top:3609;width:4;height:4" coordorigin="4013,3609" coordsize="4,4">
              <v:shape style="position:absolute;left:4013;top:3609;width:4;height:4" coordorigin="4013,3609" coordsize="4,4" path="m4013,3609l4017,3613e" filled="false" stroked="true" strokeweight=".38630pt" strokecolor="#ff0000">
                <v:path arrowok="t"/>
              </v:shape>
            </v:group>
            <v:group style="position:absolute;left:4012;top:3609;width:5;height:5" coordorigin="4012,3609" coordsize="5,5">
              <v:shape style="position:absolute;left:4012;top:3609;width:5;height:5" coordorigin="4012,3609" coordsize="5,5" path="m4012,3609l4017,3614,4012,3609xe" filled="false" stroked="true" strokeweight=".38630pt" strokecolor="#ff0000">
                <v:path arrowok="t"/>
              </v:shape>
            </v:group>
            <v:group style="position:absolute;left:4011;top:3609;width:6;height:6" coordorigin="4011,3609" coordsize="6,6">
              <v:shape style="position:absolute;left:4011;top:3609;width:6;height:6" coordorigin="4011,3609" coordsize="6,6" path="m4011,3609l4017,3615e" filled="false" stroked="true" strokeweight=".38630pt" strokecolor="#ff0000">
                <v:path arrowok="t"/>
              </v:shape>
            </v:group>
            <v:group style="position:absolute;left:4010;top:3609;width:7;height:7" coordorigin="4010,3609" coordsize="7,7">
              <v:shape style="position:absolute;left:4010;top:3609;width:7;height:7" coordorigin="4010,3609" coordsize="7,7" path="m4010,3609l4017,3616,4010,3609xe" filled="false" stroked="true" strokeweight=".38630pt" strokecolor="#ff0000">
                <v:path arrowok="t"/>
              </v:shape>
            </v:group>
            <v:group style="position:absolute;left:4008;top:3609;width:9;height:9" coordorigin="4008,3609" coordsize="9,9">
              <v:shape style="position:absolute;left:4008;top:3609;width:9;height:9" coordorigin="4008,3609" coordsize="9,9" path="m4008,3609l4017,3618e" filled="false" stroked="true" strokeweight=".38630pt" strokecolor="#ff0000">
                <v:path arrowok="t"/>
              </v:shape>
            </v:group>
            <v:group style="position:absolute;left:4006;top:3609;width:11;height:11" coordorigin="4006,3609" coordsize="11,11">
              <v:shape style="position:absolute;left:4006;top:3609;width:11;height:11" coordorigin="4006,3609" coordsize="11,11" path="m4017,3619l4007,3609,4017,3620,4006,3609e" filled="false" stroked="true" strokeweight=".38630pt" strokecolor="#ff0000">
                <v:path arrowok="t"/>
              </v:shape>
            </v:group>
            <v:group style="position:absolute;left:4003;top:3609;width:14;height:14" coordorigin="4003,3609" coordsize="14,14">
              <v:shape style="position:absolute;left:4003;top:3609;width:14;height:14" coordorigin="4003,3609" coordsize="14,14" path="m4017,3622l4004,3609,4017,3623,4003,3609e" filled="false" stroked="true" strokeweight=".38630pt" strokecolor="#ff0000">
                <v:path arrowok="t"/>
              </v:shape>
            </v:group>
            <v:group style="position:absolute;left:4002;top:3609;width:15;height:15" coordorigin="4002,3609" coordsize="15,15">
              <v:shape style="position:absolute;left:4002;top:3609;width:15;height:15" coordorigin="4002,3609" coordsize="15,15" path="m4002,3609l4017,3624e" filled="false" stroked="true" strokeweight=".38630pt" strokecolor="#ff0000">
                <v:path arrowok="t"/>
              </v:shape>
            </v:group>
            <v:group style="position:absolute;left:4000;top:3609;width:17;height:16" coordorigin="4000,3609" coordsize="17,16">
              <v:shape style="position:absolute;left:4000;top:3609;width:17;height:16" coordorigin="4000,3609" coordsize="17,16" path="m4000,3609l4017,3625,4000,3609xe" filled="false" stroked="true" strokeweight=".38630pt" strokecolor="#ff0000">
                <v:path arrowok="t"/>
              </v:shape>
            </v:group>
            <v:group style="position:absolute;left:3999;top:3609;width:18;height:18" coordorigin="3999,3609" coordsize="18,18">
              <v:shape style="position:absolute;left:3999;top:3609;width:18;height:18" coordorigin="3999,3609" coordsize="18,18" path="m3999,3609l4017,3627e" filled="false" stroked="true" strokeweight=".38630pt" strokecolor="#ff0000">
                <v:path arrowok="t"/>
              </v:shape>
            </v:group>
            <v:group style="position:absolute;left:3998;top:3609;width:19;height:19" coordorigin="3998,3609" coordsize="19,19">
              <v:shape style="position:absolute;left:3998;top:3609;width:19;height:19" coordorigin="3998,3609" coordsize="19,19" path="m3998,3609l4017,3628,3998,3609xe" filled="false" stroked="true" strokeweight=".38630pt" strokecolor="#ff0000">
                <v:path arrowok="t"/>
              </v:shape>
            </v:group>
            <v:group style="position:absolute;left:3997;top:3609;width:20;height:20" coordorigin="3997,3609" coordsize="20,20">
              <v:shape style="position:absolute;left:3997;top:3609;width:20;height:20" coordorigin="3997,3609" coordsize="20,20" path="m3997,3609l4017,3629e" filled="false" stroked="true" strokeweight=".38630pt" strokecolor="#ff0000">
                <v:path arrowok="t"/>
              </v:shape>
            </v:group>
            <v:group style="position:absolute;left:3995;top:3609;width:22;height:22" coordorigin="3995,3609" coordsize="22,22">
              <v:shape style="position:absolute;left:3995;top:3609;width:22;height:22" coordorigin="3995,3609" coordsize="22,22" path="m3995,3609l4017,3631,3995,3609xe" filled="false" stroked="true" strokeweight=".38630pt" strokecolor="#ff0000">
                <v:path arrowok="t"/>
              </v:shape>
            </v:group>
            <v:group style="position:absolute;left:3994;top:3609;width:23;height:23" coordorigin="3994,3609" coordsize="23,23">
              <v:shape style="position:absolute;left:3994;top:3609;width:23;height:23" coordorigin="3994,3609" coordsize="23,23" path="m3994,3609l4017,3632e" filled="false" stroked="true" strokeweight=".38630pt" strokecolor="#ff0000">
                <v:path arrowok="t"/>
              </v:shape>
            </v:group>
            <v:group style="position:absolute;left:3991;top:3609;width:26;height:25" coordorigin="3991,3609" coordsize="26,25">
              <v:shape style="position:absolute;left:3991;top:3609;width:26;height:25" coordorigin="3991,3609" coordsize="26,25" path="m4017,3633l3993,3609,4017,3634,3991,3609e" filled="false" stroked="true" strokeweight=".38630pt" strokecolor="#ff0000">
                <v:path arrowok="t"/>
              </v:shape>
            </v:group>
            <v:group style="position:absolute;left:3989;top:3609;width:28;height:28" coordorigin="3989,3609" coordsize="28,28">
              <v:shape style="position:absolute;left:3989;top:3609;width:28;height:28" coordorigin="3989,3609" coordsize="28,28" path="m4017,3636l3990,3609,4017,3637,3989,3609e" filled="false" stroked="true" strokeweight=".38630pt" strokecolor="#ff0000">
                <v:path arrowok="t"/>
              </v:shape>
            </v:group>
            <v:group style="position:absolute;left:3988;top:3609;width:29;height:29" coordorigin="3988,3609" coordsize="29,29">
              <v:shape style="position:absolute;left:3988;top:3609;width:29;height:29" coordorigin="3988,3609" coordsize="29,29" path="m3988,3609l4017,3638e" filled="false" stroked="true" strokeweight=".38630pt" strokecolor="#ff0000">
                <v:path arrowok="t"/>
              </v:shape>
            </v:group>
            <v:group style="position:absolute;left:3986;top:3609;width:31;height:31" coordorigin="3986,3609" coordsize="31,31">
              <v:shape style="position:absolute;left:3986;top:3609;width:31;height:31" coordorigin="3986,3609" coordsize="31,31" path="m3986,3609l4017,3640,3986,3609xe" filled="false" stroked="true" strokeweight=".38630pt" strokecolor="#ff0000">
                <v:path arrowok="t"/>
              </v:shape>
            </v:group>
            <v:group style="position:absolute;left:3985;top:3609;width:32;height:32" coordorigin="3985,3609" coordsize="32,32">
              <v:shape style="position:absolute;left:3985;top:3609;width:32;height:32" coordorigin="3985,3609" coordsize="32,32" path="m3985,3609l4017,3641e" filled="false" stroked="true" strokeweight=".38630pt" strokecolor="#ff0000">
                <v:path arrowok="t"/>
              </v:shape>
            </v:group>
            <v:group style="position:absolute;left:3984;top:3609;width:33;height:34" coordorigin="3984,3609" coordsize="33,34">
              <v:shape style="position:absolute;left:3984;top:3609;width:33;height:34" coordorigin="3984,3609" coordsize="33,34" path="m3984,3609l4017,3642,3984,3610,4017,3643e" filled="false" stroked="true" strokeweight=".38630pt" strokecolor="#ff0000">
                <v:path arrowok="t"/>
              </v:shape>
            </v:group>
            <v:group style="position:absolute;left:3984;top:3611;width:33;height:34" coordorigin="3984,3611" coordsize="33,34">
              <v:shape style="position:absolute;left:3984;top:3611;width:33;height:34" coordorigin="3984,3611" coordsize="33,34" path="m3984,3611l4017,3645,3984,3613e" filled="false" stroked="true" strokeweight=".38630pt" strokecolor="#ff0000">
                <v:path arrowok="t"/>
              </v:shape>
            </v:group>
            <v:group style="position:absolute;left:3984;top:3614;width:33;height:33" coordorigin="3984,3614" coordsize="33,33">
              <v:shape style="position:absolute;left:3984;top:3614;width:33;height:33" coordorigin="3984,3614" coordsize="33,33" path="m4017,3646l3984,3614,4017,3647e" filled="false" stroked="true" strokeweight=".38630pt" strokecolor="#ff0000">
                <v:path arrowok="t"/>
              </v:shape>
            </v:group>
            <v:group style="position:absolute;left:3984;top:3615;width:33;height:35" coordorigin="3984,3615" coordsize="33,35">
              <v:shape style="position:absolute;left:3984;top:3615;width:33;height:35" coordorigin="3984,3615" coordsize="33,35" path="m3984,3615l4017,3649,3984,3616,4017,3650e" filled="false" stroked="true" strokeweight=".38630pt" strokecolor="#ff0000">
                <v:path arrowok="t"/>
              </v:shape>
            </v:group>
            <v:group style="position:absolute;left:3984;top:3618;width:33;height:34" coordorigin="3984,3618" coordsize="33,34">
              <v:shape style="position:absolute;left:3984;top:3618;width:33;height:34" coordorigin="3984,3618" coordsize="33,34" path="m3984,3618l4017,3651,3984,3619,4017,3652e" filled="false" stroked="true" strokeweight=".38630pt" strokecolor="#ff0000">
                <v:path arrowok="t"/>
              </v:shape>
            </v:group>
            <v:group style="position:absolute;left:3984;top:3620;width:33;height:35" coordorigin="3984,3620" coordsize="33,35">
              <v:shape style="position:absolute;left:3984;top:3620;width:33;height:35" coordorigin="3984,3620" coordsize="33,35" path="m3984,3620l4017,3654,3984,3622,4017,3655e" filled="false" stroked="true" strokeweight=".38630pt" strokecolor="#ff0000">
                <v:path arrowok="t"/>
              </v:shape>
            </v:group>
            <v:group style="position:absolute;left:3984;top:3623;width:33;height:35" coordorigin="3984,3623" coordsize="33,35">
              <v:shape style="position:absolute;left:3984;top:3623;width:33;height:35" coordorigin="3984,3623" coordsize="33,35" path="m3984,3623l4017,3656,3984,3624,4017,3658e" filled="false" stroked="true" strokeweight=".38630pt" strokecolor="#ff0000">
                <v:path arrowok="t"/>
              </v:shape>
            </v:group>
            <v:group style="position:absolute;left:3984;top:3625;width:33;height:34" coordorigin="3984,3625" coordsize="33,34">
              <v:shape style="position:absolute;left:3984;top:3625;width:33;height:34" coordorigin="3984,3625" coordsize="33,34" path="m3984,3625l4017,3659,3984,3627e" filled="false" stroked="true" strokeweight=".38630pt" strokecolor="#ff0000">
                <v:path arrowok="t"/>
              </v:shape>
            </v:group>
            <v:group style="position:absolute;left:3984;top:3628;width:33;height:34" coordorigin="3984,3628" coordsize="33,34">
              <v:shape style="position:absolute;left:3984;top:3628;width:33;height:34" coordorigin="3984,3628" coordsize="33,34" path="m4017,3660l3984,3628,4017,3662e" filled="false" stroked="true" strokeweight=".38630pt" strokecolor="#ff0000">
                <v:path arrowok="t"/>
              </v:shape>
            </v:group>
            <v:group style="position:absolute;left:3984;top:3629;width:33;height:34" coordorigin="3984,3629" coordsize="33,34">
              <v:shape style="position:absolute;left:3984;top:3629;width:33;height:34" coordorigin="3984,3629" coordsize="33,34" path="m3984,3629l4017,3663,3984,3629xe" filled="false" stroked="true" strokeweight=".38630pt" strokecolor="#ff0000">
                <v:path arrowok="t"/>
              </v:shape>
            </v:group>
            <v:group style="position:absolute;left:3982;top:3629;width:35;height:35" coordorigin="3982,3629" coordsize="35,35">
              <v:shape style="position:absolute;left:3982;top:3629;width:35;height:35" coordorigin="3982,3629" coordsize="35,35" path="m3982,3629l4017,3664e" filled="false" stroked="true" strokeweight=".38630pt" strokecolor="#ff0000">
                <v:path arrowok="t"/>
              </v:shape>
            </v:group>
            <v:group style="position:absolute;left:3981;top:3629;width:36;height:36" coordorigin="3981,3629" coordsize="36,36">
              <v:shape style="position:absolute;left:3981;top:3629;width:36;height:36" coordorigin="3981,3629" coordsize="36,36" path="m3981,3629l4017,3665,3981,3629xe" filled="false" stroked="true" strokeweight=".38630pt" strokecolor="#ff0000">
                <v:path arrowok="t"/>
              </v:shape>
            </v:group>
            <v:group style="position:absolute;left:3980;top:3629;width:37;height:38" coordorigin="3980,3629" coordsize="37,38">
              <v:shape style="position:absolute;left:3980;top:3629;width:37;height:38" coordorigin="3980,3629" coordsize="37,38" path="m3980,3629l4017,3667e" filled="false" stroked="true" strokeweight=".38630pt" strokecolor="#ff0000">
                <v:path arrowok="t"/>
              </v:shape>
            </v:group>
            <v:group style="position:absolute;left:3977;top:3629;width:40;height:40" coordorigin="3977,3629" coordsize="40,40">
              <v:shape style="position:absolute;left:3977;top:3629;width:40;height:40" coordorigin="3977,3629" coordsize="40,40" path="m3979,3629l4017,3668,3977,3629,4017,3669e" filled="false" stroked="true" strokeweight=".38630pt" strokecolor="#ff0000">
                <v:path arrowok="t"/>
              </v:shape>
            </v:group>
            <v:group style="position:absolute;left:3975;top:3629;width:42;height:43" coordorigin="3975,3629" coordsize="42,43">
              <v:shape style="position:absolute;left:3975;top:3629;width:42;height:43" coordorigin="3975,3629" coordsize="42,43" path="m3976,3629l4017,3671,3975,3629,4017,3672e" filled="false" stroked="true" strokeweight=".38630pt" strokecolor="#ff0000">
                <v:path arrowok="t"/>
              </v:shape>
            </v:group>
            <v:group style="position:absolute;left:3972;top:3629;width:45;height:45" coordorigin="3972,3629" coordsize="45,45">
              <v:shape style="position:absolute;left:3972;top:3629;width:45;height:45" coordorigin="3972,3629" coordsize="45,45" path="m3973,3629l4017,3673,3972,3629,4017,3674e" filled="false" stroked="true" strokeweight=".38630pt" strokecolor="#ff0000">
                <v:path arrowok="t"/>
              </v:shape>
            </v:group>
            <v:group style="position:absolute;left:3971;top:3629;width:46;height:47" coordorigin="3971,3629" coordsize="46,47">
              <v:shape style="position:absolute;left:3971;top:3629;width:46;height:47" coordorigin="3971,3629" coordsize="46,47" path="m3971,3629l4017,3676e" filled="false" stroked="true" strokeweight=".38630pt" strokecolor="#ff0000">
                <v:path arrowok="t"/>
              </v:shape>
            </v:group>
            <v:group style="position:absolute;left:3970;top:3629;width:47;height:48" coordorigin="3970,3629" coordsize="47,48">
              <v:shape style="position:absolute;left:3970;top:3629;width:47;height:48" coordorigin="3970,3629" coordsize="47,48" path="m3970,3629l4017,3677,3970,3629xe" filled="false" stroked="true" strokeweight=".38630pt" strokecolor="#ff0000">
                <v:path arrowok="t"/>
              </v:shape>
            </v:group>
            <v:group style="position:absolute;left:3968;top:3629;width:49;height:49" coordorigin="3968,3629" coordsize="49,49">
              <v:shape style="position:absolute;left:3968;top:3629;width:49;height:49" coordorigin="3968,3629" coordsize="49,49" path="m3968,3629l4017,3678e" filled="false" stroked="true" strokeweight=".38630pt" strokecolor="#ff0000">
                <v:path arrowok="t"/>
              </v:shape>
            </v:group>
            <v:group style="position:absolute;left:3966;top:3629;width:51;height:52" coordorigin="3966,3629" coordsize="51,52">
              <v:shape style="position:absolute;left:3966;top:3629;width:51;height:52" coordorigin="3966,3629" coordsize="51,52" path="m3967,3629l4017,3680,3966,3629,4017,3681e" filled="false" stroked="true" strokeweight=".38630pt" strokecolor="#ff0000">
                <v:path arrowok="t"/>
              </v:shape>
            </v:group>
            <v:group style="position:absolute;left:3963;top:3629;width:54;height:54" coordorigin="3963,3629" coordsize="54,54">
              <v:shape style="position:absolute;left:3963;top:3629;width:54;height:54" coordorigin="3963,3629" coordsize="54,54" path="m3964,3629l4017,3682,3963,3629,4017,3683e" filled="false" stroked="true" strokeweight=".38630pt" strokecolor="#ff0000">
                <v:path arrowok="t"/>
              </v:shape>
            </v:group>
            <v:group style="position:absolute;left:3961;top:3629;width:56;height:57" coordorigin="3961,3629" coordsize="56,57">
              <v:shape style="position:absolute;left:3961;top:3629;width:56;height:57" coordorigin="3961,3629" coordsize="56,57" path="m3962,3629l4017,3685,3961,3629,4017,3686e" filled="false" stroked="true" strokeweight=".38630pt" strokecolor="#ff0000">
                <v:path arrowok="t"/>
              </v:shape>
            </v:group>
            <v:group style="position:absolute;left:3959;top:3629;width:58;height:58" coordorigin="3959,3629" coordsize="58,58">
              <v:shape style="position:absolute;left:3959;top:3629;width:58;height:58" coordorigin="3959,3629" coordsize="58,58" path="m3959,3629l4017,3687e" filled="false" stroked="true" strokeweight=".38630pt" strokecolor="#ff0000">
                <v:path arrowok="t"/>
              </v:shape>
            </v:group>
            <v:group style="position:absolute;left:3958;top:3629;width:59;height:60" coordorigin="3958,3629" coordsize="59,60">
              <v:shape style="position:absolute;left:3958;top:3629;width:59;height:60" coordorigin="3958,3629" coordsize="59,60" path="m3958,3629l4017,3689,3958,3629xe" filled="false" stroked="true" strokeweight=".38630pt" strokecolor="#ff0000">
                <v:path arrowok="t"/>
              </v:shape>
            </v:group>
            <v:group style="position:absolute;left:3957;top:3629;width:60;height:61" coordorigin="3957,3629" coordsize="60,61">
              <v:shape style="position:absolute;left:3957;top:3629;width:60;height:61" coordorigin="3957,3629" coordsize="60,61" path="m3957,3629l4017,3690e" filled="false" stroked="true" strokeweight=".38630pt" strokecolor="#ff0000">
                <v:path arrowok="t"/>
              </v:shape>
            </v:group>
            <v:group style="position:absolute;left:3955;top:3629;width:62;height:62" coordorigin="3955,3629" coordsize="62,62">
              <v:shape style="position:absolute;left:3955;top:3629;width:62;height:62" coordorigin="3955,3629" coordsize="62,62" path="m3955,3629l4017,3691,3955,3629xe" filled="false" stroked="true" strokeweight=".38630pt" strokecolor="#ff0000">
                <v:path arrowok="t"/>
              </v:shape>
            </v:group>
            <v:group style="position:absolute;left:3954;top:3629;width:63;height:63" coordorigin="3954,3629" coordsize="63,63">
              <v:shape style="position:absolute;left:3954;top:3629;width:63;height:63" coordorigin="3954,3629" coordsize="63,63" path="m3954,3629l4017,3692e" filled="false" stroked="true" strokeweight=".38630pt" strokecolor="#ff0000">
                <v:path arrowok="t"/>
              </v:shape>
            </v:group>
            <v:group style="position:absolute;left:3953;top:3629;width:64;height:65" coordorigin="3953,3629" coordsize="64,65">
              <v:shape style="position:absolute;left:3953;top:3629;width:64;height:65" coordorigin="3953,3629" coordsize="64,65" path="m3953,3629l4017,3694e" filled="false" stroked="true" strokeweight=".38630pt" strokecolor="#ff0000">
                <v:path arrowok="t"/>
              </v:shape>
            </v:group>
            <v:group style="position:absolute;left:3952;top:3629;width:64;height:65" coordorigin="3952,3629" coordsize="64,65">
              <v:shape style="position:absolute;left:3952;top:3629;width:64;height:65" coordorigin="3952,3629" coordsize="64,65" path="m3952,3629l4016,3694,3952,3629xe" filled="false" stroked="true" strokeweight=".38630pt" strokecolor="#ff0000">
                <v:path arrowok="t"/>
              </v:shape>
            </v:group>
            <v:group style="position:absolute;left:3950;top:3629;width:65;height:65" coordorigin="3950,3629" coordsize="65,65">
              <v:shape style="position:absolute;left:3950;top:3629;width:65;height:65" coordorigin="3950,3629" coordsize="65,65" path="m3950,3629l4015,3694e" filled="false" stroked="true" strokeweight=".38630pt" strokecolor="#ff0000">
                <v:path arrowok="t"/>
              </v:shape>
            </v:group>
            <v:group style="position:absolute;left:3949;top:3629;width:64;height:65" coordorigin="3949,3629" coordsize="64,65">
              <v:shape style="position:absolute;left:3949;top:3629;width:64;height:65" coordorigin="3949,3629" coordsize="64,65" path="m3949,3629l4013,3694,3949,3629xe" filled="false" stroked="true" strokeweight=".38630pt" strokecolor="#ff0000">
                <v:path arrowok="t"/>
              </v:shape>
            </v:group>
            <v:group style="position:absolute;left:3948;top:3629;width:64;height:65" coordorigin="3948,3629" coordsize="64,65">
              <v:shape style="position:absolute;left:3948;top:3629;width:64;height:65" coordorigin="3948,3629" coordsize="64,65" path="m4012,3694l3948,3629,4011,3694,3948,3631e" filled="false" stroked="true" strokeweight=".38630pt" strokecolor="#ff0000">
                <v:path arrowok="t"/>
              </v:shape>
            </v:group>
            <v:group style="position:absolute;left:3948;top:3632;width:62;height:62" coordorigin="3948,3632" coordsize="62,62">
              <v:shape style="position:absolute;left:3948;top:3632;width:62;height:62" coordorigin="3948,3632" coordsize="62,62" path="m4010,3694l3948,3632,4008,3694,3948,3633e" filled="false" stroked="true" strokeweight=".38630pt" strokecolor="#ff0000">
                <v:path arrowok="t"/>
              </v:shape>
            </v:group>
            <v:group style="position:absolute;left:3948;top:3634;width:59;height:60" coordorigin="3948,3634" coordsize="59,60">
              <v:shape style="position:absolute;left:3948;top:3634;width:59;height:60" coordorigin="3948,3634" coordsize="59,60" path="m4007,3694l3948,3634,4006,3694e" filled="false" stroked="true" strokeweight=".38630pt" strokecolor="#ff0000">
                <v:path arrowok="t"/>
              </v:shape>
            </v:group>
            <v:group style="position:absolute;left:3948;top:3636;width:56;height:58" coordorigin="3948,3636" coordsize="56,58">
              <v:shape style="position:absolute;left:3948;top:3636;width:56;height:58" coordorigin="3948,3636" coordsize="56,58" path="m3948,3636l4004,3694e" filled="false" stroked="true" strokeweight=".38630pt" strokecolor="#ff0000">
                <v:path arrowok="t"/>
              </v:shape>
            </v:group>
            <v:group style="position:absolute;left:3948;top:3637;width:56;height:57" coordorigin="3948,3637" coordsize="56,57">
              <v:shape style="position:absolute;left:3948;top:3637;width:56;height:57" coordorigin="3948,3637" coordsize="56,57" path="m3948,3637l3984,3673,4004,3694e" filled="false" stroked="true" strokeweight=".38630pt" strokecolor="#ff0000">
                <v:path arrowok="t"/>
              </v:shape>
            </v:group>
            <v:group style="position:absolute;left:3948;top:3637;width:34;height:36" coordorigin="3948,3637" coordsize="34,36">
              <v:shape style="position:absolute;left:3948;top:3637;width:34;height:36" coordorigin="3948,3637" coordsize="34,36" path="m3948,3637l3982,3673e" filled="false" stroked="true" strokeweight=".38630pt" strokecolor="#ff0000">
                <v:path arrowok="t"/>
              </v:shape>
            </v:group>
            <v:group style="position:absolute;left:3984;top:3674;width:19;height:20" coordorigin="3984,3674" coordsize="19,20">
              <v:shape style="position:absolute;left:3984;top:3674;width:19;height:20" coordorigin="3984,3674" coordsize="19,20" path="m3984,3674l4003,3694e" filled="false" stroked="true" strokeweight=".38630pt" strokecolor="#ff0000">
                <v:path arrowok="t"/>
              </v:shape>
            </v:group>
            <v:group style="position:absolute;left:3948;top:3638;width:34;height:35" coordorigin="3948,3638" coordsize="34,35">
              <v:shape style="position:absolute;left:3948;top:3638;width:34;height:35" coordorigin="3948,3638" coordsize="34,35" path="m3948,3638l3982,3673e" filled="false" stroked="true" strokeweight=".38630pt" strokecolor="#ff0000">
                <v:path arrowok="t"/>
              </v:shape>
            </v:group>
            <v:group style="position:absolute;left:3984;top:3676;width:18;height:18" coordorigin="3984,3676" coordsize="18,18">
              <v:shape style="position:absolute;left:3984;top:3676;width:18;height:18" coordorigin="3984,3676" coordsize="18,18" path="m3984,3676l4002,3694e" filled="false" stroked="true" strokeweight=".38630pt" strokecolor="#ff0000">
                <v:path arrowok="t"/>
              </v:shape>
            </v:group>
            <v:group style="position:absolute;left:3948;top:3640;width:33;height:33" coordorigin="3948,3640" coordsize="33,33">
              <v:shape style="position:absolute;left:3948;top:3640;width:33;height:33" coordorigin="3948,3640" coordsize="33,33" path="m3948,3640l3981,3673e" filled="false" stroked="true" strokeweight=".38630pt" strokecolor="#ff0000">
                <v:path arrowok="t"/>
              </v:shape>
            </v:group>
            <v:group style="position:absolute;left:3984;top:3676;width:18;height:18" coordorigin="3984,3676" coordsize="18,18">
              <v:shape style="position:absolute;left:3984;top:3676;width:18;height:18" coordorigin="3984,3676" coordsize="18,18" path="m3984,3676l4002,3694e" filled="false" stroked="true" strokeweight=".38630pt" strokecolor="#ff0000">
                <v:path arrowok="t"/>
              </v:shape>
            </v:group>
            <v:group style="position:absolute;left:3948;top:3640;width:32;height:33" coordorigin="3948,3640" coordsize="32,33">
              <v:shape style="position:absolute;left:3948;top:3640;width:32;height:33" coordorigin="3948,3640" coordsize="32,33" path="m3948,3640l3980,3673e" filled="false" stroked="true" strokeweight=".38630pt" strokecolor="#ff0000">
                <v:path arrowok="t"/>
              </v:shape>
            </v:group>
            <v:group style="position:absolute;left:3984;top:3677;width:16;height:17" coordorigin="3984,3677" coordsize="16,17">
              <v:shape style="position:absolute;left:3984;top:3677;width:16;height:17" coordorigin="3984,3677" coordsize="16,17" path="m3984,3677l4000,3694e" filled="false" stroked="true" strokeweight=".38630pt" strokecolor="#ff0000">
                <v:path arrowok="t"/>
              </v:shape>
            </v:group>
            <v:group style="position:absolute;left:3948;top:3641;width:32;height:32" coordorigin="3948,3641" coordsize="32,32">
              <v:shape style="position:absolute;left:3948;top:3641;width:32;height:32" coordorigin="3948,3641" coordsize="32,32" path="m3948,3641l3980,3673e" filled="false" stroked="true" strokeweight=".38630pt" strokecolor="#ff0000">
                <v:path arrowok="t"/>
              </v:shape>
            </v:group>
            <v:group style="position:absolute;left:3984;top:3678;width:15;height:16" coordorigin="3984,3678" coordsize="15,16">
              <v:shape style="position:absolute;left:3984;top:3678;width:15;height:16" coordorigin="3984,3678" coordsize="15,16" path="m3984,3678l3999,3694e" filled="false" stroked="true" strokeweight=".38630pt" strokecolor="#ff0000">
                <v:path arrowok="t"/>
              </v:shape>
            </v:group>
            <v:group style="position:absolute;left:3948;top:3642;width:31;height:31" coordorigin="3948,3642" coordsize="31,31">
              <v:shape style="position:absolute;left:3948;top:3642;width:31;height:31" coordorigin="3948,3642" coordsize="31,31" path="m3948,3642l3979,3673e" filled="false" stroked="true" strokeweight=".38630pt" strokecolor="#ff0000">
                <v:path arrowok="t"/>
              </v:shape>
            </v:group>
            <v:group style="position:absolute;left:3984;top:3678;width:15;height:16" coordorigin="3984,3678" coordsize="15,16">
              <v:shape style="position:absolute;left:3984;top:3678;width:15;height:16" coordorigin="3984,3678" coordsize="15,16" path="m3984,3678l3999,3694e" filled="false" stroked="true" strokeweight=".38630pt" strokecolor="#ff0000">
                <v:path arrowok="t"/>
              </v:shape>
            </v:group>
            <v:group style="position:absolute;left:3948;top:3642;width:29;height:31" coordorigin="3948,3642" coordsize="29,31">
              <v:shape style="position:absolute;left:3948;top:3642;width:29;height:31" coordorigin="3948,3642" coordsize="29,31" path="m3948,3642l3977,3673e" filled="false" stroked="true" strokeweight=".38630pt" strokecolor="#ff0000">
                <v:path arrowok="t"/>
              </v:shape>
            </v:group>
            <v:group style="position:absolute;left:3984;top:3680;width:14;height:14" coordorigin="3984,3680" coordsize="14,14">
              <v:shape style="position:absolute;left:3984;top:3680;width:14;height:14" coordorigin="3984,3680" coordsize="14,14" path="m3984,3680l3998,3694e" filled="false" stroked="true" strokeweight=".38630pt" strokecolor="#ff0000">
                <v:path arrowok="t"/>
              </v:shape>
            </v:group>
            <v:group style="position:absolute;left:3948;top:3643;width:29;height:30" coordorigin="3948,3643" coordsize="29,30">
              <v:shape style="position:absolute;left:3948;top:3643;width:29;height:30" coordorigin="3948,3643" coordsize="29,30" path="m3948,3643l3977,3673e" filled="false" stroked="true" strokeweight=".38630pt" strokecolor="#ff0000">
                <v:path arrowok="t"/>
              </v:shape>
            </v:group>
            <v:group style="position:absolute;left:3984;top:3681;width:13;height:13" coordorigin="3984,3681" coordsize="13,13">
              <v:shape style="position:absolute;left:3984;top:3681;width:13;height:13" coordorigin="3984,3681" coordsize="13,13" path="m3984,3681l3997,3694e" filled="false" stroked="true" strokeweight=".38630pt" strokecolor="#ff0000">
                <v:path arrowok="t"/>
              </v:shape>
            </v:group>
            <v:group style="position:absolute;left:3948;top:3645;width:28;height:28" coordorigin="3948,3645" coordsize="28,28">
              <v:shape style="position:absolute;left:3948;top:3645;width:28;height:28" coordorigin="3948,3645" coordsize="28,28" path="m3948,3645l3976,3673e" filled="false" stroked="true" strokeweight=".38630pt" strokecolor="#ff0000">
                <v:path arrowok="t"/>
              </v:shape>
            </v:group>
            <v:group style="position:absolute;left:3984;top:3682;width:13;height:12" coordorigin="3984,3682" coordsize="13,12">
              <v:shape style="position:absolute;left:3984;top:3682;width:13;height:12" coordorigin="3984,3682" coordsize="13,12" path="m3984,3682l3997,3694e" filled="false" stroked="true" strokeweight=".38630pt" strokecolor="#ff0000">
                <v:path arrowok="t"/>
              </v:shape>
            </v:group>
            <v:group style="position:absolute;left:3948;top:3646;width:27;height:27" coordorigin="3948,3646" coordsize="27,27">
              <v:shape style="position:absolute;left:3948;top:3646;width:27;height:27" coordorigin="3948,3646" coordsize="27,27" path="m3948,3646l3975,3673e" filled="false" stroked="true" strokeweight=".38630pt" strokecolor="#ff0000">
                <v:path arrowok="t"/>
              </v:shape>
            </v:group>
            <v:group style="position:absolute;left:3984;top:3682;width:11;height:12" coordorigin="3984,3682" coordsize="11,12">
              <v:shape style="position:absolute;left:3984;top:3682;width:11;height:12" coordorigin="3984,3682" coordsize="11,12" path="m3984,3682l3995,3694e" filled="false" stroked="true" strokeweight=".38630pt" strokecolor="#ff0000">
                <v:path arrowok="t"/>
              </v:shape>
            </v:group>
            <v:group style="position:absolute;left:3948;top:3646;width:27;height:27" coordorigin="3948,3646" coordsize="27,27">
              <v:shape style="position:absolute;left:3948;top:3646;width:27;height:27" coordorigin="3948,3646" coordsize="27,27" path="m3948,3646l3975,3673e" filled="false" stroked="true" strokeweight=".38630pt" strokecolor="#ff0000">
                <v:path arrowok="t"/>
              </v:shape>
            </v:group>
            <v:group style="position:absolute;left:3984;top:3683;width:10;height:11" coordorigin="3984,3683" coordsize="10,11">
              <v:shape style="position:absolute;left:3984;top:3683;width:10;height:11" coordorigin="3984,3683" coordsize="10,11" path="m3984,3683l3994,3694e" filled="false" stroked="true" strokeweight=".38630pt" strokecolor="#ff0000">
                <v:path arrowok="t"/>
              </v:shape>
            </v:group>
            <v:group style="position:absolute;left:3948;top:3647;width:25;height:26" coordorigin="3948,3647" coordsize="25,26">
              <v:shape style="position:absolute;left:3948;top:3647;width:25;height:26" coordorigin="3948,3647" coordsize="25,26" path="m3948,3647l3973,3673e" filled="false" stroked="true" strokeweight=".38630pt" strokecolor="#ff0000">
                <v:path arrowok="t"/>
              </v:shape>
            </v:group>
            <v:group style="position:absolute;left:3984;top:3685;width:10;height:9" coordorigin="3984,3685" coordsize="10,9">
              <v:shape style="position:absolute;left:3984;top:3685;width:10;height:9" coordorigin="3984,3685" coordsize="10,9" path="m3984,3685l3994,3694e" filled="false" stroked="true" strokeweight=".38630pt" strokecolor="#ff0000">
                <v:path arrowok="t"/>
              </v:shape>
            </v:group>
            <v:group style="position:absolute;left:3948;top:3649;width:24;height:24" coordorigin="3948,3649" coordsize="24,24">
              <v:shape style="position:absolute;left:3948;top:3649;width:24;height:24" coordorigin="3948,3649" coordsize="24,24" path="m3948,3649l3972,3673e" filled="false" stroked="true" strokeweight=".38630pt" strokecolor="#ff0000">
                <v:path arrowok="t"/>
              </v:shape>
            </v:group>
            <v:group style="position:absolute;left:3984;top:3685;width:9;height:9" coordorigin="3984,3685" coordsize="9,9">
              <v:shape style="position:absolute;left:3984;top:3685;width:9;height:9" coordorigin="3984,3685" coordsize="9,9" path="m3984,3685l3993,3694e" filled="false" stroked="true" strokeweight=".38630pt" strokecolor="#ff0000">
                <v:path arrowok="t"/>
              </v:shape>
            </v:group>
            <v:group style="position:absolute;left:3948;top:3649;width:23;height:24" coordorigin="3948,3649" coordsize="23,24">
              <v:shape style="position:absolute;left:3948;top:3649;width:23;height:24" coordorigin="3948,3649" coordsize="23,24" path="m3948,3649l3971,3673e" filled="false" stroked="true" strokeweight=".38630pt" strokecolor="#ff0000">
                <v:path arrowok="t"/>
              </v:shape>
            </v:group>
            <v:group style="position:absolute;left:3984;top:3686;width:7;height:8" coordorigin="3984,3686" coordsize="7,8">
              <v:shape style="position:absolute;left:3984;top:3686;width:7;height:8" coordorigin="3984,3686" coordsize="7,8" path="m3984,3686l3991,3694e" filled="false" stroked="true" strokeweight=".38630pt" strokecolor="#ff0000">
                <v:path arrowok="t"/>
              </v:shape>
            </v:group>
            <v:group style="position:absolute;left:3948;top:3650;width:23;height:23" coordorigin="3948,3650" coordsize="23,23">
              <v:shape style="position:absolute;left:3948;top:3650;width:23;height:23" coordorigin="3948,3650" coordsize="23,23" path="m3948,3650l3971,3673e" filled="false" stroked="true" strokeweight=".38630pt" strokecolor="#ff0000">
                <v:path arrowok="t"/>
              </v:shape>
            </v:group>
            <v:group style="position:absolute;left:3984;top:3687;width:6;height:7" coordorigin="3984,3687" coordsize="6,7">
              <v:shape style="position:absolute;left:3984;top:3687;width:6;height:7" coordorigin="3984,3687" coordsize="6,7" path="m3984,3687l3990,3694e" filled="false" stroked="true" strokeweight=".38630pt" strokecolor="#ff0000">
                <v:path arrowok="t"/>
              </v:shape>
            </v:group>
            <v:group style="position:absolute;left:3948;top:3651;width:22;height:22" coordorigin="3948,3651" coordsize="22,22">
              <v:shape style="position:absolute;left:3948;top:3651;width:22;height:22" coordorigin="3948,3651" coordsize="22,22" path="m3948,3651l3970,3673e" filled="false" stroked="true" strokeweight=".38630pt" strokecolor="#ff0000">
                <v:path arrowok="t"/>
              </v:shape>
            </v:group>
            <v:group style="position:absolute;left:3984;top:3687;width:6;height:7" coordorigin="3984,3687" coordsize="6,7">
              <v:shape style="position:absolute;left:3984;top:3687;width:6;height:7" coordorigin="3984,3687" coordsize="6,7" path="m3984,3687l3990,3694e" filled="false" stroked="true" strokeweight=".38630pt" strokecolor="#ff0000">
                <v:path arrowok="t"/>
              </v:shape>
            </v:group>
            <v:group style="position:absolute;left:3948;top:3651;width:20;height:22" coordorigin="3948,3651" coordsize="20,22">
              <v:shape style="position:absolute;left:3948;top:3651;width:20;height:22" coordorigin="3948,3651" coordsize="20,22" path="m3948,3651l3968,3673e" filled="false" stroked="true" strokeweight=".38630pt" strokecolor="#ff0000">
                <v:path arrowok="t"/>
              </v:shape>
            </v:group>
            <v:group style="position:absolute;left:3984;top:3689;width:5;height:5" coordorigin="3984,3689" coordsize="5,5">
              <v:shape style="position:absolute;left:3984;top:3689;width:5;height:5" coordorigin="3984,3689" coordsize="5,5" path="m3984,3689l3989,3694e" filled="false" stroked="true" strokeweight=".38630pt" strokecolor="#ff0000">
                <v:path arrowok="t"/>
              </v:shape>
            </v:group>
            <v:group style="position:absolute;left:3948;top:3652;width:20;height:21" coordorigin="3948,3652" coordsize="20,21">
              <v:shape style="position:absolute;left:3948;top:3652;width:20;height:21" coordorigin="3948,3652" coordsize="20,21" path="m3948,3652l3968,3673e" filled="false" stroked="true" strokeweight=".38630pt" strokecolor="#ff0000">
                <v:path arrowok="t"/>
              </v:shape>
            </v:group>
            <v:group style="position:absolute;left:3984;top:3690;width:4;height:4" coordorigin="3984,3690" coordsize="4,4">
              <v:shape style="position:absolute;left:3984;top:3690;width:4;height:4" coordorigin="3984,3690" coordsize="4,4" path="m3984,3690l3988,3694e" filled="false" stroked="true" strokeweight=".38630pt" strokecolor="#ff0000">
                <v:path arrowok="t"/>
              </v:shape>
            </v:group>
            <v:group style="position:absolute;left:3948;top:3654;width:19;height:19" coordorigin="3948,3654" coordsize="19,19">
              <v:shape style="position:absolute;left:3948;top:3654;width:19;height:19" coordorigin="3948,3654" coordsize="19,19" path="m3948,3654l3967,3673e" filled="false" stroked="true" strokeweight=".38630pt" strokecolor="#ff0000">
                <v:path arrowok="t"/>
              </v:shape>
            </v:group>
            <v:group style="position:absolute;left:3984;top:3690;width:4;height:4" coordorigin="3984,3690" coordsize="4,4">
              <v:shape style="position:absolute;left:3984;top:3690;width:4;height:4" coordorigin="3984,3690" coordsize="4,4" path="m3984,3690l3988,3694e" filled="false" stroked="true" strokeweight=".38630pt" strokecolor="#ff0000">
                <v:path arrowok="t"/>
              </v:shape>
            </v:group>
            <v:group style="position:absolute;left:3948;top:3654;width:18;height:19" coordorigin="3948,3654" coordsize="18,19">
              <v:shape style="position:absolute;left:3948;top:3654;width:18;height:19" coordorigin="3948,3654" coordsize="18,19" path="m3948,3654l3966,3673e" filled="false" stroked="true" strokeweight=".38630pt" strokecolor="#ff0000">
                <v:path arrowok="t"/>
              </v:shape>
            </v:group>
            <v:group style="position:absolute;left:3984;top:3691;width:2;height:3" coordorigin="3984,3691" coordsize="2,3">
              <v:shape style="position:absolute;left:3984;top:3691;width:2;height:3" coordorigin="3984,3691" coordsize="2,3" path="m3984,3691l3986,3694e" filled="false" stroked="true" strokeweight=".38630pt" strokecolor="#ff0000">
                <v:path arrowok="t"/>
              </v:shape>
            </v:group>
            <v:group style="position:absolute;left:3948;top:3655;width:18;height:18" coordorigin="3948,3655" coordsize="18,18">
              <v:shape style="position:absolute;left:3948;top:3655;width:18;height:18" coordorigin="3948,3655" coordsize="18,18" path="m3948,3655l3966,3673e" filled="false" stroked="true" strokeweight=".38630pt" strokecolor="#ff0000">
                <v:path arrowok="t"/>
              </v:shape>
            </v:group>
            <v:group style="position:absolute;left:3984;top:3692;width:2;height:2" coordorigin="3984,3692" coordsize="2,2">
              <v:shape style="position:absolute;left:3984;top:3692;width:2;height:2" coordorigin="3984,3692" coordsize="1,2" path="m3984,3692l3985,3694e" filled="false" stroked="true" strokeweight=".38630pt" strokecolor="#ff0000">
                <v:path arrowok="t"/>
              </v:shape>
            </v:group>
            <v:group style="position:absolute;left:3948;top:3656;width:16;height:17" coordorigin="3948,3656" coordsize="16,17">
              <v:shape style="position:absolute;left:3948;top:3656;width:16;height:17" coordorigin="3948,3656" coordsize="16,17" path="m3948,3656l3964,3673e" filled="false" stroked="true" strokeweight=".38630pt" strokecolor="#ff0000">
                <v:path arrowok="t"/>
              </v:shape>
            </v:group>
            <v:group style="position:absolute;left:3984;top:3692;width:2;height:2" coordorigin="3984,3692" coordsize="2,2">
              <v:shape style="position:absolute;left:3984;top:3692;width:2;height:2" coordorigin="3984,3692" coordsize="1,2" path="m3984,3692l3985,3694e" filled="false" stroked="true" strokeweight=".38630pt" strokecolor="#ff0000">
                <v:path arrowok="t"/>
              </v:shape>
            </v:group>
            <v:group style="position:absolute;left:3948;top:3656;width:15;height:17" coordorigin="3948,3656" coordsize="15,17">
              <v:shape style="position:absolute;left:3948;top:3656;width:15;height:17" coordorigin="3948,3656" coordsize="15,17" path="m3948,3656l3963,3673,3948,3658e" filled="false" stroked="true" strokeweight=".38630pt" strokecolor="#ff0000">
                <v:path arrowok="t"/>
              </v:shape>
            </v:group>
            <v:group style="position:absolute;left:3948;top:3659;width:14;height:14" coordorigin="3948,3659" coordsize="14,14">
              <v:shape style="position:absolute;left:3948;top:3659;width:14;height:14" coordorigin="3948,3659" coordsize="14,14" path="m3948,3659l3962,3673e" filled="false" stroked="true" strokeweight=".38630pt" strokecolor="#ff0000">
                <v:path arrowok="t"/>
              </v:shape>
            </v:group>
            <v:group style="position:absolute;left:3948;top:3660;width:13;height:13" coordorigin="3948,3660" coordsize="13,13">
              <v:shape style="position:absolute;left:3948;top:3660;width:13;height:13" coordorigin="3948,3660" coordsize="13,13" path="m3948,3660l3961,3673,3948,3660xe" filled="false" stroked="true" strokeweight=".38630pt" strokecolor="#ff0000">
                <v:path arrowok="t"/>
              </v:shape>
            </v:group>
            <v:group style="position:absolute;left:3948;top:3662;width:11;height:11" coordorigin="3948,3662" coordsize="11,11">
              <v:shape style="position:absolute;left:3948;top:3662;width:11;height:11" coordorigin="3948,3662" coordsize="11,11" path="m3948,3662l3959,3673e" filled="false" stroked="true" strokeweight=".38630pt" strokecolor="#ff0000">
                <v:path arrowok="t"/>
              </v:shape>
            </v:group>
            <v:group style="position:absolute;left:3948;top:3663;width:10;height:10" coordorigin="3948,3663" coordsize="10,10">
              <v:shape style="position:absolute;left:3948;top:3663;width:10;height:10" coordorigin="3948,3663" coordsize="10,10" path="m3958,3673l3948,3663,3957,3673,3948,3664e" filled="false" stroked="true" strokeweight=".38630pt" strokecolor="#ff0000">
                <v:path arrowok="t"/>
              </v:shape>
            </v:group>
            <v:group style="position:absolute;left:3948;top:3665;width:7;height:8" coordorigin="3948,3665" coordsize="7,8">
              <v:shape style="position:absolute;left:3948;top:3665;width:7;height:8" coordorigin="3948,3665" coordsize="7,8" path="m3955,3673l3948,3665,3954,3673,3948,3667e" filled="false" stroked="true" strokeweight=".38630pt" strokecolor="#ff0000">
                <v:path arrowok="t"/>
              </v:shape>
            </v:group>
            <v:group style="position:absolute;left:3948;top:3668;width:5;height:5" coordorigin="3948,3668" coordsize="5,5">
              <v:shape style="position:absolute;left:3948;top:3668;width:5;height:5" coordorigin="3948,3668" coordsize="5,5" path="m3953,3673l3948,3668,3952,3673,3948,3669e" filled="false" stroked="true" strokeweight=".38630pt" strokecolor="#ff0000">
                <v:path arrowok="t"/>
              </v:shape>
            </v:group>
            <v:group style="position:absolute;left:3948;top:3671;width:2;height:2" coordorigin="3948,3671" coordsize="2,2">
              <v:shape style="position:absolute;left:3948;top:3671;width:2;height:2" coordorigin="3948,3671" coordsize="2,2" path="m3950,3673l3948,3671,3949,3673,3948,3672e" filled="false" stroked="true" strokeweight=".38630pt" strokecolor="#ff0000">
                <v:path arrowok="t"/>
              </v:shape>
            </v:group>
            <v:group style="position:absolute;left:3948;top:3669;width:2;height:8" coordorigin="3948,3669" coordsize="2,8">
              <v:shape style="position:absolute;left:3948;top:3669;width:2;height:8" coordorigin="3948,3669" coordsize="0,8" path="m3948,3669l3948,3677e" filled="false" stroked="true" strokeweight=".140pt" strokecolor="#ff0000">
                <v:path arrowok="t"/>
              </v:shape>
            </v:group>
            <v:group style="position:absolute;left:3948;top:3609;width:69;height:42" coordorigin="3948,3609" coordsize="69,42">
              <v:shape style="position:absolute;left:3948;top:3609;width:69;height:42" coordorigin="3948,3609" coordsize="69,42" path="m3948,3651l3948,3629,3984,3629,3984,3609,4017,3609,4017,3651e" filled="false" stroked="true" strokeweight=".38630pt" strokecolor="#000000">
                <v:path arrowok="t"/>
              </v:shape>
            </v:group>
            <v:group style="position:absolute;left:3948;top:3651;width:69;height:43" coordorigin="3948,3651" coordsize="69,43">
              <v:shape style="position:absolute;left:3948;top:3651;width:69;height:43" coordorigin="3948,3651" coordsize="69,43" path="m3948,3651l3948,3673,3984,3673,3984,3694,4017,3694,4017,3651e" filled="false" stroked="true" strokeweight=".38630pt" strokecolor="#000000">
                <v:path arrowok="t"/>
              </v:shape>
            </v:group>
            <v:group style="position:absolute;left:37;top:16;width:8063;height:12827" coordorigin="37,16" coordsize="8063,12827">
              <v:shape style="position:absolute;left:37;top:16;width:8063;height:12827" coordorigin="37,16" coordsize="8063,12827" path="m37,12843l8100,12843,8100,16,37,16,37,12843xe" filled="false" stroked="true" strokeweight=".140pt" strokecolor="#000000">
                <v:path arrowok="t"/>
              </v:shape>
              <v:shape style="position:absolute;left:0;top:0;width:3422;height:157" type="#_x0000_t75" stroked="false">
                <v:imagedata r:id="rId45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7.849998pt;margin-top:165.850006pt;width:486.3pt;height:334.35pt;mso-position-horizontal-relative:page;mso-position-vertical-relative:page;z-index:-160456" coordorigin="1357,3317" coordsize="9726,6687">
            <v:shape style="position:absolute;left:3972;top:3317;width:2426;height:2756" type="#_x0000_t75" stroked="false">
              <v:imagedata r:id="rId46" o:title=""/>
            </v:shape>
            <v:shape style="position:absolute;left:1357;top:4338;width:8516;height:5666" type="#_x0000_t75" stroked="false">
              <v:imagedata r:id="rId47" o:title=""/>
            </v:shape>
            <v:group style="position:absolute;left:2603;top:5636;width:1387;height:2" coordorigin="2603,5636" coordsize="1387,2">
              <v:shape style="position:absolute;left:2603;top:5636;width:1387;height:2" coordorigin="2603,5636" coordsize="1387,0" path="m2603,5636l3990,5636e" filled="false" stroked="true" strokeweight=".59016pt" strokecolor="#676767">
                <v:path arrowok="t"/>
              </v:shape>
            </v:group>
            <v:group style="position:absolute;left:5975;top:5335;width:2;height:1653" coordorigin="5975,5335" coordsize="2,1653">
              <v:shape style="position:absolute;left:5975;top:5335;width:2;height:1653" coordorigin="5975,5335" coordsize="0,1653" path="m5975,6988l5975,5335e" filled="false" stroked="true" strokeweight=".29512pt" strokecolor="#6f6f6f">
                <v:path arrowok="t"/>
              </v:shape>
              <v:shape style="position:absolute;left:7466;top:3340;width:1334;height:791" type="#_x0000_t75" stroked="false">
                <v:imagedata r:id="rId48" o:title=""/>
              </v:shape>
            </v:group>
            <v:group style="position:absolute;left:6391;top:3329;width:1075;height:2" coordorigin="6391,3329" coordsize="1075,2">
              <v:shape style="position:absolute;left:6391;top:3329;width:1075;height:2" coordorigin="6391,3329" coordsize="1075,0" path="m6391,3329l7466,3329e" filled="false" stroked="true" strokeweight=".29512pt" strokecolor="#383838">
                <v:path arrowok="t"/>
              </v:shape>
            </v:group>
            <v:group style="position:absolute;left:2780;top:5813;width:1215;height:2" coordorigin="2780,5813" coordsize="1215,2">
              <v:shape style="position:absolute;left:2780;top:5813;width:1215;height:2" coordorigin="2780,5813" coordsize="1215,0" path="m2780,5813l3995,5813e" filled="false" stroked="true" strokeweight=".59016pt" strokecolor="#676767">
                <v:path arrowok="t"/>
              </v:shape>
            </v:group>
            <v:group style="position:absolute;left:4028;top:5813;width:2;height:679" coordorigin="4028,5813" coordsize="2,679">
              <v:shape style="position:absolute;left:4028;top:5813;width:2;height:679" coordorigin="4028,5813" coordsize="0,679" path="m4028,6492l4028,5813e" filled="false" stroked="true" strokeweight=".59016pt" strokecolor="#343434">
                <v:path arrowok="t"/>
              </v:shape>
            </v:group>
            <v:group style="position:absolute;left:6391;top:3441;width:1075;height:2" coordorigin="6391,3441" coordsize="1075,2">
              <v:shape style="position:absolute;left:6391;top:3441;width:1075;height:2" coordorigin="6391,3441" coordsize="1075,0" path="m6391,3441l7466,3441e" filled="false" stroked="true" strokeweight=".29512pt" strokecolor="#3a3a3a">
                <v:path arrowok="t"/>
              </v:shape>
            </v:group>
            <v:group style="position:absolute;left:9844;top:5636;width:1233;height:2" coordorigin="9844,5636" coordsize="1233,2">
              <v:shape style="position:absolute;left:9844;top:5636;width:1233;height:2" coordorigin="9844,5636" coordsize="1233,0" path="m9844,5636l11077,5636e" filled="false" stroked="true" strokeweight=".59016pt" strokecolor="#676767">
                <v:path arrowok="t"/>
              </v:shape>
            </v:group>
            <v:group style="position:absolute;left:11071;top:5630;width:2;height:1293" coordorigin="11071,5630" coordsize="2,1293">
              <v:shape style="position:absolute;left:11071;top:5630;width:2;height:1293" coordorigin="11071,5630" coordsize="0,1293" path="m11071,6923l11071,5630e" filled="false" stroked="true" strokeweight=".59016pt" strokecolor="#3a3a3a">
                <v:path arrowok="t"/>
              </v:shape>
            </v:group>
            <v:group style="position:absolute;left:9844;top:5813;width:980;height:2" coordorigin="9844,5813" coordsize="980,2">
              <v:shape style="position:absolute;left:9844;top:5813;width:980;height:2" coordorigin="9844,5813" coordsize="980,0" path="m9844,5813l10824,5813e" filled="false" stroked="true" strokeweight=".59016pt" strokecolor="#676767">
                <v:path arrowok="t"/>
              </v:shape>
            </v:group>
            <v:group style="position:absolute;left:10818;top:5807;width:2;height:944" coordorigin="10818,5807" coordsize="2,944">
              <v:shape style="position:absolute;left:10818;top:5807;width:2;height:944" coordorigin="10818,5807" coordsize="0,944" path="m10818,6751l10818,5807e" filled="false" stroked="true" strokeweight=".59016pt" strokecolor="#3a3a3a">
                <v:path arrowok="t"/>
              </v:shape>
              <v:shape style="position:absolute;left:10464;top:6716;width:136;height:1139" type="#_x0000_t75" stroked="false">
                <v:imagedata r:id="rId49" o:title=""/>
              </v:shape>
            </v:group>
            <v:group style="position:absolute;left:9838;top:6746;width:986;height:2" coordorigin="9838,6746" coordsize="986,2">
              <v:shape style="position:absolute;left:9838;top:6746;width:986;height:2" coordorigin="9838,6746" coordsize="986,0" path="m9838,6746l10824,6746e" filled="false" stroked="true" strokeweight=".59016pt" strokecolor="#808080">
                <v:path arrowok="t"/>
              </v:shape>
            </v:group>
            <v:group style="position:absolute;left:9903;top:6976;width:637;height:2" coordorigin="9903,6976" coordsize="637,2">
              <v:shape style="position:absolute;left:9903;top:6976;width:637;height:2" coordorigin="9903,6976" coordsize="637,0" path="m9903,6976l10540,6976e" filled="false" stroked="true" strokeweight=".59016pt" strokecolor="#535353">
                <v:path arrowok="t"/>
              </v:shape>
            </v:group>
            <v:group style="position:absolute;left:6958;top:7592;width:980;height:2" coordorigin="6958,7592" coordsize="980,2">
              <v:shape style="position:absolute;left:6958;top:7592;width:980;height:2" coordorigin="6958,7592" coordsize="980,0" path="m6958,7592l7938,7592e" filled="false" stroked="true" strokeweight="1.4754pt" strokecolor="#000000">
                <v:path arrowok="t"/>
              </v:shape>
            </v:group>
            <v:group style="position:absolute;left:9373;top:7067;width:1205;height:2" coordorigin="9373,7067" coordsize="1205,2">
              <v:shape style="position:absolute;left:9373;top:7067;width:1205;height:2" coordorigin="9373,7067" coordsize="1205,0" path="m9373,7067l10578,7067e" filled="false" stroked="true" strokeweight="2.74pt" strokecolor="#56565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7.950012pt;margin-top:138.399994pt;width:.1pt;height:37.15pt;mso-position-horizontal-relative:page;mso-position-vertical-relative:page;z-index:-160432" coordorigin="12559,2768" coordsize="2,743">
            <v:shape style="position:absolute;left:12559;top:2768;width:2;height:743" coordorigin="12559,2768" coordsize="0,743" path="m12559,3511l12559,2768e" filled="false" stroked="true" strokeweight=".59016pt" strokecolor="#2e2e2e">
              <v:path arrowok="t"/>
            </v:shape>
            <w10:wrap type="none"/>
          </v:group>
        </w:pict>
      </w:r>
      <w:r>
        <w:rPr/>
        <w:pict>
          <v:group style="position:absolute;margin-left:653.452454pt;margin-top:304.204926pt;width:102.4pt;height:227.55pt;mso-position-horizontal-relative:page;mso-position-vertical-relative:page;z-index:-160408" coordorigin="13069,6084" coordsize="2048,4551">
            <v:group style="position:absolute;left:13078;top:6090;width:2;height:4539" coordorigin="13078,6090" coordsize="2,4539">
              <v:shape style="position:absolute;left:13078;top:6090;width:2;height:4539" coordorigin="13078,6090" coordsize="0,4539" path="m13078,10629l13078,6090e" filled="false" stroked="true" strokeweight=".59016pt" strokecolor="#474747">
                <v:path arrowok="t"/>
              </v:shape>
            </v:group>
            <v:group style="position:absolute;left:13072;top:10626;width:2042;height:2" coordorigin="13072,10626" coordsize="2042,2">
              <v:shape style="position:absolute;left:13072;top:10626;width:2042;height:2" coordorigin="13072,10626" coordsize="2042,0" path="m13072,10626l15114,10626e" filled="false" stroked="true" strokeweight=".29512pt" strokecolor="#171717">
                <v:path arrowok="t"/>
              </v:shape>
            </v:group>
            <v:group style="position:absolute;left:13072;top:6093;width:354;height:2" coordorigin="13072,6093" coordsize="354,2">
              <v:shape style="position:absolute;left:13072;top:6093;width:354;height:2" coordorigin="13072,6093" coordsize="354,0" path="m13072,6093l13426,6093e" filled="false" stroked="true" strokeweight=".29512pt" strokecolor="#2e2e2e">
                <v:path arrowok="t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82"/>
        <w:gridCol w:w="148"/>
        <w:gridCol w:w="2261"/>
      </w:tblGrid>
      <w:tr>
        <w:trPr>
          <w:trHeight w:val="1304" w:hRule="exact"/>
        </w:trPr>
        <w:tc>
          <w:tcPr>
            <w:tcW w:w="12082" w:type="dxa"/>
            <w:vMerge w:val="restart"/>
            <w:tcBorders>
              <w:top w:val="single" w:sz="3" w:space="0" w:color="000000"/>
              <w:left w:val="single" w:sz="6" w:space="0" w:color="3E3E3E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60" w:lineRule="auto" w:before="191"/>
              <w:ind w:left="8143" w:right="936" w:firstLine="537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color w:val="E3220C"/>
                <w:w w:val="79"/>
                <w:sz w:val="25"/>
              </w:rPr>
            </w:r>
            <w:r>
              <w:rPr>
                <w:rFonts w:ascii="Arial"/>
                <w:b/>
                <w:color w:val="E3220C"/>
                <w:w w:val="80"/>
                <w:sz w:val="25"/>
                <w:u w:val="thick" w:color="000000"/>
              </w:rPr>
              <w:t>FOR</w:t>
            </w:r>
            <w:r>
              <w:rPr>
                <w:rFonts w:ascii="Arial"/>
                <w:b/>
                <w:color w:val="E3220C"/>
                <w:spacing w:val="-17"/>
                <w:w w:val="80"/>
                <w:sz w:val="25"/>
                <w:u w:val="thick" w:color="000000"/>
              </w:rPr>
              <w:t> </w:t>
            </w:r>
            <w:r>
              <w:rPr>
                <w:rFonts w:ascii="Arial"/>
                <w:b/>
                <w:color w:val="E3220C"/>
                <w:w w:val="80"/>
                <w:sz w:val="25"/>
                <w:u w:val="thick" w:color="000000"/>
              </w:rPr>
              <w:t>HALL</w:t>
            </w:r>
            <w:r>
              <w:rPr>
                <w:rFonts w:ascii="Arial"/>
                <w:b/>
                <w:color w:val="E3220C"/>
                <w:spacing w:val="-21"/>
                <w:w w:val="80"/>
                <w:sz w:val="25"/>
                <w:u w:val="thick" w:color="000000"/>
              </w:rPr>
              <w:t> </w:t>
            </w:r>
            <w:r>
              <w:rPr>
                <w:rFonts w:ascii="Arial"/>
                <w:b/>
                <w:color w:val="E3220C"/>
                <w:w w:val="80"/>
                <w:sz w:val="25"/>
                <w:u w:val="thick" w:color="000000"/>
              </w:rPr>
              <w:t>WORKER</w:t>
            </w:r>
            <w:r>
              <w:rPr>
                <w:rFonts w:ascii="Arial"/>
                <w:b/>
                <w:color w:val="E3220C"/>
                <w:w w:val="79"/>
                <w:sz w:val="25"/>
              </w:rPr>
            </w:r>
            <w:r>
              <w:rPr>
                <w:rFonts w:ascii="Arial"/>
                <w:b/>
                <w:color w:val="E3220C"/>
                <w:spacing w:val="21"/>
                <w:w w:val="79"/>
                <w:sz w:val="25"/>
              </w:rPr>
              <w:t> </w:t>
            </w:r>
            <w:r>
              <w:rPr>
                <w:rFonts w:ascii="Arial"/>
                <w:b/>
                <w:color w:val="E3220C"/>
                <w:w w:val="80"/>
                <w:sz w:val="25"/>
              </w:rPr>
              <w:t>AWARENESS</w:t>
            </w:r>
            <w:r>
              <w:rPr>
                <w:rFonts w:ascii="Arial"/>
                <w:b/>
                <w:color w:val="E3220C"/>
                <w:spacing w:val="20"/>
                <w:w w:val="80"/>
                <w:sz w:val="25"/>
              </w:rPr>
              <w:t> </w:t>
            </w:r>
            <w:r>
              <w:rPr>
                <w:rFonts w:ascii="Arial"/>
                <w:b/>
                <w:color w:val="E3220C"/>
                <w:spacing w:val="-1"/>
                <w:w w:val="80"/>
                <w:sz w:val="25"/>
              </w:rPr>
              <w:t>TRAINING</w:t>
            </w:r>
            <w:r>
              <w:rPr>
                <w:rFonts w:ascii="Arial"/>
                <w:b/>
                <w:color w:val="E3220C"/>
                <w:spacing w:val="5"/>
                <w:w w:val="80"/>
                <w:sz w:val="25"/>
              </w:rPr>
              <w:t> </w:t>
            </w:r>
            <w:r>
              <w:rPr>
                <w:rFonts w:ascii="Arial"/>
                <w:b/>
                <w:color w:val="E3220C"/>
                <w:w w:val="80"/>
                <w:sz w:val="25"/>
              </w:rPr>
              <w:t>ONLY</w:t>
            </w:r>
            <w:r>
              <w:rPr>
                <w:rFonts w:ascii="Arial"/>
                <w:sz w:val="2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73" w:lineRule="exact"/>
              <w:ind w:left="1449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828282"/>
                <w:w w:val="130"/>
                <w:sz w:val="13"/>
              </w:rPr>
              <w:t>f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tabs>
                <w:tab w:pos="1173" w:val="left" w:leader="none"/>
                <w:tab w:pos="1435" w:val="left" w:leader="none"/>
              </w:tabs>
              <w:spacing w:line="394" w:lineRule="exact"/>
              <w:ind w:left="-1" w:right="22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0E30EC"/>
                <w:w w:val="95"/>
                <w:position w:val="-38"/>
                <w:sz w:val="80"/>
                <w:szCs w:val="80"/>
              </w:rPr>
              <w:t>•</w:t>
              <w:tab/>
            </w:r>
            <w:r>
              <w:rPr>
                <w:rFonts w:ascii="Arial" w:hAnsi="Arial" w:cs="Arial" w:eastAsia="Arial"/>
                <w:color w:val="BBBBBB"/>
                <w:w w:val="95"/>
                <w:sz w:val="22"/>
                <w:szCs w:val="22"/>
              </w:rPr>
            </w:r>
            <w:r>
              <w:rPr>
                <w:rFonts w:ascii="Arial" w:hAnsi="Arial" w:cs="Arial" w:eastAsia="Arial"/>
                <w:color w:val="BBBBBB"/>
                <w:w w:val="95"/>
                <w:sz w:val="22"/>
                <w:szCs w:val="22"/>
                <w:u w:val="single" w:color="BABABA"/>
              </w:rPr>
              <w:tab/>
            </w:r>
            <w:r>
              <w:rPr>
                <w:rFonts w:ascii="Arial" w:hAnsi="Arial" w:cs="Arial" w:eastAsia="Arial"/>
                <w:color w:val="BBBBBB"/>
                <w:sz w:val="22"/>
                <w:szCs w:val="22"/>
              </w:rPr>
              <w:t>_ </w:t>
            </w:r>
            <w:r>
              <w:rPr>
                <w:rFonts w:ascii="Arial" w:hAnsi="Arial" w:cs="Arial" w:eastAsia="Arial"/>
                <w:color w:val="BBBBBB"/>
                <w:spacing w:val="3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color w:val="BBBBBB"/>
                <w:position w:val="14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  <w:p>
            <w:pPr>
              <w:pStyle w:val="TableParagraph"/>
              <w:spacing w:line="70" w:lineRule="exact"/>
              <w:ind w:left="609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Arial"/>
                <w:color w:val="444444"/>
                <w:spacing w:val="1"/>
                <w:sz w:val="17"/>
              </w:rPr>
              <w:t>Uptm'1i!!</w:t>
            </w:r>
            <w:r>
              <w:rPr>
                <w:rFonts w:ascii="Arial"/>
                <w:color w:val="444444"/>
                <w:spacing w:val="18"/>
                <w:sz w:val="17"/>
              </w:rPr>
              <w:t> </w:t>
            </w:r>
            <w:r>
              <w:rPr>
                <w:rFonts w:ascii="Times New Roman"/>
                <w:color w:val="BBBBBB"/>
                <w:position w:val="9"/>
                <w:sz w:val="12"/>
              </w:rPr>
              <w:t>_]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104" w:lineRule="exact"/>
              <w:ind w:left="1452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BBBBBB"/>
                <w:w w:val="120"/>
                <w:sz w:val="15"/>
              </w:rPr>
              <w:t>I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76" w:lineRule="exact"/>
              <w:ind w:left="54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44444"/>
                <w:spacing w:val="-1"/>
                <w:w w:val="110"/>
                <w:sz w:val="16"/>
              </w:rPr>
              <w:t>...,....;tl</w:t>
            </w:r>
            <w:r>
              <w:rPr>
                <w:rFonts w:ascii="Arial"/>
                <w:color w:val="9A9A9A"/>
                <w:spacing w:val="-1"/>
                <w:w w:val="110"/>
                <w:sz w:val="16"/>
              </w:rPr>
              <w:t>m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88" w:lineRule="exact"/>
              <w:ind w:left="1448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BBBBBB"/>
                <w:w w:val="105"/>
                <w:sz w:val="15"/>
              </w:rPr>
              <w:t>I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162" w:val="left" w:leader="none"/>
                <w:tab w:pos="2023" w:val="left" w:leader="none"/>
                <w:tab w:pos="2400" w:val="left" w:leader="none"/>
              </w:tabs>
              <w:spacing w:line="240" w:lineRule="auto" w:before="4"/>
              <w:ind w:left="-1" w:right="1204"/>
              <w:jc w:val="center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Arial" w:hAnsi="Arial" w:cs="Arial" w:eastAsia="Arial"/>
                <w:color w:val="CFCFCF"/>
                <w:spacing w:val="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color w:val="444444"/>
                <w:spacing w:val="5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color w:val="BBBBBB"/>
                <w:spacing w:val="5"/>
                <w:sz w:val="16"/>
                <w:szCs w:val="16"/>
              </w:rPr>
              <w:t>"</w:t>
            </w:r>
            <w:r>
              <w:rPr>
                <w:rFonts w:ascii="Arial" w:hAnsi="Arial" w:cs="Arial" w:eastAsia="Arial"/>
                <w:color w:val="828282"/>
                <w:spacing w:val="5"/>
                <w:sz w:val="16"/>
                <w:szCs w:val="16"/>
              </w:rPr>
              <w:t>'</w:t>
            </w:r>
            <w:r>
              <w:rPr>
                <w:rFonts w:ascii="Arial" w:hAnsi="Arial" w:cs="Arial" w:eastAsia="Arial"/>
                <w:color w:val="828282"/>
                <w:spacing w:val="-1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BBBBBB"/>
                <w:sz w:val="16"/>
                <w:szCs w:val="16"/>
              </w:rPr>
              <w:t>'</w:t>
            </w:r>
            <w:r>
              <w:rPr>
                <w:rFonts w:ascii="Arial" w:hAnsi="Arial" w:cs="Arial" w:eastAsia="Arial"/>
                <w:color w:val="BBBBBB"/>
                <w:spacing w:val="-1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BBBBBB"/>
                <w:sz w:val="16"/>
                <w:szCs w:val="16"/>
              </w:rPr>
              <w:t>'</w:t>
            </w:r>
            <w:r>
              <w:rPr>
                <w:rFonts w:ascii="Arial" w:hAnsi="Arial" w:cs="Arial" w:eastAsia="Arial"/>
                <w:color w:val="BBBBBB"/>
                <w:spacing w:val="-1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BBBBBB"/>
                <w:w w:val="125"/>
                <w:sz w:val="16"/>
                <w:szCs w:val="16"/>
              </w:rPr>
              <w:t>'</w:t>
            </w:r>
            <w:r>
              <w:rPr>
                <w:rFonts w:ascii="Arial" w:hAnsi="Arial" w:cs="Arial" w:eastAsia="Arial"/>
                <w:color w:val="2A2A2A"/>
                <w:w w:val="125"/>
                <w:sz w:val="16"/>
                <w:szCs w:val="16"/>
              </w:rPr>
              <w:t>"</w:t>
            </w:r>
            <w:r>
              <w:rPr>
                <w:rFonts w:ascii="Arial" w:hAnsi="Arial" w:cs="Arial" w:eastAsia="Arial"/>
                <w:color w:val="9A9A9A"/>
                <w:w w:val="125"/>
                <w:sz w:val="16"/>
                <w:szCs w:val="16"/>
              </w:rPr>
              <w:t>'</w:t>
            </w:r>
            <w:r>
              <w:rPr>
                <w:rFonts w:ascii="Arial" w:hAnsi="Arial" w:cs="Arial" w:eastAsia="Arial"/>
                <w:color w:val="BBBBBB"/>
                <w:w w:val="125"/>
                <w:sz w:val="16"/>
                <w:szCs w:val="16"/>
              </w:rPr>
              <w:t>"</w:t>
            </w:r>
            <w:r>
              <w:rPr>
                <w:rFonts w:ascii="Arial" w:hAnsi="Arial" w:cs="Arial" w:eastAsia="Arial"/>
                <w:color w:val="BBBBBB"/>
                <w:spacing w:val="-31"/>
                <w:w w:val="12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BBBBBB"/>
                <w:sz w:val="16"/>
                <w:szCs w:val="16"/>
              </w:rPr>
              <w:t>'</w:t>
            </w:r>
            <w:r>
              <w:rPr>
                <w:rFonts w:ascii="Arial" w:hAnsi="Arial" w:cs="Arial" w:eastAsia="Arial"/>
                <w:color w:val="BBBBBB"/>
                <w:spacing w:val="-1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6F6F6F"/>
                <w:sz w:val="16"/>
                <w:szCs w:val="16"/>
              </w:rPr>
              <w:t>' </w:t>
            </w:r>
            <w:r>
              <w:rPr>
                <w:rFonts w:ascii="Arial" w:hAnsi="Arial" w:cs="Arial" w:eastAsia="Arial"/>
                <w:color w:val="6F6F6F"/>
                <w:spacing w:val="2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444444"/>
                <w:sz w:val="16"/>
                <w:szCs w:val="16"/>
              </w:rPr>
              <w:t>p</w:t>
              <w:tab/>
            </w:r>
            <w:r>
              <w:rPr>
                <w:rFonts w:ascii="Arial" w:hAnsi="Arial" w:cs="Arial" w:eastAsia="Arial"/>
                <w:color w:val="9A9A9A"/>
                <w:w w:val="90"/>
                <w:sz w:val="16"/>
                <w:szCs w:val="16"/>
              </w:rPr>
              <w:t>ljil-</w:t>
              <w:tab/>
            </w:r>
            <w:r>
              <w:rPr>
                <w:rFonts w:ascii="Times New Roman" w:hAnsi="Times New Roman" w:cs="Times New Roman" w:eastAsia="Times New Roman"/>
                <w:color w:val="9A9A9A"/>
                <w:w w:val="75"/>
                <w:position w:val="6"/>
                <w:sz w:val="11"/>
                <w:szCs w:val="11"/>
              </w:rPr>
              <w:t>rl--</w:t>
              <w:tab/>
            </w:r>
            <w:r>
              <w:rPr>
                <w:rFonts w:ascii="Times New Roman" w:hAnsi="Times New Roman" w:cs="Times New Roman" w:eastAsia="Times New Roman"/>
                <w:color w:val="BBBBBB"/>
                <w:spacing w:val="-3"/>
                <w:w w:val="125"/>
                <w:position w:val="6"/>
                <w:sz w:val="11"/>
                <w:szCs w:val="11"/>
              </w:rPr>
              <w:t>l±ll</w:t>
            </w:r>
            <w:r>
              <w:rPr>
                <w:rFonts w:ascii="Times New Roman" w:hAnsi="Times New Roman" w:cs="Times New Roman" w:eastAsia="Times New Roman"/>
                <w:color w:val="5D5D5D"/>
                <w:spacing w:val="-3"/>
                <w:w w:val="125"/>
                <w:position w:val="6"/>
                <w:sz w:val="11"/>
                <w:szCs w:val="11"/>
              </w:rPr>
              <w:t>H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</w:rPr>
            </w:r>
          </w:p>
          <w:p>
            <w:pPr>
              <w:pStyle w:val="TableParagraph"/>
              <w:spacing w:line="155" w:lineRule="exact"/>
              <w:ind w:left="1452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BBBBBB"/>
                <w:w w:val="120"/>
                <w:sz w:val="15"/>
              </w:rPr>
              <w:t>I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2666" w:val="left" w:leader="none"/>
                <w:tab w:pos="3792" w:val="left" w:leader="none"/>
              </w:tabs>
              <w:spacing w:line="181" w:lineRule="exact"/>
              <w:ind w:left="1473" w:right="0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9A9A9A"/>
                <w:w w:val="105"/>
                <w:position w:val="3"/>
                <w:sz w:val="15"/>
              </w:rPr>
              <w:t>I</w:t>
              <w:tab/>
            </w:r>
            <w:r>
              <w:rPr>
                <w:rFonts w:ascii="Arial"/>
                <w:color w:val="BBBBBB"/>
                <w:w w:val="105"/>
                <w:position w:val="4"/>
                <w:sz w:val="15"/>
              </w:rPr>
              <w:t>I</w:t>
              <w:tab/>
            </w:r>
            <w:r>
              <w:rPr>
                <w:rFonts w:ascii="Arial"/>
                <w:color w:val="444444"/>
                <w:spacing w:val="-2"/>
                <w:w w:val="110"/>
                <w:sz w:val="11"/>
              </w:rPr>
              <w:t>UP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tabs>
                <w:tab w:pos="1450" w:val="left" w:leader="none"/>
              </w:tabs>
              <w:spacing w:line="156" w:lineRule="exact"/>
              <w:ind w:left="260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9A9A9A"/>
                <w:w w:val="120"/>
                <w:sz w:val="14"/>
              </w:rPr>
              <w:t>I</w:t>
            </w:r>
            <w:r>
              <w:rPr>
                <w:rFonts w:ascii="Arial"/>
                <w:color w:val="BBBBBB"/>
                <w:w w:val="120"/>
                <w:position w:val="1"/>
                <w:sz w:val="15"/>
              </w:rPr>
              <w:tab/>
            </w:r>
            <w:r>
              <w:rPr>
                <w:rFonts w:ascii="Arial"/>
                <w:color w:val="BBBBBB"/>
                <w:w w:val="125"/>
                <w:position w:val="1"/>
                <w:sz w:val="15"/>
              </w:rPr>
              <w:t>I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52" w:val="left" w:leader="none"/>
              </w:tabs>
              <w:spacing w:line="140" w:lineRule="exact"/>
              <w:ind w:left="262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9A9A9A"/>
                <w:w w:val="115"/>
                <w:sz w:val="15"/>
              </w:rPr>
              <w:t>I</w:t>
            </w:r>
            <w:r>
              <w:rPr>
                <w:rFonts w:ascii="Arial"/>
                <w:color w:val="BBBBBB"/>
                <w:w w:val="115"/>
                <w:position w:val="1"/>
                <w:sz w:val="15"/>
              </w:rPr>
              <w:tab/>
            </w:r>
            <w:r>
              <w:rPr>
                <w:rFonts w:ascii="Arial"/>
                <w:color w:val="BBBBBB"/>
                <w:w w:val="120"/>
                <w:position w:val="1"/>
                <w:sz w:val="15"/>
              </w:rPr>
              <w:t>I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62" w:val="left" w:leader="none"/>
              </w:tabs>
              <w:spacing w:line="98" w:lineRule="exact"/>
              <w:ind w:left="228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Arial"/>
                <w:color w:val="444444"/>
                <w:w w:val="115"/>
                <w:sz w:val="15"/>
              </w:rPr>
              <w:t>'i</w:t>
              <w:tab/>
            </w:r>
            <w:r>
              <w:rPr>
                <w:rFonts w:ascii="Times New Roman"/>
                <w:color w:val="828282"/>
                <w:spacing w:val="-2"/>
                <w:w w:val="110"/>
                <w:position w:val="1"/>
                <w:sz w:val="20"/>
              </w:rPr>
              <w:t>\"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tabs>
                <w:tab w:pos="3229" w:val="left" w:leader="none"/>
                <w:tab w:pos="5159" w:val="left" w:leader="none"/>
                <w:tab w:pos="7137" w:val="left" w:leader="none"/>
              </w:tabs>
              <w:spacing w:line="172" w:lineRule="exact"/>
              <w:ind w:left="2262" w:right="0"/>
              <w:jc w:val="center"/>
              <w:rPr>
                <w:rFonts w:ascii="Times New Roman" w:hAnsi="Times New Roman" w:cs="Times New Roman" w:eastAsia="Times New Roman"/>
                <w:sz w:val="110"/>
                <w:szCs w:val="110"/>
              </w:rPr>
            </w:pPr>
            <w:r>
              <w:rPr>
                <w:rFonts w:ascii="Arial"/>
                <w:color w:val="774A4D"/>
                <w:spacing w:val="2"/>
                <w:w w:val="130"/>
                <w:sz w:val="14"/>
              </w:rPr>
              <w:t>@</w:t>
            </w:r>
            <w:r>
              <w:rPr>
                <w:rFonts w:ascii="Arial"/>
                <w:color w:val="774A4D"/>
                <w:w w:val="130"/>
                <w:sz w:val="14"/>
              </w:rPr>
              <w:t>]</w:t>
              <w:tab/>
            </w:r>
            <w:r>
              <w:rPr>
                <w:rFonts w:ascii="Arial"/>
                <w:color w:val="9A9A9A"/>
                <w:spacing w:val="-60"/>
                <w:w w:val="120"/>
                <w:position w:val="7"/>
                <w:sz w:val="15"/>
              </w:rPr>
              <w:t>I</w:t>
            </w:r>
            <w:r>
              <w:rPr>
                <w:rFonts w:ascii="Arial"/>
                <w:color w:val="828282"/>
                <w:w w:val="120"/>
                <w:sz w:val="15"/>
              </w:rPr>
              <w:t>I</w:t>
              <w:tab/>
            </w:r>
            <w:r>
              <w:rPr>
                <w:rFonts w:ascii="Times New Roman"/>
                <w:b/>
                <w:color w:val="E3220C"/>
                <w:spacing w:val="-28"/>
                <w:w w:val="115"/>
                <w:position w:val="10"/>
                <w:sz w:val="42"/>
              </w:rPr>
              <w:t>m</w:t>
            </w:r>
            <w:r>
              <w:rPr>
                <w:rFonts w:ascii="Times New Roman"/>
                <w:b/>
                <w:color w:val="E3220C"/>
                <w:w w:val="115"/>
                <w:position w:val="10"/>
                <w:sz w:val="42"/>
              </w:rPr>
              <w:t>t</w:t>
              <w:tab/>
            </w:r>
            <w:r>
              <w:rPr>
                <w:rFonts w:ascii="Times New Roman"/>
                <w:color w:val="39F112"/>
                <w:w w:val="130"/>
                <w:position w:val="-25"/>
                <w:sz w:val="110"/>
              </w:rPr>
              <w:t>-</w:t>
            </w:r>
            <w:r>
              <w:rPr>
                <w:rFonts w:ascii="Times New Roman"/>
                <w:sz w:val="110"/>
              </w:rPr>
            </w:r>
          </w:p>
          <w:p>
            <w:pPr>
              <w:pStyle w:val="TableParagraph"/>
              <w:tabs>
                <w:tab w:pos="3799" w:val="left" w:leader="none"/>
                <w:tab w:pos="4992" w:val="left" w:leader="none"/>
                <w:tab w:pos="7440" w:val="left" w:leader="none"/>
              </w:tabs>
              <w:spacing w:line="114" w:lineRule="exact"/>
              <w:ind w:left="-1" w:right="305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pacing w:val="-4"/>
                <w:w w:val="80"/>
                <w:sz w:val="15"/>
              </w:rPr>
              <w:t>D</w:t>
            </w:r>
            <w:r>
              <w:rPr>
                <w:rFonts w:ascii="Arial"/>
                <w:color w:val="444444"/>
                <w:spacing w:val="-4"/>
                <w:w w:val="80"/>
                <w:sz w:val="15"/>
              </w:rPr>
              <w:t>OW</w:t>
            </w:r>
            <w:r>
              <w:rPr>
                <w:rFonts w:ascii="Arial"/>
                <w:color w:val="2A2A2A"/>
                <w:spacing w:val="-4"/>
                <w:w w:val="80"/>
                <w:sz w:val="15"/>
              </w:rPr>
              <w:t>N</w:t>
            </w:r>
            <w:r>
              <w:rPr>
                <w:rFonts w:ascii="Arial"/>
                <w:color w:val="444444"/>
                <w:spacing w:val="-4"/>
                <w:w w:val="80"/>
                <w:sz w:val="15"/>
              </w:rPr>
              <w:t>S</w:t>
            </w:r>
            <w:r>
              <w:rPr>
                <w:rFonts w:ascii="Arial"/>
                <w:color w:val="161616"/>
                <w:spacing w:val="-4"/>
                <w:w w:val="80"/>
                <w:sz w:val="15"/>
              </w:rPr>
              <w:t>TREAM</w:t>
            </w:r>
            <w:r>
              <w:rPr>
                <w:rFonts w:ascii="Arial"/>
                <w:color w:val="161616"/>
                <w:spacing w:val="10"/>
                <w:w w:val="80"/>
                <w:sz w:val="15"/>
              </w:rPr>
              <w:t> </w:t>
            </w:r>
            <w:r>
              <w:rPr>
                <w:rFonts w:ascii="Arial"/>
                <w:color w:val="444444"/>
                <w:spacing w:val="-4"/>
                <w:w w:val="80"/>
                <w:sz w:val="15"/>
              </w:rPr>
              <w:t>AL</w:t>
            </w:r>
            <w:r>
              <w:rPr>
                <w:rFonts w:ascii="Arial"/>
                <w:color w:val="2A2A2A"/>
                <w:spacing w:val="-4"/>
                <w:w w:val="80"/>
                <w:sz w:val="15"/>
              </w:rPr>
              <w:t>C</w:t>
            </w:r>
            <w:r>
              <w:rPr>
                <w:rFonts w:ascii="Arial"/>
                <w:color w:val="444444"/>
                <w:spacing w:val="-4"/>
                <w:w w:val="80"/>
                <w:sz w:val="15"/>
              </w:rPr>
              <w:t>OV</w:t>
            </w:r>
            <w:r>
              <w:rPr>
                <w:rFonts w:ascii="Arial"/>
                <w:color w:val="2A2A2A"/>
                <w:spacing w:val="-4"/>
                <w:w w:val="80"/>
                <w:sz w:val="15"/>
              </w:rPr>
              <w:t>E</w:t>
              <w:tab/>
            </w:r>
            <w:r>
              <w:rPr>
                <w:rFonts w:ascii="Arial"/>
                <w:color w:val="9A9A9A"/>
                <w:position w:val="5"/>
                <w:sz w:val="15"/>
              </w:rPr>
              <w:t>I</w:t>
              <w:tab/>
            </w:r>
            <w:r>
              <w:rPr>
                <w:rFonts w:ascii="Arial"/>
                <w:color w:val="BBBBBB"/>
                <w:w w:val="95"/>
                <w:position w:val="6"/>
                <w:sz w:val="15"/>
              </w:rPr>
              <w:t>I</w:t>
              <w:tab/>
            </w:r>
            <w:r>
              <w:rPr>
                <w:rFonts w:ascii="Arial"/>
                <w:color w:val="2A2A2A"/>
                <w:spacing w:val="-2"/>
                <w:position w:val="6"/>
                <w:sz w:val="15"/>
              </w:rPr>
              <w:t>UPSTREA</w:t>
            </w:r>
            <w:r>
              <w:rPr>
                <w:rFonts w:ascii="Arial"/>
                <w:color w:val="444444"/>
                <w:spacing w:val="-2"/>
                <w:position w:val="6"/>
                <w:sz w:val="15"/>
              </w:rPr>
              <w:t>M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5800" w:val="left" w:leader="none"/>
                <w:tab w:pos="6739" w:val="left" w:leader="none"/>
                <w:tab w:pos="9252" w:val="left" w:leader="none"/>
              </w:tabs>
              <w:spacing w:line="318" w:lineRule="exact"/>
              <w:ind w:left="548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444444"/>
                <w:spacing w:val="-2"/>
                <w:w w:val="105"/>
                <w:position w:val="-4"/>
                <w:sz w:val="16"/>
              </w:rPr>
              <w:t>'</w:t>
            </w:r>
            <w:r>
              <w:rPr>
                <w:rFonts w:ascii="Times New Roman"/>
                <w:color w:val="444444"/>
                <w:spacing w:val="-50"/>
                <w:w w:val="105"/>
                <w:position w:val="-4"/>
                <w:sz w:val="16"/>
              </w:rPr>
              <w:t>1</w:t>
            </w:r>
            <w:r>
              <w:rPr>
                <w:rFonts w:ascii="Arial"/>
                <w:color w:val="9A9A9A"/>
                <w:w w:val="105"/>
                <w:sz w:val="15"/>
              </w:rPr>
              <w:t>I</w:t>
              <w:tab/>
            </w:r>
            <w:r>
              <w:rPr>
                <w:rFonts w:ascii="Arial"/>
                <w:b/>
                <w:color w:val="F6C309"/>
                <w:w w:val="110"/>
                <w:position w:val="-7"/>
                <w:sz w:val="28"/>
              </w:rPr>
              <w:t>0</w:t>
              <w:tab/>
            </w:r>
            <w:r>
              <w:rPr>
                <w:rFonts w:ascii="Arial"/>
                <w:color w:val="BBBBBB"/>
                <w:w w:val="110"/>
                <w:position w:val="1"/>
                <w:sz w:val="15"/>
              </w:rPr>
              <w:t>I</w:t>
              <w:tab/>
            </w:r>
            <w:r>
              <w:rPr>
                <w:rFonts w:ascii="Arial"/>
                <w:color w:val="444444"/>
                <w:spacing w:val="-4"/>
                <w:w w:val="110"/>
                <w:position w:val="1"/>
                <w:sz w:val="15"/>
              </w:rPr>
              <w:t>A</w:t>
            </w:r>
            <w:r>
              <w:rPr>
                <w:rFonts w:ascii="Arial"/>
                <w:color w:val="2A2A2A"/>
                <w:spacing w:val="-4"/>
                <w:w w:val="110"/>
                <w:position w:val="1"/>
                <w:sz w:val="15"/>
              </w:rPr>
              <w:t>L</w:t>
            </w:r>
            <w:r>
              <w:rPr>
                <w:rFonts w:ascii="Arial"/>
                <w:color w:val="444444"/>
                <w:spacing w:val="-7"/>
                <w:w w:val="110"/>
                <w:position w:val="1"/>
                <w:sz w:val="15"/>
              </w:rPr>
              <w:t>C</w:t>
            </w:r>
            <w:r>
              <w:rPr>
                <w:rFonts w:ascii="Arial"/>
                <w:color w:val="444444"/>
                <w:spacing w:val="-4"/>
                <w:w w:val="110"/>
                <w:position w:val="1"/>
                <w:sz w:val="15"/>
              </w:rPr>
              <w:t>O</w:t>
            </w:r>
            <w:r>
              <w:rPr>
                <w:rFonts w:ascii="Arial"/>
                <w:color w:val="444444"/>
                <w:spacing w:val="-6"/>
                <w:w w:val="110"/>
                <w:position w:val="1"/>
                <w:sz w:val="15"/>
              </w:rPr>
              <w:t>V</w:t>
            </w:r>
            <w:r>
              <w:rPr>
                <w:rFonts w:ascii="Arial"/>
                <w:color w:val="2A2A2A"/>
                <w:w w:val="110"/>
                <w:position w:val="1"/>
                <w:sz w:val="15"/>
              </w:rPr>
              <w:t>E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85" w:lineRule="exact" w:before="7"/>
              <w:ind w:left="145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BBBBBB"/>
                <w:w w:val="120"/>
                <w:sz w:val="14"/>
              </w:rPr>
              <w:t>I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80" w:lineRule="exact"/>
              <w:ind w:left="-1" w:right="926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9A9A9A"/>
                <w:w w:val="120"/>
                <w:sz w:val="15"/>
              </w:rPr>
              <w:t>I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452" w:val="left" w:leader="none"/>
              </w:tabs>
              <w:spacing w:line="114" w:lineRule="exact"/>
              <w:ind w:left="262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828282"/>
                <w:w w:val="115"/>
                <w:sz w:val="15"/>
              </w:rPr>
              <w:t>I</w:t>
            </w:r>
            <w:r>
              <w:rPr>
                <w:rFonts w:ascii="Arial"/>
                <w:color w:val="BBBBBB"/>
                <w:w w:val="115"/>
                <w:position w:val="1"/>
                <w:sz w:val="15"/>
              </w:rPr>
              <w:tab/>
            </w:r>
            <w:r>
              <w:rPr>
                <w:rFonts w:ascii="Arial"/>
                <w:color w:val="BBBBBB"/>
                <w:w w:val="120"/>
                <w:position w:val="1"/>
                <w:sz w:val="15"/>
              </w:rPr>
              <w:t>I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tabs>
                <w:tab w:pos="1169" w:val="left" w:leader="none"/>
                <w:tab w:pos="1788" w:val="left" w:leader="none"/>
              </w:tabs>
              <w:spacing w:line="124" w:lineRule="exact"/>
              <w:ind w:left="308" w:right="0"/>
              <w:jc w:val="center"/>
              <w:rPr>
                <w:rFonts w:ascii="Arial" w:hAnsi="Arial" w:cs="Arial" w:eastAsia="Arial"/>
                <w:sz w:val="35"/>
                <w:szCs w:val="35"/>
              </w:rPr>
            </w:pPr>
            <w:r>
              <w:rPr>
                <w:rFonts w:ascii="Times New Roman"/>
                <w:color w:val="6F6F6F"/>
                <w:w w:val="50"/>
                <w:sz w:val="26"/>
              </w:rPr>
              <w:t>e</w:t>
              <w:tab/>
            </w:r>
            <w:r>
              <w:rPr>
                <w:rFonts w:ascii="Times New Roman"/>
                <w:color w:val="BBBBBB"/>
                <w:w w:val="50"/>
                <w:position w:val="2"/>
                <w:sz w:val="49"/>
              </w:rPr>
              <w:t>t</w:t>
              <w:tab/>
            </w:r>
            <w:r>
              <w:rPr>
                <w:rFonts w:ascii="Arial"/>
                <w:color w:val="6F6F6F"/>
                <w:spacing w:val="-32"/>
                <w:w w:val="70"/>
                <w:position w:val="2"/>
                <w:sz w:val="35"/>
              </w:rPr>
              <w:t>;</w:t>
            </w:r>
            <w:r>
              <w:rPr>
                <w:rFonts w:ascii="Arial"/>
                <w:color w:val="BBBBBB"/>
                <w:spacing w:val="-13"/>
                <w:w w:val="70"/>
                <w:position w:val="16"/>
                <w:sz w:val="15"/>
              </w:rPr>
              <w:t>I</w:t>
            </w:r>
            <w:r>
              <w:rPr>
                <w:rFonts w:ascii="Arial"/>
                <w:color w:val="6F6F6F"/>
                <w:spacing w:val="-53"/>
                <w:w w:val="70"/>
                <w:position w:val="2"/>
                <w:sz w:val="35"/>
              </w:rPr>
              <w:t>t</w:t>
            </w:r>
            <w:r>
              <w:rPr>
                <w:rFonts w:ascii="Arial"/>
                <w:color w:val="444444"/>
                <w:w w:val="70"/>
                <w:position w:val="2"/>
                <w:sz w:val="35"/>
              </w:rPr>
              <w:t>1</w:t>
            </w:r>
            <w:r>
              <w:rPr>
                <w:rFonts w:ascii="Arial"/>
                <w:color w:val="444444"/>
                <w:spacing w:val="2"/>
                <w:w w:val="70"/>
                <w:position w:val="2"/>
                <w:sz w:val="35"/>
              </w:rPr>
              <w:t>f</w:t>
            </w:r>
            <w:r>
              <w:rPr>
                <w:rFonts w:ascii="Arial"/>
                <w:color w:val="444444"/>
                <w:w w:val="70"/>
                <w:position w:val="2"/>
                <w:sz w:val="35"/>
              </w:rPr>
              <w:t>m</w:t>
            </w:r>
            <w:r>
              <w:rPr>
                <w:rFonts w:ascii="Arial"/>
                <w:sz w:val="35"/>
              </w:rPr>
            </w:r>
          </w:p>
          <w:p>
            <w:pPr>
              <w:pStyle w:val="TableParagraph"/>
              <w:spacing w:line="82" w:lineRule="exact"/>
              <w:ind w:left="14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BBBBBB"/>
                <w:w w:val="125"/>
                <w:sz w:val="14"/>
              </w:rPr>
              <w:t>I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08" w:lineRule="exact"/>
              <w:ind w:left="-1" w:right="155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828282"/>
                <w:sz w:val="19"/>
              </w:rPr>
              <w:t>=l</w:t>
            </w:r>
            <w:r>
              <w:rPr>
                <w:rFonts w:ascii="Arial"/>
                <w:color w:val="828282"/>
                <w:spacing w:val="2"/>
                <w:sz w:val="19"/>
              </w:rPr>
              <w:t>!</w:t>
            </w:r>
            <w:r>
              <w:rPr>
                <w:rFonts w:ascii="Arial"/>
                <w:color w:val="828282"/>
                <w:sz w:val="19"/>
              </w:rPr>
              <w:t>i</w:t>
            </w:r>
            <w:r>
              <w:rPr>
                <w:rFonts w:ascii="Arial"/>
                <w:color w:val="828282"/>
                <w:spacing w:val="1"/>
                <w:sz w:val="19"/>
              </w:rPr>
              <w:t>l</w:t>
            </w:r>
            <w:r>
              <w:rPr>
                <w:rFonts w:ascii="Arial"/>
                <w:color w:val="828282"/>
                <w:sz w:val="19"/>
              </w:rPr>
              <w:t>-</w:t>
            </w:r>
            <w:r>
              <w:rPr>
                <w:rFonts w:ascii="Arial"/>
                <w:color w:val="828282"/>
                <w:spacing w:val="-2"/>
                <w:sz w:val="19"/>
              </w:rPr>
              <w:t> </w:t>
            </w:r>
            <w:r>
              <w:rPr>
                <w:rFonts w:ascii="Arial"/>
                <w:color w:val="828282"/>
                <w:sz w:val="19"/>
              </w:rPr>
              <w:t>_J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116" w:lineRule="exact"/>
              <w:ind w:left="2371" w:right="0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444444"/>
                <w:spacing w:val="-3"/>
                <w:sz w:val="11"/>
              </w:rPr>
              <w:t>UP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096"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/>
                <w:b/>
                <w:color w:val="EE3EEC"/>
                <w:spacing w:val="2"/>
                <w:w w:val="95"/>
                <w:sz w:val="31"/>
              </w:rPr>
              <w:t>Ci</w:t>
            </w:r>
            <w:r>
              <w:rPr>
                <w:rFonts w:ascii="Times New Roman"/>
                <w:sz w:val="31"/>
              </w:rPr>
            </w:r>
          </w:p>
        </w:tc>
        <w:tc>
          <w:tcPr>
            <w:tcW w:w="2409" w:type="dxa"/>
            <w:gridSpan w:val="2"/>
            <w:tcBorders>
              <w:top w:val="single" w:sz="3" w:space="0" w:color="000000"/>
              <w:left w:val="nil" w:sz="6" w:space="0" w:color="auto"/>
              <w:bottom w:val="single" w:sz="6" w:space="0" w:color="444444"/>
              <w:right w:val="nil" w:sz="6" w:space="0" w:color="auto"/>
            </w:tcBorders>
          </w:tcPr>
          <w:p>
            <w:pPr/>
          </w:p>
        </w:tc>
      </w:tr>
      <w:tr>
        <w:trPr>
          <w:trHeight w:val="693" w:hRule="exact"/>
        </w:trPr>
        <w:tc>
          <w:tcPr>
            <w:tcW w:w="12082" w:type="dxa"/>
            <w:vMerge/>
            <w:tcBorders>
              <w:left w:val="single" w:sz="6" w:space="0" w:color="3E3E3E"/>
              <w:right w:val="nil" w:sz="6" w:space="0" w:color="auto"/>
            </w:tcBorders>
          </w:tcPr>
          <w:p>
            <w:pPr/>
          </w:p>
        </w:tc>
        <w:tc>
          <w:tcPr>
            <w:tcW w:w="148" w:type="dxa"/>
            <w:tcBorders>
              <w:top w:val="single" w:sz="6" w:space="0" w:color="444444"/>
              <w:left w:val="nil" w:sz="6" w:space="0" w:color="auto"/>
              <w:bottom w:val="single" w:sz="3" w:space="0" w:color="3A3A3A"/>
              <w:right w:val="single" w:sz="6" w:space="0" w:color="2B2B2B"/>
            </w:tcBorders>
          </w:tcPr>
          <w:p>
            <w:pPr/>
          </w:p>
        </w:tc>
        <w:tc>
          <w:tcPr>
            <w:tcW w:w="2261" w:type="dxa"/>
            <w:tcBorders>
              <w:top w:val="single" w:sz="6" w:space="0" w:color="444444"/>
              <w:left w:val="single" w:sz="6" w:space="0" w:color="2B2B2B"/>
              <w:bottom w:val="single" w:sz="3" w:space="0" w:color="535353"/>
              <w:right w:val="single" w:sz="6" w:space="0" w:color="474747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5" w:lineRule="auto"/>
              <w:ind w:left="433" w:right="394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61616"/>
                <w:w w:val="80"/>
                <w:sz w:val="15"/>
              </w:rPr>
              <w:t>EXPERIMENT</w:t>
            </w:r>
            <w:r>
              <w:rPr>
                <w:rFonts w:ascii="Arial"/>
                <w:color w:val="444444"/>
                <w:w w:val="80"/>
                <w:sz w:val="15"/>
              </w:rPr>
              <w:t>A</w:t>
            </w:r>
            <w:r>
              <w:rPr>
                <w:rFonts w:ascii="Arial"/>
                <w:color w:val="2A2A2A"/>
                <w:w w:val="80"/>
                <w:sz w:val="15"/>
              </w:rPr>
              <w:t>L</w:t>
            </w:r>
            <w:r>
              <w:rPr>
                <w:rFonts w:ascii="Arial"/>
                <w:color w:val="2A2A2A"/>
                <w:spacing w:val="1"/>
                <w:w w:val="80"/>
                <w:sz w:val="15"/>
              </w:rPr>
              <w:t> </w:t>
            </w:r>
            <w:r>
              <w:rPr>
                <w:rFonts w:ascii="Arial"/>
                <w:color w:val="161616"/>
                <w:w w:val="80"/>
                <w:sz w:val="15"/>
              </w:rPr>
              <w:t>HALL</w:t>
            </w:r>
            <w:r>
              <w:rPr>
                <w:rFonts w:ascii="Arial"/>
                <w:color w:val="161616"/>
                <w:spacing w:val="17"/>
                <w:w w:val="80"/>
                <w:sz w:val="15"/>
              </w:rPr>
              <w:t> </w:t>
            </w:r>
            <w:r>
              <w:rPr>
                <w:rFonts w:ascii="Arial"/>
                <w:color w:val="161616"/>
                <w:w w:val="80"/>
                <w:sz w:val="15"/>
              </w:rPr>
              <w:t>B</w:t>
            </w:r>
            <w:r>
              <w:rPr>
                <w:rFonts w:ascii="Arial"/>
                <w:color w:val="161616"/>
                <w:spacing w:val="27"/>
                <w:w w:val="82"/>
                <w:sz w:val="15"/>
              </w:rPr>
              <w:t> </w:t>
            </w:r>
            <w:r>
              <w:rPr>
                <w:rFonts w:ascii="Arial"/>
                <w:color w:val="2A2A2A"/>
                <w:spacing w:val="1"/>
                <w:w w:val="85"/>
                <w:sz w:val="15"/>
              </w:rPr>
              <w:t>BUILDING</w:t>
            </w:r>
            <w:r>
              <w:rPr>
                <w:rFonts w:ascii="Arial"/>
                <w:color w:val="2A2A2A"/>
                <w:spacing w:val="-22"/>
                <w:w w:val="85"/>
                <w:sz w:val="15"/>
              </w:rPr>
              <w:t> </w:t>
            </w:r>
            <w:r>
              <w:rPr>
                <w:rFonts w:ascii="Arial"/>
                <w:color w:val="2A2A2A"/>
                <w:w w:val="85"/>
                <w:sz w:val="15"/>
              </w:rPr>
              <w:t>94</w:t>
            </w:r>
            <w:r>
              <w:rPr>
                <w:rFonts w:ascii="Arial"/>
                <w:color w:val="444444"/>
                <w:w w:val="85"/>
                <w:sz w:val="15"/>
              </w:rPr>
              <w:t>,</w:t>
            </w:r>
            <w:r>
              <w:rPr>
                <w:rFonts w:ascii="Arial"/>
                <w:w w:val="85"/>
                <w:sz w:val="15"/>
              </w:rPr>
              <w:t>FL</w:t>
            </w:r>
            <w:r>
              <w:rPr>
                <w:rFonts w:ascii="Arial"/>
                <w:color w:val="2A2A2A"/>
                <w:w w:val="85"/>
                <w:sz w:val="15"/>
              </w:rPr>
              <w:t>OOR</w:t>
            </w:r>
            <w:r>
              <w:rPr>
                <w:rFonts w:ascii="Arial"/>
                <w:color w:val="2A2A2A"/>
                <w:spacing w:val="-15"/>
                <w:w w:val="85"/>
                <w:sz w:val="15"/>
              </w:rPr>
              <w:t> </w:t>
            </w:r>
            <w:r>
              <w:rPr>
                <w:rFonts w:ascii="Arial"/>
                <w:color w:val="2A2A2A"/>
                <w:w w:val="85"/>
                <w:sz w:val="15"/>
              </w:rPr>
              <w:t>0</w:t>
            </w:r>
            <w:r>
              <w:rPr>
                <w:rFonts w:ascii="Arial"/>
                <w:color w:val="2A2A2A"/>
                <w:spacing w:val="21"/>
                <w:w w:val="82"/>
                <w:sz w:val="15"/>
              </w:rPr>
              <w:t> </w:t>
            </w:r>
            <w:r>
              <w:rPr>
                <w:rFonts w:ascii="Arial"/>
                <w:color w:val="161616"/>
                <w:w w:val="80"/>
                <w:sz w:val="15"/>
              </w:rPr>
              <w:t>EMERGENCY</w:t>
            </w:r>
            <w:r>
              <w:rPr>
                <w:rFonts w:ascii="Arial"/>
                <w:color w:val="161616"/>
                <w:spacing w:val="22"/>
                <w:w w:val="80"/>
                <w:sz w:val="15"/>
              </w:rPr>
              <w:t> </w:t>
            </w:r>
            <w:r>
              <w:rPr>
                <w:rFonts w:ascii="Arial"/>
                <w:color w:val="161616"/>
                <w:w w:val="80"/>
                <w:sz w:val="15"/>
              </w:rPr>
              <w:t>PLAN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7265" w:hRule="exact"/>
        </w:trPr>
        <w:tc>
          <w:tcPr>
            <w:tcW w:w="12082" w:type="dxa"/>
            <w:vMerge/>
            <w:tcBorders>
              <w:left w:val="single" w:sz="6" w:space="0" w:color="3E3E3E"/>
              <w:bottom w:val="single" w:sz="6" w:space="0" w:color="3E3E3E"/>
              <w:right w:val="nil" w:sz="6" w:space="0" w:color="auto"/>
            </w:tcBorders>
          </w:tcPr>
          <w:p>
            <w:pPr/>
          </w:p>
        </w:tc>
        <w:tc>
          <w:tcPr>
            <w:tcW w:w="148" w:type="dxa"/>
            <w:tcBorders>
              <w:top w:val="single" w:sz="3" w:space="0" w:color="3A3A3A"/>
              <w:left w:val="nil" w:sz="6" w:space="0" w:color="auto"/>
              <w:bottom w:val="single" w:sz="6" w:space="0" w:color="3E3E3E"/>
              <w:right w:val="single" w:sz="6" w:space="0" w:color="2B2B2B"/>
            </w:tcBorders>
          </w:tcPr>
          <w:p>
            <w:pPr/>
          </w:p>
        </w:tc>
        <w:tc>
          <w:tcPr>
            <w:tcW w:w="2261" w:type="dxa"/>
            <w:tcBorders>
              <w:top w:val="single" w:sz="3" w:space="0" w:color="535353"/>
              <w:left w:val="single" w:sz="6" w:space="0" w:color="2B2B2B"/>
              <w:bottom w:val="single" w:sz="6" w:space="0" w:color="3E3E3E"/>
              <w:right w:val="single" w:sz="6" w:space="0" w:color="474747"/>
            </w:tcBorders>
          </w:tcPr>
          <w:p>
            <w:pPr>
              <w:pStyle w:val="TableParagraph"/>
              <w:spacing w:line="333" w:lineRule="exact" w:before="142"/>
              <w:ind w:left="-16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444444"/>
                <w:w w:val="95"/>
                <w:sz w:val="29"/>
              </w:rPr>
              <w:t>I</w:t>
            </w:r>
            <w:r>
              <w:rPr>
                <w:rFonts w:ascii="Arial"/>
                <w:color w:val="444444"/>
                <w:spacing w:val="-46"/>
                <w:w w:val="95"/>
                <w:sz w:val="29"/>
              </w:rPr>
              <w:t> </w:t>
            </w:r>
            <w:r>
              <w:rPr>
                <w:rFonts w:ascii="Arial"/>
                <w:color w:val="444444"/>
                <w:spacing w:val="-1"/>
                <w:w w:val="95"/>
                <w:sz w:val="10"/>
              </w:rPr>
              <w:t>1</w:t>
            </w:r>
            <w:r>
              <w:rPr>
                <w:rFonts w:ascii="Arial"/>
                <w:color w:val="D54D48"/>
                <w:spacing w:val="-1"/>
                <w:w w:val="95"/>
                <w:sz w:val="11"/>
              </w:rPr>
              <w:t>IN</w:t>
            </w:r>
            <w:r>
              <w:rPr>
                <w:rFonts w:ascii="Arial"/>
                <w:color w:val="C15D5E"/>
                <w:spacing w:val="-1"/>
                <w:w w:val="95"/>
                <w:sz w:val="11"/>
              </w:rPr>
              <w:t>CASE</w:t>
            </w:r>
            <w:r>
              <w:rPr>
                <w:rFonts w:ascii="Arial"/>
                <w:color w:val="C15D5E"/>
                <w:spacing w:val="-18"/>
                <w:w w:val="95"/>
                <w:sz w:val="11"/>
              </w:rPr>
              <w:t> </w:t>
            </w:r>
            <w:r>
              <w:rPr>
                <w:rFonts w:ascii="Arial"/>
                <w:color w:val="C15D5E"/>
                <w:spacing w:val="-1"/>
                <w:w w:val="95"/>
                <w:sz w:val="11"/>
              </w:rPr>
              <w:t>OF</w:t>
            </w:r>
            <w:r>
              <w:rPr>
                <w:rFonts w:ascii="Arial"/>
                <w:color w:val="AD4D4D"/>
                <w:spacing w:val="-1"/>
                <w:w w:val="95"/>
                <w:sz w:val="11"/>
              </w:rPr>
              <w:t>FIRE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59" w:lineRule="auto"/>
              <w:ind w:left="431" w:right="905" w:hanging="5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444444"/>
                <w:spacing w:val="-3"/>
                <w:sz w:val="11"/>
              </w:rPr>
              <w:t>STAYCALW</w:t>
            </w:r>
            <w:r>
              <w:rPr>
                <w:rFonts w:ascii="Arial"/>
                <w:color w:val="444444"/>
                <w:spacing w:val="28"/>
                <w:w w:val="95"/>
                <w:sz w:val="11"/>
              </w:rPr>
              <w:t> </w:t>
            </w:r>
            <w:r>
              <w:rPr>
                <w:rFonts w:ascii="Arial"/>
                <w:color w:val="5D5D5D"/>
                <w:w w:val="95"/>
                <w:sz w:val="11"/>
              </w:rPr>
              <w:t>W</w:t>
            </w:r>
            <w:r>
              <w:rPr>
                <w:rFonts w:ascii="Arial"/>
                <w:color w:val="444444"/>
                <w:w w:val="95"/>
                <w:sz w:val="11"/>
              </w:rPr>
              <w:t>ALK</w:t>
            </w:r>
            <w:r>
              <w:rPr>
                <w:rFonts w:ascii="Arial"/>
                <w:color w:val="5D5D5D"/>
                <w:w w:val="95"/>
                <w:sz w:val="11"/>
              </w:rPr>
              <w:t>,</w:t>
            </w:r>
            <w:r>
              <w:rPr>
                <w:rFonts w:ascii="Arial"/>
                <w:color w:val="444444"/>
                <w:w w:val="95"/>
                <w:sz w:val="11"/>
              </w:rPr>
              <w:t>00NOTRUN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/>
              <w:ind w:left="426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444444"/>
                <w:spacing w:val="-4"/>
                <w:w w:val="90"/>
                <w:sz w:val="11"/>
              </w:rPr>
              <w:t>ACTIV</w:t>
            </w:r>
            <w:r>
              <w:rPr>
                <w:rFonts w:ascii="Arial"/>
                <w:color w:val="5D5D5D"/>
                <w:spacing w:val="-4"/>
                <w:w w:val="90"/>
                <w:sz w:val="11"/>
              </w:rPr>
              <w:t>A</w:t>
            </w:r>
            <w:r>
              <w:rPr>
                <w:rFonts w:ascii="Arial"/>
                <w:color w:val="444444"/>
                <w:spacing w:val="-4"/>
                <w:w w:val="90"/>
                <w:sz w:val="11"/>
              </w:rPr>
              <w:t>TE</w:t>
            </w:r>
            <w:r>
              <w:rPr>
                <w:rFonts w:ascii="Arial"/>
                <w:color w:val="444444"/>
                <w:spacing w:val="-18"/>
                <w:w w:val="90"/>
                <w:sz w:val="11"/>
              </w:rPr>
              <w:t> </w:t>
            </w:r>
            <w:r>
              <w:rPr>
                <w:rFonts w:ascii="Arial"/>
                <w:color w:val="2A2A2A"/>
                <w:spacing w:val="-3"/>
                <w:w w:val="90"/>
                <w:sz w:val="11"/>
              </w:rPr>
              <w:t>N</w:t>
            </w:r>
            <w:r>
              <w:rPr>
                <w:rFonts w:ascii="Arial"/>
                <w:color w:val="444444"/>
                <w:spacing w:val="-3"/>
                <w:w w:val="90"/>
                <w:sz w:val="11"/>
              </w:rPr>
              <w:t>EARESTPULL</w:t>
            </w:r>
            <w:r>
              <w:rPr>
                <w:rFonts w:ascii="Arial"/>
                <w:color w:val="444444"/>
                <w:spacing w:val="-18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spacing w:val="-1"/>
                <w:w w:val="90"/>
                <w:sz w:val="11"/>
              </w:rPr>
              <w:t>BOX</w:t>
            </w:r>
            <w:r>
              <w:rPr>
                <w:rFonts w:ascii="Arial"/>
                <w:color w:val="5D5D5D"/>
                <w:spacing w:val="-1"/>
                <w:w w:val="90"/>
                <w:sz w:val="11"/>
              </w:rPr>
              <w:t>,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tabs>
                <w:tab w:pos="421" w:val="left" w:leader="none"/>
                <w:tab w:pos="2104" w:val="left" w:leader="none"/>
              </w:tabs>
              <w:spacing w:line="250" w:lineRule="auto" w:before="20"/>
              <w:ind w:left="171" w:right="140" w:hanging="53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444444"/>
                <w:w w:val="90"/>
                <w:sz w:val="11"/>
              </w:rPr>
            </w:r>
            <w:r>
              <w:rPr>
                <w:rFonts w:ascii="Arial"/>
                <w:color w:val="444444"/>
                <w:w w:val="90"/>
                <w:sz w:val="11"/>
                <w:u w:val="single" w:color="6F6F6F"/>
              </w:rPr>
              <w:t> </w:t>
            </w:r>
            <w:r>
              <w:rPr>
                <w:rFonts w:ascii="Arial"/>
                <w:color w:val="444444"/>
                <w:sz w:val="11"/>
                <w:u w:val="single" w:color="6F6F6F"/>
              </w:rPr>
              <w:tab/>
              <w:tab/>
            </w:r>
            <w:r>
              <w:rPr>
                <w:rFonts w:ascii="Arial"/>
                <w:color w:val="444444"/>
                <w:spacing w:val="-1"/>
                <w:w w:val="90"/>
                <w:sz w:val="11"/>
                <w:u w:val="single" w:color="6F6F6F"/>
              </w:rPr>
              <w:t>FOLLOW</w:t>
            </w:r>
            <w:r>
              <w:rPr>
                <w:rFonts w:ascii="Arial"/>
                <w:color w:val="444444"/>
                <w:spacing w:val="-19"/>
                <w:w w:val="90"/>
                <w:sz w:val="11"/>
                <w:u w:val="single" w:color="6F6F6F"/>
              </w:rPr>
              <w:t> </w:t>
            </w:r>
            <w:r>
              <w:rPr>
                <w:rFonts w:ascii="Arial"/>
                <w:color w:val="444444"/>
                <w:spacing w:val="-1"/>
                <w:w w:val="90"/>
                <w:sz w:val="11"/>
                <w:u w:val="single" w:color="6F6F6F"/>
              </w:rPr>
              <w:t>ARROWS</w:t>
            </w:r>
            <w:r>
              <w:rPr>
                <w:rFonts w:ascii="Arial"/>
                <w:color w:val="444444"/>
                <w:spacing w:val="-8"/>
                <w:w w:val="90"/>
                <w:sz w:val="11"/>
                <w:u w:val="single" w:color="6F6F6F"/>
              </w:rPr>
              <w:t> </w:t>
            </w:r>
            <w:r>
              <w:rPr>
                <w:rFonts w:ascii="Arial"/>
                <w:color w:val="2A2A2A"/>
                <w:spacing w:val="-3"/>
                <w:w w:val="90"/>
                <w:sz w:val="11"/>
                <w:u w:val="single" w:color="6F6F6F"/>
              </w:rPr>
              <w:t>I</w:t>
            </w:r>
            <w:r>
              <w:rPr>
                <w:rFonts w:ascii="Arial"/>
                <w:color w:val="444444"/>
                <w:spacing w:val="-3"/>
                <w:w w:val="90"/>
                <w:sz w:val="11"/>
                <w:u w:val="single" w:color="6F6F6F"/>
              </w:rPr>
              <w:t>N</w:t>
            </w:r>
            <w:r>
              <w:rPr>
                <w:rFonts w:ascii="Arial"/>
                <w:color w:val="2A2A2A"/>
                <w:spacing w:val="-3"/>
                <w:w w:val="90"/>
                <w:sz w:val="11"/>
                <w:u w:val="single" w:color="6F6F6F"/>
              </w:rPr>
              <w:t>D</w:t>
            </w:r>
            <w:r>
              <w:rPr>
                <w:rFonts w:ascii="Arial"/>
                <w:color w:val="444444"/>
                <w:spacing w:val="-3"/>
                <w:w w:val="90"/>
                <w:sz w:val="11"/>
                <w:u w:val="single" w:color="6F6F6F"/>
              </w:rPr>
              <w:t>IAGRA</w:t>
            </w:r>
            <w:r>
              <w:rPr>
                <w:rFonts w:ascii="Arial"/>
                <w:color w:val="5D5D5D"/>
                <w:spacing w:val="-3"/>
                <w:w w:val="90"/>
                <w:sz w:val="11"/>
                <w:u w:val="single" w:color="6F6F6F"/>
              </w:rPr>
              <w:t>M,</w:t>
            </w:r>
            <w:r>
              <w:rPr>
                <w:rFonts w:ascii="Arial"/>
                <w:color w:val="444444"/>
                <w:spacing w:val="-3"/>
                <w:w w:val="90"/>
                <w:sz w:val="11"/>
                <w:u w:val="single" w:color="6F6F6F"/>
              </w:rPr>
              <w:t>&amp;</w:t>
            </w:r>
            <w:r>
              <w:rPr>
                <w:rFonts w:ascii="Arial"/>
                <w:color w:val="444444"/>
                <w:w w:val="90"/>
                <w:sz w:val="11"/>
                <w:u w:val="single" w:color="6F6F6F"/>
              </w:rPr>
              <w:t> </w:t>
            </w:r>
            <w:r>
              <w:rPr>
                <w:rFonts w:ascii="Arial"/>
                <w:color w:val="444444"/>
                <w:sz w:val="11"/>
                <w:u w:val="single" w:color="6F6F6F"/>
              </w:rPr>
              <w:tab/>
            </w:r>
            <w:r>
              <w:rPr>
                <w:rFonts w:ascii="Arial"/>
                <w:color w:val="444444"/>
                <w:sz w:val="11"/>
              </w:rPr>
            </w:r>
            <w:r>
              <w:rPr>
                <w:rFonts w:ascii="Arial"/>
                <w:color w:val="444444"/>
                <w:spacing w:val="27"/>
                <w:sz w:val="11"/>
              </w:rPr>
              <w:t> </w:t>
            </w:r>
            <w:r>
              <w:rPr>
                <w:rFonts w:ascii="Arial"/>
                <w:color w:val="444444"/>
                <w:spacing w:val="-4"/>
                <w:w w:val="90"/>
                <w:sz w:val="11"/>
              </w:rPr>
              <w:t>MEE</w:t>
            </w:r>
            <w:r>
              <w:rPr>
                <w:rFonts w:ascii="Arial"/>
                <w:color w:val="5D5D5D"/>
                <w:spacing w:val="-4"/>
                <w:w w:val="90"/>
                <w:sz w:val="11"/>
              </w:rPr>
              <w:t>T</w:t>
            </w:r>
            <w:r>
              <w:rPr>
                <w:rFonts w:ascii="Arial"/>
                <w:color w:val="5D5D5D"/>
                <w:spacing w:val="-15"/>
                <w:sz w:val="11"/>
              </w:rPr>
              <w:t> </w:t>
            </w:r>
            <w:r>
              <w:rPr>
                <w:rFonts w:ascii="Arial"/>
                <w:color w:val="5D5D5D"/>
                <w:spacing w:val="-1"/>
                <w:w w:val="90"/>
                <w:sz w:val="11"/>
              </w:rPr>
              <w:t>AT</w:t>
            </w:r>
            <w:r>
              <w:rPr>
                <w:rFonts w:ascii="Arial"/>
                <w:color w:val="5D5D5D"/>
                <w:spacing w:val="-10"/>
                <w:sz w:val="11"/>
              </w:rPr>
              <w:t> </w:t>
            </w:r>
            <w:r>
              <w:rPr>
                <w:rFonts w:ascii="Arial"/>
                <w:color w:val="5D5D5D"/>
                <w:spacing w:val="-2"/>
                <w:w w:val="90"/>
                <w:sz w:val="11"/>
              </w:rPr>
              <w:t>MU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ST</w:t>
            </w:r>
            <w:r>
              <w:rPr>
                <w:rFonts w:ascii="Arial"/>
                <w:color w:val="5D5D5D"/>
                <w:spacing w:val="-2"/>
                <w:w w:val="90"/>
                <w:sz w:val="11"/>
              </w:rPr>
              <w:t>E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R</w:t>
            </w:r>
            <w:r>
              <w:rPr>
                <w:rFonts w:ascii="Arial"/>
                <w:color w:val="444444"/>
                <w:spacing w:val="-9"/>
                <w:sz w:val="11"/>
              </w:rPr>
              <w:t> </w:t>
            </w:r>
            <w:r>
              <w:rPr>
                <w:rFonts w:ascii="Arial"/>
                <w:color w:val="5D5D5D"/>
                <w:spacing w:val="-8"/>
                <w:w w:val="90"/>
                <w:sz w:val="11"/>
              </w:rPr>
              <w:t>P</w:t>
            </w:r>
            <w:r>
              <w:rPr>
                <w:rFonts w:ascii="Arial"/>
                <w:color w:val="444444"/>
                <w:spacing w:val="-8"/>
                <w:w w:val="90"/>
                <w:sz w:val="11"/>
              </w:rPr>
              <w:t>O</w:t>
            </w:r>
            <w:r>
              <w:rPr>
                <w:rFonts w:ascii="Arial"/>
                <w:color w:val="5D5D5D"/>
                <w:spacing w:val="-8"/>
                <w:w w:val="90"/>
                <w:sz w:val="11"/>
              </w:rPr>
              <w:t>I</w:t>
            </w:r>
            <w:r>
              <w:rPr>
                <w:rFonts w:ascii="Arial"/>
                <w:color w:val="444444"/>
                <w:spacing w:val="-8"/>
                <w:w w:val="90"/>
                <w:sz w:val="11"/>
              </w:rPr>
              <w:t>N</w:t>
            </w:r>
            <w:r>
              <w:rPr>
                <w:rFonts w:ascii="Arial"/>
                <w:color w:val="6F6F6F"/>
                <w:spacing w:val="-8"/>
                <w:w w:val="90"/>
                <w:sz w:val="11"/>
              </w:rPr>
              <w:t>T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7"/>
              <w:ind w:left="171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D54D48"/>
                <w:spacing w:val="-1"/>
                <w:w w:val="90"/>
                <w:sz w:val="11"/>
              </w:rPr>
              <w:t>IN</w:t>
            </w:r>
            <w:r>
              <w:rPr>
                <w:rFonts w:ascii="Arial"/>
                <w:color w:val="C15D5E"/>
                <w:spacing w:val="-1"/>
                <w:w w:val="90"/>
                <w:sz w:val="11"/>
              </w:rPr>
              <w:t>CASE</w:t>
            </w:r>
            <w:r>
              <w:rPr>
                <w:rFonts w:ascii="Arial"/>
                <w:color w:val="C15D5E"/>
                <w:spacing w:val="-5"/>
                <w:w w:val="90"/>
                <w:sz w:val="11"/>
              </w:rPr>
              <w:t> </w:t>
            </w:r>
            <w:r>
              <w:rPr>
                <w:rFonts w:ascii="Arial"/>
                <w:color w:val="C15D5E"/>
                <w:spacing w:val="-1"/>
                <w:w w:val="90"/>
                <w:sz w:val="11"/>
              </w:rPr>
              <w:t>OF</w:t>
            </w:r>
            <w:r>
              <w:rPr>
                <w:rFonts w:ascii="Arial"/>
                <w:color w:val="C15D5E"/>
                <w:spacing w:val="-10"/>
                <w:w w:val="90"/>
                <w:sz w:val="11"/>
              </w:rPr>
              <w:t> </w:t>
            </w:r>
            <w:r>
              <w:rPr>
                <w:rFonts w:ascii="Arial"/>
                <w:color w:val="C15D5E"/>
                <w:spacing w:val="-1"/>
                <w:w w:val="90"/>
                <w:sz w:val="11"/>
              </w:rPr>
              <w:t>SEVERE</w:t>
            </w:r>
            <w:r>
              <w:rPr>
                <w:rFonts w:ascii="Arial"/>
                <w:color w:val="C15D5E"/>
                <w:spacing w:val="-10"/>
                <w:w w:val="90"/>
                <w:sz w:val="11"/>
              </w:rPr>
              <w:t> </w:t>
            </w:r>
            <w:r>
              <w:rPr>
                <w:rFonts w:ascii="Arial"/>
                <w:color w:val="D16F71"/>
                <w:spacing w:val="-1"/>
                <w:w w:val="90"/>
                <w:sz w:val="11"/>
              </w:rPr>
              <w:t>W</w:t>
            </w:r>
            <w:r>
              <w:rPr>
                <w:rFonts w:ascii="Arial"/>
                <w:color w:val="AD4D4D"/>
                <w:spacing w:val="-1"/>
                <w:w w:val="90"/>
                <w:sz w:val="11"/>
              </w:rPr>
              <w:t>IND</w:t>
            </w:r>
            <w:r>
              <w:rPr>
                <w:rFonts w:ascii="Arial"/>
                <w:color w:val="8E6167"/>
                <w:spacing w:val="-1"/>
                <w:w w:val="90"/>
                <w:sz w:val="11"/>
              </w:rPr>
              <w:t>: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56" w:lineRule="auto" w:before="22"/>
              <w:ind w:left="171" w:right="23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444444"/>
                <w:spacing w:val="-1"/>
                <w:w w:val="90"/>
                <w:sz w:val="11"/>
              </w:rPr>
              <w:t>IF</w:t>
            </w:r>
            <w:r>
              <w:rPr>
                <w:rFonts w:ascii="Arial"/>
                <w:color w:val="444444"/>
                <w:spacing w:val="-14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w w:val="90"/>
                <w:sz w:val="11"/>
              </w:rPr>
              <w:t>A</w:t>
            </w:r>
            <w:r>
              <w:rPr>
                <w:rFonts w:ascii="Arial"/>
                <w:color w:val="444444"/>
                <w:spacing w:val="-10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spacing w:val="-1"/>
                <w:w w:val="90"/>
                <w:sz w:val="11"/>
              </w:rPr>
              <w:t>TORNADO</w:t>
            </w:r>
            <w:r>
              <w:rPr>
                <w:rFonts w:ascii="Arial"/>
                <w:color w:val="444444"/>
                <w:spacing w:val="-4"/>
                <w:w w:val="90"/>
                <w:sz w:val="11"/>
              </w:rPr>
              <w:t> WA</w:t>
            </w:r>
            <w:r>
              <w:rPr>
                <w:rFonts w:ascii="Arial"/>
                <w:color w:val="2A2A2A"/>
                <w:spacing w:val="-4"/>
                <w:w w:val="90"/>
                <w:sz w:val="11"/>
              </w:rPr>
              <w:t>R</w:t>
            </w:r>
            <w:r>
              <w:rPr>
                <w:rFonts w:ascii="Arial"/>
                <w:color w:val="444444"/>
                <w:spacing w:val="-4"/>
                <w:w w:val="90"/>
                <w:sz w:val="11"/>
              </w:rPr>
              <w:t>NING</w:t>
            </w:r>
            <w:r>
              <w:rPr>
                <w:rFonts w:ascii="Arial"/>
                <w:color w:val="444444"/>
                <w:spacing w:val="-14"/>
                <w:w w:val="90"/>
                <w:sz w:val="11"/>
              </w:rPr>
              <w:t> </w:t>
            </w:r>
            <w:r>
              <w:rPr>
                <w:rFonts w:ascii="Arial"/>
                <w:color w:val="5D5D5D"/>
                <w:spacing w:val="-6"/>
                <w:w w:val="90"/>
                <w:sz w:val="11"/>
              </w:rPr>
              <w:t>I</w:t>
            </w:r>
            <w:r>
              <w:rPr>
                <w:rFonts w:ascii="Arial"/>
                <w:color w:val="444444"/>
                <w:spacing w:val="-6"/>
                <w:w w:val="90"/>
                <w:sz w:val="11"/>
              </w:rPr>
              <w:t>S</w:t>
            </w:r>
            <w:r>
              <w:rPr>
                <w:rFonts w:ascii="Arial"/>
                <w:color w:val="444444"/>
                <w:spacing w:val="-15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spacing w:val="-4"/>
                <w:w w:val="90"/>
                <w:sz w:val="11"/>
              </w:rPr>
              <w:t>ISSUED</w:t>
            </w:r>
            <w:r>
              <w:rPr>
                <w:rFonts w:ascii="Arial"/>
                <w:color w:val="444444"/>
                <w:spacing w:val="-11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w w:val="90"/>
                <w:sz w:val="11"/>
              </w:rPr>
              <w:t>BY</w:t>
            </w:r>
            <w:r>
              <w:rPr>
                <w:rFonts w:ascii="Arial"/>
                <w:color w:val="444444"/>
                <w:spacing w:val="21"/>
                <w:w w:val="90"/>
                <w:sz w:val="11"/>
              </w:rPr>
              <w:t> </w:t>
            </w:r>
            <w:r>
              <w:rPr>
                <w:rFonts w:ascii="Arial"/>
                <w:color w:val="2A2A2A"/>
                <w:spacing w:val="-2"/>
                <w:w w:val="90"/>
                <w:sz w:val="11"/>
              </w:rPr>
              <w:t>T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H</w:t>
            </w:r>
            <w:r>
              <w:rPr>
                <w:rFonts w:ascii="Arial"/>
                <w:color w:val="2A2A2A"/>
                <w:spacing w:val="-2"/>
                <w:w w:val="90"/>
                <w:sz w:val="11"/>
              </w:rPr>
              <w:t>E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NATIONA</w:t>
            </w:r>
            <w:r>
              <w:rPr>
                <w:rFonts w:ascii="Arial"/>
                <w:color w:val="2A2A2A"/>
                <w:spacing w:val="-2"/>
                <w:w w:val="90"/>
                <w:sz w:val="11"/>
              </w:rPr>
              <w:t>L</w:t>
            </w:r>
            <w:r>
              <w:rPr>
                <w:rFonts w:ascii="Arial"/>
                <w:color w:val="2A2A2A"/>
                <w:spacing w:val="-11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spacing w:val="-3"/>
                <w:w w:val="90"/>
                <w:sz w:val="11"/>
              </w:rPr>
              <w:t>W</w:t>
            </w:r>
            <w:r>
              <w:rPr>
                <w:rFonts w:ascii="Arial"/>
                <w:color w:val="2A2A2A"/>
                <w:spacing w:val="-3"/>
                <w:w w:val="90"/>
                <w:sz w:val="11"/>
              </w:rPr>
              <w:t>E</w:t>
            </w:r>
            <w:r>
              <w:rPr>
                <w:rFonts w:ascii="Arial"/>
                <w:color w:val="444444"/>
                <w:spacing w:val="-3"/>
                <w:w w:val="90"/>
                <w:sz w:val="11"/>
              </w:rPr>
              <w:t>ATH</w:t>
            </w:r>
            <w:r>
              <w:rPr>
                <w:rFonts w:ascii="Arial"/>
                <w:color w:val="2A2A2A"/>
                <w:spacing w:val="-3"/>
                <w:w w:val="90"/>
                <w:sz w:val="11"/>
              </w:rPr>
              <w:t>E</w:t>
            </w:r>
            <w:r>
              <w:rPr>
                <w:rFonts w:ascii="Arial"/>
                <w:color w:val="444444"/>
                <w:spacing w:val="-3"/>
                <w:w w:val="90"/>
                <w:sz w:val="11"/>
              </w:rPr>
              <w:t>RS</w:t>
            </w:r>
            <w:r>
              <w:rPr>
                <w:rFonts w:ascii="Arial"/>
                <w:color w:val="2A2A2A"/>
                <w:spacing w:val="-3"/>
                <w:w w:val="90"/>
                <w:sz w:val="11"/>
              </w:rPr>
              <w:t>E</w:t>
            </w:r>
            <w:r>
              <w:rPr>
                <w:rFonts w:ascii="Arial"/>
                <w:color w:val="444444"/>
                <w:spacing w:val="-3"/>
                <w:w w:val="90"/>
                <w:sz w:val="11"/>
              </w:rPr>
              <w:t>RVICE</w:t>
            </w:r>
            <w:r>
              <w:rPr>
                <w:rFonts w:ascii="Arial"/>
                <w:color w:val="6F6F6F"/>
                <w:spacing w:val="-3"/>
                <w:w w:val="90"/>
                <w:sz w:val="11"/>
              </w:rPr>
              <w:t>,</w:t>
            </w:r>
            <w:r>
              <w:rPr>
                <w:rFonts w:ascii="Arial"/>
                <w:color w:val="5D5D5D"/>
                <w:spacing w:val="-3"/>
                <w:w w:val="90"/>
                <w:sz w:val="11"/>
              </w:rPr>
              <w:t>A</w:t>
            </w:r>
            <w:r>
              <w:rPr>
                <w:rFonts w:ascii="Arial"/>
                <w:color w:val="444444"/>
                <w:spacing w:val="-3"/>
                <w:w w:val="90"/>
                <w:sz w:val="11"/>
              </w:rPr>
              <w:t>ND</w:t>
            </w:r>
            <w:r>
              <w:rPr>
                <w:rFonts w:ascii="Arial"/>
                <w:color w:val="444444"/>
                <w:spacing w:val="47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spacing w:val="-1"/>
                <w:w w:val="90"/>
                <w:sz w:val="11"/>
              </w:rPr>
              <w:t>JLAB</w:t>
            </w:r>
            <w:r>
              <w:rPr>
                <w:rFonts w:ascii="Arial"/>
                <w:color w:val="444444"/>
                <w:spacing w:val="9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w w:val="90"/>
                <w:sz w:val="11"/>
              </w:rPr>
              <w:t>IS</w:t>
            </w:r>
            <w:r>
              <w:rPr>
                <w:rFonts w:ascii="Arial"/>
                <w:color w:val="5D5D5D"/>
                <w:w w:val="90"/>
                <w:sz w:val="11"/>
              </w:rPr>
              <w:t>W</w:t>
            </w:r>
            <w:r>
              <w:rPr>
                <w:rFonts w:ascii="Arial"/>
                <w:color w:val="444444"/>
                <w:w w:val="90"/>
                <w:sz w:val="11"/>
              </w:rPr>
              <w:t>ITHIN</w:t>
            </w:r>
            <w:r>
              <w:rPr>
                <w:rFonts w:ascii="Arial"/>
                <w:color w:val="5D5D5D"/>
                <w:w w:val="90"/>
                <w:sz w:val="11"/>
              </w:rPr>
              <w:t>T</w:t>
            </w:r>
            <w:r>
              <w:rPr>
                <w:rFonts w:ascii="Arial"/>
                <w:color w:val="444444"/>
                <w:w w:val="90"/>
                <w:sz w:val="11"/>
              </w:rPr>
              <w:t>HE</w:t>
            </w:r>
            <w:r>
              <w:rPr>
                <w:rFonts w:ascii="Arial"/>
                <w:color w:val="444444"/>
                <w:spacing w:val="-3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spacing w:val="-4"/>
                <w:w w:val="90"/>
                <w:sz w:val="11"/>
              </w:rPr>
              <w:t>W</w:t>
            </w:r>
            <w:r>
              <w:rPr>
                <w:rFonts w:ascii="Arial"/>
                <w:color w:val="5D5D5D"/>
                <w:spacing w:val="-4"/>
                <w:w w:val="90"/>
                <w:sz w:val="11"/>
              </w:rPr>
              <w:t>A</w:t>
            </w:r>
            <w:r>
              <w:rPr>
                <w:rFonts w:ascii="Arial"/>
                <w:color w:val="444444"/>
                <w:spacing w:val="-4"/>
                <w:w w:val="90"/>
                <w:sz w:val="11"/>
              </w:rPr>
              <w:t>R</w:t>
            </w:r>
            <w:r>
              <w:rPr>
                <w:rFonts w:ascii="Arial"/>
                <w:color w:val="2A2A2A"/>
                <w:spacing w:val="-4"/>
                <w:w w:val="90"/>
                <w:sz w:val="11"/>
              </w:rPr>
              <w:t>N</w:t>
            </w:r>
            <w:r>
              <w:rPr>
                <w:rFonts w:ascii="Arial"/>
                <w:color w:val="444444"/>
                <w:spacing w:val="-4"/>
                <w:w w:val="90"/>
                <w:sz w:val="11"/>
              </w:rPr>
              <w:t>INGAREA</w:t>
            </w:r>
            <w:r>
              <w:rPr>
                <w:rFonts w:ascii="Arial"/>
                <w:color w:val="828282"/>
                <w:spacing w:val="-4"/>
                <w:w w:val="90"/>
                <w:sz w:val="11"/>
              </w:rPr>
              <w:t>,</w:t>
            </w:r>
            <w:r>
              <w:rPr>
                <w:rFonts w:ascii="Arial"/>
                <w:color w:val="828282"/>
                <w:spacing w:val="39"/>
                <w:w w:val="90"/>
                <w:sz w:val="11"/>
              </w:rPr>
              <w:t> </w:t>
            </w:r>
            <w:r>
              <w:rPr>
                <w:rFonts w:ascii="Arial"/>
                <w:color w:val="5D5D5D"/>
                <w:spacing w:val="-2"/>
                <w:w w:val="90"/>
                <w:sz w:val="11"/>
              </w:rPr>
              <w:t>M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OVE</w:t>
            </w:r>
            <w:r>
              <w:rPr>
                <w:rFonts w:ascii="Arial"/>
                <w:color w:val="444444"/>
                <w:spacing w:val="-3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spacing w:val="-6"/>
                <w:w w:val="90"/>
                <w:sz w:val="11"/>
              </w:rPr>
              <w:t>QU</w:t>
            </w:r>
            <w:r>
              <w:rPr>
                <w:rFonts w:ascii="Arial"/>
                <w:spacing w:val="-6"/>
                <w:w w:val="90"/>
                <w:sz w:val="11"/>
              </w:rPr>
              <w:t>I</w:t>
            </w:r>
            <w:r>
              <w:rPr>
                <w:rFonts w:ascii="Arial"/>
                <w:color w:val="444444"/>
                <w:spacing w:val="-6"/>
                <w:w w:val="90"/>
                <w:sz w:val="11"/>
              </w:rPr>
              <w:t>CKL</w:t>
            </w:r>
            <w:r>
              <w:rPr>
                <w:rFonts w:ascii="Arial"/>
                <w:color w:val="5D5D5D"/>
                <w:spacing w:val="-6"/>
                <w:w w:val="90"/>
                <w:sz w:val="11"/>
              </w:rPr>
              <w:t>Y</w:t>
            </w:r>
            <w:r>
              <w:rPr>
                <w:rFonts w:ascii="Arial"/>
                <w:color w:val="5D5D5D"/>
                <w:spacing w:val="4"/>
                <w:w w:val="90"/>
                <w:sz w:val="11"/>
              </w:rPr>
              <w:t> </w:t>
            </w:r>
            <w:r>
              <w:rPr>
                <w:rFonts w:ascii="Times New Roman"/>
                <w:i/>
                <w:color w:val="444444"/>
                <w:spacing w:val="1"/>
                <w:w w:val="90"/>
                <w:sz w:val="12"/>
              </w:rPr>
              <w:t>TO</w:t>
            </w:r>
            <w:r>
              <w:rPr>
                <w:rFonts w:ascii="Times New Roman"/>
                <w:i/>
                <w:color w:val="444444"/>
                <w:spacing w:val="-7"/>
                <w:w w:val="90"/>
                <w:sz w:val="12"/>
              </w:rPr>
              <w:t> 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O</w:t>
            </w:r>
            <w:r>
              <w:rPr>
                <w:rFonts w:ascii="Arial"/>
                <w:color w:val="2A2A2A"/>
                <w:spacing w:val="-2"/>
                <w:w w:val="90"/>
                <w:sz w:val="11"/>
              </w:rPr>
              <w:t>N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EO</w:t>
            </w:r>
            <w:r>
              <w:rPr>
                <w:rFonts w:ascii="Arial"/>
                <w:color w:val="2A2A2A"/>
                <w:spacing w:val="-2"/>
                <w:w w:val="90"/>
                <w:sz w:val="11"/>
              </w:rPr>
              <w:t>FTH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E</w:t>
            </w:r>
            <w:r>
              <w:rPr>
                <w:rFonts w:ascii="Arial"/>
                <w:color w:val="444444"/>
                <w:spacing w:val="25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DES</w:t>
            </w:r>
            <w:r>
              <w:rPr>
                <w:rFonts w:ascii="Arial"/>
                <w:color w:val="161616"/>
                <w:spacing w:val="-2"/>
                <w:w w:val="90"/>
                <w:sz w:val="11"/>
              </w:rPr>
              <w:t>I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GNATEDSE</w:t>
            </w:r>
            <w:r>
              <w:rPr>
                <w:rFonts w:ascii="Arial"/>
                <w:color w:val="5D5D5D"/>
                <w:spacing w:val="-2"/>
                <w:w w:val="90"/>
                <w:sz w:val="11"/>
              </w:rPr>
              <w:t>V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ERE</w:t>
            </w:r>
            <w:r>
              <w:rPr>
                <w:rFonts w:ascii="Arial"/>
                <w:color w:val="5D5D5D"/>
                <w:spacing w:val="-2"/>
                <w:w w:val="90"/>
                <w:sz w:val="11"/>
              </w:rPr>
              <w:t>W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IND</w:t>
            </w:r>
            <w:r>
              <w:rPr>
                <w:rFonts w:ascii="Arial"/>
                <w:color w:val="444444"/>
                <w:spacing w:val="-18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spacing w:val="-3"/>
                <w:w w:val="90"/>
                <w:sz w:val="11"/>
              </w:rPr>
              <w:t>'T</w:t>
            </w:r>
            <w:r>
              <w:rPr>
                <w:rFonts w:ascii="Arial"/>
                <w:color w:val="5D5D5D"/>
                <w:spacing w:val="-3"/>
                <w:w w:val="90"/>
                <w:sz w:val="11"/>
              </w:rPr>
              <w:t>A</w:t>
            </w:r>
            <w:r>
              <w:rPr>
                <w:rFonts w:ascii="Arial"/>
                <w:color w:val="444444"/>
                <w:spacing w:val="-3"/>
                <w:w w:val="90"/>
                <w:sz w:val="11"/>
              </w:rPr>
              <w:t>KE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128" w:lineRule="auto"/>
              <w:ind w:left="195" w:right="1327" w:hanging="24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444444"/>
                <w:spacing w:val="-1"/>
                <w:w w:val="85"/>
                <w:sz w:val="11"/>
              </w:rPr>
              <w:t>C</w:t>
            </w:r>
            <w:r>
              <w:rPr>
                <w:rFonts w:ascii="Arial"/>
                <w:color w:val="444444"/>
                <w:spacing w:val="-54"/>
                <w:w w:val="85"/>
                <w:sz w:val="11"/>
              </w:rPr>
              <w:t>O</w:t>
            </w:r>
            <w:r>
              <w:rPr>
                <w:rFonts w:ascii="Times New Roman"/>
                <w:color w:val="39F112"/>
                <w:spacing w:val="-92"/>
                <w:w w:val="85"/>
                <w:position w:val="-52"/>
                <w:sz w:val="81"/>
              </w:rPr>
              <w:t>.</w:t>
            </w:r>
            <w:r>
              <w:rPr>
                <w:rFonts w:ascii="Arial"/>
                <w:color w:val="444444"/>
                <w:spacing w:val="-10"/>
                <w:w w:val="85"/>
                <w:sz w:val="11"/>
              </w:rPr>
              <w:t>V</w:t>
            </w:r>
            <w:r>
              <w:rPr>
                <w:rFonts w:ascii="Times New Roman"/>
                <w:color w:val="39F112"/>
                <w:spacing w:val="-162"/>
                <w:w w:val="85"/>
                <w:position w:val="-52"/>
                <w:sz w:val="81"/>
              </w:rPr>
              <w:t>.</w:t>
            </w:r>
            <w:r>
              <w:rPr>
                <w:rFonts w:ascii="Arial"/>
                <w:color w:val="444444"/>
                <w:spacing w:val="-1"/>
                <w:w w:val="85"/>
                <w:sz w:val="11"/>
              </w:rPr>
              <w:t>E</w:t>
            </w:r>
            <w:r>
              <w:rPr>
                <w:rFonts w:ascii="Arial"/>
                <w:color w:val="444444"/>
                <w:spacing w:val="6"/>
                <w:w w:val="85"/>
                <w:sz w:val="11"/>
              </w:rPr>
              <w:t>R</w:t>
            </w:r>
            <w:r>
              <w:rPr>
                <w:rFonts w:ascii="Arial"/>
                <w:color w:val="828282"/>
                <w:spacing w:val="5"/>
                <w:w w:val="85"/>
                <w:sz w:val="11"/>
              </w:rPr>
              <w:t>"</w:t>
            </w:r>
            <w:r>
              <w:rPr>
                <w:rFonts w:ascii="Arial"/>
                <w:color w:val="444444"/>
                <w:spacing w:val="-1"/>
                <w:w w:val="85"/>
                <w:sz w:val="11"/>
              </w:rPr>
              <w:t>AR</w:t>
            </w:r>
            <w:r>
              <w:rPr>
                <w:rFonts w:ascii="Arial"/>
                <w:color w:val="444444"/>
                <w:spacing w:val="-3"/>
                <w:w w:val="85"/>
                <w:sz w:val="11"/>
              </w:rPr>
              <w:t>E</w:t>
            </w:r>
            <w:r>
              <w:rPr>
                <w:rFonts w:ascii="Arial"/>
                <w:color w:val="5D5D5D"/>
                <w:spacing w:val="-5"/>
                <w:w w:val="85"/>
                <w:sz w:val="11"/>
              </w:rPr>
              <w:t>A</w:t>
            </w:r>
            <w:r>
              <w:rPr>
                <w:rFonts w:ascii="Arial"/>
                <w:color w:val="444444"/>
                <w:spacing w:val="2"/>
                <w:w w:val="85"/>
                <w:sz w:val="11"/>
              </w:rPr>
              <w:t>S</w:t>
            </w:r>
            <w:r>
              <w:rPr>
                <w:rFonts w:ascii="Arial"/>
                <w:color w:val="6F6F6F"/>
                <w:w w:val="85"/>
                <w:sz w:val="11"/>
              </w:rPr>
              <w:t>.</w:t>
            </w:r>
            <w:r>
              <w:rPr>
                <w:rFonts w:ascii="Arial"/>
                <w:color w:val="6F6F6F"/>
                <w:w w:val="85"/>
                <w:sz w:val="11"/>
              </w:rPr>
              <w:t> </w:t>
            </w:r>
            <w:r>
              <w:rPr>
                <w:rFonts w:ascii="Arial"/>
                <w:color w:val="2A2A2A"/>
                <w:spacing w:val="-4"/>
                <w:sz w:val="11"/>
              </w:rPr>
              <w:t>L</w:t>
            </w:r>
            <w:r>
              <w:rPr>
                <w:rFonts w:ascii="Arial"/>
                <w:color w:val="444444"/>
                <w:spacing w:val="-4"/>
                <w:sz w:val="11"/>
              </w:rPr>
              <w:t>EGEND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322" w:lineRule="exact" w:before="31"/>
              <w:ind w:left="28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Times New Roman"/>
                <w:b/>
                <w:color w:val="E3220C"/>
                <w:w w:val="110"/>
                <w:position w:val="-14"/>
                <w:sz w:val="33"/>
              </w:rPr>
              <w:t>t</w:t>
            </w:r>
            <w:r>
              <w:rPr>
                <w:rFonts w:ascii="Times New Roman"/>
                <w:b/>
                <w:color w:val="E3220C"/>
                <w:spacing w:val="56"/>
                <w:w w:val="110"/>
                <w:position w:val="-14"/>
                <w:sz w:val="33"/>
              </w:rPr>
              <w:t> </w:t>
            </w:r>
            <w:r>
              <w:rPr>
                <w:rFonts w:ascii="Arial"/>
                <w:color w:val="2A2A2A"/>
                <w:spacing w:val="-4"/>
                <w:sz w:val="11"/>
              </w:rPr>
              <w:t>E</w:t>
            </w:r>
            <w:r>
              <w:rPr>
                <w:rFonts w:ascii="Arial"/>
                <w:color w:val="444444"/>
                <w:spacing w:val="-4"/>
                <w:sz w:val="11"/>
              </w:rPr>
              <w:t>GR</w:t>
            </w:r>
            <w:r>
              <w:rPr>
                <w:rFonts w:ascii="Arial"/>
                <w:color w:val="2A2A2A"/>
                <w:spacing w:val="-4"/>
                <w:sz w:val="11"/>
              </w:rPr>
              <w:t>E</w:t>
            </w:r>
            <w:r>
              <w:rPr>
                <w:rFonts w:ascii="Arial"/>
                <w:color w:val="444444"/>
                <w:spacing w:val="-4"/>
                <w:sz w:val="11"/>
              </w:rPr>
              <w:t>SS</w:t>
            </w:r>
            <w:r>
              <w:rPr>
                <w:rFonts w:ascii="Arial"/>
                <w:color w:val="444444"/>
                <w:spacing w:val="-15"/>
                <w:sz w:val="11"/>
              </w:rPr>
              <w:t> </w:t>
            </w:r>
            <w:r>
              <w:rPr>
                <w:rFonts w:ascii="Arial"/>
                <w:color w:val="2A2A2A"/>
                <w:spacing w:val="-5"/>
                <w:sz w:val="11"/>
              </w:rPr>
              <w:t>P</w:t>
            </w:r>
            <w:r>
              <w:rPr>
                <w:rFonts w:ascii="Arial"/>
                <w:color w:val="444444"/>
                <w:spacing w:val="-5"/>
                <w:sz w:val="11"/>
              </w:rPr>
              <w:t>A</w:t>
            </w:r>
            <w:r>
              <w:rPr>
                <w:rFonts w:ascii="Arial"/>
                <w:color w:val="2A2A2A"/>
                <w:spacing w:val="-5"/>
                <w:sz w:val="11"/>
              </w:rPr>
              <w:t>T</w:t>
            </w:r>
            <w:r>
              <w:rPr>
                <w:rFonts w:ascii="Arial"/>
                <w:color w:val="444444"/>
                <w:spacing w:val="-5"/>
                <w:sz w:val="11"/>
              </w:rPr>
              <w:t>H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85" w:lineRule="exact"/>
              <w:ind w:left="231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color w:val="0E30EC"/>
                <w:spacing w:val="47"/>
                <w:position w:val="-46"/>
                <w:sz w:val="80"/>
                <w:szCs w:val="80"/>
              </w:rPr>
              <w:t>•</w:t>
            </w:r>
            <w:r>
              <w:rPr>
                <w:rFonts w:ascii="Arial" w:hAnsi="Arial" w:cs="Arial" w:eastAsia="Arial"/>
                <w:color w:val="2A2A2A"/>
                <w:spacing w:val="-3"/>
                <w:sz w:val="11"/>
                <w:szCs w:val="11"/>
              </w:rPr>
              <w:t>F</w:t>
            </w:r>
            <w:r>
              <w:rPr>
                <w:rFonts w:ascii="Arial" w:hAnsi="Arial" w:cs="Arial" w:eastAsia="Arial"/>
                <w:color w:val="444444"/>
                <w:spacing w:val="-2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color w:val="444444"/>
                <w:spacing w:val="-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color w:val="444444"/>
                <w:spacing w:val="6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color w:val="2A2A2A"/>
                <w:spacing w:val="-4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color w:val="444444"/>
                <w:spacing w:val="-2"/>
                <w:sz w:val="11"/>
                <w:szCs w:val="11"/>
              </w:rPr>
              <w:t>X</w:t>
            </w:r>
            <w:r>
              <w:rPr>
                <w:rFonts w:ascii="Arial" w:hAnsi="Arial" w:cs="Arial" w:eastAsia="Arial"/>
                <w:color w:val="2A2A2A"/>
                <w:spacing w:val="-6"/>
                <w:sz w:val="11"/>
                <w:szCs w:val="11"/>
              </w:rPr>
              <w:t>T</w:t>
            </w:r>
            <w:r>
              <w:rPr>
                <w:rFonts w:ascii="Arial" w:hAnsi="Arial" w:cs="Arial" w:eastAsia="Arial"/>
                <w:color w:val="444444"/>
                <w:spacing w:val="-4"/>
                <w:sz w:val="11"/>
                <w:szCs w:val="11"/>
              </w:rPr>
              <w:t>I</w:t>
            </w:r>
            <w:r>
              <w:rPr>
                <w:rFonts w:ascii="Arial" w:hAnsi="Arial" w:cs="Arial" w:eastAsia="Arial"/>
                <w:color w:val="444444"/>
                <w:spacing w:val="-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color w:val="444444"/>
                <w:spacing w:val="-6"/>
                <w:sz w:val="11"/>
                <w:szCs w:val="11"/>
              </w:rPr>
              <w:t>G</w:t>
            </w:r>
            <w:r>
              <w:rPr>
                <w:rFonts w:ascii="Arial" w:hAnsi="Arial" w:cs="Arial" w:eastAsia="Arial"/>
                <w:color w:val="444444"/>
                <w:spacing w:val="-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color w:val="444444"/>
                <w:spacing w:val="-4"/>
                <w:sz w:val="11"/>
                <w:szCs w:val="11"/>
              </w:rPr>
              <w:t>IS</w:t>
            </w:r>
            <w:r>
              <w:rPr>
                <w:rFonts w:ascii="Arial" w:hAnsi="Arial" w:cs="Arial" w:eastAsia="Arial"/>
                <w:color w:val="2A2A2A"/>
                <w:spacing w:val="-5"/>
                <w:sz w:val="11"/>
                <w:szCs w:val="11"/>
              </w:rPr>
              <w:t>H</w:t>
            </w:r>
            <w:r>
              <w:rPr>
                <w:rFonts w:ascii="Arial" w:hAnsi="Arial" w:cs="Arial" w:eastAsia="Arial"/>
                <w:color w:val="2A2A2A"/>
                <w:spacing w:val="-4"/>
                <w:sz w:val="11"/>
                <w:szCs w:val="11"/>
              </w:rPr>
              <w:t>E</w:t>
            </w:r>
            <w:r>
              <w:rPr>
                <w:rFonts w:ascii="Arial" w:hAnsi="Arial" w:cs="Arial" w:eastAsia="Arial"/>
                <w:color w:val="444444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sz w:val="11"/>
                <w:szCs w:val="11"/>
              </w:rPr>
            </w:r>
          </w:p>
          <w:p>
            <w:pPr>
              <w:pStyle w:val="TableParagraph"/>
              <w:spacing w:line="64" w:lineRule="exact"/>
              <w:ind w:left="224" w:right="0" w:firstLine="384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FIRE</w:t>
            </w:r>
            <w:r>
              <w:rPr>
                <w:rFonts w:ascii="Arial"/>
                <w:color w:val="444444"/>
                <w:spacing w:val="-21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ALARM</w:t>
            </w:r>
            <w:r>
              <w:rPr>
                <w:rFonts w:ascii="Arial"/>
                <w:color w:val="444444"/>
                <w:spacing w:val="-12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PULL</w:t>
            </w:r>
            <w:r>
              <w:rPr>
                <w:rFonts w:ascii="Arial"/>
                <w:color w:val="444444"/>
                <w:spacing w:val="-17"/>
                <w:w w:val="90"/>
                <w:sz w:val="11"/>
              </w:rPr>
              <w:t> </w:t>
            </w:r>
            <w:r>
              <w:rPr>
                <w:rFonts w:ascii="Arial"/>
                <w:color w:val="444444"/>
                <w:spacing w:val="-4"/>
                <w:w w:val="90"/>
                <w:sz w:val="11"/>
              </w:rPr>
              <w:t>STA</w:t>
            </w:r>
            <w:r>
              <w:rPr>
                <w:rFonts w:ascii="Arial"/>
                <w:color w:val="2A2A2A"/>
                <w:spacing w:val="-4"/>
                <w:w w:val="90"/>
                <w:sz w:val="11"/>
              </w:rPr>
              <w:t>T</w:t>
            </w:r>
            <w:r>
              <w:rPr>
                <w:rFonts w:ascii="Arial"/>
                <w:color w:val="5D5D5D"/>
                <w:spacing w:val="-4"/>
                <w:w w:val="90"/>
                <w:sz w:val="11"/>
              </w:rPr>
              <w:t>I</w:t>
            </w:r>
            <w:r>
              <w:rPr>
                <w:rFonts w:ascii="Arial"/>
                <w:color w:val="444444"/>
                <w:spacing w:val="-4"/>
                <w:w w:val="90"/>
                <w:sz w:val="11"/>
              </w:rPr>
              <w:t>ON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131" w:lineRule="auto"/>
              <w:ind w:left="601" w:right="294" w:hanging="377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b/>
                <w:color w:val="F6C309"/>
                <w:position w:val="-11"/>
                <w:sz w:val="28"/>
              </w:rPr>
              <w:t>0</w:t>
            </w:r>
            <w:r>
              <w:rPr>
                <w:rFonts w:ascii="Arial"/>
                <w:b/>
                <w:color w:val="F6C309"/>
                <w:spacing w:val="-8"/>
                <w:position w:val="-11"/>
                <w:sz w:val="28"/>
              </w:rPr>
              <w:t> </w:t>
            </w:r>
            <w:r>
              <w:rPr>
                <w:rFonts w:ascii="Arial"/>
                <w:color w:val="444444"/>
                <w:spacing w:val="-1"/>
                <w:sz w:val="11"/>
              </w:rPr>
              <w:t>SE</w:t>
            </w:r>
            <w:r>
              <w:rPr>
                <w:rFonts w:ascii="Arial"/>
                <w:color w:val="5D5D5D"/>
                <w:spacing w:val="-1"/>
                <w:sz w:val="11"/>
              </w:rPr>
              <w:t>V</w:t>
            </w:r>
            <w:r>
              <w:rPr>
                <w:rFonts w:ascii="Arial"/>
                <w:color w:val="444444"/>
                <w:spacing w:val="-1"/>
                <w:sz w:val="11"/>
              </w:rPr>
              <w:t>EREWIND</w:t>
            </w:r>
            <w:r>
              <w:rPr>
                <w:rFonts w:ascii="Arial"/>
                <w:color w:val="5D5D5D"/>
                <w:spacing w:val="-1"/>
                <w:sz w:val="11"/>
              </w:rPr>
              <w:t>"</w:t>
            </w:r>
            <w:r>
              <w:rPr>
                <w:rFonts w:ascii="Arial"/>
                <w:color w:val="444444"/>
                <w:spacing w:val="-1"/>
                <w:sz w:val="11"/>
              </w:rPr>
              <w:t>TAKECOVER</w:t>
            </w:r>
            <w:r>
              <w:rPr>
                <w:rFonts w:ascii="Arial"/>
                <w:color w:val="5D5D5D"/>
                <w:spacing w:val="-1"/>
                <w:sz w:val="11"/>
              </w:rPr>
              <w:t>"</w:t>
            </w:r>
            <w:r>
              <w:rPr>
                <w:rFonts w:ascii="Arial"/>
                <w:color w:val="5D5D5D"/>
                <w:spacing w:val="27"/>
                <w:sz w:val="11"/>
              </w:rPr>
              <w:t> </w:t>
            </w:r>
            <w:r>
              <w:rPr>
                <w:rFonts w:ascii="Arial"/>
                <w:color w:val="444444"/>
                <w:spacing w:val="-2"/>
                <w:w w:val="105"/>
                <w:sz w:val="11"/>
              </w:rPr>
              <w:t>AREA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351" w:lineRule="exact" w:before="53"/>
              <w:ind w:left="21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Times New Roman"/>
                <w:b/>
                <w:color w:val="EE3EEC"/>
                <w:spacing w:val="-1"/>
                <w:w w:val="95"/>
                <w:position w:val="-6"/>
                <w:sz w:val="31"/>
              </w:rPr>
              <w:t>Ci</w:t>
            </w:r>
            <w:r>
              <w:rPr>
                <w:rFonts w:ascii="Times New Roman"/>
                <w:b/>
                <w:color w:val="EE3EEC"/>
                <w:spacing w:val="-18"/>
                <w:w w:val="95"/>
                <w:position w:val="-6"/>
                <w:sz w:val="31"/>
              </w:rPr>
              <w:t> </w:t>
            </w:r>
            <w:r>
              <w:rPr>
                <w:rFonts w:ascii="Arial"/>
                <w:color w:val="5D5D5D"/>
                <w:spacing w:val="-3"/>
                <w:w w:val="95"/>
                <w:sz w:val="11"/>
              </w:rPr>
              <w:t>M</w:t>
            </w:r>
            <w:r>
              <w:rPr>
                <w:rFonts w:ascii="Arial"/>
                <w:color w:val="444444"/>
                <w:spacing w:val="-3"/>
                <w:w w:val="95"/>
                <w:sz w:val="11"/>
              </w:rPr>
              <w:t>US</w:t>
            </w:r>
            <w:r>
              <w:rPr>
                <w:rFonts w:ascii="Arial"/>
                <w:color w:val="2A2A2A"/>
                <w:spacing w:val="-3"/>
                <w:w w:val="95"/>
                <w:sz w:val="11"/>
              </w:rPr>
              <w:t>T</w:t>
            </w:r>
            <w:r>
              <w:rPr>
                <w:rFonts w:ascii="Arial"/>
                <w:color w:val="444444"/>
                <w:spacing w:val="-3"/>
                <w:w w:val="95"/>
                <w:sz w:val="11"/>
              </w:rPr>
              <w:t>ERPOINT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121" w:lineRule="exact"/>
              <w:ind w:right="442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2A2A2A"/>
                <w:spacing w:val="-6"/>
                <w:sz w:val="11"/>
              </w:rPr>
              <w:t>T</w:t>
            </w:r>
            <w:r>
              <w:rPr>
                <w:rFonts w:ascii="Arial"/>
                <w:color w:val="444444"/>
                <w:spacing w:val="-6"/>
                <w:sz w:val="11"/>
              </w:rPr>
              <w:t>ELE</w:t>
            </w:r>
            <w:r>
              <w:rPr>
                <w:rFonts w:ascii="Arial"/>
                <w:color w:val="2A2A2A"/>
                <w:spacing w:val="-6"/>
                <w:sz w:val="11"/>
              </w:rPr>
              <w:t>P</w:t>
            </w:r>
            <w:r>
              <w:rPr>
                <w:rFonts w:ascii="Arial"/>
                <w:color w:val="444444"/>
                <w:spacing w:val="-6"/>
                <w:sz w:val="11"/>
              </w:rPr>
              <w:t>HONE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76"/>
              <w:ind w:left="231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Times New Roman"/>
                <w:color w:val="823028"/>
                <w:w w:val="95"/>
                <w:sz w:val="21"/>
              </w:rPr>
              <w:t>@</w:t>
            </w:r>
            <w:r>
              <w:rPr>
                <w:rFonts w:ascii="Times New Roman"/>
                <w:color w:val="823028"/>
                <w:spacing w:val="31"/>
                <w:w w:val="95"/>
                <w:sz w:val="21"/>
              </w:rPr>
              <w:t> </w:t>
            </w:r>
            <w:r>
              <w:rPr>
                <w:rFonts w:ascii="Arial"/>
                <w:color w:val="2A2A2A"/>
                <w:spacing w:val="-3"/>
                <w:w w:val="95"/>
                <w:position w:val="2"/>
                <w:sz w:val="11"/>
              </w:rPr>
              <w:t>E</w:t>
            </w:r>
            <w:r>
              <w:rPr>
                <w:rFonts w:ascii="Arial"/>
                <w:color w:val="444444"/>
                <w:spacing w:val="-3"/>
                <w:w w:val="95"/>
                <w:position w:val="2"/>
                <w:sz w:val="11"/>
              </w:rPr>
              <w:t>MERG</w:t>
            </w:r>
            <w:r>
              <w:rPr>
                <w:rFonts w:ascii="Arial"/>
                <w:color w:val="2A2A2A"/>
                <w:spacing w:val="-3"/>
                <w:w w:val="95"/>
                <w:position w:val="2"/>
                <w:sz w:val="11"/>
              </w:rPr>
              <w:t>E</w:t>
            </w:r>
            <w:r>
              <w:rPr>
                <w:rFonts w:ascii="Arial"/>
                <w:color w:val="444444"/>
                <w:spacing w:val="-3"/>
                <w:w w:val="95"/>
                <w:position w:val="2"/>
                <w:sz w:val="11"/>
              </w:rPr>
              <w:t>NCY</w:t>
            </w:r>
            <w:r>
              <w:rPr>
                <w:rFonts w:ascii="Arial"/>
                <w:color w:val="2A2A2A"/>
                <w:spacing w:val="-3"/>
                <w:w w:val="95"/>
                <w:position w:val="2"/>
                <w:sz w:val="11"/>
              </w:rPr>
              <w:t>E</w:t>
            </w:r>
            <w:r>
              <w:rPr>
                <w:rFonts w:ascii="Arial"/>
                <w:color w:val="444444"/>
                <w:spacing w:val="-3"/>
                <w:w w:val="95"/>
                <w:position w:val="2"/>
                <w:sz w:val="11"/>
              </w:rPr>
              <w:t>XI</w:t>
            </w:r>
            <w:r>
              <w:rPr>
                <w:rFonts w:ascii="Arial"/>
                <w:color w:val="161616"/>
                <w:spacing w:val="-3"/>
                <w:w w:val="95"/>
                <w:position w:val="2"/>
                <w:sz w:val="11"/>
              </w:rPr>
              <w:t>T</w:t>
            </w:r>
            <w:r>
              <w:rPr>
                <w:rFonts w:ascii="Arial"/>
                <w:color w:val="444444"/>
                <w:spacing w:val="-3"/>
                <w:w w:val="95"/>
                <w:position w:val="2"/>
                <w:sz w:val="11"/>
              </w:rPr>
              <w:t>S</w:t>
            </w:r>
            <w:r>
              <w:rPr>
                <w:rFonts w:ascii="Arial"/>
                <w:color w:val="6F6F6F"/>
                <w:spacing w:val="-3"/>
                <w:w w:val="95"/>
                <w:position w:val="2"/>
                <w:sz w:val="11"/>
              </w:rPr>
              <w:t>W</w:t>
            </w:r>
            <w:r>
              <w:rPr>
                <w:rFonts w:ascii="Arial"/>
                <w:spacing w:val="-3"/>
                <w:w w:val="95"/>
                <w:position w:val="2"/>
                <w:sz w:val="11"/>
              </w:rPr>
              <w:t>I</w:t>
            </w:r>
            <w:r>
              <w:rPr>
                <w:rFonts w:ascii="Arial"/>
                <w:color w:val="444444"/>
                <w:spacing w:val="-3"/>
                <w:w w:val="95"/>
                <w:position w:val="2"/>
                <w:sz w:val="11"/>
              </w:rPr>
              <w:t>TC</w:t>
            </w:r>
            <w:r>
              <w:rPr>
                <w:rFonts w:ascii="Arial"/>
                <w:color w:val="2A2A2A"/>
                <w:spacing w:val="-3"/>
                <w:w w:val="95"/>
                <w:position w:val="2"/>
                <w:sz w:val="11"/>
              </w:rPr>
              <w:t>H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62"/>
              <w:ind w:left="17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Times New Roman" w:hAnsi="Times New Roman" w:cs="Times New Roman" w:eastAsia="Times New Roman"/>
                <w:color w:val="9A581C"/>
                <w:spacing w:val="-1"/>
                <w:sz w:val="16"/>
                <w:szCs w:val="16"/>
              </w:rPr>
              <w:t>[ill§]</w:t>
            </w:r>
            <w:r>
              <w:rPr>
                <w:rFonts w:ascii="Times New Roman" w:hAnsi="Times New Roman" w:cs="Times New Roman" w:eastAsia="Times New Roman"/>
                <w:color w:val="9A581C"/>
                <w:spacing w:val="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444444"/>
                <w:spacing w:val="-5"/>
                <w:sz w:val="11"/>
                <w:szCs w:val="11"/>
              </w:rPr>
              <w:t>R</w:t>
            </w:r>
            <w:r>
              <w:rPr>
                <w:rFonts w:ascii="Arial" w:hAnsi="Arial" w:cs="Arial" w:eastAsia="Arial"/>
                <w:color w:val="2A2A2A"/>
                <w:spacing w:val="-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color w:val="444444"/>
                <w:spacing w:val="-5"/>
                <w:sz w:val="11"/>
                <w:szCs w:val="11"/>
              </w:rPr>
              <w:t>N</w:t>
            </w:r>
            <w:r>
              <w:rPr>
                <w:rFonts w:ascii="Arial" w:hAnsi="Arial" w:cs="Arial" w:eastAsia="Arial"/>
                <w:color w:val="5D5D5D"/>
                <w:spacing w:val="-5"/>
                <w:sz w:val="11"/>
                <w:szCs w:val="11"/>
              </w:rPr>
              <w:t>/</w:t>
            </w:r>
            <w:r>
              <w:rPr>
                <w:rFonts w:ascii="Arial" w:hAnsi="Arial" w:cs="Arial" w:eastAsia="Arial"/>
                <w:color w:val="444444"/>
                <w:spacing w:val="-5"/>
                <w:sz w:val="11"/>
                <w:szCs w:val="11"/>
              </w:rPr>
              <w:t>S</w:t>
            </w:r>
            <w:r>
              <w:rPr>
                <w:rFonts w:ascii="Arial" w:hAnsi="Arial" w:cs="Arial" w:eastAsia="Arial"/>
                <w:color w:val="5D5D5D"/>
                <w:spacing w:val="-5"/>
                <w:sz w:val="11"/>
                <w:szCs w:val="11"/>
              </w:rPr>
              <w:t>A</w:t>
            </w:r>
            <w:r>
              <w:rPr>
                <w:rFonts w:ascii="Arial" w:hAnsi="Arial" w:cs="Arial" w:eastAsia="Arial"/>
                <w:color w:val="2A2A2A"/>
                <w:spacing w:val="-5"/>
                <w:sz w:val="11"/>
                <w:szCs w:val="11"/>
              </w:rPr>
              <w:t>FE</w:t>
            </w:r>
            <w:r>
              <w:rPr>
                <w:rFonts w:ascii="Arial" w:hAnsi="Arial" w:cs="Arial" w:eastAsia="Arial"/>
                <w:color w:val="444444"/>
                <w:spacing w:val="-5"/>
                <w:sz w:val="11"/>
                <w:szCs w:val="11"/>
              </w:rPr>
              <w:t>BOX</w:t>
            </w:r>
            <w:r>
              <w:rPr>
                <w:rFonts w:ascii="Arial" w:hAnsi="Arial" w:cs="Arial" w:eastAsia="Arial"/>
                <w:sz w:val="11"/>
                <w:szCs w:val="11"/>
              </w:rPr>
            </w:r>
          </w:p>
          <w:p>
            <w:pPr>
              <w:pStyle w:val="TableParagraph"/>
              <w:spacing w:line="240" w:lineRule="auto" w:before="53"/>
              <w:ind w:left="17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D54D48"/>
                <w:spacing w:val="3"/>
                <w:w w:val="90"/>
                <w:sz w:val="17"/>
              </w:rPr>
              <w:t>I</w:t>
            </w:r>
            <w:r>
              <w:rPr>
                <w:rFonts w:ascii="Arial"/>
                <w:color w:val="444444"/>
                <w:spacing w:val="3"/>
                <w:w w:val="90"/>
                <w:sz w:val="11"/>
              </w:rPr>
              <w:t>CPD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 </w:t>
            </w:r>
            <w:r>
              <w:rPr>
                <w:rFonts w:ascii="Arial"/>
                <w:color w:val="A85F5F"/>
                <w:w w:val="90"/>
                <w:sz w:val="17"/>
              </w:rPr>
              <w:t>I</w:t>
            </w:r>
            <w:r>
              <w:rPr>
                <w:rFonts w:ascii="Arial"/>
                <w:color w:val="A85F5F"/>
                <w:spacing w:val="-2"/>
                <w:w w:val="90"/>
                <w:sz w:val="17"/>
              </w:rPr>
              <w:t> </w:t>
            </w:r>
            <w:r>
              <w:rPr>
                <w:rFonts w:ascii="Arial"/>
                <w:color w:val="444444"/>
                <w:spacing w:val="-1"/>
                <w:w w:val="90"/>
                <w:sz w:val="11"/>
              </w:rPr>
              <w:t>CRANE</w:t>
            </w:r>
            <w:r>
              <w:rPr>
                <w:rFonts w:ascii="Arial"/>
                <w:color w:val="444444"/>
                <w:spacing w:val="-10"/>
                <w:w w:val="90"/>
                <w:sz w:val="11"/>
              </w:rPr>
              <w:t> </w:t>
            </w:r>
            <w:r>
              <w:rPr>
                <w:rFonts w:ascii="Arial"/>
                <w:color w:val="2A2A2A"/>
                <w:spacing w:val="-2"/>
                <w:w w:val="90"/>
                <w:sz w:val="11"/>
              </w:rPr>
              <w:t>P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O</w:t>
            </w:r>
            <w:r>
              <w:rPr>
                <w:rFonts w:ascii="Arial"/>
                <w:color w:val="5D5D5D"/>
                <w:spacing w:val="-2"/>
                <w:w w:val="90"/>
                <w:sz w:val="11"/>
              </w:rPr>
              <w:t>W</w:t>
            </w:r>
            <w:r>
              <w:rPr>
                <w:rFonts w:ascii="Arial"/>
                <w:color w:val="444444"/>
                <w:spacing w:val="-2"/>
                <w:w w:val="90"/>
                <w:sz w:val="11"/>
              </w:rPr>
              <w:t>ERDISCONNECT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D54D48"/>
                <w:spacing w:val="2"/>
                <w:w w:val="95"/>
                <w:sz w:val="17"/>
              </w:rPr>
              <w:t>I</w:t>
            </w:r>
            <w:r>
              <w:rPr>
                <w:rFonts w:ascii="Arial"/>
                <w:color w:val="444444"/>
                <w:spacing w:val="2"/>
                <w:w w:val="95"/>
                <w:sz w:val="11"/>
              </w:rPr>
              <w:t>SR</w:t>
            </w:r>
            <w:r>
              <w:rPr>
                <w:rFonts w:ascii="Arial"/>
                <w:color w:val="2A2A2A"/>
                <w:spacing w:val="2"/>
                <w:w w:val="95"/>
                <w:sz w:val="11"/>
              </w:rPr>
              <w:t>F</w:t>
            </w:r>
            <w:r>
              <w:rPr>
                <w:rFonts w:ascii="Arial"/>
                <w:color w:val="2A2A2A"/>
                <w:spacing w:val="-14"/>
                <w:w w:val="95"/>
                <w:sz w:val="11"/>
              </w:rPr>
              <w:t> </w:t>
            </w:r>
            <w:r>
              <w:rPr>
                <w:rFonts w:ascii="Arial"/>
                <w:color w:val="A85F5F"/>
                <w:w w:val="95"/>
                <w:sz w:val="17"/>
              </w:rPr>
              <w:t>I</w:t>
            </w:r>
            <w:r>
              <w:rPr>
                <w:rFonts w:ascii="Arial"/>
                <w:color w:val="A85F5F"/>
                <w:spacing w:val="-16"/>
                <w:w w:val="95"/>
                <w:sz w:val="17"/>
              </w:rPr>
              <w:t> </w:t>
            </w:r>
            <w:r>
              <w:rPr>
                <w:rFonts w:ascii="Arial"/>
                <w:color w:val="444444"/>
                <w:spacing w:val="-2"/>
                <w:w w:val="95"/>
                <w:sz w:val="11"/>
              </w:rPr>
              <w:t>SMOK</w:t>
            </w:r>
            <w:r>
              <w:rPr>
                <w:rFonts w:ascii="Arial"/>
                <w:color w:val="2A2A2A"/>
                <w:spacing w:val="-2"/>
                <w:w w:val="95"/>
                <w:sz w:val="11"/>
              </w:rPr>
              <w:t>E</w:t>
            </w:r>
            <w:r>
              <w:rPr>
                <w:rFonts w:ascii="Arial"/>
                <w:color w:val="444444"/>
                <w:spacing w:val="-2"/>
                <w:w w:val="95"/>
                <w:sz w:val="11"/>
              </w:rPr>
              <w:t>RE</w:t>
            </w:r>
            <w:r>
              <w:rPr>
                <w:rFonts w:ascii="Arial"/>
                <w:color w:val="5D5D5D"/>
                <w:spacing w:val="-2"/>
                <w:w w:val="95"/>
                <w:sz w:val="11"/>
              </w:rPr>
              <w:t>M</w:t>
            </w:r>
            <w:r>
              <w:rPr>
                <w:rFonts w:ascii="Arial"/>
                <w:color w:val="444444"/>
                <w:spacing w:val="-2"/>
                <w:w w:val="95"/>
                <w:sz w:val="11"/>
              </w:rPr>
              <w:t>OVA</w:t>
            </w:r>
            <w:r>
              <w:rPr>
                <w:rFonts w:ascii="Arial"/>
                <w:color w:val="2A2A2A"/>
                <w:spacing w:val="-2"/>
                <w:w w:val="95"/>
                <w:sz w:val="11"/>
              </w:rPr>
              <w:t>LF</w:t>
            </w:r>
            <w:r>
              <w:rPr>
                <w:rFonts w:ascii="Arial"/>
                <w:color w:val="444444"/>
                <w:spacing w:val="-2"/>
                <w:w w:val="95"/>
                <w:sz w:val="11"/>
              </w:rPr>
              <w:t>AN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156" w:lineRule="exact" w:before="42"/>
              <w:ind w:left="17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D54D48"/>
                <w:w w:val="95"/>
                <w:sz w:val="17"/>
              </w:rPr>
              <w:t>I</w:t>
            </w:r>
            <w:r>
              <w:rPr>
                <w:rFonts w:ascii="Arial"/>
                <w:color w:val="2A2A2A"/>
                <w:w w:val="95"/>
                <w:sz w:val="11"/>
              </w:rPr>
              <w:t>E</w:t>
            </w:r>
            <w:r>
              <w:rPr>
                <w:rFonts w:ascii="Arial"/>
                <w:color w:val="444444"/>
                <w:w w:val="95"/>
                <w:sz w:val="11"/>
              </w:rPr>
              <w:t>PO</w:t>
            </w:r>
            <w:r>
              <w:rPr>
                <w:rFonts w:ascii="Arial"/>
                <w:color w:val="444444"/>
                <w:spacing w:val="-20"/>
                <w:w w:val="95"/>
                <w:sz w:val="11"/>
              </w:rPr>
              <w:t> </w:t>
            </w:r>
            <w:r>
              <w:rPr>
                <w:rFonts w:ascii="Arial"/>
                <w:color w:val="A85F5F"/>
                <w:w w:val="95"/>
                <w:sz w:val="17"/>
              </w:rPr>
              <w:t>I</w:t>
            </w:r>
            <w:r>
              <w:rPr>
                <w:rFonts w:ascii="Arial"/>
                <w:color w:val="A85F5F"/>
                <w:spacing w:val="-19"/>
                <w:w w:val="95"/>
                <w:sz w:val="17"/>
              </w:rPr>
              <w:t> </w:t>
            </w:r>
            <w:r>
              <w:rPr>
                <w:rFonts w:ascii="Arial"/>
                <w:color w:val="444444"/>
                <w:spacing w:val="-2"/>
                <w:w w:val="95"/>
                <w:sz w:val="11"/>
              </w:rPr>
              <w:t>E</w:t>
            </w:r>
            <w:r>
              <w:rPr>
                <w:rFonts w:ascii="Arial"/>
                <w:color w:val="5D5D5D"/>
                <w:spacing w:val="-2"/>
                <w:w w:val="95"/>
                <w:sz w:val="11"/>
              </w:rPr>
              <w:t>M</w:t>
            </w:r>
            <w:r>
              <w:rPr>
                <w:rFonts w:ascii="Arial"/>
                <w:color w:val="444444"/>
                <w:spacing w:val="-2"/>
                <w:w w:val="95"/>
                <w:sz w:val="11"/>
              </w:rPr>
              <w:t>ERGENCYPOW</w:t>
            </w:r>
            <w:r>
              <w:rPr>
                <w:rFonts w:ascii="Arial"/>
                <w:color w:val="2A2A2A"/>
                <w:spacing w:val="-2"/>
                <w:w w:val="95"/>
                <w:sz w:val="11"/>
              </w:rPr>
              <w:t>E</w:t>
            </w:r>
            <w:r>
              <w:rPr>
                <w:rFonts w:ascii="Arial"/>
                <w:color w:val="444444"/>
                <w:spacing w:val="-2"/>
                <w:w w:val="95"/>
                <w:sz w:val="11"/>
              </w:rPr>
              <w:t>ROFF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410" w:lineRule="exact"/>
              <w:ind w:left="14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2A2A2A"/>
                <w:w w:val="105"/>
                <w:sz w:val="42"/>
              </w:rPr>
              <w:t>&amp;</w:t>
            </w:r>
            <w:r>
              <w:rPr>
                <w:rFonts w:ascii="Arial"/>
                <w:color w:val="2A2A2A"/>
                <w:spacing w:val="-61"/>
                <w:w w:val="105"/>
                <w:sz w:val="42"/>
              </w:rPr>
              <w:t> </w:t>
            </w:r>
            <w:r>
              <w:rPr>
                <w:rFonts w:ascii="Arial"/>
                <w:color w:val="5D5D5D"/>
                <w:spacing w:val="-7"/>
                <w:w w:val="105"/>
                <w:sz w:val="11"/>
              </w:rPr>
              <w:t>M</w:t>
            </w:r>
            <w:r>
              <w:rPr>
                <w:rFonts w:ascii="Arial"/>
                <w:color w:val="444444"/>
                <w:spacing w:val="-7"/>
                <w:w w:val="105"/>
                <w:sz w:val="11"/>
              </w:rPr>
              <w:t>AGN</w:t>
            </w:r>
            <w:r>
              <w:rPr>
                <w:rFonts w:ascii="Arial"/>
                <w:color w:val="2A2A2A"/>
                <w:spacing w:val="-7"/>
                <w:w w:val="105"/>
                <w:sz w:val="11"/>
              </w:rPr>
              <w:t>ET</w:t>
            </w:r>
            <w:r>
              <w:rPr>
                <w:rFonts w:ascii="Arial"/>
                <w:color w:val="5D5D5D"/>
                <w:spacing w:val="-7"/>
                <w:w w:val="105"/>
                <w:sz w:val="11"/>
              </w:rPr>
              <w:t>I</w:t>
            </w:r>
            <w:r>
              <w:rPr>
                <w:rFonts w:ascii="Arial"/>
                <w:color w:val="444444"/>
                <w:spacing w:val="-7"/>
                <w:w w:val="105"/>
                <w:sz w:val="11"/>
              </w:rPr>
              <w:t>C</w:t>
            </w:r>
            <w:r>
              <w:rPr>
                <w:rFonts w:ascii="Arial"/>
                <w:color w:val="444444"/>
                <w:spacing w:val="7"/>
                <w:w w:val="105"/>
                <w:sz w:val="11"/>
              </w:rPr>
              <w:t> </w:t>
            </w:r>
            <w:r>
              <w:rPr>
                <w:rFonts w:ascii="Arial"/>
                <w:color w:val="2A2A2A"/>
                <w:spacing w:val="-9"/>
                <w:w w:val="105"/>
                <w:sz w:val="11"/>
              </w:rPr>
              <w:t>F</w:t>
            </w:r>
            <w:r>
              <w:rPr>
                <w:rFonts w:ascii="Arial"/>
                <w:color w:val="444444"/>
                <w:spacing w:val="-9"/>
                <w:w w:val="105"/>
                <w:sz w:val="11"/>
              </w:rPr>
              <w:t>I</w:t>
            </w:r>
            <w:r>
              <w:rPr>
                <w:rFonts w:ascii="Arial"/>
                <w:color w:val="2A2A2A"/>
                <w:spacing w:val="-9"/>
                <w:w w:val="105"/>
                <w:sz w:val="11"/>
              </w:rPr>
              <w:t>EL</w:t>
            </w:r>
            <w:r>
              <w:rPr>
                <w:rFonts w:ascii="Arial"/>
                <w:color w:val="444444"/>
                <w:spacing w:val="-9"/>
                <w:w w:val="105"/>
                <w:sz w:val="11"/>
              </w:rPr>
              <w:t>D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472" w:lineRule="exact"/>
              <w:ind w:left="14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2A2A2A"/>
                <w:w w:val="105"/>
                <w:sz w:val="44"/>
              </w:rPr>
              <w:t>il</w:t>
            </w:r>
            <w:r>
              <w:rPr>
                <w:rFonts w:ascii="Arial"/>
                <w:color w:val="2A2A2A"/>
                <w:spacing w:val="-8"/>
                <w:w w:val="105"/>
                <w:sz w:val="44"/>
              </w:rPr>
              <w:t>l</w:t>
            </w:r>
            <w:r>
              <w:rPr>
                <w:rFonts w:ascii="Arial"/>
                <w:color w:val="2A2A2A"/>
                <w:spacing w:val="-8"/>
                <w:w w:val="105"/>
                <w:sz w:val="11"/>
              </w:rPr>
              <w:t>E</w:t>
            </w:r>
            <w:r>
              <w:rPr>
                <w:rFonts w:ascii="Arial"/>
                <w:color w:val="444444"/>
                <w:spacing w:val="-10"/>
                <w:w w:val="105"/>
                <w:sz w:val="11"/>
              </w:rPr>
              <w:t>L</w:t>
            </w:r>
            <w:r>
              <w:rPr>
                <w:rFonts w:ascii="Arial"/>
                <w:color w:val="2A2A2A"/>
                <w:spacing w:val="-8"/>
                <w:w w:val="105"/>
                <w:sz w:val="11"/>
              </w:rPr>
              <w:t>E</w:t>
            </w:r>
            <w:r>
              <w:rPr>
                <w:rFonts w:ascii="Arial"/>
                <w:color w:val="444444"/>
                <w:w w:val="105"/>
                <w:sz w:val="11"/>
              </w:rPr>
              <w:t>C</w:t>
            </w:r>
            <w:r>
              <w:rPr>
                <w:rFonts w:ascii="Arial"/>
                <w:color w:val="444444"/>
                <w:spacing w:val="1"/>
                <w:w w:val="105"/>
                <w:sz w:val="11"/>
              </w:rPr>
              <w:t>T</w:t>
            </w:r>
            <w:r>
              <w:rPr>
                <w:rFonts w:ascii="Arial"/>
                <w:color w:val="444444"/>
                <w:spacing w:val="-3"/>
                <w:w w:val="105"/>
                <w:sz w:val="11"/>
              </w:rPr>
              <w:t>R</w:t>
            </w:r>
            <w:r>
              <w:rPr>
                <w:rFonts w:ascii="Arial"/>
                <w:color w:val="444444"/>
                <w:spacing w:val="1"/>
                <w:w w:val="105"/>
                <w:sz w:val="11"/>
              </w:rPr>
              <w:t>O</w:t>
            </w:r>
            <w:r>
              <w:rPr>
                <w:rFonts w:ascii="Arial"/>
                <w:color w:val="444444"/>
                <w:spacing w:val="-51"/>
                <w:w w:val="105"/>
                <w:sz w:val="11"/>
              </w:rPr>
              <w:t>N</w:t>
            </w:r>
            <w:r>
              <w:rPr>
                <w:rFonts w:ascii="Arial"/>
                <w:color w:val="2A2A2A"/>
                <w:spacing w:val="-30"/>
                <w:w w:val="105"/>
                <w:sz w:val="11"/>
              </w:rPr>
              <w:t>I</w:t>
            </w:r>
            <w:r>
              <w:rPr>
                <w:rFonts w:ascii="Arial"/>
                <w:color w:val="444444"/>
                <w:spacing w:val="-3"/>
                <w:w w:val="105"/>
                <w:sz w:val="11"/>
              </w:rPr>
              <w:t>C</w:t>
            </w:r>
            <w:r>
              <w:rPr>
                <w:rFonts w:ascii="Arial"/>
                <w:color w:val="444444"/>
                <w:spacing w:val="9"/>
                <w:w w:val="105"/>
                <w:sz w:val="11"/>
              </w:rPr>
              <w:t>S</w:t>
            </w:r>
            <w:r>
              <w:rPr>
                <w:rFonts w:ascii="Arial"/>
                <w:i/>
                <w:color w:val="5D5D5D"/>
                <w:spacing w:val="8"/>
                <w:w w:val="105"/>
                <w:sz w:val="11"/>
              </w:rPr>
              <w:t>I</w:t>
            </w:r>
            <w:r>
              <w:rPr>
                <w:rFonts w:ascii="Arial"/>
                <w:color w:val="2A2A2A"/>
                <w:spacing w:val="1"/>
                <w:w w:val="105"/>
                <w:sz w:val="11"/>
              </w:rPr>
              <w:t>P</w:t>
            </w:r>
            <w:r>
              <w:rPr>
                <w:rFonts w:ascii="Arial"/>
                <w:color w:val="2A2A2A"/>
                <w:spacing w:val="-19"/>
                <w:w w:val="105"/>
                <w:sz w:val="11"/>
              </w:rPr>
              <w:t>O</w:t>
            </w:r>
            <w:r>
              <w:rPr>
                <w:rFonts w:ascii="Arial"/>
                <w:color w:val="444444"/>
                <w:spacing w:val="-2"/>
                <w:w w:val="105"/>
                <w:sz w:val="11"/>
              </w:rPr>
              <w:t>W</w:t>
            </w:r>
            <w:r>
              <w:rPr>
                <w:rFonts w:ascii="Arial"/>
                <w:color w:val="444444"/>
                <w:spacing w:val="1"/>
                <w:w w:val="105"/>
                <w:sz w:val="11"/>
              </w:rPr>
              <w:t>E</w:t>
            </w:r>
            <w:r>
              <w:rPr>
                <w:rFonts w:ascii="Arial"/>
                <w:color w:val="444444"/>
                <w:w w:val="105"/>
                <w:sz w:val="11"/>
              </w:rPr>
              <w:t>R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73"/>
              <w:ind w:left="207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Times New Roman"/>
                <w:color w:val="C15D5E"/>
                <w:w w:val="140"/>
                <w:sz w:val="30"/>
              </w:rPr>
              <w:t>0</w:t>
            </w:r>
            <w:r>
              <w:rPr>
                <w:rFonts w:ascii="Times New Roman"/>
                <w:color w:val="C15D5E"/>
                <w:spacing w:val="-49"/>
                <w:w w:val="140"/>
                <w:sz w:val="30"/>
              </w:rPr>
              <w:t> </w:t>
            </w:r>
            <w:r>
              <w:rPr>
                <w:rFonts w:ascii="Arial"/>
                <w:color w:val="444444"/>
                <w:spacing w:val="1"/>
                <w:w w:val="110"/>
                <w:sz w:val="11"/>
              </w:rPr>
              <w:t>EY</w:t>
            </w:r>
            <w:r>
              <w:rPr>
                <w:rFonts w:ascii="Arial"/>
                <w:color w:val="2A2A2A"/>
                <w:spacing w:val="1"/>
                <w:w w:val="110"/>
                <w:sz w:val="11"/>
              </w:rPr>
              <w:t>E</w:t>
            </w:r>
            <w:r>
              <w:rPr>
                <w:rFonts w:ascii="Arial"/>
                <w:color w:val="2A2A2A"/>
                <w:spacing w:val="-23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spacing w:val="-3"/>
                <w:w w:val="110"/>
                <w:sz w:val="11"/>
              </w:rPr>
              <w:t>W</w:t>
            </w:r>
            <w:r>
              <w:rPr>
                <w:rFonts w:ascii="Arial"/>
                <w:color w:val="444444"/>
                <w:spacing w:val="-3"/>
                <w:w w:val="110"/>
                <w:sz w:val="11"/>
              </w:rPr>
              <w:t>ASH</w:t>
            </w:r>
            <w:r>
              <w:rPr>
                <w:rFonts w:ascii="Arial"/>
                <w:sz w:val="11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1"/>
          <w:szCs w:val="11"/>
        </w:rPr>
        <w:sectPr>
          <w:pgSz w:w="15840" w:h="12240" w:orient="landscape"/>
          <w:pgMar w:top="1140" w:bottom="280" w:left="600" w:right="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60" w:lineRule="auto" w:before="67"/>
        <w:ind w:left="8268" w:right="3458" w:firstLine="54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36.36998pt;margin-top:-20.255146pt;width:725.5pt;height:463.9pt;mso-position-horizontal-relative:page;mso-position-vertical-relative:paragraph;z-index:-160264" coordorigin="727,-405" coordsize="14510,9278">
            <v:shape style="position:absolute;left:4008;top:1424;width:2351;height:5901" type="#_x0000_t75" stroked="false">
              <v:imagedata r:id="rId50" o:title=""/>
            </v:shape>
            <v:group style="position:absolute;left:2909;top:3739;width:1111;height:2" coordorigin="2909,3739" coordsize="1111,2">
              <v:shape style="position:absolute;left:2909;top:3739;width:1111;height:2" coordorigin="2909,3739" coordsize="1111,0" path="m2909,3739l4020,3739e" filled="false" stroked="true" strokeweight=".58772pt" strokecolor="#3e3e3e">
                <v:path arrowok="t"/>
              </v:shape>
            </v:group>
            <v:group style="position:absolute;left:3086;top:3912;width:946;height:2" coordorigin="3086,3912" coordsize="946,2">
              <v:shape style="position:absolute;left:3086;top:3912;width:946;height:2" coordorigin="3086,3912" coordsize="946,0" path="m3086,3912l4032,3912e" filled="false" stroked="true" strokeweight=".29386pt" strokecolor="#000000">
                <v:path arrowok="t"/>
              </v:shape>
            </v:group>
            <v:group style="position:absolute;left:3092;top:3909;width:2;height:934" coordorigin="3092,3909" coordsize="2,934">
              <v:shape style="position:absolute;left:3092;top:3909;width:2;height:934" coordorigin="3092,3909" coordsize="0,934" path="m3092,4843l3092,3909e" filled="false" stroked="true" strokeweight=".58772pt" strokecolor="#2b2b2b">
                <v:path arrowok="t"/>
              </v:shape>
            </v:group>
            <v:group style="position:absolute;left:3086;top:4840;width:946;height:2" coordorigin="3086,4840" coordsize="946,2">
              <v:shape style="position:absolute;left:3086;top:4840;width:946;height:2" coordorigin="3086,4840" coordsize="946,0" path="m3086,4840l4032,4840e" filled="false" stroked="true" strokeweight=".29386pt" strokecolor="#000000">
                <v:path arrowok="t"/>
              </v:shape>
            </v:group>
            <v:group style="position:absolute;left:2909;top:5014;width:1111;height:2" coordorigin="2909,5014" coordsize="1111,2">
              <v:shape style="position:absolute;left:2909;top:5014;width:1111;height:2" coordorigin="2909,5014" coordsize="1111,0" path="m2909,5014l4020,5014e" filled="false" stroked="true" strokeweight=".58772pt" strokecolor="#3a3a3a">
                <v:path arrowok="t"/>
              </v:shape>
              <v:shape style="position:absolute;left:6830;top:1424;width:2962;height:2792" type="#_x0000_t75" stroked="false">
                <v:imagedata r:id="rId51" o:title=""/>
              </v:shape>
            </v:group>
            <v:group style="position:absolute;left:6360;top:1424;width:1110;height:2" coordorigin="6360,1424" coordsize="1110,2">
              <v:shape style="position:absolute;left:6360;top:1424;width:1110;height:2" coordorigin="6360,1424" coordsize="1110,0" path="m6360,1424l7470,1424e" filled="false" stroked="true" strokeweight=".29386pt" strokecolor="#282828">
                <v:path arrowok="t"/>
              </v:shape>
            </v:group>
            <v:group style="position:absolute;left:6360;top:1535;width:1110;height:2" coordorigin="6360,1535" coordsize="1110,2">
              <v:shape style="position:absolute;left:6360;top:1535;width:1110;height:2" coordorigin="6360,1535" coordsize="1110,0" path="m6360,1535l7470,1535e" filled="false" stroked="true" strokeweight=".29386pt" strokecolor="#747474">
                <v:path arrowok="t"/>
              </v:shape>
            </v:group>
            <v:group style="position:absolute;left:6862;top:3269;width:2;height:2432" coordorigin="6862,3269" coordsize="2,2432">
              <v:shape style="position:absolute;left:6862;top:3269;width:2;height:2432" coordorigin="6862,3269" coordsize="0,2432" path="m6862,5701l6862,3269e" filled="false" stroked="true" strokeweight=".29386pt" strokecolor="#9c9c9c">
                <v:path arrowok="t"/>
              </v:shape>
              <v:shape style="position:absolute;left:11614;top:3711;width:1346;height:429" type="#_x0000_t75" stroked="false">
                <v:imagedata r:id="rId52" o:title=""/>
              </v:shape>
            </v:group>
            <v:group style="position:absolute;left:9786;top:3739;width:2422;height:2" coordorigin="9786,3739" coordsize="2422,2">
              <v:shape style="position:absolute;left:9786;top:3739;width:2422;height:2" coordorigin="9786,3739" coordsize="2422,0" path="m9786,3739l12208,3739e" filled="false" stroked="true" strokeweight=".58772pt" strokecolor="#3e3e3e">
                <v:path arrowok="t"/>
              </v:shape>
              <v:shape style="position:absolute;left:7041;top:4804;width:2751;height:2521" type="#_x0000_t75" stroked="false">
                <v:imagedata r:id="rId53" o:title=""/>
              </v:shape>
            </v:group>
            <v:group style="position:absolute;left:9786;top:5014;width:2998;height:2" coordorigin="9786,5014" coordsize="2998,2">
              <v:shape style="position:absolute;left:9786;top:5014;width:2998;height:2" coordorigin="9786,5014" coordsize="2998,0" path="m9786,5014l12784,5014e" filled="false" stroked="true" strokeweight=".58772pt" strokecolor="#3a3a3a">
                <v:path arrowok="t"/>
              </v:shape>
              <v:shape style="position:absolute;left:12131;top:3099;width:870;height:118" type="#_x0000_t75" stroked="false">
                <v:imagedata r:id="rId54" o:title=""/>
              </v:shape>
            </v:group>
            <v:group style="position:absolute;left:6360;top:7200;width:687;height:2" coordorigin="6360,7200" coordsize="687,2">
              <v:shape style="position:absolute;left:6360;top:7200;width:687;height:2" coordorigin="6360,7200" coordsize="687,0" path="m6360,7200l7047,7200e" filled="false" stroked="true" strokeweight=".29386pt" strokecolor="#282828">
                <v:path arrowok="t"/>
              </v:shape>
            </v:group>
            <v:group style="position:absolute;left:6360;top:7311;width:993;height:2" coordorigin="6360,7311" coordsize="993,2">
              <v:shape style="position:absolute;left:6360;top:7311;width:993;height:2" coordorigin="6360,7311" coordsize="993,0" path="m6360,7311l7353,7311e" filled="false" stroked="true" strokeweight=".29386pt" strokecolor="#282828">
                <v:path arrowok="t"/>
              </v:shape>
            </v:group>
            <v:group style="position:absolute;left:13095;top:3010;width:2051;height:2" coordorigin="13095,3010" coordsize="2051,2">
              <v:shape style="position:absolute;left:13095;top:3010;width:2051;height:2" coordorigin="13095,3010" coordsize="2051,0" path="m13095,3010l15146,3010e" filled="false" stroked="true" strokeweight=".58772pt" strokecolor="#444444">
                <v:path arrowok="t"/>
              </v:shape>
            </v:group>
            <v:group style="position:absolute;left:13101;top:3004;width:2;height:1093" coordorigin="13101,3004" coordsize="2,1093">
              <v:shape style="position:absolute;left:13101;top:3004;width:2;height:1093" coordorigin="13101,3004" coordsize="0,1093" path="m13101,4097l13101,3004e" filled="false" stroked="true" strokeweight=".58772pt" strokecolor="#2b2b2b">
                <v:path arrowok="t"/>
              </v:shape>
            </v:group>
            <v:group style="position:absolute;left:15141;top:3004;width:2;height:1099" coordorigin="15141,3004" coordsize="2,1099">
              <v:shape style="position:absolute;left:15141;top:3004;width:2;height:1099" coordorigin="15141,3004" coordsize="0,1099" path="m15141,4103l15141,3004e" filled="false" stroked="true" strokeweight=".58772pt" strokecolor="#3e3e3e">
                <v:path arrowok="t"/>
              </v:shape>
            </v:group>
            <v:group style="position:absolute;left:13095;top:4097;width:2051;height:2" coordorigin="13095,4097" coordsize="2051,2">
              <v:shape style="position:absolute;left:13095;top:4097;width:2051;height:2" coordorigin="13095,4097" coordsize="2051,0" path="m13095,4097l15146,4097e" filled="false" stroked="true" strokeweight=".58772pt" strokecolor="#3e3e3e">
                <v:path arrowok="t"/>
              </v:shape>
            </v:group>
            <v:group style="position:absolute;left:14847;top:3481;width:2;height:147" coordorigin="14847,3481" coordsize="2,147">
              <v:shape style="position:absolute;left:14847;top:3481;width:2;height:147" coordorigin="14847,3481" coordsize="0,147" path="m14847,3481l14847,3628e" filled="false" stroked="true" strokeweight="1.6387pt" strokecolor="#e1e1e1">
                <v:path arrowok="t"/>
              </v:shape>
            </v:group>
            <v:group style="position:absolute;left:734;top:-398;width:14492;height:2" coordorigin="734,-398" coordsize="14492,2">
              <v:shape style="position:absolute;left:734;top:-398;width:14492;height:2" coordorigin="734,-398" coordsize="14492,0" path="m734,-398l15226,-398e" filled="false" stroked="true" strokeweight=".70001pt" strokecolor="#3e3e3e">
                <v:path arrowok="t"/>
              </v:shape>
            </v:group>
            <v:group style="position:absolute;left:740;top:-392;width:2;height:9258" coordorigin="740,-392" coordsize="2,9258">
              <v:shape style="position:absolute;left:740;top:-392;width:2;height:9258" coordorigin="740,-392" coordsize="0,9258" path="m740,-392l740,8865e" filled="false" stroked="true" strokeweight=".7pt" strokecolor="#3e3e3e">
                <v:path arrowok="t"/>
              </v:shape>
            </v:group>
            <v:group style="position:absolute;left:13108;top:3188;width:1208;height:2" coordorigin="13108,3188" coordsize="1208,2">
              <v:shape style="position:absolute;left:13108;top:3188;width:1208;height:2" coordorigin="13108,3188" coordsize="1208,0" path="m13108,3188l14316,3188e" filled="false" stroked="true" strokeweight=".46pt" strokecolor="#000000">
                <v:path arrowok="t"/>
              </v:shape>
            </v:group>
            <v:group style="position:absolute;left:12955;top:895;width:2276;height:2" coordorigin="12955,895" coordsize="2276,2">
              <v:shape style="position:absolute;left:12955;top:895;width:2276;height:2" coordorigin="12955,895" coordsize="2276,0" path="m12955,895l15230,895e" filled="false" stroked="true" strokeweight=".70001pt" strokecolor="#474747">
                <v:path arrowok="t"/>
              </v:shape>
            </v:group>
            <v:group style="position:absolute;left:734;top:8853;width:14496;height:2" coordorigin="734,8853" coordsize="14496,2">
              <v:shape style="position:absolute;left:734;top:8853;width:14496;height:2" coordorigin="734,8853" coordsize="14496,0" path="m734,8853l15230,8853e" filled="false" stroked="true" strokeweight=".70004pt" strokecolor="#3a3a3a">
                <v:path arrowok="t"/>
              </v:shape>
            </v:group>
            <v:group style="position:absolute;left:12961;top:883;width:2;height:7964" coordorigin="12961,883" coordsize="2,7964">
              <v:shape style="position:absolute;left:12961;top:883;width:2;height:7964" coordorigin="12961,883" coordsize="0,7964" path="m12961,883l12961,8847e" filled="false" stroked="true" strokeweight=".69998pt" strokecolor="#2e2e2e">
                <v:path arrowok="t"/>
              </v:shape>
            </v:group>
            <v:group style="position:absolute;left:15224;top:901;width:2;height:7964" coordorigin="15224,901" coordsize="2,7964">
              <v:shape style="position:absolute;left:15224;top:901;width:2;height:7964" coordorigin="15224,901" coordsize="0,7964" path="m15224,901l15224,8865e" filled="false" stroked="true" strokeweight=".70004pt" strokecolor="#474747">
                <v:path arrowok="t"/>
              </v:shape>
              <v:shape style="position:absolute;left:12483;top:931;width:233;height:1759" type="#_x0000_t75" stroked="false">
                <v:imagedata r:id="rId55" o:title=""/>
              </v:shape>
            </v:group>
            <w10:wrap type="none"/>
          </v:group>
        </w:pict>
      </w:r>
      <w:r>
        <w:rPr>
          <w:rFonts w:ascii="Arial"/>
          <w:b/>
          <w:color w:val="F40707"/>
          <w:w w:val="79"/>
          <w:sz w:val="25"/>
        </w:rPr>
      </w:r>
      <w:r>
        <w:rPr>
          <w:rFonts w:ascii="Arial"/>
          <w:b/>
          <w:color w:val="F40707"/>
          <w:w w:val="80"/>
          <w:sz w:val="25"/>
          <w:u w:val="thick" w:color="000000"/>
        </w:rPr>
        <w:t>FOR</w:t>
      </w:r>
      <w:r>
        <w:rPr>
          <w:rFonts w:ascii="Arial"/>
          <w:b/>
          <w:color w:val="F40707"/>
          <w:spacing w:val="-19"/>
          <w:w w:val="80"/>
          <w:sz w:val="25"/>
          <w:u w:val="thick" w:color="000000"/>
        </w:rPr>
        <w:t> </w:t>
      </w:r>
      <w:r>
        <w:rPr>
          <w:rFonts w:ascii="Arial"/>
          <w:b/>
          <w:color w:val="F40707"/>
          <w:w w:val="80"/>
          <w:sz w:val="25"/>
          <w:u w:val="thick" w:color="000000"/>
        </w:rPr>
        <w:t>HALL</w:t>
      </w:r>
      <w:r>
        <w:rPr>
          <w:rFonts w:ascii="Arial"/>
          <w:b/>
          <w:color w:val="F40707"/>
          <w:spacing w:val="-20"/>
          <w:w w:val="80"/>
          <w:sz w:val="25"/>
          <w:u w:val="thick" w:color="000000"/>
        </w:rPr>
        <w:t> </w:t>
      </w:r>
      <w:r>
        <w:rPr>
          <w:rFonts w:ascii="Arial"/>
          <w:b/>
          <w:color w:val="F40707"/>
          <w:w w:val="80"/>
          <w:sz w:val="25"/>
          <w:u w:val="thick" w:color="000000"/>
        </w:rPr>
        <w:t>WORKER</w:t>
      </w:r>
      <w:r>
        <w:rPr>
          <w:rFonts w:ascii="Arial"/>
          <w:b/>
          <w:color w:val="F40707"/>
          <w:w w:val="79"/>
          <w:sz w:val="25"/>
        </w:rPr>
      </w:r>
      <w:r>
        <w:rPr>
          <w:rFonts w:ascii="Arial"/>
          <w:b/>
          <w:color w:val="F40707"/>
          <w:spacing w:val="21"/>
          <w:w w:val="79"/>
          <w:sz w:val="25"/>
        </w:rPr>
        <w:t> </w:t>
      </w:r>
      <w:r>
        <w:rPr>
          <w:rFonts w:ascii="Arial"/>
          <w:b/>
          <w:color w:val="F40707"/>
          <w:w w:val="80"/>
          <w:sz w:val="25"/>
          <w:u w:val="thick" w:color="000000"/>
        </w:rPr>
        <w:t>AWARENESS</w:t>
      </w:r>
      <w:r>
        <w:rPr>
          <w:rFonts w:ascii="Arial"/>
          <w:b/>
          <w:color w:val="F40707"/>
          <w:spacing w:val="12"/>
          <w:w w:val="80"/>
          <w:sz w:val="25"/>
          <w:u w:val="thick" w:color="000000"/>
        </w:rPr>
        <w:t> </w:t>
      </w:r>
      <w:r>
        <w:rPr>
          <w:rFonts w:ascii="Arial"/>
          <w:b/>
          <w:color w:val="F40707"/>
          <w:w w:val="80"/>
          <w:sz w:val="25"/>
          <w:u w:val="thick" w:color="000000"/>
        </w:rPr>
        <w:t>TRA</w:t>
      </w:r>
      <w:r>
        <w:rPr>
          <w:rFonts w:ascii="Arial"/>
          <w:b/>
          <w:color w:val="F40707"/>
          <w:spacing w:val="-38"/>
          <w:w w:val="80"/>
          <w:sz w:val="25"/>
          <w:u w:val="thick" w:color="000000"/>
        </w:rPr>
        <w:t> </w:t>
      </w:r>
      <w:r>
        <w:rPr>
          <w:rFonts w:ascii="Arial"/>
          <w:b/>
          <w:color w:val="BC1612"/>
          <w:spacing w:val="-2"/>
          <w:w w:val="80"/>
          <w:sz w:val="25"/>
          <w:u w:val="thick" w:color="000000"/>
        </w:rPr>
        <w:t>I</w:t>
      </w:r>
      <w:r>
        <w:rPr>
          <w:rFonts w:ascii="Arial"/>
          <w:b/>
          <w:color w:val="F40707"/>
          <w:spacing w:val="-2"/>
          <w:w w:val="80"/>
          <w:sz w:val="25"/>
          <w:u w:val="thick" w:color="000000"/>
        </w:rPr>
        <w:t>NING</w:t>
      </w:r>
      <w:r>
        <w:rPr>
          <w:rFonts w:ascii="Arial"/>
          <w:b/>
          <w:color w:val="F40707"/>
          <w:spacing w:val="-4"/>
          <w:w w:val="80"/>
          <w:sz w:val="25"/>
          <w:u w:val="thick" w:color="000000"/>
        </w:rPr>
        <w:t> </w:t>
      </w:r>
      <w:r>
        <w:rPr>
          <w:rFonts w:ascii="Arial"/>
          <w:b/>
          <w:color w:val="F40707"/>
          <w:w w:val="80"/>
          <w:sz w:val="25"/>
          <w:u w:val="thick" w:color="000000"/>
        </w:rPr>
        <w:t>ONLY</w:t>
      </w:r>
      <w:r>
        <w:rPr>
          <w:rFonts w:ascii="Arial"/>
          <w:b/>
          <w:color w:val="F40707"/>
          <w:w w:val="79"/>
          <w:sz w:val="25"/>
        </w:rPr>
      </w:r>
      <w:r>
        <w:rPr>
          <w:rFonts w:ascii="Arial"/>
          <w:sz w:val="25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0" w:lineRule="atLeast"/>
        <w:ind w:left="124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03.15pt;height:34.4pt;mso-position-horizontal-relative:char;mso-position-vertical-relative:line" coordorigin="0,0" coordsize="2063,688">
            <v:group style="position:absolute;left:6;top:12;width:2051;height:2" coordorigin="6,12" coordsize="2051,2">
              <v:shape style="position:absolute;left:6;top:12;width:2051;height:2" coordorigin="6,12" coordsize="2051,0" path="m6,12l2057,12e" filled="false" stroked="true" strokeweight=".58772pt" strokecolor="#474747">
                <v:path arrowok="t"/>
              </v:shape>
            </v:group>
            <v:group style="position:absolute;left:12;top:6;width:2;height:676" coordorigin="12,6" coordsize="2,676">
              <v:shape style="position:absolute;left:12;top:6;width:2;height:676" coordorigin="12,6" coordsize="0,676" path="m12,682l12,6e" filled="false" stroked="true" strokeweight=".58772pt" strokecolor="#2e2e2e">
                <v:path arrowok="t"/>
              </v:shape>
            </v:group>
            <v:group style="position:absolute;left:2052;top:6;width:2;height:676" coordorigin="2052,6" coordsize="2,676">
              <v:shape style="position:absolute;left:2052;top:6;width:2;height:676" coordorigin="2052,6" coordsize="0,676" path="m2052,682l2052,6e" filled="false" stroked="true" strokeweight=".58772pt" strokecolor="#3e3e3e">
                <v:path arrowok="t"/>
              </v:shape>
            </v:group>
            <v:group style="position:absolute;left:6;top:676;width:2051;height:2" coordorigin="6,676" coordsize="2051,2">
              <v:shape style="position:absolute;left:6;top:676;width:2051;height:2" coordorigin="6,676" coordsize="2051,0" path="m6,676l2057,676e" filled="false" stroked="true" strokeweight=".58772pt" strokecolor="#474747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2;top:12;width:2040;height:664" type="#_x0000_t202" filled="false" stroked="false">
                <v:textbox inset="0,0,0,0">
                  <w:txbxContent>
                    <w:p>
                      <w:pPr>
                        <w:spacing w:line="260" w:lineRule="auto" w:before="54"/>
                        <w:ind w:left="307" w:right="318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22220"/>
                          <w:spacing w:val="-4"/>
                          <w:w w:val="8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585858"/>
                          <w:spacing w:val="-4"/>
                          <w:w w:val="85"/>
                          <w:sz w:val="15"/>
                        </w:rPr>
                        <w:t>XP</w:t>
                      </w:r>
                      <w:r>
                        <w:rPr>
                          <w:rFonts w:ascii="Arial"/>
                          <w:spacing w:val="-4"/>
                          <w:w w:val="8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24242"/>
                          <w:spacing w:val="-4"/>
                          <w:w w:val="85"/>
                          <w:sz w:val="15"/>
                        </w:rPr>
                        <w:t>RIM</w:t>
                      </w:r>
                      <w:r>
                        <w:rPr>
                          <w:rFonts w:ascii="Arial"/>
                          <w:color w:val="121211"/>
                          <w:spacing w:val="-4"/>
                          <w:w w:val="8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24242"/>
                          <w:spacing w:val="-4"/>
                          <w:w w:val="85"/>
                          <w:sz w:val="15"/>
                        </w:rPr>
                        <w:t>NTAL</w:t>
                      </w:r>
                      <w:r>
                        <w:rPr>
                          <w:rFonts w:ascii="Arial"/>
                          <w:color w:val="424242"/>
                          <w:spacing w:val="-14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1"/>
                          <w:w w:val="85"/>
                          <w:sz w:val="15"/>
                        </w:rPr>
                        <w:t>HALL</w:t>
                      </w:r>
                      <w:r>
                        <w:rPr>
                          <w:rFonts w:ascii="Arial"/>
                          <w:color w:val="424242"/>
                          <w:spacing w:val="-15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0302E"/>
                          <w:w w:val="85"/>
                          <w:sz w:val="15"/>
                        </w:rPr>
                        <w:t>B</w:t>
                      </w:r>
                      <w:r>
                        <w:rPr>
                          <w:rFonts w:ascii="Arial"/>
                          <w:color w:val="30302E"/>
                          <w:spacing w:val="25"/>
                          <w:w w:val="8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22220"/>
                          <w:spacing w:val="-4"/>
                          <w:w w:val="90"/>
                          <w:sz w:val="15"/>
                        </w:rPr>
                        <w:t>BU</w:t>
                      </w:r>
                      <w:r>
                        <w:rPr>
                          <w:rFonts w:ascii="Arial"/>
                          <w:color w:val="585858"/>
                          <w:spacing w:val="-4"/>
                          <w:w w:val="90"/>
                          <w:sz w:val="15"/>
                        </w:rPr>
                        <w:t>IL</w:t>
                      </w:r>
                      <w:r>
                        <w:rPr>
                          <w:rFonts w:ascii="Arial"/>
                          <w:color w:val="222220"/>
                          <w:spacing w:val="-4"/>
                          <w:w w:val="90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424242"/>
                          <w:spacing w:val="-4"/>
                          <w:w w:val="90"/>
                          <w:sz w:val="15"/>
                        </w:rPr>
                        <w:t>ING</w:t>
                      </w:r>
                      <w:r>
                        <w:rPr>
                          <w:rFonts w:ascii="Arial"/>
                          <w:color w:val="424242"/>
                          <w:spacing w:val="-18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w w:val="90"/>
                          <w:sz w:val="15"/>
                        </w:rPr>
                        <w:t>94</w:t>
                      </w:r>
                      <w:r>
                        <w:rPr>
                          <w:rFonts w:ascii="Arial"/>
                          <w:color w:val="6F6F6F"/>
                          <w:w w:val="9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color w:val="222220"/>
                          <w:w w:val="90"/>
                          <w:sz w:val="15"/>
                        </w:rPr>
                        <w:t>FL</w:t>
                      </w:r>
                      <w:r>
                        <w:rPr>
                          <w:rFonts w:ascii="Arial"/>
                          <w:color w:val="424242"/>
                          <w:w w:val="90"/>
                          <w:sz w:val="15"/>
                        </w:rPr>
                        <w:t>OOR</w:t>
                      </w:r>
                      <w:r>
                        <w:rPr>
                          <w:rFonts w:ascii="Arial"/>
                          <w:color w:val="424242"/>
                          <w:spacing w:val="-8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F6F6F"/>
                          <w:w w:val="9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6F6F6F"/>
                          <w:spacing w:val="25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22220"/>
                          <w:spacing w:val="-4"/>
                          <w:w w:val="8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585858"/>
                          <w:spacing w:val="-4"/>
                          <w:w w:val="8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121211"/>
                          <w:spacing w:val="-4"/>
                          <w:w w:val="8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30302E"/>
                          <w:spacing w:val="-4"/>
                          <w:w w:val="80"/>
                          <w:sz w:val="15"/>
                        </w:rPr>
                        <w:t>RG</w:t>
                      </w:r>
                      <w:r>
                        <w:rPr>
                          <w:rFonts w:ascii="Arial"/>
                          <w:color w:val="121211"/>
                          <w:spacing w:val="-4"/>
                          <w:w w:val="8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585858"/>
                          <w:spacing w:val="-4"/>
                          <w:w w:val="80"/>
                          <w:sz w:val="15"/>
                        </w:rPr>
                        <w:t>NCY</w:t>
                      </w:r>
                      <w:r>
                        <w:rPr>
                          <w:rFonts w:ascii="Arial"/>
                          <w:color w:val="585858"/>
                          <w:w w:val="8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1"/>
                          <w:w w:val="8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w w:val="80"/>
                          <w:sz w:val="15"/>
                        </w:rPr>
                        <w:t>PLAN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00" w:lineRule="atLeast"/>
        <w:ind w:left="124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03.15pt;height:55.55pt;mso-position-horizontal-relative:char;mso-position-vertical-relative:line" coordorigin="0,0" coordsize="2063,1111">
            <v:group style="position:absolute;left:6;top:12;width:2051;height:2" coordorigin="6,12" coordsize="2051,2">
              <v:shape style="position:absolute;left:6;top:12;width:2051;height:2" coordorigin="6,12" coordsize="2051,0" path="m6,12l2057,12e" filled="false" stroked="true" strokeweight=".58772pt" strokecolor="#444444">
                <v:path arrowok="t"/>
              </v:shape>
            </v:group>
            <v:group style="position:absolute;left:12;top:6;width:2;height:1099" coordorigin="12,6" coordsize="2,1099">
              <v:shape style="position:absolute;left:12;top:6;width:2;height:1099" coordorigin="12,6" coordsize="0,1099" path="m12,1105l12,6e" filled="false" stroked="true" strokeweight=".58772pt" strokecolor="#2b2b2b">
                <v:path arrowok="t"/>
              </v:shape>
            </v:group>
            <v:group style="position:absolute;left:2052;top:12;width:2;height:1093" coordorigin="2052,12" coordsize="2,1093">
              <v:shape style="position:absolute;left:2052;top:12;width:2;height:1093" coordorigin="2052,12" coordsize="0,1093" path="m2052,1105l2052,12e" filled="false" stroked="true" strokeweight=".58772pt" strokecolor="#3a3a3a">
                <v:path arrowok="t"/>
              </v:shape>
            </v:group>
            <v:group style="position:absolute;left:6;top:1102;width:2046;height:2" coordorigin="6,1102" coordsize="2046,2">
              <v:shape style="position:absolute;left:6;top:1102;width:2046;height:2" coordorigin="6,1102" coordsize="2046,0" path="m6,1102l2052,1102e" filled="false" stroked="true" strokeweight=".29386pt" strokecolor="#171717">
                <v:path arrowok="t"/>
              </v:shape>
              <v:shape style="position:absolute;left:12;top:12;width:2040;height:1090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>
                      <w:pPr>
                        <w:spacing w:before="0"/>
                        <w:ind w:left="7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EF4444"/>
                          <w:spacing w:val="-28"/>
                          <w:w w:val="95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color w:val="EF4444"/>
                          <w:spacing w:val="8"/>
                          <w:w w:val="95"/>
                          <w:sz w:val="11"/>
                        </w:rPr>
                        <w:t>N</w:t>
                      </w:r>
                      <w:r>
                        <w:rPr>
                          <w:rFonts w:ascii="Arial"/>
                          <w:color w:val="E35555"/>
                          <w:spacing w:val="-2"/>
                          <w:w w:val="95"/>
                          <w:sz w:val="11"/>
                        </w:rPr>
                        <w:t>C</w:t>
                      </w:r>
                      <w:r>
                        <w:rPr>
                          <w:rFonts w:ascii="Arial"/>
                          <w:color w:val="E35555"/>
                          <w:spacing w:val="-1"/>
                          <w:w w:val="95"/>
                          <w:sz w:val="11"/>
                        </w:rPr>
                        <w:t>AS</w:t>
                      </w:r>
                      <w:r>
                        <w:rPr>
                          <w:rFonts w:ascii="Arial"/>
                          <w:color w:val="E35555"/>
                          <w:w w:val="95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E35555"/>
                          <w:spacing w:val="-11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E16B6B"/>
                          <w:spacing w:val="-5"/>
                          <w:w w:val="95"/>
                          <w:sz w:val="11"/>
                        </w:rPr>
                        <w:t>O</w:t>
                      </w:r>
                      <w:r>
                        <w:rPr>
                          <w:rFonts w:ascii="Arial"/>
                          <w:color w:val="EF4444"/>
                          <w:spacing w:val="7"/>
                          <w:w w:val="95"/>
                          <w:sz w:val="11"/>
                        </w:rPr>
                        <w:t>F</w:t>
                      </w:r>
                      <w:r>
                        <w:rPr>
                          <w:rFonts w:ascii="Arial"/>
                          <w:color w:val="EF4444"/>
                          <w:spacing w:val="-2"/>
                          <w:w w:val="95"/>
                          <w:sz w:val="11"/>
                        </w:rPr>
                        <w:t>F</w:t>
                      </w:r>
                      <w:r>
                        <w:rPr>
                          <w:rFonts w:ascii="Arial"/>
                          <w:color w:val="D79090"/>
                          <w:spacing w:val="-10"/>
                          <w:w w:val="95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color w:val="E16B6B"/>
                          <w:spacing w:val="-4"/>
                          <w:w w:val="95"/>
                          <w:sz w:val="11"/>
                        </w:rPr>
                        <w:t>R</w:t>
                      </w:r>
                      <w:r>
                        <w:rPr>
                          <w:rFonts w:ascii="Arial"/>
                          <w:color w:val="EF4444"/>
                          <w:spacing w:val="6"/>
                          <w:w w:val="95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F4C7BE"/>
                          <w:w w:val="95"/>
                          <w:sz w:val="11"/>
                        </w:rPr>
                        <w:t>: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264" w:lineRule="auto" w:before="15"/>
                        <w:ind w:left="290" w:right="84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585858"/>
                          <w:w w:val="85"/>
                          <w:sz w:val="11"/>
                        </w:rPr>
                        <w:t>STAY</w:t>
                      </w:r>
                      <w:r>
                        <w:rPr>
                          <w:rFonts w:ascii="Arial"/>
                          <w:color w:val="585858"/>
                          <w:spacing w:val="-1"/>
                          <w:w w:val="85"/>
                          <w:sz w:val="11"/>
                        </w:rPr>
                        <w:t> CALM</w:t>
                      </w:r>
                      <w:r>
                        <w:rPr>
                          <w:rFonts w:ascii="Arial"/>
                          <w:color w:val="585858"/>
                          <w:spacing w:val="21"/>
                          <w:w w:val="8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6F6F6F"/>
                          <w:spacing w:val="-3"/>
                          <w:w w:val="90"/>
                          <w:sz w:val="11"/>
                        </w:rPr>
                        <w:t>WALK</w:t>
                      </w:r>
                      <w:r>
                        <w:rPr>
                          <w:rFonts w:ascii="Arial"/>
                          <w:color w:val="9C9C9C"/>
                          <w:spacing w:val="-3"/>
                          <w:w w:val="90"/>
                          <w:sz w:val="11"/>
                        </w:rPr>
                        <w:t>,</w:t>
                      </w:r>
                      <w:r>
                        <w:rPr>
                          <w:rFonts w:ascii="Arial"/>
                          <w:color w:val="585858"/>
                          <w:spacing w:val="-3"/>
                          <w:w w:val="90"/>
                          <w:sz w:val="11"/>
                        </w:rPr>
                        <w:t>DO</w:t>
                      </w:r>
                      <w:r>
                        <w:rPr>
                          <w:rFonts w:ascii="Arial"/>
                          <w:color w:val="585858"/>
                          <w:spacing w:val="-5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2"/>
                          <w:w w:val="90"/>
                          <w:sz w:val="11"/>
                        </w:rPr>
                        <w:t>NOT</w:t>
                      </w:r>
                      <w:r>
                        <w:rPr>
                          <w:rFonts w:ascii="Arial"/>
                          <w:color w:val="585858"/>
                          <w:spacing w:val="-5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1"/>
                          <w:w w:val="90"/>
                          <w:sz w:val="11"/>
                        </w:rPr>
                        <w:t>RUN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273" w:lineRule="auto" w:before="3"/>
                        <w:ind w:left="290" w:right="225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585858"/>
                          <w:spacing w:val="-3"/>
                          <w:w w:val="90"/>
                          <w:sz w:val="11"/>
                        </w:rPr>
                        <w:t>ACTIVAT</w:t>
                      </w:r>
                      <w:r>
                        <w:rPr>
                          <w:rFonts w:ascii="Arial"/>
                          <w:color w:val="30302E"/>
                          <w:spacing w:val="-3"/>
                          <w:w w:val="90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30302E"/>
                          <w:spacing w:val="-10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3"/>
                          <w:w w:val="90"/>
                          <w:sz w:val="11"/>
                        </w:rPr>
                        <w:t>NEARES</w:t>
                      </w:r>
                      <w:r>
                        <w:rPr>
                          <w:rFonts w:ascii="Arial"/>
                          <w:color w:val="30302E"/>
                          <w:spacing w:val="-3"/>
                          <w:w w:val="90"/>
                          <w:sz w:val="11"/>
                        </w:rPr>
                        <w:t>T</w:t>
                      </w:r>
                      <w:r>
                        <w:rPr>
                          <w:rFonts w:ascii="Arial"/>
                          <w:color w:val="30302E"/>
                          <w:spacing w:val="-12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4"/>
                          <w:w w:val="90"/>
                          <w:sz w:val="11"/>
                        </w:rPr>
                        <w:t>P</w:t>
                      </w:r>
                      <w:r>
                        <w:rPr>
                          <w:rFonts w:ascii="Arial"/>
                          <w:color w:val="868686"/>
                          <w:spacing w:val="-4"/>
                          <w:w w:val="90"/>
                          <w:sz w:val="11"/>
                        </w:rPr>
                        <w:t>U</w:t>
                      </w:r>
                      <w:r>
                        <w:rPr>
                          <w:rFonts w:ascii="Arial"/>
                          <w:color w:val="585858"/>
                          <w:spacing w:val="-4"/>
                          <w:w w:val="90"/>
                          <w:sz w:val="11"/>
                        </w:rPr>
                        <w:t>LL</w:t>
                      </w:r>
                      <w:r>
                        <w:rPr>
                          <w:rFonts w:ascii="Arial"/>
                          <w:color w:val="585858"/>
                          <w:spacing w:val="-11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1"/>
                          <w:w w:val="90"/>
                          <w:sz w:val="11"/>
                        </w:rPr>
                        <w:t>BOX</w:t>
                      </w:r>
                      <w:r>
                        <w:rPr>
                          <w:rFonts w:ascii="Arial"/>
                          <w:color w:val="868686"/>
                          <w:spacing w:val="-1"/>
                          <w:w w:val="90"/>
                          <w:sz w:val="11"/>
                        </w:rPr>
                        <w:t>,</w:t>
                      </w:r>
                      <w:r>
                        <w:rPr>
                          <w:rFonts w:ascii="Arial"/>
                          <w:color w:val="868686"/>
                          <w:spacing w:val="27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1"/>
                          <w:w w:val="85"/>
                          <w:sz w:val="11"/>
                        </w:rPr>
                        <w:t>FOLLOW</w:t>
                      </w:r>
                      <w:r>
                        <w:rPr>
                          <w:rFonts w:ascii="Arial"/>
                          <w:color w:val="585858"/>
                          <w:spacing w:val="2"/>
                          <w:w w:val="8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6F6F6F"/>
                          <w:spacing w:val="-1"/>
                          <w:w w:val="85"/>
                          <w:sz w:val="11"/>
                        </w:rPr>
                        <w:t>ARROWS</w:t>
                      </w:r>
                      <w:r>
                        <w:rPr>
                          <w:rFonts w:ascii="Arial"/>
                          <w:color w:val="6F6F6F"/>
                          <w:spacing w:val="17"/>
                          <w:w w:val="8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6F6F6F"/>
                          <w:w w:val="85"/>
                          <w:sz w:val="11"/>
                        </w:rPr>
                        <w:t>INDIAGRAM</w:t>
                      </w:r>
                      <w:r>
                        <w:rPr>
                          <w:rFonts w:ascii="Arial"/>
                          <w:color w:val="9C9C9C"/>
                          <w:w w:val="85"/>
                          <w:sz w:val="11"/>
                        </w:rPr>
                        <w:t>,</w:t>
                      </w:r>
                      <w:r>
                        <w:rPr>
                          <w:rFonts w:ascii="Arial"/>
                          <w:color w:val="585858"/>
                          <w:w w:val="85"/>
                          <w:sz w:val="11"/>
                        </w:rPr>
                        <w:t>&amp;</w:t>
                      </w:r>
                      <w:r>
                        <w:rPr>
                          <w:rFonts w:ascii="Arial"/>
                          <w:color w:val="585858"/>
                          <w:spacing w:val="28"/>
                          <w:w w:val="8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6F6F6F"/>
                          <w:spacing w:val="-2"/>
                          <w:w w:val="90"/>
                          <w:sz w:val="11"/>
                        </w:rPr>
                        <w:t>ME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90"/>
                          <w:sz w:val="11"/>
                        </w:rPr>
                        <w:t>ET</w:t>
                      </w:r>
                      <w:r>
                        <w:rPr>
                          <w:rFonts w:ascii="Arial"/>
                          <w:color w:val="6F6F6F"/>
                          <w:spacing w:val="-2"/>
                          <w:w w:val="90"/>
                          <w:sz w:val="11"/>
                        </w:rPr>
                        <w:t>AT</w:t>
                      </w:r>
                      <w:r>
                        <w:rPr>
                          <w:rFonts w:ascii="Arial"/>
                          <w:color w:val="6F6F6F"/>
                          <w:spacing w:val="-7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-4"/>
                          <w:w w:val="90"/>
                          <w:sz w:val="11"/>
                        </w:rPr>
                        <w:t>M</w:t>
                      </w:r>
                      <w:r>
                        <w:rPr>
                          <w:rFonts w:ascii="Arial"/>
                          <w:color w:val="6F6F6F"/>
                          <w:spacing w:val="-4"/>
                          <w:w w:val="90"/>
                          <w:sz w:val="11"/>
                        </w:rPr>
                        <w:t>UST</w:t>
                      </w:r>
                      <w:r>
                        <w:rPr>
                          <w:rFonts w:ascii="Arial"/>
                          <w:color w:val="424242"/>
                          <w:spacing w:val="-4"/>
                          <w:w w:val="90"/>
                          <w:sz w:val="11"/>
                        </w:rPr>
                        <w:t>ER</w:t>
                      </w:r>
                      <w:r>
                        <w:rPr>
                          <w:rFonts w:ascii="Arial"/>
                          <w:color w:val="424242"/>
                          <w:spacing w:val="-11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4"/>
                          <w:w w:val="90"/>
                          <w:sz w:val="11"/>
                        </w:rPr>
                        <w:t>POINT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after="0" w:line="240" w:lineRule="auto"/>
        <w:rPr>
          <w:rFonts w:ascii="Arial" w:hAnsi="Arial" w:cs="Arial" w:eastAsia="Arial"/>
          <w:sz w:val="7"/>
          <w:szCs w:val="7"/>
        </w:rPr>
        <w:sectPr>
          <w:pgSz w:w="15840" w:h="12240" w:orient="landscape"/>
          <w:pgMar w:top="1140" w:bottom="280" w:left="620" w:right="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tabs>
          <w:tab w:pos="2457" w:val="left" w:leader="none"/>
        </w:tabs>
        <w:spacing w:line="190" w:lineRule="auto" w:before="0"/>
        <w:ind w:left="2649" w:right="0" w:hanging="968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13.150002pt;margin-top:-11.051308pt;width:23.1pt;height:52.05pt;mso-position-horizontal-relative:page;mso-position-vertical-relative:paragraph;z-index:-160288" type="#_x0000_t75" stroked="false">
            <v:imagedata r:id="rId56" o:title=""/>
          </v:shape>
        </w:pict>
      </w:r>
      <w:r>
        <w:rPr>
          <w:rFonts w:ascii="Arial"/>
          <w:color w:val="121211"/>
          <w:w w:val="95"/>
          <w:sz w:val="15"/>
        </w:rPr>
        <w:t>I</w:t>
      </w:r>
      <w:r>
        <w:rPr>
          <w:rFonts w:ascii="Arial"/>
          <w:color w:val="121211"/>
          <w:spacing w:val="-3"/>
          <w:w w:val="95"/>
          <w:sz w:val="15"/>
        </w:rPr>
        <w:t> </w:t>
      </w:r>
      <w:r>
        <w:rPr>
          <w:rFonts w:ascii="Arial"/>
          <w:color w:val="9F2800"/>
          <w:w w:val="95"/>
          <w:sz w:val="15"/>
        </w:rPr>
        <w:t>, </w:t>
      </w:r>
      <w:r>
        <w:rPr>
          <w:rFonts w:ascii="Arial"/>
          <w:color w:val="9F2800"/>
          <w:spacing w:val="30"/>
          <w:w w:val="95"/>
          <w:sz w:val="15"/>
        </w:rPr>
        <w:t> </w:t>
      </w:r>
      <w:r>
        <w:rPr>
          <w:rFonts w:ascii="Arial"/>
          <w:color w:val="444404"/>
          <w:spacing w:val="-2"/>
          <w:w w:val="95"/>
          <w:sz w:val="15"/>
        </w:rPr>
        <w:t>--</w:t>
      </w:r>
      <w:r>
        <w:rPr>
          <w:rFonts w:ascii="Arial"/>
          <w:color w:val="444404"/>
          <w:spacing w:val="26"/>
          <w:w w:val="95"/>
          <w:sz w:val="15"/>
        </w:rPr>
        <w:t> </w:t>
      </w:r>
      <w:r>
        <w:rPr>
          <w:rFonts w:ascii="Arial"/>
          <w:color w:val="D33E1C"/>
          <w:w w:val="95"/>
          <w:sz w:val="15"/>
        </w:rPr>
        <w:t>,</w:t>
        <w:tab/>
      </w:r>
      <w:r>
        <w:rPr>
          <w:rFonts w:ascii="Arial"/>
          <w:color w:val="222220"/>
          <w:w w:val="75"/>
          <w:sz w:val="10"/>
        </w:rPr>
        <w:t>1</w:t>
      </w:r>
      <w:r>
        <w:rPr>
          <w:rFonts w:ascii="Arial"/>
          <w:color w:val="222220"/>
          <w:spacing w:val="37"/>
          <w:w w:val="75"/>
          <w:sz w:val="10"/>
        </w:rPr>
        <w:t> </w:t>
      </w:r>
      <w:r>
        <w:rPr>
          <w:rFonts w:ascii="Arial"/>
          <w:color w:val="121211"/>
          <w:spacing w:val="-3"/>
          <w:w w:val="75"/>
          <w:sz w:val="15"/>
        </w:rPr>
        <w:t>DO</w:t>
      </w:r>
      <w:r>
        <w:rPr>
          <w:rFonts w:ascii="Arial"/>
          <w:color w:val="424242"/>
          <w:spacing w:val="-3"/>
          <w:w w:val="75"/>
          <w:sz w:val="15"/>
        </w:rPr>
        <w:t>W</w:t>
      </w:r>
      <w:r>
        <w:rPr>
          <w:rFonts w:ascii="Arial"/>
          <w:color w:val="222220"/>
          <w:spacing w:val="-3"/>
          <w:w w:val="75"/>
          <w:sz w:val="15"/>
        </w:rPr>
        <w:t>NSTRE</w:t>
      </w:r>
      <w:r>
        <w:rPr>
          <w:rFonts w:ascii="Arial"/>
          <w:color w:val="424242"/>
          <w:spacing w:val="-3"/>
          <w:w w:val="75"/>
          <w:sz w:val="15"/>
        </w:rPr>
        <w:t>AM</w:t>
      </w:r>
      <w:r>
        <w:rPr>
          <w:rFonts w:ascii="Arial"/>
          <w:color w:val="424242"/>
          <w:spacing w:val="19"/>
          <w:w w:val="75"/>
          <w:sz w:val="15"/>
        </w:rPr>
        <w:t> </w:t>
      </w:r>
      <w:r>
        <w:rPr>
          <w:rFonts w:ascii="Arial"/>
          <w:color w:val="424242"/>
          <w:spacing w:val="2"/>
          <w:w w:val="95"/>
          <w:sz w:val="15"/>
        </w:rPr>
        <w:t>A</w:t>
      </w:r>
      <w:r>
        <w:rPr>
          <w:rFonts w:ascii="Arial"/>
          <w:color w:val="222220"/>
          <w:spacing w:val="2"/>
          <w:w w:val="95"/>
          <w:sz w:val="15"/>
        </w:rPr>
        <w:t>LCOVE</w:t>
      </w:r>
      <w:r>
        <w:rPr>
          <w:rFonts w:ascii="Arial"/>
          <w:sz w:val="15"/>
        </w:rPr>
      </w:r>
    </w:p>
    <w:p>
      <w:pPr>
        <w:spacing w:before="3"/>
        <w:ind w:left="0" w:right="198" w:firstLine="0"/>
        <w:jc w:val="right"/>
        <w:rPr>
          <w:rFonts w:ascii="Arial" w:hAnsi="Arial" w:cs="Arial" w:eastAsia="Arial"/>
          <w:sz w:val="42"/>
          <w:szCs w:val="42"/>
        </w:rPr>
      </w:pPr>
      <w:r>
        <w:rPr>
          <w:rFonts w:ascii="Arial"/>
          <w:color w:val="121211"/>
          <w:w w:val="150"/>
          <w:sz w:val="42"/>
        </w:rPr>
        <w:t>&amp;</w:t>
      </w:r>
      <w:r>
        <w:rPr>
          <w:rFonts w:ascii="Arial"/>
          <w:sz w:val="42"/>
        </w:rPr>
      </w:r>
    </w:p>
    <w:p>
      <w:pPr>
        <w:spacing w:before="86"/>
        <w:ind w:left="168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90"/>
        </w:rPr>
        <w:br w:type="column"/>
      </w:r>
      <w:r>
        <w:rPr>
          <w:rFonts w:ascii="Arial"/>
          <w:color w:val="EF4444"/>
          <w:spacing w:val="-10"/>
          <w:w w:val="90"/>
          <w:sz w:val="11"/>
        </w:rPr>
        <w:t>IN</w:t>
      </w:r>
      <w:r>
        <w:rPr>
          <w:rFonts w:ascii="Arial"/>
          <w:color w:val="EF4444"/>
          <w:spacing w:val="-16"/>
          <w:w w:val="90"/>
          <w:sz w:val="11"/>
        </w:rPr>
        <w:t> </w:t>
      </w:r>
      <w:r>
        <w:rPr>
          <w:rFonts w:ascii="Arial"/>
          <w:color w:val="E35555"/>
          <w:spacing w:val="-1"/>
          <w:w w:val="90"/>
          <w:sz w:val="11"/>
        </w:rPr>
        <w:t>CASE</w:t>
      </w:r>
      <w:r>
        <w:rPr>
          <w:rFonts w:ascii="Arial"/>
          <w:color w:val="E35555"/>
          <w:spacing w:val="-10"/>
          <w:w w:val="90"/>
          <w:sz w:val="11"/>
        </w:rPr>
        <w:t> </w:t>
      </w:r>
      <w:r>
        <w:rPr>
          <w:rFonts w:ascii="Arial"/>
          <w:color w:val="E16B6B"/>
          <w:w w:val="90"/>
          <w:sz w:val="11"/>
        </w:rPr>
        <w:t>O</w:t>
      </w:r>
      <w:r>
        <w:rPr>
          <w:rFonts w:ascii="Arial"/>
          <w:color w:val="EF4444"/>
          <w:w w:val="90"/>
          <w:sz w:val="11"/>
        </w:rPr>
        <w:t>F</w:t>
      </w:r>
      <w:r>
        <w:rPr>
          <w:rFonts w:ascii="Arial"/>
          <w:color w:val="E35555"/>
          <w:w w:val="90"/>
          <w:sz w:val="11"/>
        </w:rPr>
        <w:t>SEVERE</w:t>
      </w:r>
      <w:r>
        <w:rPr>
          <w:rFonts w:ascii="Arial"/>
          <w:color w:val="E35555"/>
          <w:spacing w:val="-10"/>
          <w:w w:val="90"/>
          <w:sz w:val="11"/>
        </w:rPr>
        <w:t> </w:t>
      </w:r>
      <w:r>
        <w:rPr>
          <w:rFonts w:ascii="Arial"/>
          <w:color w:val="E16B6B"/>
          <w:w w:val="90"/>
          <w:sz w:val="11"/>
        </w:rPr>
        <w:t>WIND</w:t>
      </w:r>
      <w:r>
        <w:rPr>
          <w:rFonts w:ascii="Arial"/>
          <w:color w:val="F4C7BE"/>
          <w:w w:val="90"/>
          <w:sz w:val="11"/>
        </w:rPr>
        <w:t>:</w:t>
      </w:r>
      <w:r>
        <w:rPr>
          <w:rFonts w:ascii="Arial"/>
          <w:sz w:val="11"/>
        </w:rPr>
      </w:r>
    </w:p>
    <w:p>
      <w:pPr>
        <w:spacing w:line="263" w:lineRule="auto" w:before="8"/>
        <w:ind w:left="1715" w:right="340" w:hanging="34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654.456116pt;margin-top:34.261360pt;width:103.15pt;height:256.6pt;mso-position-horizontal-relative:page;mso-position-vertical-relative:paragraph;z-index:-160072" coordorigin="13089,685" coordsize="2063,5132">
            <v:group style="position:absolute;left:13095;top:995;width:2051;height:2" coordorigin="13095,995" coordsize="2051,2">
              <v:shape style="position:absolute;left:13095;top:995;width:2051;height:2" coordorigin="13095,995" coordsize="2051,0" path="m13095,995l15146,995e" filled="false" stroked="true" strokeweight=".58772pt" strokecolor="#444444">
                <v:path arrowok="t"/>
              </v:shape>
            </v:group>
            <v:group style="position:absolute;left:13101;top:989;width:2;height:4543" coordorigin="13101,989" coordsize="2,4543">
              <v:shape style="position:absolute;left:13101;top:989;width:2;height:4543" coordorigin="13101,989" coordsize="0,4543" path="m13101,5532l13101,989e" filled="false" stroked="true" strokeweight=".58772pt" strokecolor="#2b2b2e">
                <v:path arrowok="t"/>
              </v:shape>
            </v:group>
            <v:group style="position:absolute;left:15141;top:995;width:2;height:4537" coordorigin="15141,995" coordsize="2,4537">
              <v:shape style="position:absolute;left:15141;top:995;width:2;height:4537" coordorigin="15141,995" coordsize="0,4537" path="m15141,5532l15141,995e" filled="false" stroked="true" strokeweight=".58772pt" strokecolor="#3a3a3a">
                <v:path arrowok="t"/>
              </v:shape>
            </v:group>
            <v:group style="position:absolute;left:13095;top:5526;width:2046;height:2" coordorigin="13095,5526" coordsize="2046,2">
              <v:shape style="position:absolute;left:13095;top:5526;width:2046;height:2" coordorigin="13095,5526" coordsize="2046,0" path="m13095,5526l15141,5526e" filled="false" stroked="true" strokeweight=".58772pt" strokecolor="#3e3e3e">
                <v:path arrowok="t"/>
              </v:shape>
              <v:shape style="position:absolute;left:13140;top:685;width:1103;height:1034" type="#_x0000_t202" filled="false" stroked="false">
                <v:textbox inset="0,0,0,0">
                  <w:txbxContent>
                    <w:p>
                      <w:pPr>
                        <w:spacing w:line="824" w:lineRule="exact" w:before="0"/>
                        <w:ind w:left="21" w:right="0" w:hanging="22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585858"/>
                          <w:spacing w:val="-1"/>
                          <w:w w:val="80"/>
                          <w:sz w:val="11"/>
                        </w:rPr>
                        <w:t>C</w:t>
                      </w:r>
                      <w:r>
                        <w:rPr>
                          <w:rFonts w:ascii="Arial"/>
                          <w:color w:val="585858"/>
                          <w:spacing w:val="-56"/>
                          <w:w w:val="80"/>
                          <w:sz w:val="11"/>
                        </w:rPr>
                        <w:t>O</w:t>
                      </w:r>
                      <w:r>
                        <w:rPr>
                          <w:rFonts w:ascii="Times New Roman"/>
                          <w:color w:val="28FA09"/>
                          <w:spacing w:val="-105"/>
                          <w:w w:val="80"/>
                          <w:position w:val="5"/>
                          <w:sz w:val="81"/>
                        </w:rPr>
                        <w:t>.</w:t>
                      </w:r>
                      <w:r>
                        <w:rPr>
                          <w:rFonts w:ascii="Arial"/>
                          <w:color w:val="585858"/>
                          <w:w w:val="80"/>
                          <w:sz w:val="11"/>
                        </w:rPr>
                        <w:t>V</w:t>
                      </w:r>
                      <w:r>
                        <w:rPr>
                          <w:rFonts w:ascii="Arial"/>
                          <w:color w:val="585858"/>
                          <w:spacing w:val="-21"/>
                          <w:w w:val="80"/>
                          <w:sz w:val="11"/>
                        </w:rPr>
                        <w:t>E</w:t>
                      </w:r>
                      <w:r>
                        <w:rPr>
                          <w:rFonts w:ascii="Times New Roman"/>
                          <w:color w:val="28FA09"/>
                          <w:spacing w:val="-141"/>
                          <w:w w:val="80"/>
                          <w:position w:val="5"/>
                          <w:sz w:val="81"/>
                        </w:rPr>
                        <w:t>.</w:t>
                      </w:r>
                      <w:r>
                        <w:rPr>
                          <w:rFonts w:ascii="Arial"/>
                          <w:color w:val="585858"/>
                          <w:spacing w:val="-1"/>
                          <w:w w:val="80"/>
                          <w:sz w:val="11"/>
                        </w:rPr>
                        <w:t>R</w:t>
                      </w:r>
                      <w:r>
                        <w:rPr>
                          <w:rFonts w:ascii="Arial"/>
                          <w:color w:val="585858"/>
                          <w:w w:val="80"/>
                          <w:sz w:val="11"/>
                        </w:rPr>
                        <w:t>"</w:t>
                      </w:r>
                      <w:r>
                        <w:rPr>
                          <w:rFonts w:ascii="Arial"/>
                          <w:color w:val="585858"/>
                          <w:spacing w:val="19"/>
                          <w:w w:val="8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w w:val="80"/>
                          <w:sz w:val="11"/>
                        </w:rPr>
                        <w:t>A</w:t>
                      </w:r>
                      <w:r>
                        <w:rPr>
                          <w:rFonts w:ascii="Arial"/>
                          <w:color w:val="585858"/>
                          <w:spacing w:val="-38"/>
                          <w:w w:val="80"/>
                          <w:sz w:val="11"/>
                        </w:rPr>
                        <w:t>R</w:t>
                      </w:r>
                      <w:r>
                        <w:rPr>
                          <w:rFonts w:ascii="Arial"/>
                          <w:color w:val="424242"/>
                          <w:spacing w:val="-21"/>
                          <w:w w:val="80"/>
                          <w:position w:val="4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585858"/>
                          <w:spacing w:val="-42"/>
                          <w:w w:val="80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424242"/>
                          <w:spacing w:val="-26"/>
                          <w:w w:val="80"/>
                          <w:position w:val="4"/>
                          <w:sz w:val="11"/>
                        </w:rPr>
                        <w:t>G</w:t>
                      </w:r>
                      <w:r>
                        <w:rPr>
                          <w:rFonts w:ascii="Arial"/>
                          <w:color w:val="585858"/>
                          <w:spacing w:val="-35"/>
                          <w:w w:val="80"/>
                          <w:sz w:val="11"/>
                        </w:rPr>
                        <w:t>A</w:t>
                      </w:r>
                      <w:r>
                        <w:rPr>
                          <w:rFonts w:ascii="Arial"/>
                          <w:color w:val="424242"/>
                          <w:spacing w:val="-28"/>
                          <w:w w:val="80"/>
                          <w:position w:val="4"/>
                          <w:sz w:val="11"/>
                        </w:rPr>
                        <w:t>R</w:t>
                      </w:r>
                      <w:r>
                        <w:rPr>
                          <w:rFonts w:ascii="Arial"/>
                          <w:color w:val="585858"/>
                          <w:spacing w:val="-35"/>
                          <w:w w:val="80"/>
                          <w:sz w:val="11"/>
                        </w:rPr>
                        <w:t>S</w:t>
                      </w:r>
                      <w:r>
                        <w:rPr>
                          <w:rFonts w:ascii="Arial"/>
                          <w:color w:val="424242"/>
                          <w:spacing w:val="-11"/>
                          <w:w w:val="80"/>
                          <w:position w:val="4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AEAEAE"/>
                          <w:spacing w:val="-15"/>
                          <w:w w:val="80"/>
                          <w:sz w:val="11"/>
                        </w:rPr>
                        <w:t>.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80"/>
                          <w:position w:val="4"/>
                          <w:sz w:val="11"/>
                        </w:rPr>
                        <w:t>S</w:t>
                      </w:r>
                      <w:r>
                        <w:rPr>
                          <w:rFonts w:ascii="Arial"/>
                          <w:color w:val="424242"/>
                          <w:w w:val="80"/>
                          <w:position w:val="4"/>
                          <w:sz w:val="11"/>
                        </w:rPr>
                        <w:t>S</w:t>
                      </w:r>
                      <w:r>
                        <w:rPr>
                          <w:rFonts w:ascii="Arial"/>
                          <w:color w:val="424242"/>
                          <w:spacing w:val="7"/>
                          <w:w w:val="80"/>
                          <w:position w:val="4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80"/>
                          <w:position w:val="4"/>
                          <w:sz w:val="11"/>
                        </w:rPr>
                        <w:t>P</w:t>
                      </w:r>
                      <w:r>
                        <w:rPr>
                          <w:rFonts w:ascii="Arial"/>
                          <w:color w:val="424242"/>
                          <w:w w:val="80"/>
                          <w:position w:val="4"/>
                          <w:sz w:val="11"/>
                        </w:rPr>
                        <w:t>A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80"/>
                          <w:position w:val="4"/>
                          <w:sz w:val="11"/>
                        </w:rPr>
                        <w:t>T</w:t>
                      </w:r>
                      <w:r>
                        <w:rPr>
                          <w:rFonts w:ascii="Arial"/>
                          <w:color w:val="6F6F6F"/>
                          <w:w w:val="80"/>
                          <w:position w:val="4"/>
                          <w:sz w:val="11"/>
                        </w:rPr>
                        <w:t>H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124" w:lineRule="exact" w:before="86"/>
                        <w:ind w:left="21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868686"/>
                          <w:spacing w:val="-5"/>
                          <w:sz w:val="11"/>
                        </w:rPr>
                        <w:t>L</w:t>
                      </w:r>
                      <w:r>
                        <w:rPr>
                          <w:rFonts w:ascii="Arial"/>
                          <w:color w:val="585858"/>
                          <w:spacing w:val="-5"/>
                          <w:sz w:val="11"/>
                        </w:rPr>
                        <w:t>EGEND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3192;top:2010;width:53;height:800" type="#_x0000_t202" filled="false" stroked="false">
                <v:textbox inset="0,0,0,0">
                  <w:txbxContent>
                    <w:p>
                      <w:pPr>
                        <w:spacing w:line="7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 w:eastAsia="Arial"/>
                          <w:color w:val="0E0EF6"/>
                          <w:spacing w:val="-257"/>
                          <w:w w:val="110"/>
                          <w:sz w:val="80"/>
                          <w:szCs w:val="80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80"/>
                          <w:szCs w:val="80"/>
                        </w:rPr>
                      </w:r>
                    </w:p>
                  </w:txbxContent>
                </v:textbox>
                <w10:wrap type="none"/>
              </v:shape>
              <v:shape style="position:absolute;left:13245;top:1960;width:170;height:812" type="#_x0000_t202" filled="false" stroked="false">
                <v:textbox inset="0,0,0,0">
                  <w:txbxContent>
                    <w:p>
                      <w:pPr>
                        <w:spacing w:line="8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1"/>
                          <w:szCs w:val="81"/>
                        </w:rPr>
                      </w:pPr>
                      <w:r>
                        <w:rPr>
                          <w:rFonts w:ascii="Arial"/>
                          <w:color w:val="F40707"/>
                          <w:w w:val="105"/>
                          <w:sz w:val="81"/>
                        </w:rPr>
                        <w:t>'</w:t>
                      </w:r>
                      <w:r>
                        <w:rPr>
                          <w:rFonts w:ascii="Arial"/>
                          <w:sz w:val="81"/>
                        </w:rPr>
                      </w:r>
                    </w:p>
                  </w:txbxContent>
                </v:textbox>
                <w10:wrap type="none"/>
              </v:shape>
              <v:shape style="position:absolute;left:13440;top:2329;width:1389;height:224" type="#_x0000_t202" filled="false" stroked="false">
                <v:textbox inset="0,0,0,0">
                  <w:txbxContent>
                    <w:p>
                      <w:pPr>
                        <w:spacing w:line="214" w:lineRule="auto" w:before="0"/>
                        <w:ind w:left="134" w:right="0" w:hanging="135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585858"/>
                          <w:spacing w:val="-2"/>
                          <w:sz w:val="11"/>
                        </w:rPr>
                        <w:t>F</w:t>
                      </w:r>
                      <w:r>
                        <w:rPr>
                          <w:rFonts w:ascii="Arial"/>
                          <w:color w:val="868686"/>
                          <w:spacing w:val="-2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color w:val="585858"/>
                          <w:spacing w:val="-2"/>
                          <w:sz w:val="11"/>
                        </w:rPr>
                        <w:t>REALARM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sz w:val="11"/>
                        </w:rPr>
                        <w:t>PU</w:t>
                      </w:r>
                      <w:r>
                        <w:rPr>
                          <w:rFonts w:ascii="Arial"/>
                          <w:color w:val="222220"/>
                          <w:spacing w:val="-2"/>
                          <w:sz w:val="11"/>
                        </w:rPr>
                        <w:t>LL</w:t>
                      </w:r>
                      <w:r>
                        <w:rPr>
                          <w:rFonts w:ascii="Arial"/>
                          <w:color w:val="585858"/>
                          <w:spacing w:val="-2"/>
                          <w:sz w:val="11"/>
                        </w:rPr>
                        <w:t>STATION</w:t>
                      </w:r>
                      <w:r>
                        <w:rPr>
                          <w:rFonts w:ascii="Arial"/>
                          <w:color w:val="585858"/>
                          <w:spacing w:val="26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-8"/>
                          <w:w w:val="90"/>
                          <w:sz w:val="11"/>
                        </w:rPr>
                        <w:t>F</w:t>
                      </w:r>
                      <w:r>
                        <w:rPr>
                          <w:rFonts w:ascii="Arial"/>
                          <w:color w:val="868686"/>
                          <w:spacing w:val="-8"/>
                          <w:w w:val="90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color w:val="585858"/>
                          <w:spacing w:val="-8"/>
                          <w:w w:val="90"/>
                          <w:sz w:val="11"/>
                        </w:rPr>
                        <w:t>R</w:t>
                      </w:r>
                      <w:r>
                        <w:rPr>
                          <w:rFonts w:ascii="Arial"/>
                          <w:color w:val="30302E"/>
                          <w:spacing w:val="-8"/>
                          <w:w w:val="90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30302E"/>
                          <w:spacing w:val="11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222220"/>
                          <w:spacing w:val="-6"/>
                          <w:w w:val="90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585858"/>
                          <w:spacing w:val="-6"/>
                          <w:w w:val="90"/>
                          <w:sz w:val="11"/>
                        </w:rPr>
                        <w:t>XT</w:t>
                      </w:r>
                      <w:r>
                        <w:rPr>
                          <w:rFonts w:ascii="Arial"/>
                          <w:color w:val="868686"/>
                          <w:spacing w:val="-6"/>
                          <w:w w:val="90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color w:val="30302E"/>
                          <w:spacing w:val="-6"/>
                          <w:w w:val="90"/>
                          <w:sz w:val="11"/>
                        </w:rPr>
                        <w:t>N</w:t>
                      </w:r>
                      <w:r>
                        <w:rPr>
                          <w:rFonts w:ascii="Arial"/>
                          <w:color w:val="585858"/>
                          <w:spacing w:val="-6"/>
                          <w:w w:val="90"/>
                          <w:sz w:val="11"/>
                        </w:rPr>
                        <w:t>GU</w:t>
                      </w:r>
                      <w:r>
                        <w:rPr>
                          <w:rFonts w:ascii="Arial"/>
                          <w:color w:val="868686"/>
                          <w:spacing w:val="-6"/>
                          <w:w w:val="90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color w:val="585858"/>
                          <w:spacing w:val="-6"/>
                          <w:w w:val="90"/>
                          <w:sz w:val="11"/>
                        </w:rPr>
                        <w:t>SHER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3185;top:2817;width:1729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color w:val="F8C304"/>
                          <w:position w:val="-5"/>
                          <w:sz w:val="28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8C304"/>
                          <w:spacing w:val="-20"/>
                          <w:position w:val="-5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1"/>
                          <w:sz w:val="11"/>
                        </w:rPr>
                        <w:t>S</w:t>
                      </w:r>
                      <w:r>
                        <w:rPr>
                          <w:rFonts w:ascii="Arial"/>
                          <w:color w:val="30302E"/>
                          <w:spacing w:val="-1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6F6F6F"/>
                          <w:spacing w:val="-1"/>
                          <w:sz w:val="11"/>
                        </w:rPr>
                        <w:t>VEREWIN</w:t>
                      </w:r>
                      <w:r>
                        <w:rPr>
                          <w:rFonts w:ascii="Arial"/>
                          <w:color w:val="424242"/>
                          <w:spacing w:val="-1"/>
                          <w:sz w:val="11"/>
                        </w:rPr>
                        <w:t>D</w:t>
                      </w:r>
                      <w:r>
                        <w:rPr>
                          <w:rFonts w:ascii="Arial"/>
                          <w:color w:val="6F6F6F"/>
                          <w:spacing w:val="-1"/>
                          <w:sz w:val="11"/>
                        </w:rPr>
                        <w:t>"TAK</w:t>
                      </w:r>
                      <w:r>
                        <w:rPr>
                          <w:rFonts w:ascii="Arial"/>
                          <w:color w:val="30302E"/>
                          <w:spacing w:val="-1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6F6F6F"/>
                          <w:spacing w:val="-1"/>
                          <w:sz w:val="11"/>
                        </w:rPr>
                        <w:t>COVER"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3574;top:3044;width:713;height:324" type="#_x0000_t202" filled="false" stroked="false">
                <v:textbox inset="0,0,0,0">
                  <w:txbxContent>
                    <w:p>
                      <w:pPr>
                        <w:spacing w:line="11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6F6F6F"/>
                          <w:spacing w:val="2"/>
                          <w:sz w:val="11"/>
                        </w:rPr>
                        <w:t>AR</w:t>
                      </w:r>
                      <w:r>
                        <w:rPr>
                          <w:rFonts w:ascii="Arial"/>
                          <w:color w:val="424242"/>
                          <w:spacing w:val="2"/>
                          <w:sz w:val="11"/>
                        </w:rPr>
                        <w:t>EA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124" w:lineRule="exact" w:before="8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585858"/>
                          <w:spacing w:val="-1"/>
                          <w:w w:val="85"/>
                          <w:sz w:val="11"/>
                        </w:rPr>
                        <w:t>MUSTER</w:t>
                      </w:r>
                      <w:r>
                        <w:rPr>
                          <w:rFonts w:ascii="Arial"/>
                          <w:color w:val="585858"/>
                          <w:spacing w:val="16"/>
                          <w:w w:val="8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3"/>
                          <w:w w:val="85"/>
                          <w:sz w:val="11"/>
                        </w:rPr>
                        <w:t>POINT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3108;top:3563;width:1791;height:2254" type="#_x0000_t202" filled="false" stroked="false">
                <v:textbox inset="0,0,0,0">
                  <w:txbxContent>
                    <w:p>
                      <w:pPr>
                        <w:spacing w:line="113" w:lineRule="exact" w:before="0"/>
                        <w:ind w:left="0" w:right="276" w:firstLine="0"/>
                        <w:jc w:val="center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585858"/>
                          <w:spacing w:val="-3"/>
                          <w:sz w:val="11"/>
                        </w:rPr>
                        <w:t>T</w:t>
                      </w:r>
                      <w:r>
                        <w:rPr>
                          <w:rFonts w:ascii="Arial"/>
                          <w:color w:val="30302E"/>
                          <w:spacing w:val="-3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6F6F6F"/>
                          <w:spacing w:val="-3"/>
                          <w:sz w:val="11"/>
                        </w:rPr>
                        <w:t>LEPHON</w:t>
                      </w:r>
                      <w:r>
                        <w:rPr>
                          <w:rFonts w:ascii="Arial"/>
                          <w:color w:val="424242"/>
                          <w:spacing w:val="-3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before="85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862A2A"/>
                          <w:w w:val="95"/>
                          <w:sz w:val="21"/>
                        </w:rPr>
                        <w:t>@</w:t>
                      </w:r>
                      <w:r>
                        <w:rPr>
                          <w:rFonts w:ascii="Times New Roman"/>
                          <w:color w:val="862A2A"/>
                          <w:spacing w:val="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95"/>
                          <w:position w:val="1"/>
                          <w:sz w:val="11"/>
                        </w:rPr>
                        <w:t>EMERGE</w:t>
                      </w:r>
                      <w:r>
                        <w:rPr>
                          <w:rFonts w:ascii="Arial"/>
                          <w:color w:val="6F6F6F"/>
                          <w:spacing w:val="-2"/>
                          <w:w w:val="95"/>
                          <w:position w:val="1"/>
                          <w:sz w:val="11"/>
                        </w:rPr>
                        <w:t>NCY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95"/>
                          <w:position w:val="1"/>
                          <w:sz w:val="11"/>
                        </w:rPr>
                        <w:t>EX</w:t>
                      </w:r>
                      <w:r>
                        <w:rPr>
                          <w:rFonts w:ascii="Arial"/>
                          <w:color w:val="BEBEBE"/>
                          <w:spacing w:val="-2"/>
                          <w:w w:val="95"/>
                          <w:position w:val="1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95"/>
                          <w:position w:val="1"/>
                          <w:sz w:val="11"/>
                        </w:rPr>
                        <w:t>T</w:t>
                      </w:r>
                      <w:r>
                        <w:rPr>
                          <w:rFonts w:ascii="Arial"/>
                          <w:color w:val="585858"/>
                          <w:spacing w:val="-2"/>
                          <w:w w:val="95"/>
                          <w:position w:val="1"/>
                          <w:sz w:val="11"/>
                        </w:rPr>
                        <w:t>SWITCH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before="67"/>
                        <w:ind w:left="31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A45325"/>
                          <w:w w:val="95"/>
                          <w:sz w:val="16"/>
                          <w:szCs w:val="16"/>
                        </w:rPr>
                        <w:t>[E!§J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45325"/>
                          <w:spacing w:val="10"/>
                          <w:w w:val="9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85858"/>
                          <w:spacing w:val="-2"/>
                          <w:w w:val="95"/>
                          <w:position w:val="1"/>
                          <w:sz w:val="11"/>
                          <w:szCs w:val="11"/>
                        </w:rPr>
                        <w:t>RUN</w:t>
                      </w:r>
                      <w:r>
                        <w:rPr>
                          <w:rFonts w:ascii="Arial" w:hAnsi="Arial" w:cs="Arial" w:eastAsia="Arial"/>
                          <w:color w:val="AEAEAE"/>
                          <w:spacing w:val="-2"/>
                          <w:w w:val="95"/>
                          <w:position w:val="1"/>
                          <w:sz w:val="11"/>
                          <w:szCs w:val="11"/>
                        </w:rPr>
                        <w:t>/</w:t>
                      </w:r>
                      <w:r>
                        <w:rPr>
                          <w:rFonts w:ascii="Arial" w:hAnsi="Arial" w:cs="Arial" w:eastAsia="Arial"/>
                          <w:color w:val="424242"/>
                          <w:spacing w:val="-2"/>
                          <w:w w:val="95"/>
                          <w:position w:val="1"/>
                          <w:sz w:val="11"/>
                          <w:szCs w:val="11"/>
                        </w:rPr>
                        <w:t>SAFEBOX</w:t>
                      </w:r>
                      <w:r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r>
                    </w:p>
                    <w:p>
                      <w:pPr>
                        <w:spacing w:before="41"/>
                        <w:ind w:left="31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EF4444"/>
                          <w:spacing w:val="-4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585858"/>
                          <w:spacing w:val="-4"/>
                          <w:w w:val="95"/>
                          <w:sz w:val="11"/>
                        </w:rPr>
                        <w:t>CPD</w:t>
                      </w:r>
                      <w:r>
                        <w:rPr>
                          <w:rFonts w:ascii="Arial"/>
                          <w:color w:val="585858"/>
                          <w:spacing w:val="-18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EBA7A7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EBA7A7"/>
                          <w:spacing w:val="-9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2"/>
                          <w:w w:val="95"/>
                          <w:sz w:val="11"/>
                        </w:rPr>
                        <w:t>CRANE</w:t>
                      </w:r>
                      <w:r>
                        <w:rPr>
                          <w:rFonts w:ascii="Arial"/>
                          <w:color w:val="585858"/>
                          <w:spacing w:val="-18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-4"/>
                          <w:w w:val="95"/>
                          <w:sz w:val="11"/>
                        </w:rPr>
                        <w:t>PO</w:t>
                      </w:r>
                      <w:r>
                        <w:rPr>
                          <w:rFonts w:ascii="Arial"/>
                          <w:color w:val="6F6F6F"/>
                          <w:spacing w:val="-4"/>
                          <w:w w:val="95"/>
                          <w:sz w:val="11"/>
                        </w:rPr>
                        <w:t>WER</w:t>
                      </w:r>
                      <w:r>
                        <w:rPr>
                          <w:rFonts w:ascii="Arial"/>
                          <w:color w:val="6F6F6F"/>
                          <w:spacing w:val="-21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5"/>
                          <w:w w:val="95"/>
                          <w:sz w:val="11"/>
                        </w:rPr>
                        <w:t>D</w:t>
                      </w:r>
                      <w:r>
                        <w:rPr>
                          <w:rFonts w:ascii="Arial"/>
                          <w:spacing w:val="-5"/>
                          <w:w w:val="95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color w:val="585858"/>
                          <w:spacing w:val="-5"/>
                          <w:w w:val="95"/>
                          <w:sz w:val="11"/>
                        </w:rPr>
                        <w:t>SCONNECT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before="59"/>
                        <w:ind w:left="31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EF4444"/>
                          <w:spacing w:val="-4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585858"/>
                          <w:spacing w:val="-4"/>
                          <w:sz w:val="11"/>
                        </w:rPr>
                        <w:t>SRF</w:t>
                      </w:r>
                      <w:r>
                        <w:rPr>
                          <w:rFonts w:ascii="Arial"/>
                          <w:color w:val="585858"/>
                          <w:spacing w:val="-24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EBA7A7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EBA7A7"/>
                          <w:spacing w:val="-3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2"/>
                          <w:sz w:val="11"/>
                        </w:rPr>
                        <w:t>SMOKE</w:t>
                      </w:r>
                      <w:r>
                        <w:rPr>
                          <w:rFonts w:ascii="Arial"/>
                          <w:color w:val="585858"/>
                          <w:spacing w:val="-2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7"/>
                          <w:sz w:val="11"/>
                        </w:rPr>
                        <w:t>R</w:t>
                      </w:r>
                      <w:r>
                        <w:rPr>
                          <w:rFonts w:ascii="Arial"/>
                          <w:color w:val="30302E"/>
                          <w:spacing w:val="-7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585858"/>
                          <w:spacing w:val="-7"/>
                          <w:sz w:val="11"/>
                        </w:rPr>
                        <w:t>MO</w:t>
                      </w:r>
                      <w:r>
                        <w:rPr>
                          <w:rFonts w:ascii="Arial"/>
                          <w:color w:val="868686"/>
                          <w:spacing w:val="-7"/>
                          <w:sz w:val="11"/>
                        </w:rPr>
                        <w:t>V</w:t>
                      </w:r>
                      <w:r>
                        <w:rPr>
                          <w:rFonts w:ascii="Arial"/>
                          <w:color w:val="585858"/>
                          <w:spacing w:val="-7"/>
                          <w:sz w:val="11"/>
                        </w:rPr>
                        <w:t>AL</w:t>
                      </w:r>
                      <w:r>
                        <w:rPr>
                          <w:rFonts w:ascii="Arial"/>
                          <w:color w:val="585858"/>
                          <w:spacing w:val="-27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2"/>
                          <w:sz w:val="11"/>
                        </w:rPr>
                        <w:t>FAN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154" w:lineRule="exact" w:before="49"/>
                        <w:ind w:left="31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EF4444"/>
                          <w:spacing w:val="-3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424242"/>
                          <w:spacing w:val="-3"/>
                          <w:w w:val="95"/>
                          <w:sz w:val="11"/>
                        </w:rPr>
                        <w:t>EPO</w:t>
                      </w:r>
                      <w:r>
                        <w:rPr>
                          <w:rFonts w:ascii="Arial"/>
                          <w:color w:val="424242"/>
                          <w:spacing w:val="-18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EBA7A7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EBA7A7"/>
                          <w:spacing w:val="-14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-2"/>
                          <w:w w:val="95"/>
                          <w:position w:val="1"/>
                          <w:sz w:val="11"/>
                        </w:rPr>
                        <w:t>EMERGENCY</w:t>
                      </w:r>
                      <w:r>
                        <w:rPr>
                          <w:rFonts w:ascii="Arial"/>
                          <w:color w:val="424242"/>
                          <w:spacing w:val="-19"/>
                          <w:w w:val="95"/>
                          <w:position w:val="1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2"/>
                          <w:w w:val="95"/>
                          <w:position w:val="1"/>
                          <w:sz w:val="11"/>
                        </w:rPr>
                        <w:t>POWER</w:t>
                      </w:r>
                      <w:r>
                        <w:rPr>
                          <w:rFonts w:ascii="Arial"/>
                          <w:color w:val="585858"/>
                          <w:spacing w:val="-18"/>
                          <w:w w:val="95"/>
                          <w:position w:val="1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2"/>
                          <w:w w:val="95"/>
                          <w:position w:val="1"/>
                          <w:sz w:val="11"/>
                        </w:rPr>
                        <w:t>OFF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407" w:lineRule="exact" w:before="0"/>
                        <w:ind w:left="2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222220"/>
                          <w:w w:val="105"/>
                          <w:sz w:val="42"/>
                        </w:rPr>
                        <w:t>&amp;</w:t>
                      </w:r>
                      <w:r>
                        <w:rPr>
                          <w:rFonts w:ascii="Arial"/>
                          <w:color w:val="222220"/>
                          <w:spacing w:val="-67"/>
                          <w:w w:val="105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color w:val="585858"/>
                          <w:spacing w:val="-4"/>
                          <w:w w:val="105"/>
                          <w:sz w:val="11"/>
                        </w:rPr>
                        <w:t>MAGNETIC</w:t>
                      </w:r>
                      <w:r>
                        <w:rPr>
                          <w:rFonts w:ascii="Arial"/>
                          <w:color w:val="585858"/>
                          <w:spacing w:val="-2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424242"/>
                          <w:spacing w:val="-10"/>
                          <w:w w:val="105"/>
                          <w:sz w:val="11"/>
                        </w:rPr>
                        <w:t>F</w:t>
                      </w:r>
                      <w:r>
                        <w:rPr>
                          <w:rFonts w:ascii="Arial"/>
                          <w:color w:val="868686"/>
                          <w:spacing w:val="-10"/>
                          <w:w w:val="105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color w:val="585858"/>
                          <w:spacing w:val="-10"/>
                          <w:w w:val="105"/>
                          <w:sz w:val="11"/>
                        </w:rPr>
                        <w:t>ELD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4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color w:val="30302E"/>
                          <w:sz w:val="44"/>
                        </w:rPr>
                        <w:t>ill</w:t>
                      </w:r>
                      <w:r>
                        <w:rPr>
                          <w:rFonts w:ascii="Arial"/>
                          <w:sz w:val="4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485.300018pt;margin-top:-6.651074pt;width:154.1pt;height:89.1pt;mso-position-horizontal-relative:page;mso-position-vertical-relative:paragraph;z-index:1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7"/>
                    <w:gridCol w:w="240"/>
                    <w:gridCol w:w="1945"/>
                  </w:tblGrid>
                  <w:tr>
                    <w:trPr>
                      <w:trHeight w:val="849" w:hRule="exact"/>
                    </w:trPr>
                    <w:tc>
                      <w:tcPr>
                        <w:tcW w:w="307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3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7" w:hRule="exact"/>
                    </w:trPr>
                    <w:tc>
                      <w:tcPr>
                        <w:tcW w:w="1127" w:type="dxa"/>
                        <w:gridSpan w:val="2"/>
                        <w:tcBorders>
                          <w:top w:val="single" w:sz="3" w:space="0" w:color="030000"/>
                          <w:left w:val="nil" w:sz="6" w:space="0" w:color="auto"/>
                          <w:bottom w:val="single" w:sz="3" w:space="0" w:color="000000"/>
                          <w:right w:val="single" w:sz="6" w:space="0" w:color="3A3A3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45" w:type="dxa"/>
                        <w:vMerge w:val="restart"/>
                        <w:tcBorders>
                          <w:top w:val="single" w:sz="3" w:space="0" w:color="030000"/>
                          <w:left w:val="single" w:sz="6" w:space="0" w:color="3A3A3A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78" w:val="left" w:leader="none"/>
                          </w:tabs>
                          <w:spacing w:line="302" w:lineRule="exact" w:before="114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22220"/>
                            <w:w w:val="110"/>
                            <w:sz w:val="42"/>
                          </w:rPr>
                          <w:t>&amp;</w:t>
                          <w:tab/>
                        </w:r>
                        <w:r>
                          <w:rPr>
                            <w:rFonts w:ascii="Arial"/>
                            <w:color w:val="30302E"/>
                            <w:spacing w:val="-9"/>
                            <w:sz w:val="15"/>
                          </w:rPr>
                          <w:t>N</w:t>
                        </w:r>
                        <w:r>
                          <w:rPr>
                            <w:rFonts w:ascii="Arial"/>
                            <w:color w:val="585858"/>
                            <w:spacing w:val="-9"/>
                            <w:sz w:val="15"/>
                          </w:rPr>
                          <w:t>N</w:t>
                        </w:r>
                        <w:r>
                          <w:rPr>
                            <w:rFonts w:ascii="Arial"/>
                            <w:color w:val="121211"/>
                            <w:spacing w:val="-9"/>
                            <w:sz w:val="15"/>
                          </w:rPr>
                          <w:t>EL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82" w:hRule="exact"/>
                    </w:trPr>
                    <w:tc>
                      <w:tcPr>
                        <w:tcW w:w="1127" w:type="dxa"/>
                        <w:gridSpan w:val="2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80808"/>
                          <w:right w:val="single" w:sz="6" w:space="0" w:color="3A3A3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45" w:type="dxa"/>
                        <w:vMerge/>
                        <w:tcBorders>
                          <w:left w:val="single" w:sz="6" w:space="0" w:color="3A3A3A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887" w:type="dxa"/>
                        <w:vMerge w:val="restart"/>
                        <w:tcBorders>
                          <w:top w:val="single" w:sz="3" w:space="0" w:color="080808"/>
                          <w:left w:val="nil" w:sz="6" w:space="0" w:color="auto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58" w:lineRule="exact" w:before="105"/>
                          <w:ind w:left="211" w:right="123" w:hanging="77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22220"/>
                            <w:spacing w:val="-7"/>
                            <w:w w:val="80"/>
                            <w:sz w:val="15"/>
                          </w:rPr>
                          <w:t>UP</w:t>
                        </w:r>
                        <w:r>
                          <w:rPr>
                            <w:rFonts w:ascii="Arial"/>
                            <w:color w:val="424242"/>
                            <w:spacing w:val="-7"/>
                            <w:w w:val="80"/>
                            <w:sz w:val="15"/>
                          </w:rPr>
                          <w:t>S</w:t>
                        </w:r>
                        <w:r>
                          <w:rPr>
                            <w:rFonts w:ascii="Arial"/>
                            <w:color w:val="121211"/>
                            <w:spacing w:val="-7"/>
                            <w:w w:val="80"/>
                            <w:sz w:val="15"/>
                          </w:rPr>
                          <w:t>TRE</w:t>
                        </w:r>
                        <w:r>
                          <w:rPr>
                            <w:rFonts w:ascii="Arial"/>
                            <w:color w:val="424242"/>
                            <w:spacing w:val="-7"/>
                            <w:w w:val="80"/>
                            <w:sz w:val="15"/>
                          </w:rPr>
                          <w:t>AM</w:t>
                        </w:r>
                        <w:r>
                          <w:rPr>
                            <w:rFonts w:ascii="Arial"/>
                            <w:color w:val="424242"/>
                            <w:spacing w:val="16"/>
                            <w:w w:val="7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spacing w:val="1"/>
                            <w:w w:val="85"/>
                            <w:sz w:val="15"/>
                          </w:rPr>
                          <w:t>ALCOVE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0" w:type="dxa"/>
                        <w:vMerge w:val="restart"/>
                        <w:tcBorders>
                          <w:top w:val="single" w:sz="3" w:space="0" w:color="080808"/>
                          <w:left w:val="single" w:sz="6" w:space="0" w:color="383838"/>
                          <w:right w:val="single" w:sz="6" w:space="0" w:color="3A3A3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45" w:type="dxa"/>
                        <w:vMerge/>
                        <w:tcBorders>
                          <w:left w:val="single" w:sz="6" w:space="0" w:color="3A3A3A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09" w:hRule="exact"/>
                    </w:trPr>
                    <w:tc>
                      <w:tcPr>
                        <w:tcW w:w="887" w:type="dxa"/>
                        <w:vMerge/>
                        <w:tcBorders>
                          <w:left w:val="nil" w:sz="6" w:space="0" w:color="auto"/>
                          <w:bottom w:val="single" w:sz="3" w:space="0" w:color="000000"/>
                          <w:right w:val="single" w:sz="6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vMerge/>
                        <w:tcBorders>
                          <w:left w:val="single" w:sz="6" w:space="0" w:color="383838"/>
                          <w:bottom w:val="single" w:sz="3" w:space="0" w:color="000000"/>
                          <w:right w:val="single" w:sz="6" w:space="0" w:color="3A3A3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45" w:type="dxa"/>
                        <w:tcBorders>
                          <w:top w:val="nil" w:sz="6" w:space="0" w:color="auto"/>
                          <w:left w:val="single" w:sz="6" w:space="0" w:color="3A3A3A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left="56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22220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/>
                            <w:color w:val="585858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424242"/>
          <w:spacing w:val="-25"/>
          <w:w w:val="90"/>
          <w:sz w:val="11"/>
        </w:rPr>
        <w:t>I</w:t>
      </w:r>
      <w:r>
        <w:rPr>
          <w:rFonts w:ascii="Arial"/>
          <w:color w:val="424242"/>
          <w:spacing w:val="8"/>
          <w:w w:val="90"/>
          <w:sz w:val="11"/>
        </w:rPr>
        <w:t>F</w:t>
      </w:r>
      <w:r>
        <w:rPr>
          <w:rFonts w:ascii="Arial"/>
          <w:color w:val="585858"/>
          <w:w w:val="90"/>
          <w:sz w:val="11"/>
        </w:rPr>
        <w:t>A</w:t>
      </w:r>
      <w:r>
        <w:rPr>
          <w:rFonts w:ascii="Arial"/>
          <w:color w:val="585858"/>
          <w:spacing w:val="-8"/>
          <w:w w:val="90"/>
          <w:sz w:val="11"/>
        </w:rPr>
        <w:t> </w:t>
      </w:r>
      <w:r>
        <w:rPr>
          <w:rFonts w:ascii="Arial"/>
          <w:color w:val="585858"/>
          <w:spacing w:val="-1"/>
          <w:w w:val="90"/>
          <w:sz w:val="11"/>
        </w:rPr>
        <w:t>T</w:t>
      </w:r>
      <w:r>
        <w:rPr>
          <w:rFonts w:ascii="Arial"/>
          <w:color w:val="585858"/>
          <w:spacing w:val="1"/>
          <w:w w:val="90"/>
          <w:sz w:val="11"/>
        </w:rPr>
        <w:t>O</w:t>
      </w:r>
      <w:r>
        <w:rPr>
          <w:rFonts w:ascii="Arial"/>
          <w:color w:val="585858"/>
          <w:w w:val="90"/>
          <w:sz w:val="11"/>
        </w:rPr>
        <w:t>R</w:t>
      </w:r>
      <w:r>
        <w:rPr>
          <w:rFonts w:ascii="Arial"/>
          <w:color w:val="585858"/>
          <w:spacing w:val="-2"/>
          <w:w w:val="90"/>
          <w:sz w:val="11"/>
        </w:rPr>
        <w:t>N</w:t>
      </w:r>
      <w:r>
        <w:rPr>
          <w:rFonts w:ascii="Arial"/>
          <w:color w:val="585858"/>
          <w:w w:val="90"/>
          <w:sz w:val="11"/>
        </w:rPr>
        <w:t>A</w:t>
      </w:r>
      <w:r>
        <w:rPr>
          <w:rFonts w:ascii="Arial"/>
          <w:color w:val="585858"/>
          <w:spacing w:val="-3"/>
          <w:w w:val="90"/>
          <w:sz w:val="11"/>
        </w:rPr>
        <w:t>D</w:t>
      </w:r>
      <w:r>
        <w:rPr>
          <w:rFonts w:ascii="Arial"/>
          <w:color w:val="585858"/>
          <w:w w:val="90"/>
          <w:sz w:val="11"/>
        </w:rPr>
        <w:t>O</w:t>
      </w:r>
      <w:r>
        <w:rPr>
          <w:rFonts w:ascii="Arial"/>
          <w:color w:val="585858"/>
          <w:spacing w:val="-4"/>
          <w:w w:val="90"/>
          <w:sz w:val="11"/>
        </w:rPr>
        <w:t> </w:t>
      </w:r>
      <w:r>
        <w:rPr>
          <w:rFonts w:ascii="Arial"/>
          <w:color w:val="6F6F6F"/>
          <w:spacing w:val="-3"/>
          <w:w w:val="90"/>
          <w:sz w:val="11"/>
        </w:rPr>
        <w:t>W</w:t>
      </w:r>
      <w:r>
        <w:rPr>
          <w:rFonts w:ascii="Arial"/>
          <w:color w:val="6F6F6F"/>
          <w:w w:val="90"/>
          <w:sz w:val="11"/>
        </w:rPr>
        <w:t>AR</w:t>
      </w:r>
      <w:r>
        <w:rPr>
          <w:rFonts w:ascii="Arial"/>
          <w:color w:val="6F6F6F"/>
          <w:spacing w:val="-2"/>
          <w:w w:val="90"/>
          <w:sz w:val="11"/>
        </w:rPr>
        <w:t>NI</w:t>
      </w:r>
      <w:r>
        <w:rPr>
          <w:rFonts w:ascii="Arial"/>
          <w:color w:val="6F6F6F"/>
          <w:spacing w:val="-3"/>
          <w:w w:val="90"/>
          <w:sz w:val="11"/>
        </w:rPr>
        <w:t>N</w:t>
      </w:r>
      <w:r>
        <w:rPr>
          <w:rFonts w:ascii="Arial"/>
          <w:color w:val="6F6F6F"/>
          <w:w w:val="90"/>
          <w:sz w:val="11"/>
        </w:rPr>
        <w:t>G</w:t>
      </w:r>
      <w:r>
        <w:rPr>
          <w:rFonts w:ascii="Arial"/>
          <w:color w:val="6F6F6F"/>
          <w:spacing w:val="-17"/>
          <w:w w:val="90"/>
          <w:sz w:val="11"/>
        </w:rPr>
        <w:t> </w:t>
      </w:r>
      <w:r>
        <w:rPr>
          <w:rFonts w:ascii="Arial"/>
          <w:color w:val="585858"/>
          <w:spacing w:val="-21"/>
          <w:w w:val="90"/>
          <w:sz w:val="11"/>
        </w:rPr>
        <w:t>I</w:t>
      </w:r>
      <w:r>
        <w:rPr>
          <w:rFonts w:ascii="Arial"/>
          <w:color w:val="585858"/>
          <w:w w:val="90"/>
          <w:sz w:val="11"/>
        </w:rPr>
        <w:t>S</w:t>
      </w:r>
      <w:r>
        <w:rPr>
          <w:rFonts w:ascii="Arial"/>
          <w:color w:val="585858"/>
          <w:spacing w:val="-13"/>
          <w:w w:val="90"/>
          <w:sz w:val="11"/>
        </w:rPr>
        <w:t> </w:t>
      </w:r>
      <w:r>
        <w:rPr>
          <w:rFonts w:ascii="Arial"/>
          <w:color w:val="868686"/>
          <w:spacing w:val="-19"/>
          <w:w w:val="90"/>
          <w:sz w:val="11"/>
        </w:rPr>
        <w:t>I</w:t>
      </w:r>
      <w:r>
        <w:rPr>
          <w:rFonts w:ascii="Arial"/>
          <w:color w:val="585858"/>
          <w:w w:val="90"/>
          <w:sz w:val="11"/>
        </w:rPr>
        <w:t>SS</w:t>
      </w:r>
      <w:r>
        <w:rPr>
          <w:rFonts w:ascii="Arial"/>
          <w:color w:val="585858"/>
          <w:spacing w:val="-3"/>
          <w:w w:val="90"/>
          <w:sz w:val="11"/>
        </w:rPr>
        <w:t>U</w:t>
      </w:r>
      <w:r>
        <w:rPr>
          <w:rFonts w:ascii="Arial"/>
          <w:color w:val="585858"/>
          <w:w w:val="90"/>
          <w:sz w:val="11"/>
        </w:rPr>
        <w:t>ED</w:t>
      </w:r>
      <w:r>
        <w:rPr>
          <w:rFonts w:ascii="Arial"/>
          <w:color w:val="585858"/>
          <w:spacing w:val="-13"/>
          <w:w w:val="90"/>
          <w:sz w:val="11"/>
        </w:rPr>
        <w:t> </w:t>
      </w:r>
      <w:r>
        <w:rPr>
          <w:rFonts w:ascii="Arial"/>
          <w:color w:val="585858"/>
          <w:spacing w:val="-2"/>
          <w:w w:val="90"/>
          <w:sz w:val="11"/>
        </w:rPr>
        <w:t>BY</w:t>
      </w:r>
      <w:r>
        <w:rPr>
          <w:rFonts w:ascii="Arial"/>
          <w:color w:val="585858"/>
          <w:spacing w:val="-2"/>
          <w:w w:val="90"/>
          <w:sz w:val="11"/>
        </w:rPr>
        <w:t> THE</w:t>
      </w:r>
      <w:r>
        <w:rPr>
          <w:rFonts w:ascii="Arial"/>
          <w:color w:val="585858"/>
          <w:spacing w:val="-12"/>
          <w:w w:val="90"/>
          <w:sz w:val="11"/>
        </w:rPr>
        <w:t> </w:t>
      </w:r>
      <w:r>
        <w:rPr>
          <w:rFonts w:ascii="Arial"/>
          <w:color w:val="585858"/>
          <w:spacing w:val="-5"/>
          <w:w w:val="90"/>
          <w:sz w:val="11"/>
        </w:rPr>
        <w:t>NAT</w:t>
      </w:r>
      <w:r>
        <w:rPr>
          <w:rFonts w:ascii="Arial"/>
          <w:color w:val="868686"/>
          <w:spacing w:val="-5"/>
          <w:w w:val="90"/>
          <w:sz w:val="11"/>
        </w:rPr>
        <w:t>I</w:t>
      </w:r>
      <w:r>
        <w:rPr>
          <w:rFonts w:ascii="Arial"/>
          <w:color w:val="585858"/>
          <w:spacing w:val="-5"/>
          <w:w w:val="90"/>
          <w:sz w:val="11"/>
        </w:rPr>
        <w:t>ONAL</w:t>
      </w:r>
      <w:r>
        <w:rPr>
          <w:rFonts w:ascii="Arial"/>
          <w:color w:val="585858"/>
          <w:spacing w:val="-18"/>
          <w:w w:val="90"/>
          <w:sz w:val="11"/>
        </w:rPr>
        <w:t> </w:t>
      </w:r>
      <w:r>
        <w:rPr>
          <w:rFonts w:ascii="Arial"/>
          <w:color w:val="585858"/>
          <w:spacing w:val="-2"/>
          <w:w w:val="90"/>
          <w:sz w:val="11"/>
        </w:rPr>
        <w:t>WEATHER</w:t>
      </w:r>
      <w:r>
        <w:rPr>
          <w:rFonts w:ascii="Arial"/>
          <w:color w:val="585858"/>
          <w:spacing w:val="-9"/>
          <w:w w:val="90"/>
          <w:sz w:val="11"/>
        </w:rPr>
        <w:t> </w:t>
      </w:r>
      <w:r>
        <w:rPr>
          <w:rFonts w:ascii="Arial"/>
          <w:color w:val="585858"/>
          <w:spacing w:val="-3"/>
          <w:w w:val="90"/>
          <w:sz w:val="11"/>
        </w:rPr>
        <w:t>SERVICE,</w:t>
      </w:r>
      <w:r>
        <w:rPr>
          <w:rFonts w:ascii="Arial"/>
          <w:color w:val="585858"/>
          <w:spacing w:val="-19"/>
          <w:w w:val="90"/>
          <w:sz w:val="11"/>
        </w:rPr>
        <w:t> </w:t>
      </w:r>
      <w:r>
        <w:rPr>
          <w:rFonts w:ascii="Arial"/>
          <w:color w:val="585858"/>
          <w:spacing w:val="-2"/>
          <w:w w:val="90"/>
          <w:sz w:val="11"/>
        </w:rPr>
        <w:t>AND</w:t>
      </w:r>
      <w:r>
        <w:rPr>
          <w:rFonts w:ascii="Arial"/>
          <w:color w:val="585858"/>
          <w:spacing w:val="37"/>
          <w:w w:val="85"/>
          <w:sz w:val="11"/>
        </w:rPr>
        <w:t> </w:t>
      </w:r>
      <w:r>
        <w:rPr>
          <w:rFonts w:ascii="Arial"/>
          <w:color w:val="585858"/>
          <w:spacing w:val="-7"/>
          <w:w w:val="90"/>
          <w:sz w:val="11"/>
        </w:rPr>
        <w:t>JLAB</w:t>
      </w:r>
      <w:r>
        <w:rPr>
          <w:rFonts w:ascii="Arial"/>
          <w:color w:val="9C9C9C"/>
          <w:spacing w:val="-7"/>
          <w:w w:val="90"/>
          <w:sz w:val="11"/>
        </w:rPr>
        <w:t>I</w:t>
      </w:r>
      <w:r>
        <w:rPr>
          <w:rFonts w:ascii="Arial"/>
          <w:color w:val="585858"/>
          <w:spacing w:val="-7"/>
          <w:w w:val="90"/>
          <w:sz w:val="11"/>
        </w:rPr>
        <w:t>S</w:t>
      </w:r>
      <w:r>
        <w:rPr>
          <w:rFonts w:ascii="Arial"/>
          <w:color w:val="585858"/>
          <w:spacing w:val="-15"/>
          <w:w w:val="90"/>
          <w:sz w:val="11"/>
        </w:rPr>
        <w:t> </w:t>
      </w:r>
      <w:r>
        <w:rPr>
          <w:rFonts w:ascii="Arial"/>
          <w:color w:val="6F6F6F"/>
          <w:spacing w:val="-1"/>
          <w:w w:val="90"/>
          <w:sz w:val="11"/>
        </w:rPr>
        <w:t>WITH</w:t>
      </w:r>
      <w:r>
        <w:rPr>
          <w:rFonts w:ascii="Arial"/>
          <w:spacing w:val="-1"/>
          <w:w w:val="90"/>
          <w:sz w:val="11"/>
        </w:rPr>
        <w:t>I</w:t>
      </w:r>
      <w:r>
        <w:rPr>
          <w:rFonts w:ascii="Arial"/>
          <w:color w:val="6F6F6F"/>
          <w:spacing w:val="-1"/>
          <w:w w:val="90"/>
          <w:sz w:val="11"/>
        </w:rPr>
        <w:t>N</w:t>
      </w:r>
      <w:r>
        <w:rPr>
          <w:rFonts w:ascii="Arial"/>
          <w:color w:val="868686"/>
          <w:spacing w:val="-1"/>
          <w:w w:val="90"/>
          <w:sz w:val="11"/>
        </w:rPr>
        <w:t>T</w:t>
      </w:r>
      <w:r>
        <w:rPr>
          <w:rFonts w:ascii="Arial"/>
          <w:color w:val="585858"/>
          <w:spacing w:val="-1"/>
          <w:w w:val="90"/>
          <w:sz w:val="11"/>
        </w:rPr>
        <w:t>HE</w:t>
      </w:r>
      <w:r>
        <w:rPr>
          <w:rFonts w:ascii="Arial"/>
          <w:color w:val="585858"/>
          <w:spacing w:val="-15"/>
          <w:w w:val="90"/>
          <w:sz w:val="11"/>
        </w:rPr>
        <w:t> </w:t>
      </w:r>
      <w:r>
        <w:rPr>
          <w:rFonts w:ascii="Arial"/>
          <w:color w:val="6F6F6F"/>
          <w:spacing w:val="-2"/>
          <w:w w:val="90"/>
          <w:sz w:val="11"/>
        </w:rPr>
        <w:t>WARN</w:t>
      </w:r>
      <w:r>
        <w:rPr>
          <w:rFonts w:ascii="Arial"/>
          <w:color w:val="424242"/>
          <w:spacing w:val="-2"/>
          <w:w w:val="90"/>
          <w:sz w:val="11"/>
        </w:rPr>
        <w:t>I</w:t>
      </w:r>
      <w:r>
        <w:rPr>
          <w:rFonts w:ascii="Arial"/>
          <w:color w:val="6F6F6F"/>
          <w:spacing w:val="-2"/>
          <w:w w:val="90"/>
          <w:sz w:val="11"/>
        </w:rPr>
        <w:t>N</w:t>
      </w:r>
      <w:r>
        <w:rPr>
          <w:rFonts w:ascii="Arial"/>
          <w:color w:val="424242"/>
          <w:spacing w:val="-2"/>
          <w:w w:val="90"/>
          <w:sz w:val="11"/>
        </w:rPr>
        <w:t>G</w:t>
      </w:r>
      <w:r>
        <w:rPr>
          <w:rFonts w:ascii="Arial"/>
          <w:color w:val="585858"/>
          <w:spacing w:val="-2"/>
          <w:w w:val="90"/>
          <w:sz w:val="11"/>
        </w:rPr>
        <w:t>AREA</w:t>
      </w:r>
      <w:r>
        <w:rPr>
          <w:rFonts w:ascii="Arial"/>
          <w:color w:val="AEAEAE"/>
          <w:spacing w:val="-2"/>
          <w:w w:val="90"/>
          <w:sz w:val="11"/>
        </w:rPr>
        <w:t>,</w:t>
      </w:r>
      <w:r>
        <w:rPr>
          <w:rFonts w:ascii="Arial"/>
          <w:color w:val="AEAEAE"/>
          <w:spacing w:val="43"/>
          <w:w w:val="90"/>
          <w:sz w:val="11"/>
        </w:rPr>
        <w:t> </w:t>
      </w:r>
      <w:r>
        <w:rPr>
          <w:rFonts w:ascii="Arial"/>
          <w:color w:val="585858"/>
          <w:spacing w:val="-3"/>
          <w:w w:val="90"/>
          <w:sz w:val="11"/>
        </w:rPr>
        <w:t>MO</w:t>
      </w:r>
      <w:r>
        <w:rPr>
          <w:rFonts w:ascii="Arial"/>
          <w:color w:val="868686"/>
          <w:spacing w:val="-3"/>
          <w:w w:val="90"/>
          <w:sz w:val="11"/>
        </w:rPr>
        <w:t>V</w:t>
      </w:r>
      <w:r>
        <w:rPr>
          <w:rFonts w:ascii="Arial"/>
          <w:color w:val="424242"/>
          <w:spacing w:val="-3"/>
          <w:w w:val="90"/>
          <w:sz w:val="11"/>
        </w:rPr>
        <w:t>E</w:t>
      </w:r>
      <w:r>
        <w:rPr>
          <w:rFonts w:ascii="Arial"/>
          <w:color w:val="585858"/>
          <w:spacing w:val="-3"/>
          <w:w w:val="90"/>
          <w:sz w:val="11"/>
        </w:rPr>
        <w:t>QUICKLY</w:t>
      </w:r>
      <w:r>
        <w:rPr>
          <w:rFonts w:ascii="Arial"/>
          <w:color w:val="585858"/>
          <w:spacing w:val="-13"/>
          <w:w w:val="90"/>
          <w:sz w:val="11"/>
        </w:rPr>
        <w:t> </w:t>
      </w:r>
      <w:r>
        <w:rPr>
          <w:rFonts w:ascii="Arial"/>
          <w:color w:val="585858"/>
          <w:spacing w:val="-1"/>
          <w:w w:val="90"/>
          <w:sz w:val="11"/>
        </w:rPr>
        <w:t>TO</w:t>
      </w:r>
      <w:r>
        <w:rPr>
          <w:rFonts w:ascii="Arial"/>
          <w:color w:val="585858"/>
          <w:spacing w:val="-14"/>
          <w:w w:val="90"/>
          <w:sz w:val="11"/>
        </w:rPr>
        <w:t> </w:t>
      </w:r>
      <w:r>
        <w:rPr>
          <w:rFonts w:ascii="Arial"/>
          <w:color w:val="585858"/>
          <w:spacing w:val="-1"/>
          <w:w w:val="90"/>
          <w:sz w:val="11"/>
        </w:rPr>
        <w:t>ONE</w:t>
      </w:r>
      <w:r>
        <w:rPr>
          <w:rFonts w:ascii="Arial"/>
          <w:color w:val="585858"/>
          <w:spacing w:val="-15"/>
          <w:w w:val="90"/>
          <w:sz w:val="11"/>
        </w:rPr>
        <w:t> </w:t>
      </w:r>
      <w:r>
        <w:rPr>
          <w:rFonts w:ascii="Arial"/>
          <w:color w:val="585858"/>
          <w:spacing w:val="-1"/>
          <w:w w:val="90"/>
          <w:sz w:val="11"/>
        </w:rPr>
        <w:t>OF</w:t>
      </w:r>
      <w:r>
        <w:rPr>
          <w:rFonts w:ascii="Arial"/>
          <w:color w:val="585858"/>
          <w:spacing w:val="-17"/>
          <w:w w:val="90"/>
          <w:sz w:val="11"/>
        </w:rPr>
        <w:t> </w:t>
      </w:r>
      <w:r>
        <w:rPr>
          <w:rFonts w:ascii="Arial"/>
          <w:color w:val="424242"/>
          <w:spacing w:val="-2"/>
          <w:w w:val="90"/>
          <w:sz w:val="11"/>
        </w:rPr>
        <w:t>T</w:t>
      </w:r>
      <w:r>
        <w:rPr>
          <w:rFonts w:ascii="Arial"/>
          <w:color w:val="6F6F6F"/>
          <w:spacing w:val="-2"/>
          <w:w w:val="90"/>
          <w:sz w:val="11"/>
        </w:rPr>
        <w:t>HE</w:t>
      </w:r>
      <w:r>
        <w:rPr>
          <w:rFonts w:ascii="Arial"/>
          <w:color w:val="6F6F6F"/>
          <w:spacing w:val="26"/>
          <w:w w:val="90"/>
          <w:sz w:val="11"/>
        </w:rPr>
        <w:t> </w:t>
      </w:r>
      <w:r>
        <w:rPr>
          <w:rFonts w:ascii="Arial"/>
          <w:color w:val="424242"/>
          <w:spacing w:val="-3"/>
          <w:w w:val="85"/>
          <w:sz w:val="11"/>
        </w:rPr>
        <w:t>DES</w:t>
      </w:r>
      <w:r>
        <w:rPr>
          <w:rFonts w:ascii="Arial"/>
          <w:color w:val="868686"/>
          <w:spacing w:val="-3"/>
          <w:w w:val="85"/>
          <w:sz w:val="11"/>
        </w:rPr>
        <w:t>I</w:t>
      </w:r>
      <w:r>
        <w:rPr>
          <w:rFonts w:ascii="Arial"/>
          <w:color w:val="585858"/>
          <w:spacing w:val="-3"/>
          <w:w w:val="85"/>
          <w:sz w:val="11"/>
        </w:rPr>
        <w:t>GNATED</w:t>
      </w:r>
      <w:r>
        <w:rPr>
          <w:rFonts w:ascii="Arial"/>
          <w:color w:val="585858"/>
          <w:spacing w:val="6"/>
          <w:w w:val="85"/>
          <w:sz w:val="11"/>
        </w:rPr>
        <w:t> </w:t>
      </w:r>
      <w:r>
        <w:rPr>
          <w:rFonts w:ascii="Arial"/>
          <w:color w:val="585858"/>
          <w:spacing w:val="-3"/>
          <w:w w:val="85"/>
          <w:sz w:val="11"/>
        </w:rPr>
        <w:t>S</w:t>
      </w:r>
      <w:r>
        <w:rPr>
          <w:rFonts w:ascii="Arial"/>
          <w:color w:val="30302E"/>
          <w:spacing w:val="-3"/>
          <w:w w:val="85"/>
          <w:sz w:val="11"/>
        </w:rPr>
        <w:t>E</w:t>
      </w:r>
      <w:r>
        <w:rPr>
          <w:rFonts w:ascii="Arial"/>
          <w:color w:val="6F6F6F"/>
          <w:spacing w:val="-3"/>
          <w:w w:val="85"/>
          <w:sz w:val="11"/>
        </w:rPr>
        <w:t>VERE</w:t>
      </w:r>
      <w:r>
        <w:rPr>
          <w:rFonts w:ascii="Arial"/>
          <w:color w:val="6F6F6F"/>
          <w:spacing w:val="3"/>
          <w:w w:val="85"/>
          <w:sz w:val="11"/>
        </w:rPr>
        <w:t> </w:t>
      </w:r>
      <w:r>
        <w:rPr>
          <w:rFonts w:ascii="Arial"/>
          <w:color w:val="585858"/>
          <w:spacing w:val="-1"/>
          <w:w w:val="85"/>
          <w:sz w:val="11"/>
        </w:rPr>
        <w:t>WIND</w:t>
      </w:r>
      <w:r>
        <w:rPr>
          <w:rFonts w:ascii="Arial"/>
          <w:color w:val="585858"/>
          <w:spacing w:val="6"/>
          <w:w w:val="85"/>
          <w:sz w:val="11"/>
        </w:rPr>
        <w:t> </w:t>
      </w:r>
      <w:r>
        <w:rPr>
          <w:rFonts w:ascii="Arial"/>
          <w:color w:val="6F6F6F"/>
          <w:w w:val="85"/>
          <w:sz w:val="11"/>
        </w:rPr>
        <w:t>"TAKE</w:t>
      </w:r>
      <w:r>
        <w:rPr>
          <w:rFonts w:ascii="Arial"/>
          <w:sz w:val="11"/>
        </w:rPr>
      </w:r>
    </w:p>
    <w:p>
      <w:pPr>
        <w:spacing w:after="0" w:line="263" w:lineRule="auto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5840" w:h="12240" w:orient="landscape"/>
          <w:pgMar w:top="1440" w:bottom="280" w:left="620" w:right="500"/>
          <w:cols w:num="2" w:equalWidth="0">
            <w:col w:w="3374" w:space="7430"/>
            <w:col w:w="391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line="262" w:lineRule="auto" w:before="67"/>
        <w:ind w:left="8264" w:right="2731" w:firstLine="54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b/>
          <w:color w:val="F10808"/>
          <w:w w:val="80"/>
          <w:sz w:val="25"/>
        </w:rPr>
        <w:t>FOR</w:t>
      </w:r>
      <w:r>
        <w:rPr>
          <w:rFonts w:ascii="Arial"/>
          <w:b/>
          <w:color w:val="F10808"/>
          <w:spacing w:val="-16"/>
          <w:w w:val="80"/>
          <w:sz w:val="25"/>
        </w:rPr>
        <w:t> </w:t>
      </w:r>
      <w:r>
        <w:rPr>
          <w:rFonts w:ascii="Arial"/>
          <w:b/>
          <w:color w:val="F10808"/>
          <w:w w:val="80"/>
          <w:sz w:val="25"/>
        </w:rPr>
        <w:t>HALL</w:t>
      </w:r>
      <w:r>
        <w:rPr>
          <w:rFonts w:ascii="Arial"/>
          <w:b/>
          <w:color w:val="F10808"/>
          <w:spacing w:val="-19"/>
          <w:w w:val="80"/>
          <w:sz w:val="25"/>
        </w:rPr>
        <w:t> </w:t>
      </w:r>
      <w:r>
        <w:rPr>
          <w:rFonts w:ascii="Arial"/>
          <w:b/>
          <w:color w:val="F10808"/>
          <w:w w:val="80"/>
          <w:sz w:val="25"/>
        </w:rPr>
        <w:t>WORKER</w:t>
      </w:r>
      <w:r>
        <w:rPr>
          <w:rFonts w:ascii="Arial"/>
          <w:b/>
          <w:color w:val="F10808"/>
          <w:spacing w:val="21"/>
          <w:w w:val="79"/>
          <w:sz w:val="25"/>
        </w:rPr>
        <w:t> </w:t>
      </w:r>
      <w:r>
        <w:rPr>
          <w:rFonts w:ascii="Arial"/>
          <w:b/>
          <w:color w:val="F10808"/>
          <w:w w:val="80"/>
          <w:sz w:val="25"/>
          <w:u w:val="thick" w:color="000000"/>
        </w:rPr>
        <w:t>AWARENESS</w:t>
      </w:r>
      <w:r>
        <w:rPr>
          <w:rFonts w:ascii="Arial"/>
          <w:b/>
          <w:color w:val="F10808"/>
          <w:spacing w:val="15"/>
          <w:w w:val="80"/>
          <w:sz w:val="25"/>
          <w:u w:val="thick" w:color="000000"/>
        </w:rPr>
        <w:t> </w:t>
      </w:r>
      <w:r>
        <w:rPr>
          <w:rFonts w:ascii="Arial"/>
          <w:b/>
          <w:color w:val="F10808"/>
          <w:spacing w:val="-1"/>
          <w:w w:val="80"/>
          <w:sz w:val="25"/>
          <w:u w:val="thick" w:color="000000"/>
        </w:rPr>
        <w:t>TRAINING</w:t>
      </w:r>
      <w:r>
        <w:rPr>
          <w:rFonts w:ascii="Arial"/>
          <w:b/>
          <w:color w:val="F10808"/>
          <w:spacing w:val="11"/>
          <w:w w:val="80"/>
          <w:sz w:val="25"/>
          <w:u w:val="thick" w:color="000000"/>
        </w:rPr>
        <w:t> </w:t>
      </w:r>
      <w:r>
        <w:rPr>
          <w:rFonts w:ascii="Arial"/>
          <w:b/>
          <w:color w:val="F10808"/>
          <w:w w:val="80"/>
          <w:sz w:val="25"/>
          <w:u w:val="thick" w:color="000000"/>
        </w:rPr>
        <w:t>ONLY</w:t>
      </w:r>
      <w:r>
        <w:rPr>
          <w:rFonts w:ascii="Arial"/>
          <w:b/>
          <w:color w:val="F10808"/>
          <w:w w:val="79"/>
          <w:sz w:val="25"/>
        </w:rPr>
      </w:r>
      <w:r>
        <w:rPr>
          <w:rFonts w:ascii="Arial"/>
          <w:sz w:val="25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24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03.15pt;height:34.4pt;mso-position-horizontal-relative:char;mso-position-vertical-relative:line" coordorigin="0,0" coordsize="2063,688">
            <v:group style="position:absolute;left:12;top:6;width:2;height:676" coordorigin="12,6" coordsize="2,676">
              <v:shape style="position:absolute;left:12;top:6;width:2;height:676" coordorigin="12,6" coordsize="0,676" path="m12,682l12,6e" filled="false" stroked="true" strokeweight=".58772pt" strokecolor="#474747">
                <v:path arrowok="t"/>
              </v:shape>
            </v:group>
            <v:group style="position:absolute;left:6;top:12;width:2051;height:2" coordorigin="6,12" coordsize="2051,2">
              <v:shape style="position:absolute;left:6;top:12;width:2051;height:2" coordorigin="6,12" coordsize="2051,0" path="m6,12l2057,12e" filled="false" stroked="true" strokeweight=".58772pt" strokecolor="#3e3e3e">
                <v:path arrowok="t"/>
              </v:shape>
            </v:group>
            <v:group style="position:absolute;left:2051;top:6;width:2;height:676" coordorigin="2051,6" coordsize="2,676">
              <v:shape style="position:absolute;left:2051;top:6;width:2;height:676" coordorigin="2051,6" coordsize="0,676" path="m2051,682l2051,6e" filled="false" stroked="true" strokeweight=".58772pt" strokecolor="#3e3e3e">
                <v:path arrowok="t"/>
              </v:shape>
            </v:group>
            <v:group style="position:absolute;left:6;top:676;width:2045;height:2" coordorigin="6,676" coordsize="2045,2">
              <v:shape style="position:absolute;left:6;top:676;width:2045;height:2" coordorigin="6,676" coordsize="2045,0" path="m6,676l2051,676e" filled="false" stroked="true" strokeweight=".58772pt" strokecolor="#2e2e2e">
                <v:path arrowok="t"/>
              </v:shape>
              <v:shape style="position:absolute;left:0;top:0;width:2063;height:688" type="#_x0000_t202" filled="false" stroked="false">
                <v:textbox inset="0,0,0,0">
                  <w:txbxContent>
                    <w:p>
                      <w:pPr>
                        <w:spacing w:line="260" w:lineRule="auto" w:before="69"/>
                        <w:ind w:left="313" w:right="325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A"/>
                          <w:spacing w:val="-3"/>
                          <w:w w:val="8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64646"/>
                          <w:spacing w:val="-3"/>
                          <w:w w:val="85"/>
                          <w:sz w:val="15"/>
                        </w:rPr>
                        <w:t>X</w:t>
                      </w:r>
                      <w:r>
                        <w:rPr>
                          <w:rFonts w:ascii="Arial"/>
                          <w:color w:val="2B2B2A"/>
                          <w:spacing w:val="-3"/>
                          <w:w w:val="85"/>
                          <w:sz w:val="15"/>
                        </w:rPr>
                        <w:t>PER</w:t>
                      </w:r>
                      <w:r>
                        <w:rPr>
                          <w:rFonts w:ascii="Arial"/>
                          <w:color w:val="808080"/>
                          <w:spacing w:val="-3"/>
                          <w:w w:val="8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464646"/>
                          <w:spacing w:val="-3"/>
                          <w:w w:val="85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2B2B2A"/>
                          <w:spacing w:val="-3"/>
                          <w:w w:val="85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64646"/>
                          <w:spacing w:val="-3"/>
                          <w:w w:val="85"/>
                          <w:sz w:val="15"/>
                        </w:rPr>
                        <w:t>NTA</w:t>
                      </w:r>
                      <w:r>
                        <w:rPr>
                          <w:rFonts w:ascii="Arial"/>
                          <w:color w:val="2B2B2A"/>
                          <w:spacing w:val="-3"/>
                          <w:w w:val="8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2B2B2A"/>
                          <w:spacing w:val="-15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64646"/>
                          <w:spacing w:val="-3"/>
                          <w:w w:val="85"/>
                          <w:sz w:val="15"/>
                        </w:rPr>
                        <w:t>HA</w:t>
                      </w:r>
                      <w:r>
                        <w:rPr>
                          <w:rFonts w:ascii="Arial"/>
                          <w:color w:val="2B2B2A"/>
                          <w:spacing w:val="-3"/>
                          <w:w w:val="8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464646"/>
                          <w:spacing w:val="-3"/>
                          <w:w w:val="8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464646"/>
                          <w:spacing w:val="-8"/>
                          <w:w w:val="8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64646"/>
                          <w:w w:val="85"/>
                          <w:sz w:val="15"/>
                        </w:rPr>
                        <w:t>B</w:t>
                      </w:r>
                      <w:r>
                        <w:rPr>
                          <w:rFonts w:ascii="Arial"/>
                          <w:color w:val="464646"/>
                          <w:spacing w:val="23"/>
                          <w:w w:val="8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B2B2A"/>
                          <w:spacing w:val="-5"/>
                          <w:w w:val="95"/>
                          <w:sz w:val="15"/>
                        </w:rPr>
                        <w:t>B</w:t>
                      </w:r>
                      <w:r>
                        <w:rPr>
                          <w:rFonts w:ascii="Arial"/>
                          <w:color w:val="121212"/>
                          <w:spacing w:val="-5"/>
                          <w:w w:val="95"/>
                          <w:sz w:val="15"/>
                        </w:rPr>
                        <w:t>U</w:t>
                      </w:r>
                      <w:r>
                        <w:rPr>
                          <w:rFonts w:ascii="Arial"/>
                          <w:color w:val="464646"/>
                          <w:spacing w:val="-5"/>
                          <w:w w:val="95"/>
                          <w:sz w:val="15"/>
                        </w:rPr>
                        <w:t>ILD</w:t>
                      </w:r>
                      <w:r>
                        <w:rPr>
                          <w:rFonts w:ascii="Arial"/>
                          <w:spacing w:val="-5"/>
                          <w:w w:val="9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2B2B2A"/>
                          <w:spacing w:val="-5"/>
                          <w:w w:val="95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464646"/>
                          <w:spacing w:val="-5"/>
                          <w:w w:val="95"/>
                          <w:sz w:val="15"/>
                        </w:rPr>
                        <w:t>G94</w:t>
                      </w:r>
                      <w:r>
                        <w:rPr>
                          <w:rFonts w:ascii="Arial"/>
                          <w:color w:val="969696"/>
                          <w:spacing w:val="-5"/>
                          <w:w w:val="95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color w:val="2B2B2A"/>
                          <w:spacing w:val="-5"/>
                          <w:w w:val="95"/>
                          <w:sz w:val="15"/>
                        </w:rPr>
                        <w:t>F</w:t>
                      </w:r>
                      <w:r>
                        <w:rPr>
                          <w:rFonts w:ascii="Arial"/>
                          <w:color w:val="464646"/>
                          <w:spacing w:val="-5"/>
                          <w:w w:val="9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2B2B2A"/>
                          <w:spacing w:val="-5"/>
                          <w:w w:val="95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464646"/>
                          <w:spacing w:val="-5"/>
                          <w:w w:val="95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2B2B2A"/>
                          <w:spacing w:val="-5"/>
                          <w:w w:val="95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464646"/>
                          <w:spacing w:val="-5"/>
                          <w:w w:val="95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color w:val="464646"/>
                          <w:spacing w:val="24"/>
                          <w:w w:val="9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B2B2A"/>
                          <w:spacing w:val="-2"/>
                          <w:w w:val="8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464646"/>
                          <w:spacing w:val="-2"/>
                          <w:w w:val="8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2B2B2A"/>
                          <w:spacing w:val="-2"/>
                          <w:w w:val="80"/>
                          <w:sz w:val="15"/>
                        </w:rPr>
                        <w:t>ERG</w:t>
                      </w:r>
                      <w:r>
                        <w:rPr>
                          <w:rFonts w:ascii="Arial"/>
                          <w:color w:val="464646"/>
                          <w:spacing w:val="-2"/>
                          <w:w w:val="80"/>
                          <w:sz w:val="15"/>
                        </w:rPr>
                        <w:t>ENCY</w:t>
                      </w:r>
                      <w:r>
                        <w:rPr>
                          <w:rFonts w:ascii="Arial"/>
                          <w:color w:val="464646"/>
                          <w:spacing w:val="32"/>
                          <w:w w:val="8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B2B2A"/>
                          <w:spacing w:val="-2"/>
                          <w:w w:val="80"/>
                          <w:sz w:val="15"/>
                        </w:rPr>
                        <w:t>PL</w:t>
                      </w:r>
                      <w:r>
                        <w:rPr>
                          <w:rFonts w:ascii="Arial"/>
                          <w:color w:val="464646"/>
                          <w:spacing w:val="-2"/>
                          <w:w w:val="80"/>
                          <w:sz w:val="15"/>
                        </w:rPr>
                        <w:t>AN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00" w:lineRule="atLeast"/>
        <w:ind w:left="124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03.15pt;height:55.25pt;mso-position-horizontal-relative:char;mso-position-vertical-relative:line" coordorigin="0,0" coordsize="2063,1105">
            <v:group style="position:absolute;left:12;top:6;width:2;height:1093" coordorigin="12,6" coordsize="2,1093">
              <v:shape style="position:absolute;left:12;top:6;width:2;height:1093" coordorigin="12,6" coordsize="0,1093" path="m12,1099l12,6e" filled="false" stroked="true" strokeweight=".58772pt" strokecolor="#474747">
                <v:path arrowok="t"/>
              </v:shape>
            </v:group>
            <v:group style="position:absolute;left:6;top:12;width:2051;height:2" coordorigin="6,12" coordsize="2051,2">
              <v:shape style="position:absolute;left:6;top:12;width:2051;height:2" coordorigin="6,12" coordsize="2051,0" path="m6,12l2057,12e" filled="false" stroked="true" strokeweight=".58772pt" strokecolor="#444444">
                <v:path arrowok="t"/>
              </v:shape>
            </v:group>
            <v:group style="position:absolute;left:2051;top:12;width:2;height:1087" coordorigin="2051,12" coordsize="2,1087">
              <v:shape style="position:absolute;left:2051;top:12;width:2;height:1087" coordorigin="2051,12" coordsize="0,1087" path="m2051,1099l2051,12e" filled="false" stroked="true" strokeweight=".58772pt" strokecolor="#3a3a3a">
                <v:path arrowok="t"/>
              </v:shape>
            </v:group>
            <v:group style="position:absolute;left:6;top:1096;width:2045;height:2" coordorigin="6,1096" coordsize="2045,2">
              <v:shape style="position:absolute;left:6;top:1096;width:2045;height:2" coordorigin="6,1096" coordsize="2045,0" path="m6,1096l2051,1096e" filled="false" stroked="true" strokeweight=".29386pt" strokecolor="#171717">
                <v:path arrowok="t"/>
              </v:shape>
            </v:group>
            <v:group style="position:absolute;left:1320;top:830;width:2;height:146" coordorigin="1320,830" coordsize="2,146">
              <v:shape style="position:absolute;left:1320;top:830;width:2;height:146" coordorigin="1320,830" coordsize="0,146" path="m1320,830l1320,976e" filled="false" stroked="true" strokeweight="2.6747pt" strokecolor="#e3e3e3">
                <v:path arrowok="t"/>
              </v:shape>
              <v:shape style="position:absolute;left:0;top:0;width:2063;height:110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0"/>
                        <w:ind w:left="18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F74D4D"/>
                          <w:spacing w:val="-31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color w:val="DA6161"/>
                          <w:spacing w:val="6"/>
                          <w:sz w:val="11"/>
                        </w:rPr>
                        <w:t>N</w:t>
                      </w:r>
                      <w:r>
                        <w:rPr>
                          <w:rFonts w:ascii="Arial"/>
                          <w:color w:val="DA6161"/>
                          <w:spacing w:val="-1"/>
                          <w:sz w:val="11"/>
                        </w:rPr>
                        <w:t>C</w:t>
                      </w:r>
                      <w:r>
                        <w:rPr>
                          <w:rFonts w:ascii="Arial"/>
                          <w:color w:val="DA6161"/>
                          <w:sz w:val="11"/>
                        </w:rPr>
                        <w:t>A</w:t>
                      </w:r>
                      <w:r>
                        <w:rPr>
                          <w:rFonts w:ascii="Arial"/>
                          <w:color w:val="DA6161"/>
                          <w:spacing w:val="-9"/>
                          <w:sz w:val="11"/>
                        </w:rPr>
                        <w:t>S</w:t>
                      </w:r>
                      <w:r>
                        <w:rPr>
                          <w:rFonts w:ascii="Arial"/>
                          <w:color w:val="D14747"/>
                          <w:spacing w:val="5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DA6161"/>
                          <w:sz w:val="11"/>
                        </w:rPr>
                        <w:t>O</w:t>
                      </w:r>
                      <w:r>
                        <w:rPr>
                          <w:rFonts w:ascii="Arial"/>
                          <w:color w:val="DA6161"/>
                          <w:spacing w:val="6"/>
                          <w:sz w:val="11"/>
                        </w:rPr>
                        <w:t>F</w:t>
                      </w:r>
                      <w:r>
                        <w:rPr>
                          <w:rFonts w:ascii="Arial"/>
                          <w:color w:val="DA6161"/>
                          <w:spacing w:val="-8"/>
                          <w:sz w:val="11"/>
                        </w:rPr>
                        <w:t>F</w:t>
                      </w:r>
                      <w:r>
                        <w:rPr>
                          <w:rFonts w:ascii="Arial"/>
                          <w:color w:val="CF9092"/>
                          <w:spacing w:val="-17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color w:val="DA6161"/>
                          <w:spacing w:val="-3"/>
                          <w:sz w:val="11"/>
                        </w:rPr>
                        <w:t>R</w:t>
                      </w:r>
                      <w:r>
                        <w:rPr>
                          <w:rFonts w:ascii="Arial"/>
                          <w:color w:val="D14747"/>
                          <w:spacing w:val="-2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E3D2D2"/>
                          <w:sz w:val="11"/>
                        </w:rPr>
                        <w:t>: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264" w:lineRule="auto" w:before="15"/>
                        <w:ind w:left="301" w:right="849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464646"/>
                          <w:spacing w:val="-3"/>
                          <w:w w:val="85"/>
                          <w:sz w:val="11"/>
                        </w:rPr>
                        <w:t>STA</w:t>
                      </w:r>
                      <w:r>
                        <w:rPr>
                          <w:rFonts w:ascii="Arial"/>
                          <w:color w:val="6F6F6F"/>
                          <w:spacing w:val="-3"/>
                          <w:w w:val="85"/>
                          <w:sz w:val="11"/>
                        </w:rPr>
                        <w:t>Y</w:t>
                      </w:r>
                      <w:r>
                        <w:rPr>
                          <w:rFonts w:ascii="Arial"/>
                          <w:color w:val="6F6F6F"/>
                          <w:spacing w:val="4"/>
                          <w:w w:val="8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464646"/>
                          <w:spacing w:val="-1"/>
                          <w:w w:val="85"/>
                          <w:sz w:val="11"/>
                        </w:rPr>
                        <w:t>CALM</w:t>
                      </w:r>
                      <w:r>
                        <w:rPr>
                          <w:rFonts w:ascii="Arial"/>
                          <w:color w:val="464646"/>
                          <w:spacing w:val="25"/>
                          <w:w w:val="85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D5D5D"/>
                          <w:spacing w:val="-3"/>
                          <w:w w:val="90"/>
                          <w:sz w:val="11"/>
                        </w:rPr>
                        <w:t>WALK</w:t>
                      </w:r>
                      <w:r>
                        <w:rPr>
                          <w:rFonts w:ascii="Arial"/>
                          <w:color w:val="969696"/>
                          <w:spacing w:val="-3"/>
                          <w:w w:val="90"/>
                          <w:sz w:val="11"/>
                        </w:rPr>
                        <w:t>,</w:t>
                      </w:r>
                      <w:r>
                        <w:rPr>
                          <w:rFonts w:ascii="Arial"/>
                          <w:color w:val="5D5D5D"/>
                          <w:spacing w:val="-3"/>
                          <w:w w:val="90"/>
                          <w:sz w:val="11"/>
                        </w:rPr>
                        <w:t>DO</w:t>
                      </w:r>
                      <w:r>
                        <w:rPr>
                          <w:rFonts w:ascii="Arial"/>
                          <w:color w:val="5D5D5D"/>
                          <w:spacing w:val="-5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6F6F6F"/>
                          <w:w w:val="90"/>
                          <w:sz w:val="11"/>
                        </w:rPr>
                        <w:t>NOT</w:t>
                      </w:r>
                      <w:r>
                        <w:rPr>
                          <w:rFonts w:ascii="Arial"/>
                          <w:color w:val="6F6F6F"/>
                          <w:spacing w:val="-12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D5D5D"/>
                          <w:w w:val="90"/>
                          <w:sz w:val="11"/>
                        </w:rPr>
                        <w:t>RUN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261" w:lineRule="auto" w:before="3"/>
                        <w:ind w:left="301" w:right="238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464646"/>
                          <w:spacing w:val="-1"/>
                          <w:w w:val="90"/>
                          <w:sz w:val="11"/>
                        </w:rPr>
                        <w:t>ACT</w:t>
                      </w:r>
                      <w:r>
                        <w:rPr>
                          <w:rFonts w:ascii="Arial"/>
                          <w:color w:val="6F6F6F"/>
                          <w:spacing w:val="-1"/>
                          <w:w w:val="90"/>
                          <w:sz w:val="11"/>
                        </w:rPr>
                        <w:t>IVAT</w:t>
                      </w:r>
                      <w:r>
                        <w:rPr>
                          <w:rFonts w:ascii="Arial"/>
                          <w:color w:val="464646"/>
                          <w:spacing w:val="-1"/>
                          <w:w w:val="90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5D5D5D"/>
                          <w:spacing w:val="-1"/>
                          <w:w w:val="90"/>
                          <w:sz w:val="11"/>
                        </w:rPr>
                        <w:t>NEAREST</w:t>
                      </w:r>
                      <w:r>
                        <w:rPr>
                          <w:rFonts w:ascii="Arial"/>
                          <w:color w:val="5D5D5D"/>
                          <w:spacing w:val="-17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464646"/>
                          <w:spacing w:val="-1"/>
                          <w:w w:val="90"/>
                          <w:sz w:val="11"/>
                        </w:rPr>
                        <w:t>PUL</w:t>
                      </w:r>
                      <w:r>
                        <w:rPr>
                          <w:rFonts w:ascii="Arial"/>
                          <w:color w:val="6F6F6F"/>
                          <w:spacing w:val="-1"/>
                          <w:w w:val="90"/>
                          <w:sz w:val="11"/>
                        </w:rPr>
                        <w:t>L</w:t>
                      </w:r>
                      <w:r>
                        <w:rPr>
                          <w:rFonts w:ascii="Arial"/>
                          <w:color w:val="5D5D5D"/>
                          <w:spacing w:val="-1"/>
                          <w:w w:val="90"/>
                          <w:sz w:val="11"/>
                        </w:rPr>
                        <w:t>BOX</w:t>
                      </w:r>
                      <w:r>
                        <w:rPr>
                          <w:rFonts w:ascii="Arial"/>
                          <w:color w:val="969696"/>
                          <w:spacing w:val="-1"/>
                          <w:w w:val="90"/>
                          <w:sz w:val="11"/>
                        </w:rPr>
                        <w:t>,</w:t>
                      </w:r>
                      <w:r>
                        <w:rPr>
                          <w:rFonts w:ascii="Arial"/>
                          <w:color w:val="969696"/>
                          <w:spacing w:val="27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2B2B2A"/>
                          <w:spacing w:val="-2"/>
                          <w:w w:val="90"/>
                          <w:sz w:val="11"/>
                        </w:rPr>
                        <w:t>F</w:t>
                      </w:r>
                      <w:r>
                        <w:rPr>
                          <w:rFonts w:ascii="Arial"/>
                          <w:color w:val="5D5D5D"/>
                          <w:spacing w:val="-2"/>
                          <w:w w:val="90"/>
                          <w:sz w:val="11"/>
                        </w:rPr>
                        <w:t>OLLOWARROWS</w:t>
                      </w:r>
                      <w:r>
                        <w:rPr>
                          <w:rFonts w:ascii="Arial"/>
                          <w:color w:val="5D5D5D"/>
                          <w:spacing w:val="-3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D5D5D"/>
                          <w:spacing w:val="-2"/>
                          <w:w w:val="90"/>
                          <w:sz w:val="11"/>
                        </w:rPr>
                        <w:t>IN</w:t>
                      </w:r>
                      <w:r>
                        <w:rPr>
                          <w:rFonts w:ascii="Arial"/>
                          <w:color w:val="464646"/>
                          <w:spacing w:val="-2"/>
                          <w:w w:val="90"/>
                          <w:sz w:val="11"/>
                        </w:rPr>
                        <w:t>DI</w:t>
                      </w:r>
                      <w:r>
                        <w:rPr>
                          <w:rFonts w:ascii="Arial"/>
                          <w:color w:val="808080"/>
                          <w:spacing w:val="-2"/>
                          <w:w w:val="90"/>
                          <w:sz w:val="11"/>
                        </w:rPr>
                        <w:t>A</w:t>
                      </w:r>
                      <w:r>
                        <w:rPr>
                          <w:rFonts w:ascii="Arial"/>
                          <w:color w:val="5D5D5D"/>
                          <w:spacing w:val="-2"/>
                          <w:w w:val="90"/>
                          <w:sz w:val="11"/>
                        </w:rPr>
                        <w:t>GRAM</w:t>
                      </w:r>
                      <w:r>
                        <w:rPr>
                          <w:rFonts w:ascii="Arial"/>
                          <w:color w:val="2B2B2A"/>
                          <w:spacing w:val="-2"/>
                          <w:w w:val="90"/>
                          <w:sz w:val="11"/>
                        </w:rPr>
                        <w:t>,</w:t>
                      </w:r>
                      <w:r>
                        <w:rPr>
                          <w:rFonts w:ascii="Arial"/>
                          <w:color w:val="5D5D5D"/>
                          <w:spacing w:val="-2"/>
                          <w:w w:val="90"/>
                          <w:sz w:val="11"/>
                        </w:rPr>
                        <w:t>&amp;</w:t>
                      </w:r>
                      <w:r>
                        <w:rPr>
                          <w:rFonts w:ascii="Arial"/>
                          <w:color w:val="5D5D5D"/>
                          <w:spacing w:val="29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D5D5D"/>
                          <w:spacing w:val="-7"/>
                          <w:w w:val="90"/>
                          <w:sz w:val="11"/>
                        </w:rPr>
                        <w:t>M</w:t>
                      </w:r>
                      <w:r>
                        <w:rPr>
                          <w:rFonts w:ascii="Arial"/>
                          <w:color w:val="2B2B2A"/>
                          <w:spacing w:val="-7"/>
                          <w:w w:val="90"/>
                          <w:sz w:val="11"/>
                        </w:rPr>
                        <w:t>E</w:t>
                      </w:r>
                      <w:r>
                        <w:rPr>
                          <w:rFonts w:ascii="Arial"/>
                          <w:color w:val="464646"/>
                          <w:spacing w:val="-7"/>
                          <w:w w:val="90"/>
                          <w:sz w:val="11"/>
                        </w:rPr>
                        <w:t>ET</w:t>
                      </w:r>
                      <w:r>
                        <w:rPr>
                          <w:rFonts w:ascii="Arial"/>
                          <w:color w:val="464646"/>
                          <w:spacing w:val="-14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D5D5D"/>
                          <w:spacing w:val="-1"/>
                          <w:w w:val="90"/>
                          <w:sz w:val="11"/>
                        </w:rPr>
                        <w:t>AT</w:t>
                      </w:r>
                      <w:r>
                        <w:rPr>
                          <w:rFonts w:ascii="Arial"/>
                          <w:color w:val="5D5D5D"/>
                          <w:spacing w:val="-2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464646"/>
                          <w:spacing w:val="-3"/>
                          <w:w w:val="90"/>
                          <w:sz w:val="11"/>
                        </w:rPr>
                        <w:t>MUS</w:t>
                      </w:r>
                      <w:r>
                        <w:rPr>
                          <w:rFonts w:ascii="Arial"/>
                          <w:color w:val="6F6F6F"/>
                          <w:spacing w:val="-3"/>
                          <w:w w:val="90"/>
                          <w:sz w:val="11"/>
                        </w:rPr>
                        <w:t>T</w:t>
                      </w:r>
                      <w:r>
                        <w:rPr>
                          <w:rFonts w:ascii="Arial"/>
                          <w:color w:val="464646"/>
                          <w:spacing w:val="-3"/>
                          <w:w w:val="90"/>
                          <w:sz w:val="11"/>
                        </w:rPr>
                        <w:t>ER</w:t>
                      </w:r>
                      <w:r>
                        <w:rPr>
                          <w:rFonts w:ascii="Arial"/>
                          <w:color w:val="464646"/>
                          <w:spacing w:val="-4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Arial"/>
                          <w:color w:val="5D5D5D"/>
                          <w:spacing w:val="-6"/>
                          <w:w w:val="90"/>
                          <w:sz w:val="11"/>
                        </w:rPr>
                        <w:t>PO</w:t>
                      </w:r>
                      <w:r>
                        <w:rPr>
                          <w:rFonts w:ascii="Arial"/>
                          <w:color w:val="B8B8B8"/>
                          <w:spacing w:val="-6"/>
                          <w:w w:val="90"/>
                          <w:sz w:val="11"/>
                        </w:rPr>
                        <w:t>I</w:t>
                      </w:r>
                      <w:r>
                        <w:rPr>
                          <w:rFonts w:ascii="Arial"/>
                          <w:color w:val="5D5D5D"/>
                          <w:spacing w:val="-6"/>
                          <w:w w:val="90"/>
                          <w:sz w:val="11"/>
                        </w:rPr>
                        <w:t>NT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after="0" w:line="240" w:lineRule="auto"/>
        <w:rPr>
          <w:rFonts w:ascii="Arial" w:hAnsi="Arial" w:cs="Arial" w:eastAsia="Arial"/>
          <w:sz w:val="7"/>
          <w:szCs w:val="7"/>
        </w:rPr>
        <w:sectPr>
          <w:pgSz w:w="15840" w:h="12240" w:orient="landscape"/>
          <w:pgMar w:top="1140" w:bottom="280" w:left="600" w:right="4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35"/>
          <w:szCs w:val="35"/>
        </w:rPr>
      </w:pPr>
    </w:p>
    <w:p>
      <w:pPr>
        <w:pStyle w:val="Heading3"/>
        <w:spacing w:line="347" w:lineRule="exact" w:before="0"/>
        <w:ind w:left="1860" w:right="0" w:firstLine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10.779999pt;margin-top:-.318195pt;width:11pt;height:72.05pt;mso-position-horizontal-relative:page;mso-position-vertical-relative:paragraph;z-index:1696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/>
                      <w:color w:val="464646"/>
                      <w:w w:val="50"/>
                      <w:sz w:val="144"/>
                    </w:rPr>
                    <w:t>t</w:t>
                  </w:r>
                  <w:r>
                    <w:rPr>
                      <w:rFonts w:ascii="Arial"/>
                      <w:sz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B8B8B8"/>
          <w:w w:val="55"/>
          <w:sz w:val="30"/>
        </w:rPr>
        <w:t>_J</w:t>
      </w:r>
      <w:r>
        <w:rPr>
          <w:rFonts w:ascii="Times New Roman"/>
          <w:i/>
          <w:color w:val="B8B8B8"/>
          <w:spacing w:val="5"/>
          <w:w w:val="55"/>
          <w:sz w:val="30"/>
        </w:rPr>
        <w:t> </w:t>
      </w:r>
      <w:r>
        <w:rPr>
          <w:rFonts w:ascii="Times New Roman"/>
          <w:color w:val="B8B8B8"/>
          <w:spacing w:val="-1"/>
          <w:w w:val="55"/>
        </w:rPr>
        <w:t>-r=--=--=--=--=--=</w:t>
      </w:r>
      <w:r>
        <w:rPr>
          <w:rFonts w:ascii="Times New Roman"/>
          <w:color w:val="B8B8B8"/>
          <w:spacing w:val="-1"/>
          <w:w w:val="55"/>
          <w:position w:val="-2"/>
        </w:rPr>
        <w:t>--=-</w:t>
      </w:r>
      <w:r>
        <w:rPr>
          <w:rFonts w:ascii="Times New Roman"/>
        </w:rPr>
      </w:r>
    </w:p>
    <w:p>
      <w:pPr>
        <w:spacing w:line="123" w:lineRule="exact" w:before="0"/>
        <w:ind w:left="187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969696"/>
          <w:w w:val="160"/>
          <w:sz w:val="12"/>
        </w:rPr>
        <w:t>_</w:t>
      </w:r>
      <w:r>
        <w:rPr>
          <w:rFonts w:ascii="Times New Roman"/>
          <w:color w:val="969696"/>
          <w:spacing w:val="-8"/>
          <w:w w:val="160"/>
          <w:sz w:val="12"/>
        </w:rPr>
        <w:t> </w:t>
      </w:r>
      <w:r>
        <w:rPr>
          <w:rFonts w:ascii="Times New Roman"/>
          <w:color w:val="B8B8B8"/>
          <w:w w:val="160"/>
          <w:sz w:val="12"/>
        </w:rPr>
        <w:t>_J</w:t>
      </w:r>
      <w:r>
        <w:rPr>
          <w:rFonts w:ascii="Times New Roman"/>
          <w:sz w:val="12"/>
        </w:rPr>
      </w:r>
    </w:p>
    <w:p>
      <w:pPr>
        <w:spacing w:before="86"/>
        <w:ind w:left="161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90"/>
        </w:rPr>
        <w:br w:type="column"/>
      </w:r>
      <w:r>
        <w:rPr>
          <w:rFonts w:ascii="Arial"/>
          <w:color w:val="F74D4D"/>
          <w:spacing w:val="-10"/>
          <w:w w:val="90"/>
          <w:sz w:val="11"/>
        </w:rPr>
        <w:t>I</w:t>
      </w:r>
      <w:r>
        <w:rPr>
          <w:rFonts w:ascii="Arial"/>
          <w:color w:val="D14747"/>
          <w:spacing w:val="-10"/>
          <w:w w:val="90"/>
          <w:sz w:val="11"/>
        </w:rPr>
        <w:t>N</w:t>
      </w:r>
      <w:r>
        <w:rPr>
          <w:rFonts w:ascii="Arial"/>
          <w:color w:val="D14747"/>
          <w:spacing w:val="-1"/>
          <w:w w:val="90"/>
          <w:sz w:val="11"/>
        </w:rPr>
        <w:t> </w:t>
      </w:r>
      <w:r>
        <w:rPr>
          <w:rFonts w:ascii="Arial"/>
          <w:color w:val="DA6161"/>
          <w:spacing w:val="-2"/>
          <w:w w:val="90"/>
          <w:sz w:val="11"/>
        </w:rPr>
        <w:t>CAS</w:t>
      </w:r>
      <w:r>
        <w:rPr>
          <w:rFonts w:ascii="Arial"/>
          <w:color w:val="D14747"/>
          <w:spacing w:val="-2"/>
          <w:w w:val="90"/>
          <w:sz w:val="11"/>
        </w:rPr>
        <w:t>E</w:t>
      </w:r>
      <w:r>
        <w:rPr>
          <w:rFonts w:ascii="Arial"/>
          <w:color w:val="D14747"/>
          <w:spacing w:val="-6"/>
          <w:w w:val="90"/>
          <w:sz w:val="11"/>
        </w:rPr>
        <w:t> </w:t>
      </w:r>
      <w:r>
        <w:rPr>
          <w:rFonts w:ascii="Arial"/>
          <w:color w:val="DA6161"/>
          <w:spacing w:val="-2"/>
          <w:w w:val="90"/>
          <w:sz w:val="11"/>
        </w:rPr>
        <w:t>O</w:t>
      </w:r>
      <w:r>
        <w:rPr>
          <w:rFonts w:ascii="Arial"/>
          <w:color w:val="D14747"/>
          <w:spacing w:val="-2"/>
          <w:w w:val="90"/>
          <w:sz w:val="11"/>
        </w:rPr>
        <w:t>F</w:t>
      </w:r>
      <w:r>
        <w:rPr>
          <w:rFonts w:ascii="Arial"/>
          <w:color w:val="D14747"/>
          <w:spacing w:val="-5"/>
          <w:w w:val="90"/>
          <w:sz w:val="11"/>
        </w:rPr>
        <w:t> </w:t>
      </w:r>
      <w:r>
        <w:rPr>
          <w:rFonts w:ascii="Arial"/>
          <w:color w:val="DA6161"/>
          <w:spacing w:val="-2"/>
          <w:w w:val="90"/>
          <w:sz w:val="11"/>
        </w:rPr>
        <w:t>S</w:t>
      </w:r>
      <w:r>
        <w:rPr>
          <w:rFonts w:ascii="Arial"/>
          <w:color w:val="D14747"/>
          <w:spacing w:val="-2"/>
          <w:w w:val="90"/>
          <w:sz w:val="11"/>
        </w:rPr>
        <w:t>E</w:t>
      </w:r>
      <w:r>
        <w:rPr>
          <w:rFonts w:ascii="Arial"/>
          <w:color w:val="E67A79"/>
          <w:spacing w:val="-2"/>
          <w:w w:val="90"/>
          <w:sz w:val="11"/>
        </w:rPr>
        <w:t>V</w:t>
      </w:r>
      <w:r>
        <w:rPr>
          <w:rFonts w:ascii="Arial"/>
          <w:color w:val="D14747"/>
          <w:spacing w:val="-2"/>
          <w:w w:val="90"/>
          <w:sz w:val="11"/>
        </w:rPr>
        <w:t>ER</w:t>
      </w:r>
      <w:r>
        <w:rPr>
          <w:rFonts w:ascii="Arial"/>
          <w:color w:val="DA6161"/>
          <w:spacing w:val="-2"/>
          <w:w w:val="90"/>
          <w:sz w:val="11"/>
        </w:rPr>
        <w:t>E</w:t>
      </w:r>
      <w:r>
        <w:rPr>
          <w:rFonts w:ascii="Arial"/>
          <w:color w:val="E67A79"/>
          <w:spacing w:val="-2"/>
          <w:w w:val="90"/>
          <w:sz w:val="11"/>
        </w:rPr>
        <w:t>WIND</w:t>
      </w:r>
      <w:r>
        <w:rPr>
          <w:rFonts w:ascii="Arial"/>
          <w:color w:val="CF9092"/>
          <w:spacing w:val="-2"/>
          <w:w w:val="90"/>
          <w:sz w:val="11"/>
        </w:rPr>
        <w:t>:</w:t>
      </w:r>
      <w:r>
        <w:rPr>
          <w:rFonts w:ascii="Arial"/>
          <w:sz w:val="11"/>
        </w:rPr>
      </w:r>
    </w:p>
    <w:p>
      <w:pPr>
        <w:spacing w:line="264" w:lineRule="auto" w:before="20"/>
        <w:ind w:left="1649" w:right="444" w:hanging="34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195.699997pt;margin-top:-88.878006pt;width:377.65pt;height:295.55pt;mso-position-horizontal-relative:page;mso-position-vertical-relative:paragraph;z-index:-159928" coordorigin="3914,-1778" coordsize="7553,5911">
            <v:shape style="position:absolute;left:3914;top:-1763;width:2422;height:5895" type="#_x0000_t75" stroked="false">
              <v:imagedata r:id="rId57" o:title=""/>
            </v:shape>
            <v:shape style="position:absolute;left:6812;top:-1763;width:4655;height:2439" type="#_x0000_t75" stroked="false">
              <v:imagedata r:id="rId58" o:title=""/>
            </v:shape>
            <v:group style="position:absolute;left:6336;top:-1775;width:1070;height:2" coordorigin="6336,-1775" coordsize="1070,2">
              <v:shape style="position:absolute;left:6336;top:-1775;width:1070;height:2" coordorigin="6336,-1775" coordsize="1070,0" path="m6336,-1775l7406,-1775e" filled="false" stroked="true" strokeweight=".29386pt" strokecolor="#222222">
                <v:path arrowok="t"/>
              </v:shape>
            </v:group>
            <v:group style="position:absolute;left:6286;top:634;width:2;height:1463" coordorigin="6286,634" coordsize="2,1463">
              <v:shape style="position:absolute;left:6286;top:634;width:2;height:1463" coordorigin="6286,634" coordsize="0,1463" path="m6286,2097l6286,634e" filled="false" stroked="true" strokeweight=".29386pt" strokecolor="#5b5b5b">
                <v:path arrowok="t"/>
              </v:shape>
            </v:group>
            <v:group style="position:absolute;left:6336;top:-1658;width:1070;height:2" coordorigin="6336,-1658" coordsize="1070,2">
              <v:shape style="position:absolute;left:6336;top:-1658;width:1070;height:2" coordorigin="6336,-1658" coordsize="1070,0" path="m6336,-1658l7406,-1658e" filled="false" stroked="true" strokeweight=".29386pt" strokecolor="#6f6f6f">
                <v:path arrowok="t"/>
              </v:shape>
              <v:shape style="position:absolute;left:6794;top:1458;width:4673;height:1657" type="#_x0000_t75" stroked="false">
                <v:imagedata r:id="rId59" o:title=""/>
              </v:shape>
            </v:group>
            <v:group style="position:absolute;left:7482;top:652;width:2;height:1639" coordorigin="7482,652" coordsize="2,1639">
              <v:shape style="position:absolute;left:7482;top:652;width:2;height:1639" coordorigin="7482,652" coordsize="0,1639" path="m7482,2291l7482,652e" filled="false" stroked="true" strokeweight=".58772pt" strokecolor="#676767">
                <v:path arrowok="t"/>
              </v:shape>
            </v:group>
            <v:group style="position:absolute;left:9710;top:675;width:2;height:993" coordorigin="9710,675" coordsize="2,993">
              <v:shape style="position:absolute;left:9710;top:675;width:2;height:993" coordorigin="9710,675" coordsize="0,993" path="m9710,1668l9710,675e" filled="false" stroked="true" strokeweight=".29386pt" strokecolor="#343434">
                <v:path arrowok="t"/>
              </v:shape>
            </v:group>
            <v:group style="position:absolute;left:9816;top:675;width:2;height:993" coordorigin="9816,675" coordsize="2,993">
              <v:shape style="position:absolute;left:9816;top:675;width:2;height:993" coordorigin="9816,675" coordsize="0,993" path="m9816,1668l9816,675e" filled="false" stroked="true" strokeweight=".29386pt" strokecolor="#2b2b2b">
                <v:path arrowok="t"/>
              </v:shape>
            </v:group>
            <v:group style="position:absolute;left:11435;top:399;width:2;height:770" coordorigin="11435,399" coordsize="2,770">
              <v:shape style="position:absolute;left:11435;top:399;width:2;height:770" coordorigin="11435,399" coordsize="0,770" path="m11435,1169l11435,399e" filled="false" stroked="true" strokeweight=".29386pt" strokecolor="#222222">
                <v:path arrowok="t"/>
              </v:shape>
            </v:group>
            <v:group style="position:absolute;left:8093;top:875;width:1370;height:2" coordorigin="8093,875" coordsize="1370,2">
              <v:shape style="position:absolute;left:8093;top:875;width:1370;height:2" coordorigin="8093,875" coordsize="1370,0" path="m8093,875l9463,875e" filled="false" stroked="true" strokeweight=".58772pt" strokecolor="#3a3a3a">
                <v:path arrowok="t"/>
              </v:shape>
            </v:group>
            <v:group style="position:absolute;left:7808;top:869;width:2;height:641" coordorigin="7808,869" coordsize="2,641">
              <v:shape style="position:absolute;left:7808;top:869;width:2;height:641" coordorigin="7808,869" coordsize="0,641" path="m7808,1510l7808,869e" filled="false" stroked="true" strokeweight=".29386pt" strokecolor="#0c0c0c">
                <v:path arrowok="t"/>
              </v:shape>
            </v:group>
            <v:group style="position:absolute;left:8099;top:869;width:2;height:641" coordorigin="8099,869" coordsize="2,641">
              <v:shape style="position:absolute;left:8099;top:869;width:2;height:641" coordorigin="8099,869" coordsize="0,641" path="m8099,1510l8099,869e" filled="false" stroked="true" strokeweight=".58772pt" strokecolor="#3a3a3a">
                <v:path arrowok="t"/>
              </v:shape>
            </v:group>
            <v:group style="position:absolute;left:8534;top:1557;width:929;height:2" coordorigin="8534,1557" coordsize="929,2">
              <v:shape style="position:absolute;left:8534;top:1557;width:929;height:2" coordorigin="8534,1557" coordsize="929,0" path="m8534,1557l9463,1557e" filled="false" stroked="true" strokeweight=".58772pt" strokecolor="#383838">
                <v:path arrowok="t"/>
              </v:shape>
              <v:shape style="position:absolute;left:7447;top:3304;width:1369;height:829" type="#_x0000_t75" stroked="false">
                <v:imagedata r:id="rId60" o:title=""/>
              </v:shape>
            </v:group>
            <v:group style="position:absolute;left:6318;top:4001;width:1129;height:2" coordorigin="6318,4001" coordsize="1129,2">
              <v:shape style="position:absolute;left:6318;top:4001;width:1129;height:2" coordorigin="6318,4001" coordsize="1129,0" path="m6318,4001l7447,4001e" filled="false" stroked="true" strokeweight=".29386pt" strokecolor="#222222">
                <v:path arrowok="t"/>
              </v:shape>
            </v:group>
            <v:group style="position:absolute;left:6318;top:4119;width:1129;height:2" coordorigin="6318,4119" coordsize="1129,2">
              <v:shape style="position:absolute;left:6318;top:4119;width:1129;height:2" coordorigin="6318,4119" coordsize="1129,0" path="m6318,4119l7447,4119e" filled="false" stroked="true" strokeweight=".29386pt" strokecolor="#28282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53.306152pt;margin-top:-9.724939pt;width:102.85pt;height:55.55pt;mso-position-horizontal-relative:page;mso-position-vertical-relative:paragraph;z-index:-159904" coordorigin="13066,-194" coordsize="2057,1111">
            <v:group style="position:absolute;left:13078;top:-189;width:2;height:1099" coordorigin="13078,-189" coordsize="2,1099">
              <v:shape style="position:absolute;left:13078;top:-189;width:2;height:1099" coordorigin="13078,-189" coordsize="0,1099" path="m13078,910l13078,-189e" filled="false" stroked="true" strokeweight=".58772pt" strokecolor="#474747">
                <v:path arrowok="t"/>
              </v:shape>
            </v:group>
            <v:group style="position:absolute;left:13072;top:-183;width:2045;height:2" coordorigin="13072,-183" coordsize="2045,2">
              <v:shape style="position:absolute;left:13072;top:-183;width:2045;height:2" coordorigin="13072,-183" coordsize="2045,0" path="m13072,-183l15117,-183e" filled="false" stroked="true" strokeweight=".58772pt" strokecolor="#444444">
                <v:path arrowok="t"/>
              </v:shape>
            </v:group>
            <v:group style="position:absolute;left:15117;top:-183;width:2;height:1093" coordorigin="15117,-183" coordsize="2,1093">
              <v:shape style="position:absolute;left:15117;top:-183;width:2;height:1093" coordorigin="15117,-183" coordsize="0,1093" path="m15117,910l15117,-183e" filled="false" stroked="true" strokeweight=".58772pt" strokecolor="#383838">
                <v:path arrowok="t"/>
              </v:shape>
            </v:group>
            <v:group style="position:absolute;left:13072;top:907;width:2045;height:2" coordorigin="13072,907" coordsize="2045,2">
              <v:shape style="position:absolute;left:13072;top:907;width:2045;height:2" coordorigin="13072,907" coordsize="2045,0" path="m13072,907l15117,907e" filled="false" stroked="true" strokeweight=".29386pt" strokecolor="#17171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9.979980pt;margin-top:34.632557pt;width:33pt;height:40.6pt;mso-position-horizontal-relative:page;mso-position-vertical-relative:paragraph;z-index:-159808" type="#_x0000_t202" filled="false" stroked="false">
            <v:textbox inset="0,0,0,0">
              <w:txbxContent>
                <w:p>
                  <w:pPr>
                    <w:spacing w:line="811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2CF80D"/>
                      <w:spacing w:val="-46"/>
                      <w:w w:val="90"/>
                      <w:position w:val="-14"/>
                      <w:sz w:val="81"/>
                    </w:rPr>
                    <w:t>.</w:t>
                  </w:r>
                  <w:r>
                    <w:rPr>
                      <w:rFonts w:ascii="Arial"/>
                      <w:color w:val="2CF80D"/>
                      <w:spacing w:val="66"/>
                      <w:w w:val="90"/>
                      <w:position w:val="-14"/>
                      <w:sz w:val="81"/>
                    </w:rPr>
                    <w:t>.</w:t>
                  </w:r>
                  <w:r>
                    <w:rPr>
                      <w:rFonts w:ascii="Arial"/>
                      <w:color w:val="5D5D5D"/>
                      <w:w w:val="90"/>
                      <w:sz w:val="11"/>
                    </w:rPr>
                    <w:t>E</w:t>
                  </w:r>
                  <w:r>
                    <w:rPr>
                      <w:rFonts w:ascii="Arial"/>
                      <w:color w:val="5D5D5D"/>
                      <w:spacing w:val="-4"/>
                      <w:w w:val="90"/>
                      <w:sz w:val="11"/>
                    </w:rPr>
                    <w:t>A</w:t>
                  </w:r>
                  <w:r>
                    <w:rPr>
                      <w:rFonts w:ascii="Arial"/>
                      <w:color w:val="5D5D5D"/>
                      <w:spacing w:val="-2"/>
                      <w:w w:val="90"/>
                      <w:sz w:val="11"/>
                    </w:rPr>
                    <w:t>S</w:t>
                  </w:r>
                  <w:r>
                    <w:rPr>
                      <w:rFonts w:ascii="Arial"/>
                      <w:color w:val="808080"/>
                      <w:w w:val="90"/>
                      <w:sz w:val="11"/>
                    </w:rPr>
                    <w:t>.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64646"/>
          <w:spacing w:val="-14"/>
          <w:w w:val="90"/>
          <w:sz w:val="11"/>
        </w:rPr>
        <w:t>IF </w:t>
      </w:r>
      <w:r>
        <w:rPr>
          <w:rFonts w:ascii="Arial"/>
          <w:color w:val="5D5D5D"/>
          <w:w w:val="90"/>
          <w:sz w:val="11"/>
        </w:rPr>
        <w:t>A</w:t>
      </w:r>
      <w:r>
        <w:rPr>
          <w:rFonts w:ascii="Arial"/>
          <w:color w:val="5D5D5D"/>
          <w:spacing w:val="-6"/>
          <w:w w:val="90"/>
          <w:sz w:val="11"/>
        </w:rPr>
        <w:t> </w:t>
      </w:r>
      <w:r>
        <w:rPr>
          <w:rFonts w:ascii="Arial"/>
          <w:color w:val="5D5D5D"/>
          <w:spacing w:val="-1"/>
          <w:w w:val="90"/>
          <w:sz w:val="11"/>
        </w:rPr>
        <w:t>TORNADO</w:t>
      </w:r>
      <w:r>
        <w:rPr>
          <w:rFonts w:ascii="Arial"/>
          <w:color w:val="5D5D5D"/>
          <w:spacing w:val="1"/>
          <w:w w:val="90"/>
          <w:sz w:val="11"/>
        </w:rPr>
        <w:t> </w:t>
      </w:r>
      <w:r>
        <w:rPr>
          <w:rFonts w:ascii="Arial"/>
          <w:color w:val="5D5D5D"/>
          <w:spacing w:val="-2"/>
          <w:w w:val="90"/>
          <w:sz w:val="11"/>
        </w:rPr>
        <w:t>WARNING</w:t>
      </w:r>
      <w:r>
        <w:rPr>
          <w:rFonts w:ascii="Arial"/>
          <w:color w:val="5D5D5D"/>
          <w:spacing w:val="-12"/>
          <w:w w:val="90"/>
          <w:sz w:val="11"/>
        </w:rPr>
        <w:t> </w:t>
      </w:r>
      <w:r>
        <w:rPr>
          <w:rFonts w:ascii="Arial"/>
          <w:color w:val="5D5D5D"/>
          <w:w w:val="90"/>
          <w:sz w:val="11"/>
        </w:rPr>
        <w:t>IS</w:t>
      </w:r>
      <w:r>
        <w:rPr>
          <w:rFonts w:ascii="Arial"/>
          <w:color w:val="5D5D5D"/>
          <w:spacing w:val="-13"/>
          <w:w w:val="90"/>
          <w:sz w:val="11"/>
        </w:rPr>
        <w:t> </w:t>
      </w:r>
      <w:r>
        <w:rPr>
          <w:rFonts w:ascii="Arial"/>
          <w:color w:val="B8B8B8"/>
          <w:spacing w:val="-6"/>
          <w:w w:val="90"/>
          <w:sz w:val="11"/>
        </w:rPr>
        <w:t>I</w:t>
      </w:r>
      <w:r>
        <w:rPr>
          <w:rFonts w:ascii="Arial"/>
          <w:color w:val="5D5D5D"/>
          <w:spacing w:val="-6"/>
          <w:w w:val="90"/>
          <w:sz w:val="11"/>
        </w:rPr>
        <w:t>SS</w:t>
      </w:r>
      <w:r>
        <w:rPr>
          <w:rFonts w:ascii="Arial"/>
          <w:color w:val="808080"/>
          <w:spacing w:val="-6"/>
          <w:w w:val="90"/>
          <w:sz w:val="11"/>
        </w:rPr>
        <w:t>U</w:t>
      </w:r>
      <w:r>
        <w:rPr>
          <w:rFonts w:ascii="Arial"/>
          <w:color w:val="464646"/>
          <w:spacing w:val="-6"/>
          <w:w w:val="90"/>
          <w:sz w:val="11"/>
        </w:rPr>
        <w:t>ED</w:t>
      </w:r>
      <w:r>
        <w:rPr>
          <w:rFonts w:ascii="Arial"/>
          <w:color w:val="5D5D5D"/>
          <w:spacing w:val="-6"/>
          <w:w w:val="90"/>
          <w:sz w:val="11"/>
        </w:rPr>
        <w:t>B</w:t>
      </w:r>
      <w:r>
        <w:rPr>
          <w:rFonts w:ascii="Arial"/>
          <w:color w:val="808080"/>
          <w:spacing w:val="-6"/>
          <w:w w:val="90"/>
          <w:sz w:val="11"/>
        </w:rPr>
        <w:t>Y</w:t>
      </w:r>
      <w:r>
        <w:rPr>
          <w:rFonts w:ascii="Arial"/>
          <w:color w:val="808080"/>
          <w:spacing w:val="27"/>
          <w:w w:val="90"/>
          <w:sz w:val="11"/>
        </w:rPr>
        <w:t> </w:t>
      </w:r>
      <w:r>
        <w:rPr>
          <w:rFonts w:ascii="Arial"/>
          <w:color w:val="2B2B2A"/>
          <w:w w:val="85"/>
          <w:sz w:val="11"/>
        </w:rPr>
        <w:t>T</w:t>
      </w:r>
      <w:r>
        <w:rPr>
          <w:rFonts w:ascii="Arial"/>
          <w:color w:val="464646"/>
          <w:spacing w:val="-6"/>
          <w:w w:val="85"/>
          <w:sz w:val="11"/>
        </w:rPr>
        <w:t>H</w:t>
      </w:r>
      <w:r>
        <w:rPr>
          <w:rFonts w:ascii="Arial"/>
          <w:color w:val="2B2B2A"/>
          <w:w w:val="85"/>
          <w:sz w:val="11"/>
        </w:rPr>
        <w:t>E</w:t>
      </w:r>
      <w:r>
        <w:rPr>
          <w:rFonts w:ascii="Arial"/>
          <w:color w:val="2B2B2A"/>
          <w:spacing w:val="-6"/>
          <w:w w:val="85"/>
          <w:sz w:val="11"/>
        </w:rPr>
        <w:t> </w:t>
      </w:r>
      <w:r>
        <w:rPr>
          <w:rFonts w:ascii="Arial"/>
          <w:color w:val="5D5D5D"/>
          <w:spacing w:val="-1"/>
          <w:w w:val="85"/>
          <w:sz w:val="11"/>
        </w:rPr>
        <w:t>NA</w:t>
      </w:r>
      <w:r>
        <w:rPr>
          <w:rFonts w:ascii="Arial"/>
          <w:color w:val="5D5D5D"/>
          <w:spacing w:val="-36"/>
          <w:w w:val="85"/>
          <w:sz w:val="11"/>
        </w:rPr>
        <w:t>T</w:t>
      </w:r>
      <w:r>
        <w:rPr>
          <w:rFonts w:ascii="Arial"/>
          <w:color w:val="969696"/>
          <w:spacing w:val="-23"/>
          <w:w w:val="85"/>
          <w:sz w:val="11"/>
        </w:rPr>
        <w:t>I</w:t>
      </w:r>
      <w:r>
        <w:rPr>
          <w:rFonts w:ascii="Arial"/>
          <w:color w:val="5D5D5D"/>
          <w:spacing w:val="-2"/>
          <w:w w:val="85"/>
          <w:sz w:val="11"/>
        </w:rPr>
        <w:t>O</w:t>
      </w:r>
      <w:r>
        <w:rPr>
          <w:rFonts w:ascii="Arial"/>
          <w:color w:val="5D5D5D"/>
          <w:spacing w:val="-1"/>
          <w:w w:val="85"/>
          <w:sz w:val="11"/>
        </w:rPr>
        <w:t>N</w:t>
      </w:r>
      <w:r>
        <w:rPr>
          <w:rFonts w:ascii="Arial"/>
          <w:color w:val="5D5D5D"/>
          <w:w w:val="85"/>
          <w:sz w:val="11"/>
        </w:rPr>
        <w:t>AL</w:t>
      </w:r>
      <w:r>
        <w:rPr>
          <w:rFonts w:ascii="Arial"/>
          <w:color w:val="5D5D5D"/>
          <w:spacing w:val="15"/>
          <w:w w:val="85"/>
          <w:sz w:val="11"/>
        </w:rPr>
        <w:t> </w:t>
      </w:r>
      <w:r>
        <w:rPr>
          <w:rFonts w:ascii="Arial"/>
          <w:color w:val="808080"/>
          <w:spacing w:val="-3"/>
          <w:w w:val="85"/>
          <w:sz w:val="11"/>
        </w:rPr>
        <w:t>W</w:t>
      </w:r>
      <w:r>
        <w:rPr>
          <w:rFonts w:ascii="Arial"/>
          <w:color w:val="5D5D5D"/>
          <w:w w:val="85"/>
          <w:sz w:val="11"/>
        </w:rPr>
        <w:t>E</w:t>
      </w:r>
      <w:r>
        <w:rPr>
          <w:rFonts w:ascii="Arial"/>
          <w:color w:val="5D5D5D"/>
          <w:spacing w:val="-1"/>
          <w:w w:val="85"/>
          <w:sz w:val="11"/>
        </w:rPr>
        <w:t>A</w:t>
      </w:r>
      <w:r>
        <w:rPr>
          <w:rFonts w:ascii="Arial"/>
          <w:color w:val="5D5D5D"/>
          <w:w w:val="85"/>
          <w:sz w:val="11"/>
        </w:rPr>
        <w:t>T</w:t>
      </w:r>
      <w:r>
        <w:rPr>
          <w:rFonts w:ascii="Arial"/>
          <w:color w:val="5D5D5D"/>
          <w:spacing w:val="-1"/>
          <w:w w:val="85"/>
          <w:sz w:val="11"/>
        </w:rPr>
        <w:t>H</w:t>
      </w:r>
      <w:r>
        <w:rPr>
          <w:rFonts w:ascii="Arial"/>
          <w:color w:val="5D5D5D"/>
          <w:w w:val="85"/>
          <w:sz w:val="11"/>
        </w:rPr>
        <w:t>ER</w:t>
      </w:r>
      <w:r>
        <w:rPr>
          <w:rFonts w:ascii="Arial"/>
          <w:color w:val="5D5D5D"/>
          <w:spacing w:val="14"/>
          <w:w w:val="85"/>
          <w:sz w:val="11"/>
        </w:rPr>
        <w:t> </w:t>
      </w:r>
      <w:r>
        <w:rPr>
          <w:rFonts w:ascii="Arial"/>
          <w:color w:val="5D5D5D"/>
          <w:spacing w:val="-1"/>
          <w:w w:val="85"/>
          <w:sz w:val="11"/>
        </w:rPr>
        <w:t>SER</w:t>
      </w:r>
      <w:r>
        <w:rPr>
          <w:rFonts w:ascii="Arial"/>
          <w:color w:val="5D5D5D"/>
          <w:spacing w:val="7"/>
          <w:w w:val="85"/>
          <w:sz w:val="11"/>
        </w:rPr>
        <w:t>V</w:t>
      </w:r>
      <w:r>
        <w:rPr>
          <w:rFonts w:ascii="Arial"/>
          <w:color w:val="808080"/>
          <w:spacing w:val="-12"/>
          <w:w w:val="85"/>
          <w:sz w:val="11"/>
        </w:rPr>
        <w:t>I</w:t>
      </w:r>
      <w:r>
        <w:rPr>
          <w:rFonts w:ascii="Arial"/>
          <w:color w:val="5D5D5D"/>
          <w:spacing w:val="-3"/>
          <w:w w:val="85"/>
          <w:sz w:val="11"/>
        </w:rPr>
        <w:t>C</w:t>
      </w:r>
      <w:r>
        <w:rPr>
          <w:rFonts w:ascii="Arial"/>
          <w:color w:val="2B2B2A"/>
          <w:spacing w:val="-3"/>
          <w:w w:val="85"/>
          <w:sz w:val="11"/>
        </w:rPr>
        <w:t>E</w:t>
      </w:r>
      <w:r>
        <w:rPr>
          <w:rFonts w:ascii="Arial"/>
          <w:color w:val="969696"/>
          <w:w w:val="85"/>
          <w:sz w:val="11"/>
        </w:rPr>
        <w:t>,</w:t>
      </w:r>
      <w:r>
        <w:rPr>
          <w:rFonts w:ascii="Arial"/>
          <w:color w:val="969696"/>
          <w:spacing w:val="-9"/>
          <w:w w:val="85"/>
          <w:sz w:val="11"/>
        </w:rPr>
        <w:t> </w:t>
      </w:r>
      <w:r>
        <w:rPr>
          <w:rFonts w:ascii="Arial"/>
          <w:color w:val="464646"/>
          <w:w w:val="85"/>
          <w:sz w:val="11"/>
        </w:rPr>
        <w:t>A</w:t>
      </w:r>
      <w:r>
        <w:rPr>
          <w:rFonts w:ascii="Arial"/>
          <w:color w:val="464646"/>
          <w:spacing w:val="-1"/>
          <w:w w:val="85"/>
          <w:sz w:val="11"/>
        </w:rPr>
        <w:t>N</w:t>
      </w:r>
      <w:r>
        <w:rPr>
          <w:rFonts w:ascii="Arial"/>
          <w:color w:val="464646"/>
          <w:w w:val="85"/>
          <w:sz w:val="11"/>
        </w:rPr>
        <w:t>D</w:t>
      </w:r>
      <w:r>
        <w:rPr>
          <w:rFonts w:ascii="Arial"/>
          <w:color w:val="464646"/>
          <w:w w:val="85"/>
          <w:sz w:val="11"/>
        </w:rPr>
        <w:t> </w:t>
      </w:r>
      <w:r>
        <w:rPr>
          <w:rFonts w:ascii="Arial"/>
          <w:color w:val="5D5D5D"/>
          <w:spacing w:val="-2"/>
          <w:w w:val="90"/>
          <w:sz w:val="11"/>
        </w:rPr>
        <w:t>J</w:t>
      </w:r>
      <w:r>
        <w:rPr>
          <w:rFonts w:ascii="Arial"/>
          <w:color w:val="5D5D5D"/>
          <w:w w:val="90"/>
          <w:sz w:val="11"/>
        </w:rPr>
        <w:t>L</w:t>
      </w:r>
      <w:r>
        <w:rPr>
          <w:rFonts w:ascii="Arial"/>
          <w:color w:val="5D5D5D"/>
          <w:spacing w:val="-2"/>
          <w:w w:val="90"/>
          <w:sz w:val="11"/>
        </w:rPr>
        <w:t>A</w:t>
      </w:r>
      <w:r>
        <w:rPr>
          <w:rFonts w:ascii="Arial"/>
          <w:color w:val="5D5D5D"/>
          <w:spacing w:val="-7"/>
          <w:w w:val="90"/>
          <w:sz w:val="11"/>
        </w:rPr>
        <w:t>B</w:t>
      </w:r>
      <w:r>
        <w:rPr>
          <w:rFonts w:ascii="Arial"/>
          <w:color w:val="464646"/>
          <w:spacing w:val="-26"/>
          <w:w w:val="90"/>
          <w:sz w:val="11"/>
        </w:rPr>
        <w:t>I</w:t>
      </w:r>
      <w:r>
        <w:rPr>
          <w:rFonts w:ascii="Arial"/>
          <w:color w:val="464646"/>
          <w:spacing w:val="8"/>
          <w:w w:val="90"/>
          <w:sz w:val="11"/>
        </w:rPr>
        <w:t>S</w:t>
      </w:r>
      <w:r>
        <w:rPr>
          <w:rFonts w:ascii="Arial"/>
          <w:color w:val="5D5D5D"/>
          <w:spacing w:val="-34"/>
          <w:w w:val="90"/>
          <w:sz w:val="11"/>
        </w:rPr>
        <w:t>W</w:t>
      </w:r>
      <w:r>
        <w:rPr>
          <w:rFonts w:ascii="Arial"/>
          <w:color w:val="969696"/>
          <w:spacing w:val="-25"/>
          <w:w w:val="90"/>
          <w:sz w:val="11"/>
        </w:rPr>
        <w:t>I</w:t>
      </w:r>
      <w:r>
        <w:rPr>
          <w:rFonts w:ascii="Arial"/>
          <w:color w:val="464646"/>
          <w:spacing w:val="-4"/>
          <w:w w:val="90"/>
          <w:sz w:val="11"/>
        </w:rPr>
        <w:t>T</w:t>
      </w:r>
      <w:r>
        <w:rPr>
          <w:rFonts w:ascii="Arial"/>
          <w:color w:val="2B2B2A"/>
          <w:spacing w:val="-27"/>
          <w:w w:val="90"/>
          <w:sz w:val="11"/>
        </w:rPr>
        <w:t>H</w:t>
      </w:r>
      <w:r>
        <w:rPr>
          <w:rFonts w:ascii="Arial"/>
          <w:color w:val="808080"/>
          <w:spacing w:val="-23"/>
          <w:w w:val="90"/>
          <w:sz w:val="11"/>
        </w:rPr>
        <w:t>I</w:t>
      </w:r>
      <w:r>
        <w:rPr>
          <w:rFonts w:ascii="Arial"/>
          <w:color w:val="808080"/>
          <w:spacing w:val="5"/>
          <w:w w:val="90"/>
          <w:sz w:val="11"/>
        </w:rPr>
        <w:t>N</w:t>
      </w:r>
      <w:r>
        <w:rPr>
          <w:rFonts w:ascii="Arial"/>
          <w:color w:val="464646"/>
          <w:spacing w:val="-1"/>
          <w:w w:val="90"/>
          <w:sz w:val="11"/>
        </w:rPr>
        <w:t>T</w:t>
      </w:r>
      <w:r>
        <w:rPr>
          <w:rFonts w:ascii="Arial"/>
          <w:color w:val="464646"/>
          <w:spacing w:val="5"/>
          <w:w w:val="90"/>
          <w:sz w:val="11"/>
        </w:rPr>
        <w:t>H</w:t>
      </w:r>
      <w:r>
        <w:rPr>
          <w:rFonts w:ascii="Arial"/>
          <w:color w:val="2B2B2A"/>
          <w:w w:val="90"/>
          <w:sz w:val="11"/>
        </w:rPr>
        <w:t>E</w:t>
      </w:r>
      <w:r>
        <w:rPr>
          <w:rFonts w:ascii="Arial"/>
          <w:color w:val="2B2B2A"/>
          <w:spacing w:val="-18"/>
          <w:w w:val="90"/>
          <w:sz w:val="11"/>
        </w:rPr>
        <w:t> </w:t>
      </w:r>
      <w:r>
        <w:rPr>
          <w:rFonts w:ascii="Arial"/>
          <w:color w:val="6F6F6F"/>
          <w:spacing w:val="-3"/>
          <w:w w:val="90"/>
          <w:sz w:val="11"/>
        </w:rPr>
        <w:t>W</w:t>
      </w:r>
      <w:r>
        <w:rPr>
          <w:rFonts w:ascii="Arial"/>
          <w:color w:val="6F6F6F"/>
          <w:spacing w:val="3"/>
          <w:w w:val="90"/>
          <w:sz w:val="11"/>
        </w:rPr>
        <w:t>A</w:t>
      </w:r>
      <w:r>
        <w:rPr>
          <w:rFonts w:ascii="Arial"/>
          <w:color w:val="464646"/>
          <w:w w:val="90"/>
          <w:sz w:val="11"/>
        </w:rPr>
        <w:t>R</w:t>
      </w:r>
      <w:r>
        <w:rPr>
          <w:rFonts w:ascii="Arial"/>
          <w:color w:val="464646"/>
          <w:spacing w:val="-5"/>
          <w:w w:val="90"/>
          <w:sz w:val="11"/>
        </w:rPr>
        <w:t>N</w:t>
      </w:r>
      <w:r>
        <w:rPr>
          <w:rFonts w:ascii="Arial"/>
          <w:color w:val="969696"/>
          <w:spacing w:val="-9"/>
          <w:w w:val="90"/>
          <w:sz w:val="11"/>
        </w:rPr>
        <w:t>I</w:t>
      </w:r>
      <w:r>
        <w:rPr>
          <w:rFonts w:ascii="Arial"/>
          <w:color w:val="5D5D5D"/>
          <w:w w:val="90"/>
          <w:sz w:val="11"/>
        </w:rPr>
        <w:t>N</w:t>
      </w:r>
      <w:r>
        <w:rPr>
          <w:rFonts w:ascii="Arial"/>
          <w:color w:val="5D5D5D"/>
          <w:spacing w:val="11"/>
          <w:w w:val="90"/>
          <w:sz w:val="11"/>
        </w:rPr>
        <w:t>G</w:t>
      </w:r>
      <w:r>
        <w:rPr>
          <w:rFonts w:ascii="Arial"/>
          <w:color w:val="5D5D5D"/>
          <w:w w:val="90"/>
          <w:sz w:val="11"/>
        </w:rPr>
        <w:t>A</w:t>
      </w:r>
      <w:r>
        <w:rPr>
          <w:rFonts w:ascii="Arial"/>
          <w:color w:val="5D5D5D"/>
          <w:spacing w:val="-3"/>
          <w:w w:val="90"/>
          <w:sz w:val="11"/>
        </w:rPr>
        <w:t>R</w:t>
      </w:r>
      <w:r>
        <w:rPr>
          <w:rFonts w:ascii="Arial"/>
          <w:color w:val="5D5D5D"/>
          <w:w w:val="90"/>
          <w:sz w:val="11"/>
        </w:rPr>
        <w:t>E</w:t>
      </w:r>
      <w:r>
        <w:rPr>
          <w:rFonts w:ascii="Arial"/>
          <w:color w:val="5D5D5D"/>
          <w:spacing w:val="-2"/>
          <w:w w:val="90"/>
          <w:sz w:val="11"/>
        </w:rPr>
        <w:t>A</w:t>
      </w:r>
      <w:r>
        <w:rPr>
          <w:rFonts w:ascii="Arial"/>
          <w:color w:val="5D5D5D"/>
          <w:w w:val="90"/>
          <w:sz w:val="11"/>
        </w:rPr>
        <w:t>,</w:t>
      </w:r>
      <w:r>
        <w:rPr>
          <w:rFonts w:ascii="Arial"/>
          <w:color w:val="5D5D5D"/>
          <w:w w:val="90"/>
          <w:sz w:val="11"/>
        </w:rPr>
        <w:t> </w:t>
      </w:r>
      <w:r>
        <w:rPr>
          <w:rFonts w:ascii="Arial"/>
          <w:color w:val="464646"/>
          <w:spacing w:val="-2"/>
          <w:w w:val="90"/>
          <w:sz w:val="11"/>
        </w:rPr>
        <w:t>MO</w:t>
      </w:r>
      <w:r>
        <w:rPr>
          <w:rFonts w:ascii="Arial"/>
          <w:color w:val="6F6F6F"/>
          <w:spacing w:val="-2"/>
          <w:w w:val="90"/>
          <w:sz w:val="11"/>
        </w:rPr>
        <w:t>V</w:t>
      </w:r>
      <w:r>
        <w:rPr>
          <w:rFonts w:ascii="Arial"/>
          <w:color w:val="464646"/>
          <w:spacing w:val="-2"/>
          <w:w w:val="90"/>
          <w:sz w:val="11"/>
        </w:rPr>
        <w:t>E</w:t>
      </w:r>
      <w:r>
        <w:rPr>
          <w:rFonts w:ascii="Arial"/>
          <w:color w:val="5D5D5D"/>
          <w:spacing w:val="-2"/>
          <w:w w:val="90"/>
          <w:sz w:val="11"/>
        </w:rPr>
        <w:t>QUICKLY</w:t>
      </w:r>
      <w:r>
        <w:rPr>
          <w:rFonts w:ascii="Arial"/>
          <w:color w:val="5D5D5D"/>
          <w:spacing w:val="-10"/>
          <w:w w:val="90"/>
          <w:sz w:val="11"/>
        </w:rPr>
        <w:t> </w:t>
      </w:r>
      <w:r>
        <w:rPr>
          <w:rFonts w:ascii="Arial"/>
          <w:color w:val="5D5D5D"/>
          <w:spacing w:val="-1"/>
          <w:w w:val="90"/>
          <w:sz w:val="11"/>
        </w:rPr>
        <w:t>TO</w:t>
      </w:r>
      <w:r>
        <w:rPr>
          <w:rFonts w:ascii="Arial"/>
          <w:color w:val="5D5D5D"/>
          <w:spacing w:val="-14"/>
          <w:w w:val="90"/>
          <w:sz w:val="11"/>
        </w:rPr>
        <w:t> </w:t>
      </w:r>
      <w:r>
        <w:rPr>
          <w:rFonts w:ascii="Arial"/>
          <w:color w:val="5D5D5D"/>
          <w:spacing w:val="1"/>
          <w:w w:val="90"/>
          <w:sz w:val="11"/>
        </w:rPr>
        <w:t>ONEOF</w:t>
      </w:r>
      <w:r>
        <w:rPr>
          <w:rFonts w:ascii="Arial"/>
          <w:color w:val="5D5D5D"/>
          <w:spacing w:val="-17"/>
          <w:w w:val="90"/>
          <w:sz w:val="11"/>
        </w:rPr>
        <w:t> </w:t>
      </w:r>
      <w:r>
        <w:rPr>
          <w:rFonts w:ascii="Arial"/>
          <w:color w:val="6F6F6F"/>
          <w:spacing w:val="-4"/>
          <w:w w:val="90"/>
          <w:sz w:val="11"/>
        </w:rPr>
        <w:t>T</w:t>
      </w:r>
      <w:r>
        <w:rPr>
          <w:rFonts w:ascii="Arial"/>
          <w:color w:val="464646"/>
          <w:spacing w:val="-4"/>
          <w:w w:val="90"/>
          <w:sz w:val="11"/>
        </w:rPr>
        <w:t>HE</w:t>
      </w:r>
      <w:r>
        <w:rPr>
          <w:rFonts w:ascii="Arial"/>
          <w:color w:val="464646"/>
          <w:spacing w:val="20"/>
          <w:w w:val="90"/>
          <w:sz w:val="11"/>
        </w:rPr>
        <w:t> </w:t>
      </w:r>
      <w:r>
        <w:rPr>
          <w:rFonts w:ascii="Arial"/>
          <w:color w:val="464646"/>
          <w:spacing w:val="-3"/>
          <w:w w:val="85"/>
          <w:sz w:val="11"/>
        </w:rPr>
        <w:t>DES</w:t>
      </w:r>
      <w:r>
        <w:rPr>
          <w:rFonts w:ascii="Arial"/>
          <w:color w:val="B8B8B8"/>
          <w:spacing w:val="-3"/>
          <w:w w:val="85"/>
          <w:sz w:val="11"/>
        </w:rPr>
        <w:t>I</w:t>
      </w:r>
      <w:r>
        <w:rPr>
          <w:rFonts w:ascii="Arial"/>
          <w:color w:val="5D5D5D"/>
          <w:spacing w:val="-3"/>
          <w:w w:val="85"/>
          <w:sz w:val="11"/>
        </w:rPr>
        <w:t>GNATED</w:t>
      </w:r>
      <w:r>
        <w:rPr>
          <w:rFonts w:ascii="Arial"/>
          <w:color w:val="5D5D5D"/>
          <w:w w:val="85"/>
          <w:sz w:val="11"/>
        </w:rPr>
        <w:t> </w:t>
      </w:r>
      <w:r>
        <w:rPr>
          <w:rFonts w:ascii="Arial"/>
          <w:color w:val="5D5D5D"/>
          <w:spacing w:val="2"/>
          <w:w w:val="85"/>
          <w:sz w:val="11"/>
        </w:rPr>
        <w:t> </w:t>
      </w:r>
      <w:r>
        <w:rPr>
          <w:rFonts w:ascii="Arial"/>
          <w:color w:val="5D5D5D"/>
          <w:spacing w:val="-3"/>
          <w:w w:val="85"/>
          <w:sz w:val="11"/>
        </w:rPr>
        <w:t>S</w:t>
      </w:r>
      <w:r>
        <w:rPr>
          <w:rFonts w:ascii="Arial"/>
          <w:color w:val="2B2B2A"/>
          <w:spacing w:val="-3"/>
          <w:w w:val="85"/>
          <w:sz w:val="11"/>
        </w:rPr>
        <w:t>E</w:t>
      </w:r>
      <w:r>
        <w:rPr>
          <w:rFonts w:ascii="Arial"/>
          <w:color w:val="5D5D5D"/>
          <w:spacing w:val="-3"/>
          <w:w w:val="85"/>
          <w:sz w:val="11"/>
        </w:rPr>
        <w:t>VERE</w:t>
      </w:r>
      <w:r>
        <w:rPr>
          <w:rFonts w:ascii="Arial"/>
          <w:color w:val="5D5D5D"/>
          <w:spacing w:val="21"/>
          <w:w w:val="85"/>
          <w:sz w:val="11"/>
        </w:rPr>
        <w:t> </w:t>
      </w:r>
      <w:r>
        <w:rPr>
          <w:rFonts w:ascii="Arial"/>
          <w:color w:val="6F6F6F"/>
          <w:w w:val="85"/>
          <w:sz w:val="11"/>
        </w:rPr>
        <w:t>W</w:t>
      </w:r>
      <w:r>
        <w:rPr>
          <w:rFonts w:ascii="Arial"/>
          <w:color w:val="464646"/>
          <w:w w:val="85"/>
          <w:sz w:val="11"/>
        </w:rPr>
        <w:t>IND"TA</w:t>
      </w:r>
      <w:r>
        <w:rPr>
          <w:rFonts w:ascii="Arial"/>
          <w:color w:val="6F6F6F"/>
          <w:w w:val="85"/>
          <w:sz w:val="11"/>
        </w:rPr>
        <w:t>K</w:t>
      </w:r>
      <w:r>
        <w:rPr>
          <w:rFonts w:ascii="Arial"/>
          <w:color w:val="2B2B2A"/>
          <w:w w:val="85"/>
          <w:sz w:val="11"/>
        </w:rPr>
        <w:t>E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line="113" w:lineRule="auto" w:before="0"/>
        <w:ind w:left="1649" w:right="1709" w:hanging="26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653.306152pt;margin-top:-4.868538pt;width:103.15pt;height:227.45pt;mso-position-horizontal-relative:page;mso-position-vertical-relative:paragraph;z-index:-159880" coordorigin="13066,-97" coordsize="2063,4549">
            <v:group style="position:absolute;left:13078;top:-91;width:2;height:4537" coordorigin="13078,-91" coordsize="2,4537">
              <v:shape style="position:absolute;left:13078;top:-91;width:2;height:4537" coordorigin="13078,-91" coordsize="0,4537" path="m13078,4446l13078,-91e" filled="false" stroked="true" strokeweight=".58772pt" strokecolor="#474747">
                <v:path arrowok="t"/>
              </v:shape>
            </v:group>
            <v:group style="position:absolute;left:13072;top:-85;width:2051;height:2" coordorigin="13072,-85" coordsize="2051,2">
              <v:shape style="position:absolute;left:13072;top:-85;width:2051;height:2" coordorigin="13072,-85" coordsize="2051,0" path="m13072,-85l15123,-85e" filled="false" stroked="true" strokeweight=".58772pt" strokecolor="#2e2e2e">
                <v:path arrowok="t"/>
              </v:shape>
            </v:group>
            <v:group style="position:absolute;left:15117;top:-91;width:2;height:4537" coordorigin="15117,-91" coordsize="2,4537">
              <v:shape style="position:absolute;left:15117;top:-91;width:2;height:4537" coordorigin="15117,-91" coordsize="0,4537" path="m15117,4446l15117,-91e" filled="false" stroked="true" strokeweight=".58772pt" strokecolor="#3a3a3a">
                <v:path arrowok="t"/>
              </v:shape>
            </v:group>
            <v:group style="position:absolute;left:13072;top:4443;width:2045;height:2" coordorigin="13072,4443" coordsize="2045,2">
              <v:shape style="position:absolute;left:13072;top:4443;width:2045;height:2" coordorigin="13072,4443" coordsize="2045,0" path="m13072,4443l15117,4443e" filled="false" stroked="true" strokeweight=".29386pt" strokecolor="#171717">
                <v:path arrowok="t"/>
              </v:shape>
            </v:group>
            <w10:wrap type="none"/>
          </v:group>
        </w:pict>
      </w:r>
      <w:r>
        <w:rPr>
          <w:rFonts w:ascii="Arial"/>
          <w:color w:val="5D5D5D"/>
          <w:spacing w:val="-2"/>
          <w:sz w:val="11"/>
        </w:rPr>
        <w:t>LE</w:t>
      </w:r>
      <w:r>
        <w:rPr>
          <w:rFonts w:ascii="Arial"/>
          <w:color w:val="5D5D5D"/>
          <w:spacing w:val="-15"/>
          <w:sz w:val="11"/>
        </w:rPr>
        <w:t> </w:t>
      </w:r>
      <w:r>
        <w:rPr>
          <w:rFonts w:ascii="Arial"/>
          <w:color w:val="5D5D5D"/>
          <w:spacing w:val="-2"/>
          <w:sz w:val="11"/>
        </w:rPr>
        <w:t>GEND</w:t>
      </w:r>
      <w:r>
        <w:rPr>
          <w:rFonts w:ascii="Arial"/>
          <w:color w:val="5D5D5D"/>
          <w:spacing w:val="24"/>
          <w:w w:val="95"/>
          <w:sz w:val="11"/>
        </w:rPr>
        <w:t> </w:t>
      </w:r>
      <w:r>
        <w:rPr>
          <w:rFonts w:ascii="Arial"/>
          <w:color w:val="5D5D5D"/>
          <w:spacing w:val="-2"/>
          <w:w w:val="90"/>
          <w:sz w:val="11"/>
        </w:rPr>
        <w:t>COVER"</w:t>
      </w:r>
      <w:r>
        <w:rPr>
          <w:rFonts w:ascii="Arial"/>
          <w:color w:val="5D5D5D"/>
          <w:spacing w:val="-11"/>
          <w:w w:val="90"/>
          <w:sz w:val="11"/>
        </w:rPr>
        <w:t> </w:t>
      </w:r>
      <w:r>
        <w:rPr>
          <w:rFonts w:ascii="Arial"/>
          <w:color w:val="808080"/>
          <w:spacing w:val="-2"/>
          <w:w w:val="90"/>
          <w:sz w:val="11"/>
        </w:rPr>
        <w:t>A</w:t>
      </w:r>
      <w:r>
        <w:rPr>
          <w:rFonts w:ascii="Arial"/>
          <w:color w:val="5D5D5D"/>
          <w:spacing w:val="-2"/>
          <w:w w:val="90"/>
          <w:sz w:val="11"/>
        </w:rPr>
        <w:t>R</w:t>
      </w:r>
      <w:r>
        <w:rPr>
          <w:rFonts w:ascii="Arial"/>
          <w:sz w:val="11"/>
        </w:rPr>
      </w:r>
    </w:p>
    <w:p>
      <w:pPr>
        <w:spacing w:after="0" w:line="113" w:lineRule="auto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5840" w:h="12240" w:orient="landscape"/>
          <w:pgMar w:top="1440" w:bottom="280" w:left="600" w:right="480"/>
          <w:cols w:num="2" w:equalWidth="0">
            <w:col w:w="3254" w:space="7613"/>
            <w:col w:w="3893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1440" w:bottom="280" w:left="600" w:right="480"/>
        </w:sectPr>
      </w:pPr>
    </w:p>
    <w:p>
      <w:pPr>
        <w:tabs>
          <w:tab w:pos="3177" w:val="left" w:leader="none"/>
        </w:tabs>
        <w:spacing w:before="77"/>
        <w:ind w:left="186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969696"/>
          <w:w w:val="285"/>
          <w:sz w:val="16"/>
        </w:rPr>
        <w:t>I</w:t>
      </w:r>
      <w:r>
        <w:rPr>
          <w:rFonts w:ascii="Times New Roman"/>
          <w:color w:val="969696"/>
          <w:spacing w:val="17"/>
          <w:w w:val="285"/>
          <w:sz w:val="16"/>
        </w:rPr>
        <w:t> </w:t>
      </w:r>
      <w:r>
        <w:rPr>
          <w:rFonts w:ascii="Times New Roman"/>
          <w:color w:val="B8B8B8"/>
          <w:w w:val="145"/>
          <w:sz w:val="16"/>
        </w:rPr>
        <w:t>L</w:t>
      </w:r>
      <w:r>
        <w:rPr>
          <w:rFonts w:ascii="Times New Roman"/>
          <w:color w:val="B8B8B8"/>
          <w:spacing w:val="-22"/>
          <w:w w:val="145"/>
          <w:sz w:val="16"/>
        </w:rPr>
        <w:t> </w:t>
      </w:r>
      <w:r>
        <w:rPr>
          <w:rFonts w:ascii="Times New Roman"/>
          <w:color w:val="B8B8B8"/>
          <w:w w:val="145"/>
          <w:sz w:val="16"/>
        </w:rPr>
        <w:t>_</w:t>
      </w:r>
      <w:r>
        <w:rPr>
          <w:rFonts w:ascii="Times New Roman"/>
          <w:color w:val="B8B8B8"/>
          <w:spacing w:val="-9"/>
          <w:w w:val="145"/>
          <w:sz w:val="16"/>
        </w:rPr>
        <w:t> </w:t>
      </w:r>
      <w:r>
        <w:rPr>
          <w:rFonts w:ascii="Times New Roman"/>
          <w:color w:val="B8B8B8"/>
          <w:w w:val="145"/>
          <w:sz w:val="16"/>
        </w:rPr>
        <w:t>_</w:t>
      </w:r>
      <w:r>
        <w:rPr>
          <w:rFonts w:ascii="Times New Roman"/>
          <w:color w:val="B8B8B8"/>
          <w:spacing w:val="-2"/>
          <w:w w:val="145"/>
          <w:sz w:val="16"/>
        </w:rPr>
        <w:t> </w:t>
      </w:r>
      <w:r>
        <w:rPr>
          <w:rFonts w:ascii="Times New Roman"/>
          <w:color w:val="B8B8B8"/>
          <w:w w:val="145"/>
          <w:sz w:val="16"/>
        </w:rPr>
        <w:t>_</w:t>
      </w:r>
      <w:r>
        <w:rPr>
          <w:rFonts w:ascii="Times New Roman"/>
          <w:color w:val="B8B8B8"/>
          <w:spacing w:val="-8"/>
          <w:w w:val="145"/>
          <w:sz w:val="16"/>
        </w:rPr>
        <w:t> </w:t>
      </w:r>
      <w:r>
        <w:rPr>
          <w:rFonts w:ascii="Times New Roman"/>
          <w:color w:val="B8B8B8"/>
          <w:w w:val="145"/>
          <w:sz w:val="16"/>
        </w:rPr>
        <w:t>_</w:t>
        <w:tab/>
      </w:r>
      <w:r>
        <w:rPr>
          <w:rFonts w:ascii="Times New Roman"/>
          <w:color w:val="B8B8B8"/>
          <w:w w:val="145"/>
          <w:position w:val="1"/>
          <w:sz w:val="16"/>
        </w:rPr>
        <w:t>_</w:t>
      </w:r>
      <w:r>
        <w:rPr>
          <w:rFonts w:ascii="Times New Roman"/>
          <w:sz w:val="16"/>
        </w:rPr>
      </w:r>
    </w:p>
    <w:p>
      <w:pPr>
        <w:tabs>
          <w:tab w:pos="2635" w:val="left" w:leader="none"/>
          <w:tab w:pos="3295" w:val="left" w:leader="none"/>
        </w:tabs>
        <w:spacing w:before="26"/>
        <w:ind w:left="19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B8B8B8"/>
          <w:w w:val="130"/>
          <w:sz w:val="15"/>
        </w:rPr>
        <w:t>L</w:t>
        <w:tab/>
      </w:r>
      <w:r>
        <w:rPr>
          <w:rFonts w:ascii="Arial"/>
          <w:color w:val="B8B8B8"/>
          <w:w w:val="235"/>
          <w:sz w:val="15"/>
        </w:rPr>
        <w:t>-</w:t>
        <w:tab/>
      </w:r>
      <w:r>
        <w:rPr>
          <w:rFonts w:ascii="Arial"/>
          <w:color w:val="B8B8B8"/>
          <w:w w:val="80"/>
          <w:sz w:val="15"/>
        </w:rPr>
        <w:t>_</w:t>
      </w:r>
      <w:r>
        <w:rPr>
          <w:rFonts w:ascii="Arial"/>
          <w:color w:val="6F6F6F"/>
          <w:w w:val="80"/>
          <w:sz w:val="15"/>
        </w:rPr>
        <w:t>,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10"/>
        <w:rPr>
          <w:rFonts w:ascii="Arial" w:hAnsi="Arial" w:cs="Arial" w:eastAsia="Arial"/>
          <w:sz w:val="7"/>
          <w:szCs w:val="7"/>
        </w:rPr>
      </w:pPr>
    </w:p>
    <w:p>
      <w:pPr>
        <w:spacing w:before="0"/>
        <w:ind w:left="223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658.659973pt;margin-top:10.54918pt;width:10.15pt;height:44.4pt;mso-position-horizontal-relative:page;mso-position-vertical-relative:paragraph;z-index:-159784" type="#_x0000_t202" filled="false" stroked="false">
            <v:textbox inset="0,0,0,0">
              <w:txbxContent>
                <w:p>
                  <w:pPr>
                    <w:spacing w:line="887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>
                    <w:rPr>
                      <w:rFonts w:ascii="Arial" w:hAnsi="Arial" w:cs="Arial" w:eastAsia="Arial"/>
                      <w:color w:val="0C0CF8"/>
                      <w:spacing w:val="-229"/>
                      <w:position w:val="-41"/>
                      <w:sz w:val="79"/>
                      <w:szCs w:val="79"/>
                    </w:rPr>
                    <w:t>•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10808"/>
                      <w:sz w:val="39"/>
                      <w:szCs w:val="39"/>
                    </w:rPr>
                    <w:t>r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64646"/>
          <w:spacing w:val="-5"/>
          <w:sz w:val="11"/>
        </w:rPr>
        <w:t>E</w:t>
      </w:r>
      <w:r>
        <w:rPr>
          <w:rFonts w:ascii="Arial"/>
          <w:color w:val="2B2B2A"/>
          <w:spacing w:val="-5"/>
          <w:sz w:val="11"/>
        </w:rPr>
        <w:t>G</w:t>
      </w:r>
      <w:r>
        <w:rPr>
          <w:rFonts w:ascii="Arial"/>
          <w:color w:val="5D5D5D"/>
          <w:spacing w:val="-5"/>
          <w:sz w:val="11"/>
        </w:rPr>
        <w:t>RESSPATH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215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5D5D5D"/>
          <w:spacing w:val="-6"/>
          <w:sz w:val="11"/>
        </w:rPr>
        <w:t>FIRE</w:t>
      </w:r>
      <w:r>
        <w:rPr>
          <w:rFonts w:ascii="Arial"/>
          <w:color w:val="5D5D5D"/>
          <w:spacing w:val="-18"/>
          <w:sz w:val="11"/>
        </w:rPr>
        <w:t> </w:t>
      </w:r>
      <w:r>
        <w:rPr>
          <w:rFonts w:ascii="Arial"/>
          <w:color w:val="464646"/>
          <w:spacing w:val="-5"/>
          <w:sz w:val="11"/>
        </w:rPr>
        <w:t>EXT</w:t>
      </w:r>
      <w:r>
        <w:rPr>
          <w:rFonts w:ascii="Arial"/>
          <w:color w:val="808080"/>
          <w:spacing w:val="-5"/>
          <w:sz w:val="11"/>
        </w:rPr>
        <w:t>I</w:t>
      </w:r>
      <w:r>
        <w:rPr>
          <w:rFonts w:ascii="Arial"/>
          <w:color w:val="5D5D5D"/>
          <w:spacing w:val="-5"/>
          <w:sz w:val="11"/>
        </w:rPr>
        <w:t>NGU</w:t>
      </w:r>
      <w:r>
        <w:rPr>
          <w:rFonts w:ascii="Arial"/>
          <w:color w:val="808080"/>
          <w:spacing w:val="-5"/>
          <w:sz w:val="11"/>
        </w:rPr>
        <w:t>I</w:t>
      </w:r>
      <w:r>
        <w:rPr>
          <w:rFonts w:ascii="Arial"/>
          <w:color w:val="5D5D5D"/>
          <w:spacing w:val="-5"/>
          <w:sz w:val="11"/>
        </w:rPr>
        <w:t>SHER</w:t>
      </w:r>
      <w:r>
        <w:rPr>
          <w:rFonts w:ascii="Arial"/>
          <w:sz w:val="11"/>
        </w:rPr>
      </w:r>
    </w:p>
    <w:p>
      <w:pPr>
        <w:spacing w:before="8"/>
        <w:ind w:left="223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5D5D5D"/>
          <w:spacing w:val="-2"/>
          <w:w w:val="90"/>
          <w:sz w:val="11"/>
        </w:rPr>
        <w:t>FIRE</w:t>
      </w:r>
      <w:r>
        <w:rPr>
          <w:rFonts w:ascii="Arial"/>
          <w:color w:val="5D5D5D"/>
          <w:spacing w:val="-22"/>
          <w:w w:val="90"/>
          <w:sz w:val="11"/>
        </w:rPr>
        <w:t> </w:t>
      </w:r>
      <w:r>
        <w:rPr>
          <w:rFonts w:ascii="Arial"/>
          <w:color w:val="5D5D5D"/>
          <w:spacing w:val="-2"/>
          <w:w w:val="90"/>
          <w:sz w:val="11"/>
        </w:rPr>
        <w:t>ALARM</w:t>
      </w:r>
      <w:r>
        <w:rPr>
          <w:rFonts w:ascii="Arial"/>
          <w:color w:val="5D5D5D"/>
          <w:spacing w:val="-13"/>
          <w:w w:val="90"/>
          <w:sz w:val="11"/>
        </w:rPr>
        <w:t> </w:t>
      </w:r>
      <w:r>
        <w:rPr>
          <w:rFonts w:ascii="Arial"/>
          <w:color w:val="464646"/>
          <w:spacing w:val="-2"/>
          <w:w w:val="90"/>
          <w:sz w:val="11"/>
        </w:rPr>
        <w:t>PULL</w:t>
      </w:r>
      <w:r>
        <w:rPr>
          <w:rFonts w:ascii="Arial"/>
          <w:color w:val="464646"/>
          <w:spacing w:val="-17"/>
          <w:w w:val="90"/>
          <w:sz w:val="11"/>
        </w:rPr>
        <w:t> </w:t>
      </w:r>
      <w:r>
        <w:rPr>
          <w:rFonts w:ascii="Arial"/>
          <w:color w:val="464646"/>
          <w:spacing w:val="-3"/>
          <w:w w:val="90"/>
          <w:sz w:val="11"/>
        </w:rPr>
        <w:t>ST</w:t>
      </w:r>
      <w:r>
        <w:rPr>
          <w:rFonts w:ascii="Arial"/>
          <w:color w:val="6F6F6F"/>
          <w:spacing w:val="-3"/>
          <w:w w:val="90"/>
          <w:sz w:val="11"/>
        </w:rPr>
        <w:t>ATION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5840" w:h="12240" w:orient="landscape"/>
          <w:pgMar w:top="1440" w:bottom="280" w:left="600" w:right="480"/>
          <w:cols w:num="2" w:equalWidth="0">
            <w:col w:w="3400" w:space="7310"/>
            <w:col w:w="4050"/>
          </w:cols>
        </w:sectPr>
      </w:pPr>
    </w:p>
    <w:p>
      <w:pPr>
        <w:spacing w:line="193" w:lineRule="auto" w:before="19"/>
        <w:ind w:left="12950" w:right="229" w:hanging="382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35.04998pt;margin-top:84.510002pt;width:727.55pt;height:463.7pt;mso-position-horizontal-relative:page;mso-position-vertical-relative:page;z-index:-159856" coordorigin="701,1690" coordsize="14551,9274">
            <v:group style="position:absolute;left:708;top:1700;width:14537;height:2" coordorigin="708,1700" coordsize="14537,2">
              <v:shape style="position:absolute;left:708;top:1700;width:14537;height:2" coordorigin="708,1700" coordsize="14537,0" path="m708,1700l15245,1700e" filled="false" stroked="true" strokeweight=".34001pt" strokecolor="#000000">
                <v:path arrowok="t"/>
              </v:shape>
            </v:group>
            <v:group style="position:absolute;left:714;top:1702;width:2;height:9250" coordorigin="714,1702" coordsize="2,9250">
              <v:shape style="position:absolute;left:714;top:1702;width:2;height:9250" coordorigin="714,1702" coordsize="0,9250" path="m714,1702l714,10951e" filled="false" stroked="true" strokeweight=".7pt" strokecolor="#3e3e3e">
                <v:path arrowok="t"/>
              </v:shape>
            </v:group>
            <v:group style="position:absolute;left:15234;top:1702;width:2;height:9250" coordorigin="15234,1702" coordsize="2,9250">
              <v:shape style="position:absolute;left:15234;top:1702;width:2;height:9250" coordorigin="15234,1702" coordsize="0,9250" path="m15234,1702l15234,10951e" filled="false" stroked="true" strokeweight="1.18pt" strokecolor="#222222">
                <v:path arrowok="t"/>
              </v:shape>
            </v:group>
            <v:group style="position:absolute;left:12931;top:3006;width:2293;height:2" coordorigin="12931,3006" coordsize="2293,2">
              <v:shape style="position:absolute;left:12931;top:3006;width:2293;height:2" coordorigin="12931,3006" coordsize="2293,0" path="m12931,3006l15223,3006e" filled="false" stroked="true" strokeweight=".70001pt" strokecolor="#3e3e3e">
                <v:path arrowok="t"/>
              </v:shape>
            </v:group>
            <v:group style="position:absolute;left:708;top:10957;width:14537;height:2" coordorigin="708,10957" coordsize="14537,2">
              <v:shape style="position:absolute;left:708;top:10957;width:14537;height:2" coordorigin="708,10957" coordsize="14537,0" path="m708,10957l15245,10957e" filled="false" stroked="true" strokeweight=".70004pt" strokecolor="#3e3e3e">
                <v:path arrowok="t"/>
              </v:shape>
            </v:group>
            <v:group style="position:absolute;left:12937;top:2994;width:2;height:7957" coordorigin="12937,2994" coordsize="2,7957">
              <v:shape style="position:absolute;left:12937;top:2994;width:2;height:7957" coordorigin="12937,2994" coordsize="0,7957" path="m12937,2994l12937,10951e" filled="false" stroked="true" strokeweight=".69998pt" strokecolor="#2e2e2e">
                <v:path arrowok="t"/>
              </v:shape>
              <v:shape style="position:absolute;left:12424;top:3042;width:233;height:1736" type="#_x0000_t75" stroked="false">
                <v:imagedata r:id="rId61" o:title=""/>
              </v:shape>
            </v:group>
            <w10:wrap type="none"/>
          </v:group>
        </w:pict>
      </w:r>
      <w:r>
        <w:rPr>
          <w:rFonts w:ascii="Times New Roman"/>
          <w:b/>
          <w:color w:val="F8C308"/>
          <w:w w:val="105"/>
          <w:position w:val="-4"/>
          <w:sz w:val="29"/>
        </w:rPr>
        <w:t>g</w:t>
      </w:r>
      <w:r>
        <w:rPr>
          <w:rFonts w:ascii="Times New Roman"/>
          <w:b/>
          <w:color w:val="F8C308"/>
          <w:spacing w:val="-19"/>
          <w:w w:val="105"/>
          <w:position w:val="-4"/>
          <w:sz w:val="29"/>
        </w:rPr>
        <w:t> </w:t>
      </w:r>
      <w:r>
        <w:rPr>
          <w:rFonts w:ascii="Arial"/>
          <w:color w:val="5D5D5D"/>
          <w:spacing w:val="-6"/>
          <w:w w:val="105"/>
          <w:sz w:val="11"/>
        </w:rPr>
        <w:t>S</w:t>
      </w:r>
      <w:r>
        <w:rPr>
          <w:rFonts w:ascii="Arial"/>
          <w:color w:val="2B2B2A"/>
          <w:spacing w:val="-8"/>
          <w:w w:val="105"/>
          <w:sz w:val="11"/>
        </w:rPr>
        <w:t>E</w:t>
      </w:r>
      <w:r>
        <w:rPr>
          <w:rFonts w:ascii="Arial"/>
          <w:color w:val="6F6F6F"/>
          <w:w w:val="105"/>
          <w:sz w:val="11"/>
        </w:rPr>
        <w:t>V</w:t>
      </w:r>
      <w:r>
        <w:rPr>
          <w:rFonts w:ascii="Arial"/>
          <w:color w:val="464646"/>
          <w:spacing w:val="-10"/>
          <w:w w:val="105"/>
          <w:sz w:val="11"/>
        </w:rPr>
        <w:t>E</w:t>
      </w:r>
      <w:r>
        <w:rPr>
          <w:rFonts w:ascii="Arial"/>
          <w:color w:val="6F6F6F"/>
          <w:spacing w:val="-4"/>
          <w:w w:val="105"/>
          <w:sz w:val="11"/>
        </w:rPr>
        <w:t>R</w:t>
      </w:r>
      <w:r>
        <w:rPr>
          <w:rFonts w:ascii="Arial"/>
          <w:color w:val="2B2B2A"/>
          <w:spacing w:val="5"/>
          <w:w w:val="105"/>
          <w:sz w:val="11"/>
        </w:rPr>
        <w:t>E</w:t>
      </w:r>
      <w:r>
        <w:rPr>
          <w:rFonts w:ascii="Arial"/>
          <w:color w:val="5D5D5D"/>
          <w:spacing w:val="-23"/>
          <w:w w:val="105"/>
          <w:sz w:val="11"/>
        </w:rPr>
        <w:t>W</w:t>
      </w:r>
      <w:r>
        <w:rPr>
          <w:rFonts w:ascii="Arial"/>
          <w:color w:val="808080"/>
          <w:spacing w:val="-31"/>
          <w:w w:val="105"/>
          <w:sz w:val="11"/>
        </w:rPr>
        <w:t>I</w:t>
      </w:r>
      <w:r>
        <w:rPr>
          <w:rFonts w:ascii="Arial"/>
          <w:color w:val="808080"/>
          <w:spacing w:val="-7"/>
          <w:w w:val="105"/>
          <w:sz w:val="11"/>
        </w:rPr>
        <w:t>N</w:t>
      </w:r>
      <w:r>
        <w:rPr>
          <w:rFonts w:ascii="Arial"/>
          <w:color w:val="464646"/>
          <w:spacing w:val="6"/>
          <w:w w:val="105"/>
          <w:sz w:val="11"/>
        </w:rPr>
        <w:t>D</w:t>
      </w:r>
      <w:r>
        <w:rPr>
          <w:rFonts w:ascii="Arial"/>
          <w:color w:val="969696"/>
          <w:spacing w:val="-14"/>
          <w:w w:val="105"/>
          <w:sz w:val="11"/>
        </w:rPr>
        <w:t>"</w:t>
      </w:r>
      <w:r>
        <w:rPr>
          <w:rFonts w:ascii="Arial"/>
          <w:color w:val="2B2B2A"/>
          <w:spacing w:val="-11"/>
          <w:w w:val="105"/>
          <w:sz w:val="11"/>
        </w:rPr>
        <w:t>T</w:t>
      </w:r>
      <w:r>
        <w:rPr>
          <w:rFonts w:ascii="Arial"/>
          <w:color w:val="6F6F6F"/>
          <w:spacing w:val="-3"/>
          <w:w w:val="105"/>
          <w:sz w:val="11"/>
        </w:rPr>
        <w:t>A</w:t>
      </w:r>
      <w:r>
        <w:rPr>
          <w:rFonts w:ascii="Arial"/>
          <w:color w:val="6F6F6F"/>
          <w:w w:val="105"/>
          <w:sz w:val="11"/>
        </w:rPr>
        <w:t>K</w:t>
      </w:r>
      <w:r>
        <w:rPr>
          <w:rFonts w:ascii="Arial"/>
          <w:color w:val="6F6F6F"/>
          <w:spacing w:val="-22"/>
          <w:w w:val="105"/>
          <w:sz w:val="11"/>
        </w:rPr>
        <w:t> </w:t>
      </w:r>
      <w:r>
        <w:rPr>
          <w:rFonts w:ascii="Arial"/>
          <w:color w:val="464646"/>
          <w:spacing w:val="10"/>
          <w:w w:val="105"/>
          <w:sz w:val="11"/>
        </w:rPr>
        <w:t>E</w:t>
      </w:r>
      <w:r>
        <w:rPr>
          <w:rFonts w:ascii="Arial"/>
          <w:color w:val="5D5D5D"/>
          <w:spacing w:val="-4"/>
          <w:w w:val="105"/>
          <w:sz w:val="11"/>
        </w:rPr>
        <w:t>C</w:t>
      </w:r>
      <w:r>
        <w:rPr>
          <w:rFonts w:ascii="Arial"/>
          <w:color w:val="5D5D5D"/>
          <w:spacing w:val="-11"/>
          <w:w w:val="105"/>
          <w:sz w:val="11"/>
        </w:rPr>
        <w:t>O</w:t>
      </w:r>
      <w:r>
        <w:rPr>
          <w:rFonts w:ascii="Arial"/>
          <w:color w:val="808080"/>
          <w:spacing w:val="7"/>
          <w:w w:val="105"/>
          <w:sz w:val="11"/>
        </w:rPr>
        <w:t>V</w:t>
      </w:r>
      <w:r>
        <w:rPr>
          <w:rFonts w:ascii="Arial"/>
          <w:color w:val="5D5D5D"/>
          <w:w w:val="105"/>
          <w:sz w:val="11"/>
        </w:rPr>
        <w:t>E</w:t>
      </w:r>
      <w:r>
        <w:rPr>
          <w:rFonts w:ascii="Arial"/>
          <w:color w:val="5D5D5D"/>
          <w:spacing w:val="-2"/>
          <w:w w:val="105"/>
          <w:sz w:val="11"/>
        </w:rPr>
        <w:t>R</w:t>
      </w:r>
      <w:r>
        <w:rPr>
          <w:rFonts w:ascii="Arial"/>
          <w:color w:val="5D5D5D"/>
          <w:w w:val="105"/>
          <w:sz w:val="11"/>
        </w:rPr>
        <w:t>"</w:t>
      </w:r>
      <w:r>
        <w:rPr>
          <w:rFonts w:ascii="Arial"/>
          <w:color w:val="5D5D5D"/>
          <w:sz w:val="11"/>
        </w:rPr>
        <w:t> </w:t>
      </w:r>
      <w:r>
        <w:rPr>
          <w:rFonts w:ascii="Arial"/>
          <w:color w:val="808080"/>
          <w:spacing w:val="-3"/>
          <w:w w:val="110"/>
          <w:sz w:val="11"/>
        </w:rPr>
        <w:t>A</w:t>
      </w:r>
      <w:r>
        <w:rPr>
          <w:rFonts w:ascii="Arial"/>
          <w:color w:val="464646"/>
          <w:spacing w:val="-3"/>
          <w:w w:val="110"/>
          <w:sz w:val="11"/>
        </w:rPr>
        <w:t>RE</w:t>
      </w:r>
      <w:r>
        <w:rPr>
          <w:rFonts w:ascii="Arial"/>
          <w:color w:val="6F6F6F"/>
          <w:spacing w:val="-3"/>
          <w:w w:val="110"/>
          <w:sz w:val="11"/>
        </w:rPr>
        <w:t>A</w:t>
      </w:r>
      <w:r>
        <w:rPr>
          <w:rFonts w:ascii="Arial"/>
          <w:sz w:val="11"/>
        </w:rPr>
      </w:r>
    </w:p>
    <w:p>
      <w:pPr>
        <w:spacing w:before="89"/>
        <w:ind w:left="0" w:right="1156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5D5D5D"/>
          <w:spacing w:val="-2"/>
          <w:w w:val="85"/>
          <w:sz w:val="11"/>
        </w:rPr>
        <w:t>M</w:t>
      </w:r>
      <w:r>
        <w:rPr>
          <w:rFonts w:ascii="Arial"/>
          <w:color w:val="5D5D5D"/>
          <w:spacing w:val="-1"/>
          <w:w w:val="85"/>
          <w:sz w:val="11"/>
        </w:rPr>
        <w:t>U</w:t>
      </w:r>
      <w:r>
        <w:rPr>
          <w:rFonts w:ascii="Arial"/>
          <w:color w:val="5D5D5D"/>
          <w:w w:val="85"/>
          <w:sz w:val="11"/>
        </w:rPr>
        <w:t>STER</w:t>
      </w:r>
      <w:r>
        <w:rPr>
          <w:rFonts w:ascii="Arial"/>
          <w:color w:val="5D5D5D"/>
          <w:spacing w:val="9"/>
          <w:w w:val="85"/>
          <w:sz w:val="11"/>
        </w:rPr>
        <w:t> </w:t>
      </w:r>
      <w:r>
        <w:rPr>
          <w:rFonts w:ascii="Arial"/>
          <w:color w:val="464646"/>
          <w:spacing w:val="-1"/>
          <w:w w:val="85"/>
          <w:sz w:val="11"/>
        </w:rPr>
        <w:t>P</w:t>
      </w:r>
      <w:r>
        <w:rPr>
          <w:rFonts w:ascii="Arial"/>
          <w:color w:val="464646"/>
          <w:spacing w:val="-37"/>
          <w:w w:val="85"/>
          <w:sz w:val="11"/>
        </w:rPr>
        <w:t>O</w:t>
      </w:r>
      <w:r>
        <w:rPr>
          <w:rFonts w:ascii="Arial"/>
          <w:color w:val="808080"/>
          <w:spacing w:val="-23"/>
          <w:w w:val="85"/>
          <w:sz w:val="11"/>
        </w:rPr>
        <w:t>I</w:t>
      </w:r>
      <w:r>
        <w:rPr>
          <w:rFonts w:ascii="Arial"/>
          <w:color w:val="464646"/>
          <w:spacing w:val="-1"/>
          <w:w w:val="85"/>
          <w:sz w:val="11"/>
        </w:rPr>
        <w:t>NT</w:t>
      </w:r>
      <w:r>
        <w:rPr>
          <w:rFonts w:ascii="Arial"/>
          <w:sz w:val="11"/>
        </w:rPr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1178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5D5D5D"/>
          <w:spacing w:val="-2"/>
          <w:w w:val="95"/>
          <w:sz w:val="11"/>
        </w:rPr>
        <w:t>TELEPHONE</w:t>
      </w:r>
      <w:r>
        <w:rPr>
          <w:rFonts w:ascii="Arial"/>
          <w:sz w:val="11"/>
        </w:rPr>
      </w:r>
    </w:p>
    <w:p>
      <w:pPr>
        <w:spacing w:line="284" w:lineRule="auto" w:before="58"/>
        <w:ind w:left="12950" w:right="229" w:hanging="37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/>
          <w:color w:val="862828"/>
          <w:w w:val="95"/>
          <w:position w:val="-4"/>
          <w:sz w:val="28"/>
        </w:rPr>
        <w:t>®</w:t>
      </w:r>
      <w:r>
        <w:rPr>
          <w:rFonts w:ascii="Times New Roman" w:hAnsi="Times New Roman"/>
          <w:color w:val="862828"/>
          <w:spacing w:val="-12"/>
          <w:w w:val="95"/>
          <w:position w:val="-4"/>
          <w:sz w:val="28"/>
        </w:rPr>
        <w:t> </w:t>
      </w:r>
      <w:r>
        <w:rPr>
          <w:rFonts w:ascii="Arial" w:hAnsi="Arial"/>
          <w:color w:val="464646"/>
          <w:spacing w:val="-2"/>
          <w:w w:val="95"/>
          <w:sz w:val="11"/>
        </w:rPr>
        <w:t>EMERGENCY</w:t>
      </w:r>
      <w:r>
        <w:rPr>
          <w:rFonts w:ascii="Arial" w:hAnsi="Arial"/>
          <w:color w:val="464646"/>
          <w:spacing w:val="-16"/>
          <w:w w:val="95"/>
          <w:sz w:val="11"/>
        </w:rPr>
        <w:t> </w:t>
      </w:r>
      <w:r>
        <w:rPr>
          <w:rFonts w:ascii="Arial" w:hAnsi="Arial"/>
          <w:color w:val="5D5D5D"/>
          <w:spacing w:val="-5"/>
          <w:w w:val="95"/>
          <w:sz w:val="11"/>
        </w:rPr>
        <w:t>EX</w:t>
      </w:r>
      <w:r>
        <w:rPr>
          <w:rFonts w:ascii="Arial" w:hAnsi="Arial"/>
          <w:color w:val="808080"/>
          <w:spacing w:val="-5"/>
          <w:w w:val="95"/>
          <w:sz w:val="11"/>
        </w:rPr>
        <w:t>I</w:t>
      </w:r>
      <w:r>
        <w:rPr>
          <w:rFonts w:ascii="Arial" w:hAnsi="Arial"/>
          <w:color w:val="5D5D5D"/>
          <w:spacing w:val="-5"/>
          <w:w w:val="95"/>
          <w:sz w:val="11"/>
        </w:rPr>
        <w:t>T</w:t>
      </w:r>
      <w:r>
        <w:rPr>
          <w:rFonts w:ascii="Arial" w:hAnsi="Arial"/>
          <w:color w:val="5D5D5D"/>
          <w:spacing w:val="-22"/>
          <w:w w:val="95"/>
          <w:sz w:val="11"/>
        </w:rPr>
        <w:t> </w:t>
      </w:r>
      <w:r>
        <w:rPr>
          <w:rFonts w:ascii="Arial" w:hAnsi="Arial"/>
          <w:color w:val="5D5D5D"/>
          <w:spacing w:val="-5"/>
          <w:w w:val="95"/>
          <w:sz w:val="11"/>
        </w:rPr>
        <w:t>SWITCH</w:t>
      </w:r>
      <w:r>
        <w:rPr>
          <w:rFonts w:ascii="Arial" w:hAnsi="Arial"/>
          <w:color w:val="5D5D5D"/>
          <w:spacing w:val="26"/>
          <w:w w:val="90"/>
          <w:sz w:val="11"/>
        </w:rPr>
        <w:t> </w:t>
      </w:r>
      <w:r>
        <w:rPr>
          <w:rFonts w:ascii="Arial" w:hAnsi="Arial"/>
          <w:color w:val="5D5D5D"/>
          <w:spacing w:val="-3"/>
          <w:w w:val="85"/>
          <w:sz w:val="11"/>
        </w:rPr>
        <w:t>RUN</w:t>
      </w:r>
      <w:r>
        <w:rPr>
          <w:rFonts w:ascii="Arial" w:hAnsi="Arial"/>
          <w:color w:val="969696"/>
          <w:spacing w:val="-3"/>
          <w:w w:val="85"/>
          <w:sz w:val="11"/>
        </w:rPr>
        <w:t>/</w:t>
      </w:r>
      <w:r>
        <w:rPr>
          <w:rFonts w:ascii="Arial" w:hAnsi="Arial"/>
          <w:color w:val="5D5D5D"/>
          <w:spacing w:val="-3"/>
          <w:w w:val="85"/>
          <w:sz w:val="11"/>
        </w:rPr>
        <w:t>SAFE</w:t>
      </w:r>
      <w:r>
        <w:rPr>
          <w:rFonts w:ascii="Arial" w:hAnsi="Arial"/>
          <w:color w:val="5D5D5D"/>
          <w:spacing w:val="9"/>
          <w:w w:val="85"/>
          <w:sz w:val="11"/>
        </w:rPr>
        <w:t> </w:t>
      </w:r>
      <w:r>
        <w:rPr>
          <w:rFonts w:ascii="Arial" w:hAnsi="Arial"/>
          <w:color w:val="5D5D5D"/>
          <w:spacing w:val="-1"/>
          <w:w w:val="85"/>
          <w:sz w:val="11"/>
        </w:rPr>
        <w:t>BOX</w:t>
      </w:r>
      <w:r>
        <w:rPr>
          <w:rFonts w:ascii="Arial" w:hAnsi="Arial"/>
          <w:sz w:val="11"/>
        </w:rPr>
      </w:r>
    </w:p>
    <w:p>
      <w:pPr>
        <w:spacing w:line="240" w:lineRule="auto" w:before="10"/>
        <w:rPr>
          <w:rFonts w:ascii="Arial" w:hAnsi="Arial" w:cs="Arial" w:eastAsia="Arial"/>
          <w:sz w:val="7"/>
          <w:szCs w:val="7"/>
        </w:rPr>
      </w:pPr>
    </w:p>
    <w:p>
      <w:pPr>
        <w:spacing w:before="0"/>
        <w:ind w:left="1295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5D5D5D"/>
          <w:spacing w:val="-1"/>
          <w:w w:val="85"/>
          <w:sz w:val="11"/>
        </w:rPr>
        <w:t>CRANE</w:t>
      </w:r>
      <w:r>
        <w:rPr>
          <w:rFonts w:ascii="Arial"/>
          <w:color w:val="5D5D5D"/>
          <w:spacing w:val="11"/>
          <w:w w:val="85"/>
          <w:sz w:val="11"/>
        </w:rPr>
        <w:t> </w:t>
      </w:r>
      <w:r>
        <w:rPr>
          <w:rFonts w:ascii="Arial"/>
          <w:color w:val="464646"/>
          <w:spacing w:val="-2"/>
          <w:w w:val="85"/>
          <w:sz w:val="11"/>
        </w:rPr>
        <w:t>POWE</w:t>
      </w:r>
      <w:r>
        <w:rPr>
          <w:rFonts w:ascii="Arial"/>
          <w:color w:val="6F6F6F"/>
          <w:spacing w:val="-2"/>
          <w:w w:val="85"/>
          <w:sz w:val="11"/>
        </w:rPr>
        <w:t>R</w:t>
      </w:r>
      <w:r>
        <w:rPr>
          <w:rFonts w:ascii="Arial"/>
          <w:color w:val="6F6F6F"/>
          <w:spacing w:val="-7"/>
          <w:w w:val="85"/>
          <w:sz w:val="11"/>
        </w:rPr>
        <w:t> </w:t>
      </w:r>
      <w:r>
        <w:rPr>
          <w:rFonts w:ascii="Arial"/>
          <w:color w:val="5D5D5D"/>
          <w:spacing w:val="-3"/>
          <w:w w:val="85"/>
          <w:sz w:val="11"/>
        </w:rPr>
        <w:t>D</w:t>
      </w:r>
      <w:r>
        <w:rPr>
          <w:rFonts w:ascii="Arial"/>
          <w:color w:val="808080"/>
          <w:spacing w:val="-3"/>
          <w:w w:val="85"/>
          <w:sz w:val="11"/>
        </w:rPr>
        <w:t>I</w:t>
      </w:r>
      <w:r>
        <w:rPr>
          <w:rFonts w:ascii="Arial"/>
          <w:color w:val="5D5D5D"/>
          <w:spacing w:val="-3"/>
          <w:w w:val="85"/>
          <w:sz w:val="11"/>
        </w:rPr>
        <w:t>SCONNECT</w:t>
      </w:r>
      <w:r>
        <w:rPr>
          <w:rFonts w:ascii="Arial"/>
          <w:sz w:val="11"/>
        </w:rPr>
      </w:r>
    </w:p>
    <w:p>
      <w:pPr>
        <w:spacing w:line="250" w:lineRule="atLeast" w:before="9"/>
        <w:ind w:left="12950" w:right="229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5D5D5D"/>
          <w:spacing w:val="-1"/>
          <w:w w:val="85"/>
          <w:sz w:val="11"/>
        </w:rPr>
        <w:t>SMOK</w:t>
      </w:r>
      <w:r>
        <w:rPr>
          <w:rFonts w:ascii="Arial"/>
          <w:color w:val="2B2B2A"/>
          <w:spacing w:val="-1"/>
          <w:w w:val="85"/>
          <w:sz w:val="11"/>
        </w:rPr>
        <w:t>E </w:t>
      </w:r>
      <w:r>
        <w:rPr>
          <w:rFonts w:ascii="Arial"/>
          <w:color w:val="6F6F6F"/>
          <w:spacing w:val="-4"/>
          <w:w w:val="85"/>
          <w:sz w:val="11"/>
        </w:rPr>
        <w:t>R</w:t>
      </w:r>
      <w:r>
        <w:rPr>
          <w:rFonts w:ascii="Arial"/>
          <w:color w:val="2B2B2A"/>
          <w:spacing w:val="-4"/>
          <w:w w:val="85"/>
          <w:sz w:val="11"/>
        </w:rPr>
        <w:t>E</w:t>
      </w:r>
      <w:r>
        <w:rPr>
          <w:rFonts w:ascii="Arial"/>
          <w:color w:val="5D5D5D"/>
          <w:spacing w:val="-4"/>
          <w:w w:val="85"/>
          <w:sz w:val="11"/>
        </w:rPr>
        <w:t>MOVAL</w:t>
      </w:r>
      <w:r>
        <w:rPr>
          <w:rFonts w:ascii="Arial"/>
          <w:color w:val="5D5D5D"/>
          <w:spacing w:val="8"/>
          <w:w w:val="85"/>
          <w:sz w:val="11"/>
        </w:rPr>
        <w:t> </w:t>
      </w:r>
      <w:r>
        <w:rPr>
          <w:rFonts w:ascii="Arial"/>
          <w:color w:val="464646"/>
          <w:w w:val="85"/>
          <w:sz w:val="11"/>
        </w:rPr>
        <w:t>FAN</w:t>
      </w:r>
      <w:r>
        <w:rPr>
          <w:rFonts w:ascii="Arial"/>
          <w:color w:val="464646"/>
          <w:spacing w:val="27"/>
          <w:w w:val="85"/>
          <w:sz w:val="11"/>
        </w:rPr>
        <w:t> </w:t>
      </w:r>
      <w:r>
        <w:rPr>
          <w:rFonts w:ascii="Arial"/>
          <w:color w:val="464646"/>
          <w:spacing w:val="-4"/>
          <w:w w:val="90"/>
          <w:sz w:val="11"/>
        </w:rPr>
        <w:t>E</w:t>
      </w:r>
      <w:r>
        <w:rPr>
          <w:rFonts w:ascii="Arial"/>
          <w:color w:val="6F6F6F"/>
          <w:spacing w:val="-4"/>
          <w:w w:val="90"/>
          <w:sz w:val="11"/>
        </w:rPr>
        <w:t>M</w:t>
      </w:r>
      <w:r>
        <w:rPr>
          <w:rFonts w:ascii="Arial"/>
          <w:color w:val="464646"/>
          <w:spacing w:val="-4"/>
          <w:w w:val="90"/>
          <w:sz w:val="11"/>
        </w:rPr>
        <w:t>ERGENC</w:t>
      </w:r>
      <w:r>
        <w:rPr>
          <w:rFonts w:ascii="Arial"/>
          <w:color w:val="6F6F6F"/>
          <w:spacing w:val="-4"/>
          <w:w w:val="90"/>
          <w:sz w:val="11"/>
        </w:rPr>
        <w:t>Y</w:t>
      </w:r>
      <w:r>
        <w:rPr>
          <w:rFonts w:ascii="Arial"/>
          <w:color w:val="6F6F6F"/>
          <w:spacing w:val="-15"/>
          <w:w w:val="90"/>
          <w:sz w:val="11"/>
        </w:rPr>
        <w:t> </w:t>
      </w:r>
      <w:r>
        <w:rPr>
          <w:rFonts w:ascii="Arial"/>
          <w:color w:val="464646"/>
          <w:spacing w:val="-2"/>
          <w:w w:val="90"/>
          <w:sz w:val="11"/>
        </w:rPr>
        <w:t>PO</w:t>
      </w:r>
      <w:r>
        <w:rPr>
          <w:rFonts w:ascii="Arial"/>
          <w:color w:val="808080"/>
          <w:spacing w:val="-2"/>
          <w:w w:val="90"/>
          <w:sz w:val="11"/>
        </w:rPr>
        <w:t>W</w:t>
      </w:r>
      <w:r>
        <w:rPr>
          <w:rFonts w:ascii="Arial"/>
          <w:color w:val="464646"/>
          <w:spacing w:val="-2"/>
          <w:w w:val="90"/>
          <w:sz w:val="11"/>
        </w:rPr>
        <w:t>ER</w:t>
      </w:r>
      <w:r>
        <w:rPr>
          <w:rFonts w:ascii="Arial"/>
          <w:color w:val="464646"/>
          <w:spacing w:val="-13"/>
          <w:w w:val="90"/>
          <w:sz w:val="11"/>
        </w:rPr>
        <w:t> </w:t>
      </w:r>
      <w:r>
        <w:rPr>
          <w:rFonts w:ascii="Arial"/>
          <w:color w:val="5D5D5D"/>
          <w:spacing w:val="-3"/>
          <w:w w:val="90"/>
          <w:sz w:val="11"/>
        </w:rPr>
        <w:t>O</w:t>
      </w:r>
      <w:r>
        <w:rPr>
          <w:rFonts w:ascii="Arial"/>
          <w:color w:val="121212"/>
          <w:spacing w:val="-3"/>
          <w:w w:val="90"/>
          <w:sz w:val="11"/>
        </w:rPr>
        <w:t>F</w:t>
      </w:r>
      <w:r>
        <w:rPr>
          <w:rFonts w:ascii="Arial"/>
          <w:color w:val="464646"/>
          <w:spacing w:val="-3"/>
          <w:w w:val="90"/>
          <w:sz w:val="11"/>
        </w:rPr>
        <w:t>F</w:t>
      </w:r>
      <w:r>
        <w:rPr>
          <w:rFonts w:ascii="Arial"/>
          <w:sz w:val="11"/>
        </w:rPr>
      </w:r>
    </w:p>
    <w:p>
      <w:pPr>
        <w:spacing w:line="381" w:lineRule="exact" w:before="0"/>
        <w:ind w:left="0" w:right="1015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B2B2A"/>
          <w:w w:val="105"/>
          <w:sz w:val="42"/>
        </w:rPr>
        <w:t>&amp;</w:t>
      </w:r>
      <w:r>
        <w:rPr>
          <w:rFonts w:ascii="Arial"/>
          <w:color w:val="2B2B2A"/>
          <w:spacing w:val="-62"/>
          <w:w w:val="105"/>
          <w:sz w:val="42"/>
        </w:rPr>
        <w:t> </w:t>
      </w:r>
      <w:r>
        <w:rPr>
          <w:rFonts w:ascii="Arial"/>
          <w:color w:val="5D5D5D"/>
          <w:spacing w:val="-4"/>
          <w:w w:val="105"/>
          <w:sz w:val="11"/>
        </w:rPr>
        <w:t>MAGNETIC</w:t>
      </w:r>
      <w:r>
        <w:rPr>
          <w:rFonts w:ascii="Arial"/>
          <w:color w:val="5D5D5D"/>
          <w:spacing w:val="-5"/>
          <w:w w:val="105"/>
          <w:sz w:val="11"/>
        </w:rPr>
        <w:t> </w:t>
      </w:r>
      <w:r>
        <w:rPr>
          <w:rFonts w:ascii="Arial"/>
          <w:color w:val="464646"/>
          <w:spacing w:val="-10"/>
          <w:w w:val="105"/>
          <w:sz w:val="11"/>
        </w:rPr>
        <w:t>F</w:t>
      </w:r>
      <w:r>
        <w:rPr>
          <w:rFonts w:ascii="Arial"/>
          <w:color w:val="808080"/>
          <w:spacing w:val="-10"/>
          <w:w w:val="105"/>
          <w:sz w:val="11"/>
        </w:rPr>
        <w:t>I</w:t>
      </w:r>
      <w:r>
        <w:rPr>
          <w:rFonts w:ascii="Arial"/>
          <w:color w:val="5D5D5D"/>
          <w:spacing w:val="-10"/>
          <w:w w:val="105"/>
          <w:sz w:val="11"/>
        </w:rPr>
        <w:t>ELD</w:t>
      </w:r>
      <w:r>
        <w:rPr>
          <w:rFonts w:ascii="Arial"/>
          <w:sz w:val="11"/>
        </w:rPr>
      </w:r>
    </w:p>
    <w:p>
      <w:pPr>
        <w:spacing w:line="453" w:lineRule="exact" w:before="0"/>
        <w:ind w:left="0" w:right="731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B2B2A"/>
          <w:spacing w:val="17"/>
          <w:sz w:val="42"/>
        </w:rPr>
        <w:t>&amp;</w:t>
      </w:r>
      <w:r>
        <w:rPr>
          <w:rFonts w:ascii="Arial"/>
          <w:color w:val="464646"/>
          <w:spacing w:val="-3"/>
          <w:sz w:val="11"/>
        </w:rPr>
        <w:t>E</w:t>
      </w:r>
      <w:r>
        <w:rPr>
          <w:rFonts w:ascii="Arial"/>
          <w:color w:val="464646"/>
          <w:spacing w:val="-5"/>
          <w:sz w:val="11"/>
        </w:rPr>
        <w:t>L</w:t>
      </w:r>
      <w:r>
        <w:rPr>
          <w:rFonts w:ascii="Arial"/>
          <w:color w:val="2B2B2A"/>
          <w:spacing w:val="-3"/>
          <w:sz w:val="11"/>
        </w:rPr>
        <w:t>E</w:t>
      </w:r>
      <w:r>
        <w:rPr>
          <w:rFonts w:ascii="Arial"/>
          <w:color w:val="5D5D5D"/>
          <w:spacing w:val="-5"/>
          <w:sz w:val="11"/>
        </w:rPr>
        <w:t>C</w:t>
      </w:r>
      <w:r>
        <w:rPr>
          <w:rFonts w:ascii="Arial"/>
          <w:color w:val="5D5D5D"/>
          <w:spacing w:val="-4"/>
          <w:sz w:val="11"/>
        </w:rPr>
        <w:t>T</w:t>
      </w:r>
      <w:r>
        <w:rPr>
          <w:rFonts w:ascii="Arial"/>
          <w:color w:val="5D5D5D"/>
          <w:spacing w:val="-7"/>
          <w:sz w:val="11"/>
        </w:rPr>
        <w:t>R</w:t>
      </w:r>
      <w:r>
        <w:rPr>
          <w:rFonts w:ascii="Arial"/>
          <w:color w:val="5D5D5D"/>
          <w:spacing w:val="-4"/>
          <w:sz w:val="11"/>
        </w:rPr>
        <w:t>O</w:t>
      </w:r>
      <w:r>
        <w:rPr>
          <w:rFonts w:ascii="Arial"/>
          <w:color w:val="5D5D5D"/>
          <w:spacing w:val="-5"/>
          <w:sz w:val="11"/>
        </w:rPr>
        <w:t>N</w:t>
      </w:r>
      <w:r>
        <w:rPr>
          <w:rFonts w:ascii="Arial"/>
          <w:spacing w:val="-2"/>
          <w:sz w:val="11"/>
        </w:rPr>
        <w:t>I</w:t>
      </w:r>
      <w:r>
        <w:rPr>
          <w:rFonts w:ascii="Arial"/>
          <w:color w:val="5D5D5D"/>
          <w:spacing w:val="-7"/>
          <w:sz w:val="11"/>
        </w:rPr>
        <w:t>C</w:t>
      </w:r>
      <w:r>
        <w:rPr>
          <w:rFonts w:ascii="Arial"/>
          <w:color w:val="5D5D5D"/>
          <w:sz w:val="11"/>
        </w:rPr>
        <w:t>S</w:t>
      </w:r>
      <w:r>
        <w:rPr>
          <w:rFonts w:ascii="Arial"/>
          <w:i/>
          <w:color w:val="969696"/>
          <w:spacing w:val="7"/>
          <w:sz w:val="11"/>
        </w:rPr>
        <w:t>I</w:t>
      </w:r>
      <w:r>
        <w:rPr>
          <w:rFonts w:ascii="Arial"/>
          <w:color w:val="464646"/>
          <w:spacing w:val="-8"/>
          <w:sz w:val="11"/>
        </w:rPr>
        <w:t>P</w:t>
      </w:r>
      <w:r>
        <w:rPr>
          <w:rFonts w:ascii="Arial"/>
          <w:color w:val="464646"/>
          <w:spacing w:val="-7"/>
          <w:sz w:val="11"/>
        </w:rPr>
        <w:t>O</w:t>
      </w:r>
      <w:r>
        <w:rPr>
          <w:rFonts w:ascii="Arial"/>
          <w:color w:val="6F6F6F"/>
          <w:spacing w:val="-7"/>
          <w:sz w:val="11"/>
        </w:rPr>
        <w:t>W</w:t>
      </w:r>
      <w:r>
        <w:rPr>
          <w:rFonts w:ascii="Arial"/>
          <w:color w:val="464646"/>
          <w:spacing w:val="-6"/>
          <w:sz w:val="11"/>
        </w:rPr>
        <w:t>ER</w:t>
      </w:r>
      <w:r>
        <w:rPr>
          <w:rFonts w:ascii="Arial"/>
          <w:sz w:val="11"/>
        </w:rPr>
      </w:r>
    </w:p>
    <w:p>
      <w:pPr>
        <w:spacing w:before="44"/>
        <w:ind w:left="0" w:right="1311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D14747"/>
          <w:w w:val="125"/>
          <w:position w:val="4"/>
          <w:sz w:val="30"/>
        </w:rPr>
        <w:t>0</w:t>
      </w:r>
      <w:r>
        <w:rPr>
          <w:rFonts w:ascii="Times New Roman"/>
          <w:color w:val="D14747"/>
          <w:spacing w:val="-57"/>
          <w:w w:val="125"/>
          <w:position w:val="4"/>
          <w:sz w:val="30"/>
        </w:rPr>
        <w:t> </w:t>
      </w:r>
      <w:r>
        <w:rPr>
          <w:rFonts w:ascii="Arial"/>
          <w:color w:val="464646"/>
          <w:spacing w:val="-4"/>
          <w:w w:val="125"/>
          <w:sz w:val="11"/>
        </w:rPr>
        <w:t>E</w:t>
      </w:r>
      <w:r>
        <w:rPr>
          <w:rFonts w:ascii="Arial"/>
          <w:color w:val="6F6F6F"/>
          <w:spacing w:val="-4"/>
          <w:w w:val="125"/>
          <w:sz w:val="11"/>
        </w:rPr>
        <w:t>Y</w:t>
      </w:r>
      <w:r>
        <w:rPr>
          <w:rFonts w:ascii="Arial"/>
          <w:color w:val="464646"/>
          <w:spacing w:val="-4"/>
          <w:w w:val="125"/>
          <w:sz w:val="11"/>
        </w:rPr>
        <w:t>EWASH</w:t>
      </w:r>
      <w:r>
        <w:rPr>
          <w:rFonts w:ascii="Arial"/>
          <w:sz w:val="11"/>
        </w:rPr>
      </w:r>
    </w:p>
    <w:p>
      <w:pPr>
        <w:spacing w:after="0"/>
        <w:jc w:val="right"/>
        <w:rPr>
          <w:rFonts w:ascii="Arial" w:hAnsi="Arial" w:cs="Arial" w:eastAsia="Arial"/>
          <w:sz w:val="11"/>
          <w:szCs w:val="11"/>
        </w:rPr>
        <w:sectPr>
          <w:type w:val="continuous"/>
          <w:pgSz w:w="15840" w:h="12240" w:orient="landscape"/>
          <w:pgMar w:top="1440" w:bottom="280" w:left="60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pStyle w:val="Heading2"/>
        <w:spacing w:line="258" w:lineRule="auto"/>
        <w:ind w:left="8265" w:right="3519"/>
        <w:jc w:val="left"/>
        <w:rPr>
          <w:b w:val="0"/>
          <w:bCs w:val="0"/>
          <w:u w:val="none"/>
        </w:rPr>
      </w:pPr>
      <w:r>
        <w:rPr/>
        <w:pict>
          <v:group style="position:absolute;margin-left:25.70307pt;margin-top:-20.462086pt;width:728.25pt;height:463.2pt;mso-position-horizontal-relative:page;mso-position-vertical-relative:paragraph;z-index:-159712" coordorigin="514,-409" coordsize="14565,9264">
            <v:shape style="position:absolute;left:3703;top:1370;width:8475;height:4961" type="#_x0000_t75" stroked="false">
              <v:imagedata r:id="rId62" o:title=""/>
            </v:shape>
            <v:group style="position:absolute;left:517;top:-403;width:14559;height:2" coordorigin="517,-403" coordsize="14559,2">
              <v:shape style="position:absolute;left:517;top:-403;width:14559;height:2" coordorigin="517,-403" coordsize="14559,0" path="m517,-403l15076,-403e" filled="false" stroked="true" strokeweight=".29386pt" strokecolor="#000000">
                <v:path arrowok="t"/>
              </v:shape>
            </v:group>
            <v:group style="position:absolute;left:517;top:8846;width:14559;height:2" coordorigin="517,8846" coordsize="14559,2">
              <v:shape style="position:absolute;left:517;top:8846;width:14559;height:2" coordorigin="517,8846" coordsize="14559,0" path="m517,8846l15076,8846e" filled="false" stroked="true" strokeweight=".29386pt" strokecolor="#000000">
                <v:path arrowok="t"/>
              </v:shape>
            </v:group>
            <v:group style="position:absolute;left:520;top:-406;width:2;height:9255" coordorigin="520,-406" coordsize="2,9255">
              <v:shape style="position:absolute;left:520;top:-406;width:2;height:9255" coordorigin="520,-406" coordsize="0,9255" path="m520,8849l520,-406e" filled="false" stroked="true" strokeweight=".29386pt" strokecolor="#000000">
                <v:path arrowok="t"/>
              </v:shape>
            </v:group>
            <v:group style="position:absolute;left:12149;top:3061;width:2;height:1276" coordorigin="12149,3061" coordsize="2,1276">
              <v:shape style="position:absolute;left:12149;top:3061;width:2;height:1276" coordorigin="12149,3061" coordsize="0,1276" path="m12149,4337l12149,3061e" filled="false" stroked="true" strokeweight=".58772pt" strokecolor="#3a3a3a">
                <v:path arrowok="t"/>
              </v:shape>
            </v:group>
            <v:group style="position:absolute;left:12737;top:890;width:2268;height:2" coordorigin="12737,890" coordsize="2268,2">
              <v:shape style="position:absolute;left:12737;top:890;width:2268;height:2" coordorigin="12737,890" coordsize="2268,0" path="m12737,890l15005,890e" filled="false" stroked="true" strokeweight=".29386pt" strokecolor="#171717">
                <v:path arrowok="t"/>
              </v:shape>
            </v:group>
            <v:group style="position:absolute;left:12737;top:887;width:2;height:7962" coordorigin="12737,887" coordsize="2,7962">
              <v:shape style="position:absolute;left:12737;top:887;width:2;height:7962" coordorigin="12737,887" coordsize="0,7962" path="m12737,8849l12737,887e" filled="false" stroked="true" strokeweight=".58772pt" strokecolor="#444444">
                <v:path arrowok="t"/>
              </v:shape>
            </v:group>
            <v:group style="position:absolute;left:12866;top:1008;width:2045;height:2" coordorigin="12866,1008" coordsize="2045,2">
              <v:shape style="position:absolute;left:12866;top:1008;width:2045;height:2" coordorigin="12866,1008" coordsize="2045,0" path="m12866,1008l14911,1008e" filled="false" stroked="true" strokeweight=".29386pt" strokecolor="#171717">
                <v:path arrowok="t"/>
              </v:shape>
            </v:group>
            <v:group style="position:absolute;left:12866;top:1005;width:2;height:676" coordorigin="12866,1005" coordsize="2,676">
              <v:shape style="position:absolute;left:12866;top:1005;width:2;height:676" coordorigin="12866,1005" coordsize="0,676" path="m12866,1681l12866,1005e" filled="false" stroked="true" strokeweight=".58772pt" strokecolor="#444444">
                <v:path arrowok="t"/>
              </v:shape>
            </v:group>
            <v:group style="position:absolute;left:12860;top:1675;width:2051;height:2" coordorigin="12860,1675" coordsize="2051,2">
              <v:shape style="position:absolute;left:12860;top:1675;width:2051;height:2" coordorigin="12860,1675" coordsize="2051,0" path="m12860,1675l14911,1675e" filled="false" stroked="true" strokeweight=".58772pt" strokecolor="#3e3e3e">
                <v:path arrowok="t"/>
              </v:shape>
            </v:group>
            <v:group style="position:absolute;left:12860;top:1792;width:2051;height:2" coordorigin="12860,1792" coordsize="2051,2">
              <v:shape style="position:absolute;left:12860;top:1792;width:2051;height:2" coordorigin="12860,1792" coordsize="2051,0" path="m12860,1792l14911,1792e" filled="false" stroked="true" strokeweight=".58772pt" strokecolor="#474747">
                <v:path arrowok="t"/>
              </v:shape>
            </v:group>
            <v:group style="position:absolute;left:12866;top:1786;width:2;height:1099" coordorigin="12866,1786" coordsize="2,1099">
              <v:shape style="position:absolute;left:12866;top:1786;width:2;height:1099" coordorigin="12866,1786" coordsize="0,1099" path="m12866,2885l12866,1786e" filled="false" stroked="true" strokeweight=".58772pt" strokecolor="#444444">
                <v:path arrowok="t"/>
              </v:shape>
            </v:group>
            <v:group style="position:absolute;left:12860;top:2879;width:2051;height:2" coordorigin="12860,2879" coordsize="2051,2">
              <v:shape style="position:absolute;left:12860;top:2879;width:2051;height:2" coordorigin="12860,2879" coordsize="2051,0" path="m12860,2879l14911,2879e" filled="false" stroked="true" strokeweight=".58772pt" strokecolor="#444444">
                <v:path arrowok="t"/>
              </v:shape>
            </v:group>
            <v:group style="position:absolute;left:12860;top:3009;width:2051;height:2" coordorigin="12860,3009" coordsize="2051,2">
              <v:shape style="position:absolute;left:12860;top:3009;width:2051;height:2" coordorigin="12860,3009" coordsize="2051,0" path="m12860,3009l14911,3009e" filled="false" stroked="true" strokeweight=".58772pt" strokecolor="#474747">
                <v:path arrowok="t"/>
              </v:shape>
            </v:group>
            <v:group style="position:absolute;left:12866;top:3003;width:2;height:1093" coordorigin="12866,3003" coordsize="2,1093">
              <v:shape style="position:absolute;left:12866;top:3003;width:2;height:1093" coordorigin="12866,3003" coordsize="0,1093" path="m12866,4096l12866,3003e" filled="false" stroked="true" strokeweight=".58772pt" strokecolor="#444444">
                <v:path arrowok="t"/>
              </v:shape>
            </v:group>
            <v:group style="position:absolute;left:12860;top:4090;width:2051;height:2" coordorigin="12860,4090" coordsize="2051,2">
              <v:shape style="position:absolute;left:12860;top:4090;width:2051;height:2" coordorigin="12860,4090" coordsize="2051,0" path="m12860,4090l14911,4090e" filled="false" stroked="true" strokeweight=".58772pt" strokecolor="#444444">
                <v:path arrowok="t"/>
              </v:shape>
            </v:group>
            <v:group style="position:absolute;left:12866;top:4190;width:2045;height:2" coordorigin="12866,4190" coordsize="2045,2">
              <v:shape style="position:absolute;left:12866;top:4190;width:2045;height:2" coordorigin="12866,4190" coordsize="2045,0" path="m12866,4190l14911,4190e" filled="false" stroked="true" strokeweight=".58772pt" strokecolor="#2b2b2b">
                <v:path arrowok="t"/>
              </v:shape>
            </v:group>
            <v:group style="position:absolute;left:12866;top:4184;width:2;height:4536" coordorigin="12866,4184" coordsize="2,4536">
              <v:shape style="position:absolute;left:12866;top:4184;width:2;height:4536" coordorigin="12866,4184" coordsize="0,4536" path="m12866,8720l12866,4184e" filled="false" stroked="true" strokeweight=".58772pt" strokecolor="#474747">
                <v:path arrowok="t"/>
              </v:shape>
            </v:group>
            <v:group style="position:absolute;left:12860;top:8714;width:2051;height:2" coordorigin="12860,8714" coordsize="2051,2">
              <v:shape style="position:absolute;left:12860;top:8714;width:2051;height:2" coordorigin="12860,8714" coordsize="2051,0" path="m12860,8714l14911,8714e" filled="false" stroked="true" strokeweight=".58772pt" strokecolor="#444444">
                <v:path arrowok="t"/>
              </v:shape>
            </v:group>
            <v:group style="position:absolute;left:14905;top:1005;width:2;height:676" coordorigin="14905,1005" coordsize="2,676">
              <v:shape style="position:absolute;left:14905;top:1005;width:2;height:676" coordorigin="14905,1005" coordsize="0,676" path="m14905,1681l14905,1005e" filled="false" stroked="true" strokeweight=".58772pt" strokecolor="#474747">
                <v:path arrowok="t"/>
              </v:shape>
            </v:group>
            <v:group style="position:absolute;left:15000;top:887;width:2;height:7962" coordorigin="15000,887" coordsize="2,7962">
              <v:shape style="position:absolute;left:15000;top:887;width:2;height:7962" coordorigin="15000,887" coordsize="0,7962" path="m15000,8849l15000,887e" filled="false" stroked="true" strokeweight=".58772pt" strokecolor="#444444">
                <v:path arrowok="t"/>
              </v:shape>
            </v:group>
            <v:group style="position:absolute;left:14905;top:1786;width:2;height:1099" coordorigin="14905,1786" coordsize="2,1099">
              <v:shape style="position:absolute;left:14905;top:1786;width:2;height:1099" coordorigin="14905,1786" coordsize="0,1099" path="m14905,2885l14905,1786e" filled="false" stroked="true" strokeweight=".58772pt" strokecolor="#474747">
                <v:path arrowok="t"/>
              </v:shape>
            </v:group>
            <v:group style="position:absolute;left:14905;top:3003;width:2;height:1093" coordorigin="14905,3003" coordsize="2,1093">
              <v:shape style="position:absolute;left:14905;top:3003;width:2;height:1093" coordorigin="14905,3003" coordsize="0,1093" path="m14905,4096l14905,3003e" filled="false" stroked="true" strokeweight=".58772pt" strokecolor="#474747">
                <v:path arrowok="t"/>
              </v:shape>
            </v:group>
            <v:group style="position:absolute;left:14905;top:4184;width:2;height:4536" coordorigin="14905,4184" coordsize="2,4536">
              <v:shape style="position:absolute;left:14905;top:4184;width:2;height:4536" coordorigin="14905,4184" coordsize="0,4536" path="m14905,8720l14905,4184e" filled="false" stroked="true" strokeweight=".58772pt" strokecolor="#474747">
                <v:path arrowok="t"/>
              </v:shape>
            </v:group>
            <v:group style="position:absolute;left:14180;top:3474;width:2;height:146" coordorigin="14180,3474" coordsize="2,146">
              <v:shape style="position:absolute;left:14180;top:3474;width:2;height:146" coordorigin="14180,3474" coordsize="0,146" path="m14180,3474l14180,3620e" filled="false" stroked="true" strokeweight="2.6747pt" strokecolor="#e1dfdf">
                <v:path arrowok="t"/>
              </v:shape>
              <v:shape style="position:absolute;left:12266;top:775;width:233;height:1794" type="#_x0000_t75" stroked="false">
                <v:imagedata r:id="rId63" o:title=""/>
              </v:shape>
              <v:shape style="position:absolute;left:4761;top:6491;width:3862;height:870" type="#_x0000_t75" stroked="false">
                <v:imagedata r:id="rId64" o:title=""/>
              </v:shape>
            </v:group>
            <w10:wrap type="none"/>
          </v:group>
        </w:pict>
      </w:r>
      <w:r>
        <w:rPr>
          <w:color w:val="F10808"/>
          <w:w w:val="79"/>
          <w:u w:val="none"/>
        </w:rPr>
      </w:r>
      <w:r>
        <w:rPr>
          <w:color w:val="F10808"/>
          <w:w w:val="80"/>
          <w:u w:val="thick" w:color="000000"/>
        </w:rPr>
        <w:t>FOR</w:t>
      </w:r>
      <w:r>
        <w:rPr>
          <w:color w:val="F10808"/>
          <w:spacing w:val="-19"/>
          <w:w w:val="80"/>
          <w:u w:val="thick" w:color="000000"/>
        </w:rPr>
        <w:t> </w:t>
      </w:r>
      <w:r>
        <w:rPr>
          <w:color w:val="F10808"/>
          <w:w w:val="80"/>
          <w:u w:val="thick" w:color="000000"/>
        </w:rPr>
        <w:t>HALL</w:t>
      </w:r>
      <w:r>
        <w:rPr>
          <w:color w:val="F10808"/>
          <w:spacing w:val="-17"/>
          <w:w w:val="80"/>
          <w:u w:val="thick" w:color="000000"/>
        </w:rPr>
        <w:t> </w:t>
      </w:r>
      <w:r>
        <w:rPr>
          <w:color w:val="F10808"/>
          <w:w w:val="80"/>
          <w:u w:val="thick" w:color="000000"/>
        </w:rPr>
        <w:t>WORKER</w:t>
      </w:r>
      <w:r>
        <w:rPr>
          <w:color w:val="F10808"/>
          <w:w w:val="79"/>
          <w:u w:val="none"/>
        </w:rPr>
      </w:r>
      <w:r>
        <w:rPr>
          <w:color w:val="F10808"/>
          <w:spacing w:val="21"/>
          <w:w w:val="79"/>
          <w:u w:val="none"/>
        </w:rPr>
        <w:t> </w:t>
      </w:r>
      <w:r>
        <w:rPr>
          <w:color w:val="F10808"/>
          <w:w w:val="80"/>
          <w:u w:val="thick" w:color="000000"/>
        </w:rPr>
        <w:t>AWARENESS</w:t>
      </w:r>
      <w:r>
        <w:rPr>
          <w:color w:val="F10808"/>
          <w:spacing w:val="15"/>
          <w:w w:val="80"/>
          <w:u w:val="thick" w:color="000000"/>
        </w:rPr>
        <w:t> </w:t>
      </w:r>
      <w:r>
        <w:rPr>
          <w:color w:val="F10808"/>
          <w:w w:val="80"/>
          <w:u w:val="thick" w:color="000000"/>
        </w:rPr>
        <w:t>TRAIN</w:t>
      </w:r>
      <w:r>
        <w:rPr>
          <w:color w:val="F10808"/>
          <w:spacing w:val="-42"/>
          <w:w w:val="80"/>
          <w:u w:val="thick" w:color="000000"/>
        </w:rPr>
        <w:t> </w:t>
      </w:r>
      <w:r>
        <w:rPr>
          <w:color w:val="EB2222"/>
          <w:w w:val="80"/>
          <w:u w:val="thick" w:color="000000"/>
        </w:rPr>
        <w:t>I</w:t>
      </w:r>
      <w:r>
        <w:rPr>
          <w:color w:val="EB2222"/>
          <w:spacing w:val="-47"/>
          <w:w w:val="80"/>
          <w:u w:val="thick" w:color="000000"/>
        </w:rPr>
        <w:t> </w:t>
      </w:r>
      <w:r>
        <w:rPr>
          <w:color w:val="F10808"/>
          <w:spacing w:val="-1"/>
          <w:w w:val="80"/>
          <w:u w:val="thick" w:color="000000"/>
        </w:rPr>
        <w:t>NG</w:t>
      </w:r>
      <w:r>
        <w:rPr>
          <w:color w:val="F10808"/>
          <w:spacing w:val="-16"/>
          <w:w w:val="80"/>
          <w:u w:val="thick" w:color="000000"/>
        </w:rPr>
        <w:t> </w:t>
      </w:r>
      <w:r>
        <w:rPr>
          <w:color w:val="F10808"/>
          <w:w w:val="80"/>
          <w:u w:val="thick" w:color="000000"/>
        </w:rPr>
        <w:t>ONLY</w:t>
      </w:r>
      <w:r>
        <w:rPr>
          <w:color w:val="F10808"/>
          <w:w w:val="79"/>
          <w:u w:val="none"/>
        </w:rPr>
      </w:r>
      <w:r>
        <w:rPr>
          <w:b w:val="0"/>
          <w:u w:val="none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00" w:lineRule="atLeast"/>
        <w:ind w:left="124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101.95pt;height:33.3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60" w:lineRule="auto" w:before="53"/>
                    <w:ind w:left="312" w:right="302" w:firstLine="0"/>
                    <w:jc w:val="center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1C1C1A"/>
                      <w:spacing w:val="-3"/>
                      <w:w w:val="85"/>
                      <w:sz w:val="15"/>
                    </w:rPr>
                    <w:t>E</w:t>
                  </w:r>
                  <w:r>
                    <w:rPr>
                      <w:rFonts w:ascii="Arial"/>
                      <w:color w:val="4D4D4D"/>
                      <w:spacing w:val="-3"/>
                      <w:w w:val="85"/>
                      <w:sz w:val="15"/>
                    </w:rPr>
                    <w:t>X</w:t>
                  </w:r>
                  <w:r>
                    <w:rPr>
                      <w:rFonts w:ascii="Arial"/>
                      <w:color w:val="1C1C1A"/>
                      <w:spacing w:val="-3"/>
                      <w:w w:val="85"/>
                      <w:sz w:val="15"/>
                    </w:rPr>
                    <w:t>PE</w:t>
                  </w:r>
                  <w:r>
                    <w:rPr>
                      <w:rFonts w:ascii="Arial"/>
                      <w:color w:val="363434"/>
                      <w:spacing w:val="-3"/>
                      <w:w w:val="85"/>
                      <w:sz w:val="15"/>
                    </w:rPr>
                    <w:t>R</w:t>
                  </w:r>
                  <w:r>
                    <w:rPr>
                      <w:rFonts w:ascii="Arial"/>
                      <w:spacing w:val="-3"/>
                      <w:w w:val="85"/>
                      <w:sz w:val="15"/>
                    </w:rPr>
                    <w:t>I</w:t>
                  </w:r>
                  <w:r>
                    <w:rPr>
                      <w:rFonts w:ascii="Arial"/>
                      <w:color w:val="4D4D4D"/>
                      <w:spacing w:val="-3"/>
                      <w:w w:val="85"/>
                      <w:sz w:val="15"/>
                    </w:rPr>
                    <w:t>M</w:t>
                  </w:r>
                  <w:r>
                    <w:rPr>
                      <w:rFonts w:ascii="Arial"/>
                      <w:color w:val="1C1C1A"/>
                      <w:spacing w:val="-3"/>
                      <w:w w:val="85"/>
                      <w:sz w:val="15"/>
                    </w:rPr>
                    <w:t>E</w:t>
                  </w:r>
                  <w:r>
                    <w:rPr>
                      <w:rFonts w:ascii="Arial"/>
                      <w:color w:val="363434"/>
                      <w:spacing w:val="-3"/>
                      <w:w w:val="85"/>
                      <w:sz w:val="15"/>
                    </w:rPr>
                    <w:t>NT</w:t>
                  </w:r>
                  <w:r>
                    <w:rPr>
                      <w:rFonts w:ascii="Arial"/>
                      <w:color w:val="4D4D4D"/>
                      <w:spacing w:val="-3"/>
                      <w:w w:val="85"/>
                      <w:sz w:val="15"/>
                    </w:rPr>
                    <w:t>A</w:t>
                  </w:r>
                  <w:r>
                    <w:rPr>
                      <w:rFonts w:ascii="Arial"/>
                      <w:spacing w:val="-3"/>
                      <w:w w:val="85"/>
                      <w:sz w:val="15"/>
                    </w:rPr>
                    <w:t>L</w:t>
                  </w:r>
                  <w:r>
                    <w:rPr>
                      <w:rFonts w:ascii="Arial"/>
                      <w:spacing w:val="-14"/>
                      <w:w w:val="85"/>
                      <w:sz w:val="15"/>
                    </w:rPr>
                    <w:t> </w:t>
                  </w:r>
                  <w:r>
                    <w:rPr>
                      <w:rFonts w:ascii="Arial"/>
                      <w:color w:val="363434"/>
                      <w:w w:val="85"/>
                      <w:sz w:val="15"/>
                    </w:rPr>
                    <w:t>H</w:t>
                  </w:r>
                  <w:r>
                    <w:rPr>
                      <w:rFonts w:ascii="Arial"/>
                      <w:color w:val="4D4D4D"/>
                      <w:w w:val="85"/>
                      <w:sz w:val="15"/>
                    </w:rPr>
                    <w:t>AL</w:t>
                  </w:r>
                  <w:r>
                    <w:rPr>
                      <w:rFonts w:ascii="Arial"/>
                      <w:color w:val="363434"/>
                      <w:w w:val="85"/>
                      <w:sz w:val="15"/>
                    </w:rPr>
                    <w:t>L</w:t>
                  </w:r>
                  <w:r>
                    <w:rPr>
                      <w:rFonts w:ascii="Arial"/>
                      <w:color w:val="363434"/>
                      <w:spacing w:val="-15"/>
                      <w:w w:val="85"/>
                      <w:sz w:val="15"/>
                    </w:rPr>
                    <w:t> </w:t>
                  </w:r>
                  <w:r>
                    <w:rPr>
                      <w:rFonts w:ascii="Arial"/>
                      <w:color w:val="363434"/>
                      <w:w w:val="85"/>
                      <w:sz w:val="15"/>
                    </w:rPr>
                    <w:t>B</w:t>
                  </w:r>
                  <w:r>
                    <w:rPr>
                      <w:rFonts w:ascii="Arial"/>
                      <w:color w:val="363434"/>
                      <w:spacing w:val="28"/>
                      <w:w w:val="82"/>
                      <w:sz w:val="15"/>
                    </w:rPr>
                    <w:t> </w:t>
                  </w:r>
                  <w:r>
                    <w:rPr>
                      <w:rFonts w:ascii="Arial"/>
                      <w:color w:val="363434"/>
                      <w:spacing w:val="-8"/>
                      <w:w w:val="95"/>
                      <w:sz w:val="15"/>
                    </w:rPr>
                    <w:t>BU</w:t>
                  </w:r>
                  <w:r>
                    <w:rPr>
                      <w:rFonts w:ascii="Arial"/>
                      <w:color w:val="828282"/>
                      <w:spacing w:val="-8"/>
                      <w:w w:val="95"/>
                      <w:sz w:val="15"/>
                    </w:rPr>
                    <w:t>I</w:t>
                  </w:r>
                  <w:r>
                    <w:rPr>
                      <w:rFonts w:ascii="Arial"/>
                      <w:color w:val="4D4D4D"/>
                      <w:spacing w:val="-8"/>
                      <w:w w:val="95"/>
                      <w:sz w:val="15"/>
                    </w:rPr>
                    <w:t>L</w:t>
                  </w:r>
                  <w:r>
                    <w:rPr>
                      <w:rFonts w:ascii="Arial"/>
                      <w:color w:val="1C1C1A"/>
                      <w:spacing w:val="-8"/>
                      <w:w w:val="95"/>
                      <w:sz w:val="15"/>
                    </w:rPr>
                    <w:t>D</w:t>
                  </w:r>
                  <w:r>
                    <w:rPr>
                      <w:rFonts w:ascii="Arial"/>
                      <w:color w:val="828282"/>
                      <w:spacing w:val="-8"/>
                      <w:w w:val="95"/>
                      <w:sz w:val="15"/>
                    </w:rPr>
                    <w:t>I</w:t>
                  </w:r>
                  <w:r>
                    <w:rPr>
                      <w:rFonts w:ascii="Arial"/>
                      <w:color w:val="363434"/>
                      <w:spacing w:val="-8"/>
                      <w:w w:val="95"/>
                      <w:sz w:val="15"/>
                    </w:rPr>
                    <w:t>NG</w:t>
                  </w:r>
                  <w:r>
                    <w:rPr>
                      <w:rFonts w:ascii="Arial"/>
                      <w:color w:val="363434"/>
                      <w:spacing w:val="-33"/>
                      <w:w w:val="95"/>
                      <w:sz w:val="15"/>
                    </w:rPr>
                    <w:t> </w:t>
                  </w:r>
                  <w:r>
                    <w:rPr>
                      <w:rFonts w:ascii="Arial"/>
                      <w:color w:val="363434"/>
                      <w:spacing w:val="-4"/>
                      <w:w w:val="95"/>
                      <w:sz w:val="15"/>
                    </w:rPr>
                    <w:t>9</w:t>
                  </w:r>
                  <w:r>
                    <w:rPr>
                      <w:rFonts w:ascii="Arial"/>
                      <w:color w:val="4D4D4D"/>
                      <w:spacing w:val="-4"/>
                      <w:w w:val="95"/>
                      <w:sz w:val="15"/>
                    </w:rPr>
                    <w:t>4,</w:t>
                  </w:r>
                  <w:r>
                    <w:rPr>
                      <w:rFonts w:ascii="Arial"/>
                      <w:color w:val="4D4D4D"/>
                      <w:spacing w:val="-27"/>
                      <w:w w:val="95"/>
                      <w:sz w:val="15"/>
                    </w:rPr>
                    <w:t> </w:t>
                  </w:r>
                  <w:r>
                    <w:rPr>
                      <w:rFonts w:ascii="Arial"/>
                      <w:color w:val="1C1C1A"/>
                      <w:spacing w:val="-10"/>
                      <w:w w:val="95"/>
                      <w:sz w:val="15"/>
                    </w:rPr>
                    <w:t>F</w:t>
                  </w:r>
                  <w:r>
                    <w:rPr>
                      <w:rFonts w:ascii="Arial"/>
                      <w:color w:val="363434"/>
                      <w:spacing w:val="-10"/>
                      <w:w w:val="95"/>
                      <w:sz w:val="15"/>
                    </w:rPr>
                    <w:t>L</w:t>
                  </w:r>
                  <w:r>
                    <w:rPr>
                      <w:rFonts w:ascii="Arial"/>
                      <w:color w:val="4D4D4D"/>
                      <w:spacing w:val="-10"/>
                      <w:w w:val="95"/>
                      <w:sz w:val="15"/>
                    </w:rPr>
                    <w:t>O</w:t>
                  </w:r>
                  <w:r>
                    <w:rPr>
                      <w:rFonts w:ascii="Arial"/>
                      <w:color w:val="363434"/>
                      <w:spacing w:val="-10"/>
                      <w:w w:val="95"/>
                      <w:sz w:val="15"/>
                    </w:rPr>
                    <w:t>O</w:t>
                  </w:r>
                  <w:r>
                    <w:rPr>
                      <w:rFonts w:ascii="Arial"/>
                      <w:color w:val="4D4D4D"/>
                      <w:spacing w:val="-10"/>
                      <w:w w:val="95"/>
                      <w:sz w:val="15"/>
                    </w:rPr>
                    <w:t>R</w:t>
                  </w:r>
                  <w:r>
                    <w:rPr>
                      <w:rFonts w:ascii="Arial"/>
                      <w:color w:val="4D4D4D"/>
                      <w:spacing w:val="-29"/>
                      <w:w w:val="95"/>
                      <w:sz w:val="15"/>
                    </w:rPr>
                    <w:t> </w:t>
                  </w:r>
                  <w:r>
                    <w:rPr>
                      <w:rFonts w:ascii="Arial"/>
                      <w:color w:val="4D4D4D"/>
                      <w:w w:val="95"/>
                      <w:sz w:val="15"/>
                    </w:rPr>
                    <w:t>3</w:t>
                  </w:r>
                  <w:r>
                    <w:rPr>
                      <w:rFonts w:ascii="Arial"/>
                      <w:color w:val="4D4D4D"/>
                      <w:spacing w:val="30"/>
                      <w:w w:val="90"/>
                      <w:sz w:val="15"/>
                    </w:rPr>
                    <w:t> </w:t>
                  </w:r>
                  <w:r>
                    <w:rPr>
                      <w:rFonts w:ascii="Arial"/>
                      <w:color w:val="1C1C1A"/>
                      <w:spacing w:val="-4"/>
                      <w:w w:val="80"/>
                      <w:sz w:val="15"/>
                    </w:rPr>
                    <w:t>E</w:t>
                  </w:r>
                  <w:r>
                    <w:rPr>
                      <w:rFonts w:ascii="Arial"/>
                      <w:color w:val="4D4D4D"/>
                      <w:spacing w:val="-4"/>
                      <w:w w:val="80"/>
                      <w:sz w:val="15"/>
                    </w:rPr>
                    <w:t>M</w:t>
                  </w:r>
                  <w:r>
                    <w:rPr>
                      <w:rFonts w:ascii="Arial"/>
                      <w:color w:val="363434"/>
                      <w:spacing w:val="-4"/>
                      <w:w w:val="80"/>
                      <w:sz w:val="15"/>
                    </w:rPr>
                    <w:t>ERG</w:t>
                  </w:r>
                  <w:r>
                    <w:rPr>
                      <w:rFonts w:ascii="Arial"/>
                      <w:color w:val="1C1C1A"/>
                      <w:spacing w:val="-4"/>
                      <w:w w:val="80"/>
                      <w:sz w:val="15"/>
                    </w:rPr>
                    <w:t>E</w:t>
                  </w:r>
                  <w:r>
                    <w:rPr>
                      <w:rFonts w:ascii="Arial"/>
                      <w:color w:val="4D4D4D"/>
                      <w:spacing w:val="-4"/>
                      <w:w w:val="80"/>
                      <w:sz w:val="15"/>
                    </w:rPr>
                    <w:t>N</w:t>
                  </w:r>
                  <w:r>
                    <w:rPr>
                      <w:rFonts w:ascii="Arial"/>
                      <w:color w:val="363434"/>
                      <w:spacing w:val="-4"/>
                      <w:w w:val="80"/>
                      <w:sz w:val="15"/>
                    </w:rPr>
                    <w:t>C</w:t>
                  </w:r>
                  <w:r>
                    <w:rPr>
                      <w:rFonts w:ascii="Arial"/>
                      <w:color w:val="636363"/>
                      <w:spacing w:val="-4"/>
                      <w:w w:val="80"/>
                      <w:sz w:val="15"/>
                    </w:rPr>
                    <w:t>Y</w:t>
                  </w:r>
                  <w:r>
                    <w:rPr>
                      <w:rFonts w:ascii="Arial"/>
                      <w:color w:val="636363"/>
                      <w:w w:val="80"/>
                      <w:sz w:val="15"/>
                    </w:rPr>
                    <w:t> </w:t>
                  </w:r>
                  <w:r>
                    <w:rPr>
                      <w:rFonts w:ascii="Arial"/>
                      <w:color w:val="636363"/>
                      <w:spacing w:val="11"/>
                      <w:w w:val="80"/>
                      <w:sz w:val="15"/>
                    </w:rPr>
                    <w:t> </w:t>
                  </w:r>
                  <w:r>
                    <w:rPr>
                      <w:rFonts w:ascii="Arial"/>
                      <w:color w:val="363434"/>
                      <w:w w:val="80"/>
                      <w:sz w:val="15"/>
                    </w:rPr>
                    <w:t>PLAN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124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101.95pt;height:54.3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Arial" w:hAnsi="Arial" w:cs="Arial" w:eastAsia="Arial"/>
                      <w:b/>
                      <w:bCs/>
                      <w:sz w:val="10"/>
                      <w:szCs w:val="10"/>
                    </w:rPr>
                  </w:pPr>
                </w:p>
                <w:p>
                  <w:pPr>
                    <w:spacing w:before="0"/>
                    <w:ind w:left="31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DF7A7A"/>
                      <w:spacing w:val="-25"/>
                      <w:w w:val="95"/>
                      <w:sz w:val="11"/>
                    </w:rPr>
                    <w:t>I</w:t>
                  </w:r>
                  <w:r>
                    <w:rPr>
                      <w:rFonts w:ascii="Arial"/>
                      <w:color w:val="E65D5D"/>
                      <w:spacing w:val="8"/>
                      <w:w w:val="95"/>
                      <w:sz w:val="11"/>
                    </w:rPr>
                    <w:t>N</w:t>
                  </w:r>
                  <w:r>
                    <w:rPr>
                      <w:rFonts w:ascii="Arial"/>
                      <w:color w:val="E65D5D"/>
                      <w:spacing w:val="-2"/>
                      <w:w w:val="95"/>
                      <w:sz w:val="11"/>
                    </w:rPr>
                    <w:t>C</w:t>
                  </w:r>
                  <w:r>
                    <w:rPr>
                      <w:rFonts w:ascii="Arial"/>
                      <w:color w:val="E65D5D"/>
                      <w:spacing w:val="-1"/>
                      <w:w w:val="95"/>
                      <w:sz w:val="11"/>
                    </w:rPr>
                    <w:t>AS</w:t>
                  </w:r>
                  <w:r>
                    <w:rPr>
                      <w:rFonts w:ascii="Arial"/>
                      <w:color w:val="EB4242"/>
                      <w:w w:val="95"/>
                      <w:sz w:val="11"/>
                    </w:rPr>
                    <w:t>E</w:t>
                  </w:r>
                  <w:r>
                    <w:rPr>
                      <w:rFonts w:ascii="Arial"/>
                      <w:color w:val="EB4242"/>
                      <w:spacing w:val="-18"/>
                      <w:w w:val="95"/>
                      <w:sz w:val="11"/>
                    </w:rPr>
                    <w:t> </w:t>
                  </w:r>
                  <w:r>
                    <w:rPr>
                      <w:rFonts w:ascii="Arial"/>
                      <w:color w:val="E65D5D"/>
                      <w:w w:val="95"/>
                      <w:sz w:val="11"/>
                    </w:rPr>
                    <w:t>OF</w:t>
                  </w:r>
                  <w:r>
                    <w:rPr>
                      <w:rFonts w:ascii="Arial"/>
                      <w:color w:val="E65D5D"/>
                      <w:spacing w:val="-9"/>
                      <w:w w:val="95"/>
                      <w:sz w:val="11"/>
                    </w:rPr>
                    <w:t> </w:t>
                  </w:r>
                  <w:r>
                    <w:rPr>
                      <w:rFonts w:ascii="Arial"/>
                      <w:color w:val="EB4242"/>
                      <w:spacing w:val="-45"/>
                      <w:w w:val="95"/>
                      <w:sz w:val="11"/>
                    </w:rPr>
                    <w:t>F</w:t>
                  </w:r>
                  <w:r>
                    <w:rPr>
                      <w:rFonts w:ascii="Arial"/>
                      <w:color w:val="F79192"/>
                      <w:spacing w:val="-28"/>
                      <w:w w:val="95"/>
                      <w:sz w:val="11"/>
                    </w:rPr>
                    <w:t>I</w:t>
                  </w:r>
                  <w:r>
                    <w:rPr>
                      <w:rFonts w:ascii="Arial"/>
                      <w:color w:val="E65D5D"/>
                      <w:spacing w:val="-2"/>
                      <w:w w:val="95"/>
                      <w:sz w:val="11"/>
                    </w:rPr>
                    <w:t>R</w:t>
                  </w:r>
                  <w:r>
                    <w:rPr>
                      <w:rFonts w:ascii="Arial"/>
                      <w:color w:val="E65D5D"/>
                      <w:spacing w:val="-1"/>
                      <w:w w:val="95"/>
                      <w:sz w:val="11"/>
                    </w:rPr>
                    <w:t>E</w:t>
                  </w:r>
                  <w:r>
                    <w:rPr>
                      <w:rFonts w:ascii="Arial"/>
                      <w:color w:val="E65D5D"/>
                      <w:w w:val="95"/>
                      <w:sz w:val="11"/>
                    </w:rPr>
                    <w:t>:</w:t>
                  </w:r>
                  <w:r>
                    <w:rPr>
                      <w:rFonts w:ascii="Arial"/>
                      <w:sz w:val="11"/>
                    </w:rPr>
                  </w:r>
                </w:p>
                <w:p>
                  <w:pPr>
                    <w:spacing w:line="268" w:lineRule="auto" w:before="12"/>
                    <w:ind w:left="307" w:right="815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636363"/>
                      <w:w w:val="85"/>
                      <w:sz w:val="11"/>
                    </w:rPr>
                    <w:t>STAY</w:t>
                  </w:r>
                  <w:r>
                    <w:rPr>
                      <w:rFonts w:ascii="Arial"/>
                      <w:color w:val="636363"/>
                      <w:spacing w:val="-8"/>
                      <w:w w:val="85"/>
                      <w:sz w:val="11"/>
                    </w:rPr>
                    <w:t> </w:t>
                  </w:r>
                  <w:r>
                    <w:rPr>
                      <w:rFonts w:ascii="Arial"/>
                      <w:color w:val="636363"/>
                      <w:spacing w:val="-1"/>
                      <w:w w:val="85"/>
                      <w:sz w:val="11"/>
                    </w:rPr>
                    <w:t>CALM</w:t>
                  </w:r>
                  <w:r>
                    <w:rPr>
                      <w:rFonts w:ascii="Arial"/>
                      <w:color w:val="636363"/>
                      <w:spacing w:val="21"/>
                      <w:w w:val="85"/>
                      <w:sz w:val="11"/>
                    </w:rPr>
                    <w:t> </w:t>
                  </w:r>
                  <w:r>
                    <w:rPr>
                      <w:rFonts w:ascii="Arial"/>
                      <w:color w:val="636363"/>
                      <w:w w:val="90"/>
                      <w:sz w:val="11"/>
                    </w:rPr>
                    <w:t>WALK</w:t>
                  </w:r>
                  <w:r>
                    <w:rPr>
                      <w:rFonts w:ascii="Arial"/>
                      <w:color w:val="A0A0A0"/>
                      <w:w w:val="90"/>
                      <w:sz w:val="11"/>
                    </w:rPr>
                    <w:t>,</w:t>
                  </w:r>
                  <w:r>
                    <w:rPr>
                      <w:rFonts w:ascii="Arial"/>
                      <w:color w:val="4D4D4D"/>
                      <w:w w:val="90"/>
                      <w:sz w:val="11"/>
                    </w:rPr>
                    <w:t>DO</w:t>
                  </w:r>
                  <w:r>
                    <w:rPr>
                      <w:rFonts w:ascii="Arial"/>
                      <w:color w:val="4D4D4D"/>
                      <w:spacing w:val="-14"/>
                      <w:w w:val="90"/>
                      <w:sz w:val="11"/>
                    </w:rPr>
                    <w:t> </w:t>
                  </w:r>
                  <w:r>
                    <w:rPr>
                      <w:rFonts w:ascii="Arial"/>
                      <w:color w:val="636363"/>
                      <w:spacing w:val="-2"/>
                      <w:w w:val="90"/>
                      <w:sz w:val="11"/>
                    </w:rPr>
                    <w:t>NOT</w:t>
                  </w:r>
                  <w:r>
                    <w:rPr>
                      <w:rFonts w:ascii="Arial"/>
                      <w:color w:val="636363"/>
                      <w:spacing w:val="-12"/>
                      <w:w w:val="90"/>
                      <w:sz w:val="11"/>
                    </w:rPr>
                    <w:t> </w:t>
                  </w:r>
                  <w:r>
                    <w:rPr>
                      <w:rFonts w:ascii="Arial"/>
                      <w:color w:val="4D4D4D"/>
                      <w:w w:val="90"/>
                      <w:sz w:val="11"/>
                    </w:rPr>
                    <w:t>RUN</w:t>
                  </w:r>
                  <w:r>
                    <w:rPr>
                      <w:rFonts w:ascii="Arial"/>
                      <w:sz w:val="11"/>
                    </w:rPr>
                  </w:r>
                </w:p>
                <w:p>
                  <w:pPr>
                    <w:spacing w:line="258" w:lineRule="auto" w:before="0"/>
                    <w:ind w:left="307" w:right="202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636363"/>
                      <w:spacing w:val="-2"/>
                      <w:w w:val="90"/>
                      <w:sz w:val="11"/>
                    </w:rPr>
                    <w:t>ACTI</w:t>
                  </w:r>
                  <w:r>
                    <w:rPr>
                      <w:rFonts w:ascii="Arial"/>
                      <w:color w:val="828282"/>
                      <w:spacing w:val="-2"/>
                      <w:w w:val="90"/>
                      <w:sz w:val="11"/>
                    </w:rPr>
                    <w:t>V</w:t>
                  </w:r>
                  <w:r>
                    <w:rPr>
                      <w:rFonts w:ascii="Arial"/>
                      <w:color w:val="636363"/>
                      <w:spacing w:val="-2"/>
                      <w:w w:val="90"/>
                      <w:sz w:val="11"/>
                    </w:rPr>
                    <w:t>AT</w:t>
                  </w:r>
                  <w:r>
                    <w:rPr>
                      <w:rFonts w:ascii="Arial"/>
                      <w:color w:val="363434"/>
                      <w:spacing w:val="-2"/>
                      <w:w w:val="90"/>
                      <w:sz w:val="11"/>
                    </w:rPr>
                    <w:t>E</w:t>
                  </w:r>
                  <w:r>
                    <w:rPr>
                      <w:rFonts w:ascii="Arial"/>
                      <w:color w:val="4D4D4D"/>
                      <w:spacing w:val="-2"/>
                      <w:w w:val="90"/>
                      <w:sz w:val="11"/>
                    </w:rPr>
                    <w:t>NEAR</w:t>
                  </w:r>
                  <w:r>
                    <w:rPr>
                      <w:rFonts w:ascii="Arial"/>
                      <w:color w:val="363434"/>
                      <w:spacing w:val="-2"/>
                      <w:w w:val="90"/>
                      <w:sz w:val="11"/>
                    </w:rPr>
                    <w:t>E</w:t>
                  </w:r>
                  <w:r>
                    <w:rPr>
                      <w:rFonts w:ascii="Arial"/>
                      <w:color w:val="636363"/>
                      <w:spacing w:val="-2"/>
                      <w:w w:val="90"/>
                      <w:sz w:val="11"/>
                    </w:rPr>
                    <w:t>STPULL</w:t>
                  </w:r>
                  <w:r>
                    <w:rPr>
                      <w:rFonts w:ascii="Arial"/>
                      <w:color w:val="636363"/>
                      <w:spacing w:val="-16"/>
                      <w:w w:val="90"/>
                      <w:sz w:val="11"/>
                    </w:rPr>
                    <w:t> </w:t>
                  </w:r>
                  <w:r>
                    <w:rPr>
                      <w:rFonts w:ascii="Arial"/>
                      <w:color w:val="4D4D4D"/>
                      <w:spacing w:val="-1"/>
                      <w:w w:val="90"/>
                      <w:sz w:val="11"/>
                    </w:rPr>
                    <w:t>BOX</w:t>
                  </w:r>
                  <w:r>
                    <w:rPr>
                      <w:rFonts w:ascii="Arial"/>
                      <w:color w:val="BBBBBB"/>
                      <w:spacing w:val="-1"/>
                      <w:w w:val="90"/>
                      <w:sz w:val="11"/>
                    </w:rPr>
                    <w:t>,</w:t>
                  </w:r>
                  <w:r>
                    <w:rPr>
                      <w:rFonts w:ascii="Arial"/>
                      <w:color w:val="BBBBBB"/>
                      <w:spacing w:val="23"/>
                      <w:w w:val="90"/>
                      <w:sz w:val="11"/>
                    </w:rPr>
                    <w:t> </w:t>
                  </w:r>
                  <w:r>
                    <w:rPr>
                      <w:rFonts w:ascii="Arial"/>
                      <w:color w:val="636363"/>
                      <w:spacing w:val="-1"/>
                      <w:w w:val="85"/>
                      <w:sz w:val="11"/>
                    </w:rPr>
                    <w:t>FOLLOW</w:t>
                  </w:r>
                  <w:r>
                    <w:rPr>
                      <w:rFonts w:ascii="Arial"/>
                      <w:color w:val="636363"/>
                      <w:spacing w:val="3"/>
                      <w:w w:val="85"/>
                      <w:sz w:val="11"/>
                    </w:rPr>
                    <w:t> </w:t>
                  </w:r>
                  <w:r>
                    <w:rPr>
                      <w:rFonts w:ascii="Arial"/>
                      <w:color w:val="636363"/>
                      <w:spacing w:val="-1"/>
                      <w:w w:val="85"/>
                      <w:sz w:val="11"/>
                    </w:rPr>
                    <w:t>ARROWS</w:t>
                  </w:r>
                  <w:r>
                    <w:rPr>
                      <w:rFonts w:ascii="Arial"/>
                      <w:color w:val="636363"/>
                      <w:spacing w:val="22"/>
                      <w:w w:val="85"/>
                      <w:sz w:val="11"/>
                    </w:rPr>
                    <w:t> </w:t>
                  </w:r>
                  <w:r>
                    <w:rPr>
                      <w:rFonts w:ascii="Arial"/>
                      <w:color w:val="828282"/>
                      <w:w w:val="85"/>
                      <w:sz w:val="11"/>
                    </w:rPr>
                    <w:t>I</w:t>
                  </w:r>
                  <w:r>
                    <w:rPr>
                      <w:rFonts w:ascii="Arial"/>
                      <w:color w:val="636363"/>
                      <w:w w:val="85"/>
                      <w:sz w:val="11"/>
                    </w:rPr>
                    <w:t>N</w:t>
                  </w:r>
                  <w:r>
                    <w:rPr>
                      <w:rFonts w:ascii="Arial"/>
                      <w:color w:val="4D4D4D"/>
                      <w:w w:val="85"/>
                      <w:sz w:val="11"/>
                    </w:rPr>
                    <w:t>DIAGRAM</w:t>
                  </w:r>
                  <w:r>
                    <w:rPr>
                      <w:rFonts w:ascii="Arial"/>
                      <w:color w:val="CDCDCD"/>
                      <w:w w:val="85"/>
                      <w:sz w:val="11"/>
                    </w:rPr>
                    <w:t>,</w:t>
                  </w:r>
                  <w:r>
                    <w:rPr>
                      <w:rFonts w:ascii="Arial"/>
                      <w:color w:val="636363"/>
                      <w:w w:val="85"/>
                      <w:sz w:val="12"/>
                    </w:rPr>
                    <w:t>&amp;</w:t>
                  </w:r>
                  <w:r>
                    <w:rPr>
                      <w:rFonts w:ascii="Arial"/>
                      <w:color w:val="636363"/>
                      <w:spacing w:val="27"/>
                      <w:w w:val="81"/>
                      <w:sz w:val="12"/>
                    </w:rPr>
                    <w:t> </w:t>
                  </w:r>
                  <w:r>
                    <w:rPr>
                      <w:rFonts w:ascii="Arial"/>
                      <w:color w:val="636363"/>
                      <w:spacing w:val="-5"/>
                      <w:w w:val="90"/>
                      <w:sz w:val="11"/>
                    </w:rPr>
                    <w:t>ME</w:t>
                  </w:r>
                  <w:r>
                    <w:rPr>
                      <w:rFonts w:ascii="Arial"/>
                      <w:color w:val="363434"/>
                      <w:spacing w:val="-5"/>
                      <w:w w:val="90"/>
                      <w:sz w:val="11"/>
                    </w:rPr>
                    <w:t>E</w:t>
                  </w:r>
                  <w:r>
                    <w:rPr>
                      <w:rFonts w:ascii="Arial"/>
                      <w:color w:val="636363"/>
                      <w:spacing w:val="-5"/>
                      <w:w w:val="90"/>
                      <w:sz w:val="11"/>
                    </w:rPr>
                    <w:t>T</w:t>
                  </w:r>
                  <w:r>
                    <w:rPr>
                      <w:rFonts w:ascii="Arial"/>
                      <w:color w:val="636363"/>
                      <w:spacing w:val="-17"/>
                      <w:w w:val="90"/>
                      <w:sz w:val="11"/>
                    </w:rPr>
                    <w:t> </w:t>
                  </w:r>
                  <w:r>
                    <w:rPr>
                      <w:rFonts w:ascii="Arial"/>
                      <w:color w:val="636363"/>
                      <w:spacing w:val="-1"/>
                      <w:w w:val="90"/>
                      <w:sz w:val="11"/>
                    </w:rPr>
                    <w:t>AT</w:t>
                  </w:r>
                  <w:r>
                    <w:rPr>
                      <w:rFonts w:ascii="Arial"/>
                      <w:color w:val="636363"/>
                      <w:spacing w:val="2"/>
                      <w:w w:val="90"/>
                      <w:sz w:val="11"/>
                    </w:rPr>
                    <w:t> </w:t>
                  </w:r>
                  <w:r>
                    <w:rPr>
                      <w:rFonts w:ascii="Arial"/>
                      <w:color w:val="636363"/>
                      <w:spacing w:val="-3"/>
                      <w:w w:val="90"/>
                      <w:sz w:val="11"/>
                    </w:rPr>
                    <w:t>MUS</w:t>
                  </w:r>
                  <w:r>
                    <w:rPr>
                      <w:rFonts w:ascii="Arial"/>
                      <w:color w:val="363434"/>
                      <w:spacing w:val="-3"/>
                      <w:w w:val="90"/>
                      <w:sz w:val="11"/>
                    </w:rPr>
                    <w:t>TE</w:t>
                  </w:r>
                  <w:r>
                    <w:rPr>
                      <w:rFonts w:ascii="Arial"/>
                      <w:color w:val="636363"/>
                      <w:spacing w:val="-3"/>
                      <w:w w:val="90"/>
                      <w:sz w:val="11"/>
                    </w:rPr>
                    <w:t>R</w:t>
                  </w:r>
                  <w:r>
                    <w:rPr>
                      <w:rFonts w:ascii="Arial"/>
                      <w:color w:val="636363"/>
                      <w:spacing w:val="-6"/>
                      <w:w w:val="90"/>
                      <w:sz w:val="11"/>
                    </w:rPr>
                    <w:t> </w:t>
                  </w:r>
                  <w:r>
                    <w:rPr>
                      <w:rFonts w:ascii="Arial"/>
                      <w:color w:val="636363"/>
                      <w:spacing w:val="-9"/>
                      <w:w w:val="90"/>
                      <w:sz w:val="11"/>
                    </w:rPr>
                    <w:t>PO</w:t>
                  </w:r>
                  <w:r>
                    <w:rPr>
                      <w:rFonts w:ascii="Arial"/>
                      <w:color w:val="828282"/>
                      <w:spacing w:val="-9"/>
                      <w:w w:val="90"/>
                      <w:sz w:val="11"/>
                    </w:rPr>
                    <w:t>I</w:t>
                  </w:r>
                  <w:r>
                    <w:rPr>
                      <w:rFonts w:ascii="Arial"/>
                      <w:color w:val="4D4D4D"/>
                      <w:spacing w:val="-9"/>
                      <w:w w:val="90"/>
                      <w:sz w:val="11"/>
                    </w:rPr>
                    <w:t>NT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pgSz w:w="15840" w:h="12240" w:orient="landscape"/>
          <w:pgMar w:top="1140" w:bottom="280" w:left="400" w:right="6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tabs>
          <w:tab w:pos="3181" w:val="left" w:leader="none"/>
        </w:tabs>
        <w:spacing w:before="220"/>
        <w:ind w:left="187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BBBBBB"/>
          <w:spacing w:val="17"/>
          <w:w w:val="230"/>
          <w:sz w:val="36"/>
        </w:rPr>
        <w:t>J</w:t>
      </w:r>
      <w:r>
        <w:rPr>
          <w:rFonts w:ascii="Arial"/>
          <w:color w:val="BBBBBB"/>
          <w:spacing w:val="-77"/>
          <w:w w:val="230"/>
          <w:sz w:val="15"/>
        </w:rPr>
        <w:t>1</w:t>
      </w:r>
      <w:r>
        <w:rPr>
          <w:rFonts w:ascii="Arial"/>
          <w:color w:val="BBBBBB"/>
          <w:spacing w:val="10"/>
          <w:w w:val="230"/>
          <w:sz w:val="15"/>
        </w:rPr>
        <w:t>--</w:t>
      </w:r>
      <w:r>
        <w:rPr>
          <w:rFonts w:ascii="Arial"/>
          <w:color w:val="BBBBBB"/>
          <w:w w:val="230"/>
          <w:sz w:val="15"/>
        </w:rPr>
        <w:t>-</w:t>
        <w:tab/>
      </w:r>
      <w:r>
        <w:rPr>
          <w:rFonts w:ascii="Arial"/>
          <w:color w:val="BBBBBB"/>
          <w:w w:val="245"/>
          <w:sz w:val="15"/>
        </w:rPr>
        <w:t>-</w:t>
      </w:r>
      <w:r>
        <w:rPr>
          <w:rFonts w:ascii="Arial"/>
          <w:sz w:val="15"/>
        </w:rPr>
      </w:r>
    </w:p>
    <w:p>
      <w:pPr>
        <w:spacing w:before="1"/>
        <w:ind w:left="751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13.779999pt;margin-top:3.68589pt;width:12pt;height:20.05pt;mso-position-horizontal-relative:page;mso-position-vertical-relative:paragraph;z-index:-159688" type="#_x0000_t202" filled="false" stroked="false">
            <v:textbox inset="0,0,0,0">
              <w:txbxContent>
                <w:p>
                  <w:pPr>
                    <w:spacing w:line="40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/>
                      <w:color w:val="BBBBBB"/>
                      <w:w w:val="160"/>
                      <w:sz w:val="40"/>
                    </w:rPr>
                    <w:t>-</w:t>
                  </w:r>
                  <w:r>
                    <w:rPr>
                      <w:rFonts w:ascii="Times New Roman"/>
                      <w:color w:val="BBBBBB"/>
                      <w:spacing w:val="-134"/>
                      <w:w w:val="160"/>
                      <w:sz w:val="40"/>
                    </w:rPr>
                    <w:t>,</w:t>
                  </w:r>
                  <w:r>
                    <w:rPr>
                      <w:rFonts w:ascii="Times New Roman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BBBBB"/>
          <w:w w:val="165"/>
          <w:sz w:val="12"/>
        </w:rPr>
        <w:t>_</w:t>
      </w:r>
      <w:r>
        <w:rPr>
          <w:rFonts w:ascii="Times New Roman"/>
          <w:color w:val="BBBBBB"/>
          <w:spacing w:val="-10"/>
          <w:w w:val="165"/>
          <w:sz w:val="12"/>
        </w:rPr>
        <w:t> </w:t>
      </w:r>
      <w:r>
        <w:rPr>
          <w:rFonts w:ascii="Times New Roman"/>
          <w:color w:val="BBBBBB"/>
          <w:w w:val="165"/>
          <w:sz w:val="12"/>
        </w:rPr>
        <w:t>_J</w:t>
      </w:r>
      <w:r>
        <w:rPr>
          <w:rFonts w:ascii="Times New Roman"/>
          <w:sz w:val="1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0" w:right="591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36363"/>
          <w:w w:val="55"/>
          <w:sz w:val="11"/>
        </w:rPr>
        <w:t>T</w:t>
      </w:r>
      <w:r>
        <w:rPr>
          <w:rFonts w:ascii="Times New Roman"/>
          <w:sz w:val="11"/>
        </w:rPr>
      </w:r>
    </w:p>
    <w:p>
      <w:pPr>
        <w:spacing w:line="166" w:lineRule="exact" w:before="11"/>
        <w:ind w:left="3526" w:right="58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BBBBBB"/>
          <w:w w:val="75"/>
          <w:sz w:val="15"/>
        </w:rPr>
        <w:t>I I</w:t>
      </w:r>
      <w:r>
        <w:rPr>
          <w:rFonts w:ascii="Arial"/>
          <w:sz w:val="15"/>
        </w:rPr>
      </w:r>
    </w:p>
    <w:p>
      <w:pPr>
        <w:tabs>
          <w:tab w:pos="4091" w:val="left" w:leader="none"/>
        </w:tabs>
        <w:spacing w:line="111" w:lineRule="exact" w:before="0"/>
        <w:ind w:left="164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BBBBBB"/>
          <w:w w:val="150"/>
          <w:sz w:val="14"/>
        </w:rPr>
        <w:t>_</w:t>
      </w:r>
      <w:r>
        <w:rPr>
          <w:rFonts w:ascii="Times New Roman"/>
          <w:color w:val="BBBBBB"/>
          <w:spacing w:val="1"/>
          <w:w w:val="150"/>
          <w:sz w:val="14"/>
        </w:rPr>
        <w:t> </w:t>
      </w:r>
      <w:r>
        <w:rPr>
          <w:rFonts w:ascii="Times New Roman"/>
          <w:color w:val="BBBBBB"/>
          <w:w w:val="150"/>
          <w:sz w:val="14"/>
        </w:rPr>
        <w:t>_</w:t>
      </w:r>
      <w:r>
        <w:rPr>
          <w:rFonts w:ascii="Times New Roman"/>
          <w:color w:val="BBBBBB"/>
          <w:spacing w:val="9"/>
          <w:w w:val="150"/>
          <w:sz w:val="14"/>
        </w:rPr>
        <w:t> </w:t>
      </w:r>
      <w:r>
        <w:rPr>
          <w:rFonts w:ascii="Times New Roman"/>
          <w:color w:val="BBBBBB"/>
          <w:w w:val="150"/>
          <w:sz w:val="14"/>
        </w:rPr>
        <w:t>_</w:t>
      </w:r>
      <w:r>
        <w:rPr>
          <w:rFonts w:ascii="Times New Roman"/>
          <w:color w:val="BBBBBB"/>
          <w:spacing w:val="4"/>
          <w:w w:val="150"/>
          <w:sz w:val="14"/>
        </w:rPr>
        <w:t> </w:t>
      </w:r>
      <w:r>
        <w:rPr>
          <w:rFonts w:ascii="Times New Roman"/>
          <w:color w:val="BBBBBB"/>
          <w:w w:val="150"/>
          <w:sz w:val="14"/>
        </w:rPr>
        <w:t>_</w:t>
      </w:r>
      <w:r>
        <w:rPr>
          <w:rFonts w:ascii="Times New Roman"/>
          <w:color w:val="BBBBBB"/>
          <w:spacing w:val="4"/>
          <w:w w:val="150"/>
          <w:sz w:val="14"/>
        </w:rPr>
        <w:t> </w:t>
      </w:r>
      <w:r>
        <w:rPr>
          <w:rFonts w:ascii="Times New Roman"/>
          <w:color w:val="BBBBBB"/>
          <w:w w:val="150"/>
          <w:sz w:val="14"/>
        </w:rPr>
        <w:t>_</w:t>
      </w:r>
      <w:r>
        <w:rPr>
          <w:rFonts w:ascii="Times New Roman"/>
          <w:color w:val="BBBBBB"/>
          <w:spacing w:val="9"/>
          <w:w w:val="150"/>
          <w:sz w:val="14"/>
        </w:rPr>
        <w:t> </w:t>
      </w:r>
      <w:r>
        <w:rPr>
          <w:rFonts w:ascii="Times New Roman"/>
          <w:color w:val="BBBBBB"/>
          <w:w w:val="150"/>
          <w:sz w:val="14"/>
        </w:rPr>
        <w:t>_</w:t>
      </w:r>
      <w:r>
        <w:rPr>
          <w:rFonts w:ascii="Times New Roman"/>
          <w:color w:val="BBBBBB"/>
          <w:spacing w:val="9"/>
          <w:w w:val="150"/>
          <w:sz w:val="14"/>
        </w:rPr>
        <w:t> </w:t>
      </w:r>
      <w:r>
        <w:rPr>
          <w:rFonts w:ascii="Times New Roman"/>
          <w:color w:val="BBBBBB"/>
          <w:w w:val="150"/>
          <w:sz w:val="14"/>
        </w:rPr>
        <w:t>_</w:t>
      </w:r>
      <w:r>
        <w:rPr>
          <w:rFonts w:ascii="Times New Roman"/>
          <w:color w:val="BBBBBB"/>
          <w:spacing w:val="2"/>
          <w:w w:val="150"/>
          <w:sz w:val="14"/>
        </w:rPr>
        <w:t> </w:t>
      </w:r>
      <w:r>
        <w:rPr>
          <w:rFonts w:ascii="Times New Roman"/>
          <w:color w:val="BBBBBB"/>
          <w:w w:val="150"/>
          <w:sz w:val="14"/>
        </w:rPr>
        <w:t>_</w:t>
      </w:r>
      <w:r>
        <w:rPr>
          <w:rFonts w:ascii="Times New Roman"/>
          <w:color w:val="BBBBBB"/>
          <w:spacing w:val="5"/>
          <w:w w:val="150"/>
          <w:sz w:val="14"/>
        </w:rPr>
        <w:t> </w:t>
      </w:r>
      <w:r>
        <w:rPr>
          <w:rFonts w:ascii="Times New Roman"/>
          <w:color w:val="BBBBBB"/>
          <w:w w:val="150"/>
          <w:sz w:val="14"/>
        </w:rPr>
        <w:t>_</w:t>
      </w:r>
      <w:r>
        <w:rPr>
          <w:rFonts w:ascii="Times New Roman"/>
          <w:color w:val="BBBBBB"/>
          <w:spacing w:val="1"/>
          <w:w w:val="150"/>
          <w:sz w:val="14"/>
        </w:rPr>
        <w:t> </w:t>
      </w:r>
      <w:r>
        <w:rPr>
          <w:rFonts w:ascii="Times New Roman"/>
          <w:color w:val="BBBBBB"/>
          <w:w w:val="150"/>
          <w:sz w:val="14"/>
        </w:rPr>
        <w:t>_</w:t>
      </w:r>
      <w:r>
        <w:rPr>
          <w:rFonts w:ascii="Times New Roman"/>
          <w:color w:val="BBBBBB"/>
          <w:spacing w:val="4"/>
          <w:w w:val="150"/>
          <w:sz w:val="14"/>
        </w:rPr>
        <w:t> </w:t>
      </w:r>
      <w:r>
        <w:rPr>
          <w:rFonts w:ascii="Times New Roman"/>
          <w:color w:val="BBBBBB"/>
          <w:w w:val="150"/>
          <w:sz w:val="14"/>
        </w:rPr>
        <w:t>_</w:t>
      </w:r>
      <w:r>
        <w:rPr>
          <w:rFonts w:ascii="Times New Roman"/>
          <w:color w:val="BBBBBB"/>
          <w:spacing w:val="2"/>
          <w:w w:val="150"/>
          <w:sz w:val="14"/>
        </w:rPr>
        <w:t> </w:t>
      </w:r>
      <w:r>
        <w:rPr>
          <w:rFonts w:ascii="Times New Roman"/>
          <w:color w:val="BBBBBB"/>
          <w:w w:val="150"/>
          <w:sz w:val="14"/>
        </w:rPr>
        <w:t>J </w:t>
      </w:r>
      <w:r>
        <w:rPr>
          <w:rFonts w:ascii="Times New Roman"/>
          <w:color w:val="BBBBBB"/>
          <w:spacing w:val="51"/>
          <w:w w:val="150"/>
          <w:sz w:val="14"/>
        </w:rPr>
        <w:t> </w:t>
      </w:r>
      <w:r>
        <w:rPr>
          <w:rFonts w:ascii="Arial"/>
          <w:color w:val="BBBBBB"/>
          <w:w w:val="150"/>
          <w:sz w:val="14"/>
        </w:rPr>
        <w:t>I</w:t>
      </w:r>
      <w:r>
        <w:rPr>
          <w:rFonts w:ascii="Arial"/>
          <w:color w:val="636363"/>
          <w:w w:val="150"/>
          <w:sz w:val="19"/>
        </w:rPr>
        <w:tab/>
      </w:r>
      <w:r>
        <w:rPr>
          <w:rFonts w:ascii="Arial"/>
          <w:color w:val="636363"/>
          <w:w w:val="95"/>
          <w:sz w:val="19"/>
        </w:rPr>
        <w:t>I</w:t>
      </w:r>
      <w:r>
        <w:rPr>
          <w:rFonts w:ascii="Arial"/>
          <w:sz w:val="19"/>
        </w:rPr>
      </w:r>
    </w:p>
    <w:p>
      <w:pPr>
        <w:tabs>
          <w:tab w:pos="3964" w:val="left" w:leader="none"/>
        </w:tabs>
        <w:spacing w:line="277" w:lineRule="exact" w:before="0"/>
        <w:ind w:left="160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BBBBBB"/>
          <w:spacing w:val="6"/>
          <w:sz w:val="26"/>
        </w:rPr>
        <w:t>-----------</w:t>
      </w:r>
      <w:r>
        <w:rPr>
          <w:rFonts w:ascii="Times New Roman"/>
          <w:i/>
          <w:color w:val="BBBBBB"/>
          <w:spacing w:val="6"/>
          <w:sz w:val="26"/>
        </w:rPr>
        <w:t>---1\</w:t>
      </w:r>
      <w:r>
        <w:rPr>
          <w:rFonts w:ascii="Times New Roman"/>
          <w:i/>
          <w:color w:val="BBBBBB"/>
          <w:sz w:val="26"/>
        </w:rPr>
        <w:t>   </w:t>
      </w:r>
      <w:r>
        <w:rPr>
          <w:rFonts w:ascii="Times New Roman"/>
          <w:i/>
          <w:color w:val="BBBBBB"/>
          <w:spacing w:val="38"/>
          <w:sz w:val="26"/>
        </w:rPr>
        <w:t> </w:t>
      </w:r>
      <w:r>
        <w:rPr>
          <w:rFonts w:ascii="Times New Roman"/>
          <w:i/>
          <w:color w:val="BBBBBB"/>
          <w:sz w:val="26"/>
        </w:rPr>
        <w:t>_s</w:t>
        <w:tab/>
      </w:r>
      <w:r>
        <w:rPr>
          <w:rFonts w:ascii="Times New Roman"/>
          <w:i/>
          <w:color w:val="A0A0A0"/>
          <w:w w:val="90"/>
          <w:sz w:val="26"/>
        </w:rPr>
        <w:t>=</w:t>
      </w:r>
      <w:r>
        <w:rPr>
          <w:rFonts w:ascii="Times New Roman"/>
          <w:sz w:val="26"/>
        </w:rPr>
      </w:r>
    </w:p>
    <w:p>
      <w:pPr>
        <w:spacing w:before="86"/>
        <w:ind w:left="66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color w:val="DF7A7A"/>
          <w:spacing w:val="-27"/>
          <w:sz w:val="11"/>
        </w:rPr>
        <w:t>I</w:t>
      </w:r>
      <w:r>
        <w:rPr>
          <w:rFonts w:ascii="Arial"/>
          <w:color w:val="E65D5D"/>
          <w:spacing w:val="3"/>
          <w:sz w:val="11"/>
        </w:rPr>
        <w:t>N</w:t>
      </w:r>
      <w:r>
        <w:rPr>
          <w:rFonts w:ascii="Arial"/>
          <w:color w:val="E65D5D"/>
          <w:spacing w:val="-3"/>
          <w:sz w:val="11"/>
        </w:rPr>
        <w:t>C</w:t>
      </w:r>
      <w:r>
        <w:rPr>
          <w:rFonts w:ascii="Arial"/>
          <w:color w:val="E65D5D"/>
          <w:spacing w:val="-2"/>
          <w:sz w:val="11"/>
        </w:rPr>
        <w:t>A</w:t>
      </w:r>
      <w:r>
        <w:rPr>
          <w:rFonts w:ascii="Arial"/>
          <w:color w:val="E65D5D"/>
          <w:spacing w:val="6"/>
          <w:sz w:val="11"/>
        </w:rPr>
        <w:t>S</w:t>
      </w:r>
      <w:r>
        <w:rPr>
          <w:rFonts w:ascii="Arial"/>
          <w:color w:val="EB4242"/>
          <w:spacing w:val="9"/>
          <w:sz w:val="11"/>
        </w:rPr>
        <w:t>E</w:t>
      </w:r>
      <w:r>
        <w:rPr>
          <w:rFonts w:ascii="Arial"/>
          <w:color w:val="E65D5D"/>
          <w:spacing w:val="-4"/>
          <w:sz w:val="11"/>
        </w:rPr>
        <w:t>O</w:t>
      </w:r>
      <w:r>
        <w:rPr>
          <w:rFonts w:ascii="Arial"/>
          <w:color w:val="E65D5D"/>
          <w:spacing w:val="5"/>
          <w:sz w:val="11"/>
        </w:rPr>
        <w:t>F</w:t>
      </w:r>
      <w:r>
        <w:rPr>
          <w:rFonts w:ascii="Arial"/>
          <w:color w:val="E65D5D"/>
          <w:spacing w:val="-2"/>
          <w:sz w:val="11"/>
        </w:rPr>
        <w:t>SE</w:t>
      </w:r>
      <w:r>
        <w:rPr>
          <w:rFonts w:ascii="Arial"/>
          <w:color w:val="E65D5D"/>
          <w:spacing w:val="-4"/>
          <w:sz w:val="11"/>
        </w:rPr>
        <w:t>V</w:t>
      </w:r>
      <w:r>
        <w:rPr>
          <w:rFonts w:ascii="Arial"/>
          <w:color w:val="EB4242"/>
          <w:spacing w:val="-9"/>
          <w:sz w:val="11"/>
        </w:rPr>
        <w:t>E</w:t>
      </w:r>
      <w:r>
        <w:rPr>
          <w:rFonts w:ascii="Arial"/>
          <w:color w:val="E65D5D"/>
          <w:spacing w:val="-3"/>
          <w:sz w:val="11"/>
        </w:rPr>
        <w:t>R</w:t>
      </w:r>
      <w:r>
        <w:rPr>
          <w:rFonts w:ascii="Arial"/>
          <w:color w:val="E65D5D"/>
          <w:spacing w:val="4"/>
          <w:sz w:val="11"/>
        </w:rPr>
        <w:t>E</w:t>
      </w:r>
      <w:r>
        <w:rPr>
          <w:rFonts w:ascii="Arial"/>
          <w:color w:val="E65D5D"/>
          <w:spacing w:val="-4"/>
          <w:sz w:val="11"/>
        </w:rPr>
        <w:t>W</w:t>
      </w:r>
      <w:r>
        <w:rPr>
          <w:rFonts w:ascii="Arial"/>
          <w:color w:val="D59094"/>
          <w:spacing w:val="-14"/>
          <w:sz w:val="11"/>
        </w:rPr>
        <w:t>I</w:t>
      </w:r>
      <w:r>
        <w:rPr>
          <w:rFonts w:ascii="Arial"/>
          <w:color w:val="E65D5D"/>
          <w:spacing w:val="1"/>
          <w:sz w:val="11"/>
        </w:rPr>
        <w:t>ND</w:t>
      </w:r>
      <w:r>
        <w:rPr>
          <w:rFonts w:ascii="Arial"/>
          <w:color w:val="F7A2A4"/>
          <w:sz w:val="11"/>
        </w:rPr>
        <w:t>:</w:t>
      </w:r>
      <w:r>
        <w:rPr>
          <w:rFonts w:ascii="Arial"/>
          <w:sz w:val="11"/>
        </w:rPr>
      </w:r>
    </w:p>
    <w:p>
      <w:pPr>
        <w:spacing w:line="263" w:lineRule="auto" w:before="15"/>
        <w:ind w:left="687" w:right="453" w:hanging="2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650.140015pt;margin-top:36.252903pt;width:3.25pt;height:38.550pt;mso-position-horizontal-relative:page;mso-position-vertical-relative:paragraph;z-index:-159664" type="#_x0000_t202" filled="false" stroked="false">
            <v:textbox inset="0,0,0,0">
              <w:txbxContent>
                <w:p>
                  <w:pPr>
                    <w:spacing w:line="7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7"/>
                      <w:szCs w:val="77"/>
                    </w:rPr>
                  </w:pPr>
                  <w:r>
                    <w:rPr>
                      <w:rFonts w:ascii="Times New Roman"/>
                      <w:color w:val="30FA12"/>
                      <w:spacing w:val="-52"/>
                      <w:w w:val="60"/>
                      <w:sz w:val="77"/>
                    </w:rPr>
                    <w:t>.</w:t>
                  </w:r>
                  <w:r>
                    <w:rPr>
                      <w:rFonts w:ascii="Times New Roman"/>
                      <w:sz w:val="7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C1C1A"/>
          <w:spacing w:val="-7"/>
          <w:w w:val="90"/>
          <w:sz w:val="11"/>
        </w:rPr>
        <w:t>I</w:t>
      </w:r>
      <w:r>
        <w:rPr>
          <w:rFonts w:ascii="Arial"/>
          <w:color w:val="363434"/>
          <w:spacing w:val="-7"/>
          <w:w w:val="90"/>
          <w:sz w:val="11"/>
        </w:rPr>
        <w:t>F</w:t>
      </w:r>
      <w:r>
        <w:rPr>
          <w:rFonts w:ascii="Arial"/>
          <w:color w:val="636363"/>
          <w:spacing w:val="-7"/>
          <w:w w:val="90"/>
          <w:sz w:val="11"/>
        </w:rPr>
        <w:t>A</w:t>
      </w:r>
      <w:r>
        <w:rPr>
          <w:rFonts w:ascii="Arial"/>
          <w:color w:val="636363"/>
          <w:spacing w:val="-8"/>
          <w:w w:val="90"/>
          <w:sz w:val="11"/>
        </w:rPr>
        <w:t> </w:t>
      </w:r>
      <w:r>
        <w:rPr>
          <w:rFonts w:ascii="Arial"/>
          <w:color w:val="4D4D4D"/>
          <w:spacing w:val="-1"/>
          <w:w w:val="90"/>
          <w:sz w:val="11"/>
        </w:rPr>
        <w:t>TORNADO</w:t>
      </w:r>
      <w:r>
        <w:rPr>
          <w:rFonts w:ascii="Arial"/>
          <w:color w:val="4D4D4D"/>
          <w:spacing w:val="-7"/>
          <w:w w:val="90"/>
          <w:sz w:val="11"/>
        </w:rPr>
        <w:t> </w:t>
      </w:r>
      <w:r>
        <w:rPr>
          <w:rFonts w:ascii="Arial"/>
          <w:color w:val="636363"/>
          <w:spacing w:val="-1"/>
          <w:w w:val="90"/>
          <w:sz w:val="11"/>
        </w:rPr>
        <w:t>WARN</w:t>
      </w:r>
      <w:r>
        <w:rPr>
          <w:rFonts w:ascii="Arial"/>
          <w:spacing w:val="-1"/>
          <w:w w:val="90"/>
          <w:sz w:val="11"/>
        </w:rPr>
        <w:t>I</w:t>
      </w:r>
      <w:r>
        <w:rPr>
          <w:rFonts w:ascii="Arial"/>
          <w:color w:val="636363"/>
          <w:spacing w:val="-1"/>
          <w:w w:val="90"/>
          <w:sz w:val="11"/>
        </w:rPr>
        <w:t>NG</w:t>
      </w:r>
      <w:r>
        <w:rPr>
          <w:rFonts w:ascii="Arial"/>
          <w:color w:val="636363"/>
          <w:spacing w:val="-9"/>
          <w:w w:val="90"/>
          <w:sz w:val="11"/>
        </w:rPr>
        <w:t> </w:t>
      </w:r>
      <w:r>
        <w:rPr>
          <w:rFonts w:ascii="Arial"/>
          <w:color w:val="828282"/>
          <w:spacing w:val="-4"/>
          <w:w w:val="90"/>
          <w:sz w:val="11"/>
        </w:rPr>
        <w:t>I</w:t>
      </w:r>
      <w:r>
        <w:rPr>
          <w:rFonts w:ascii="Arial"/>
          <w:color w:val="4D4D4D"/>
          <w:spacing w:val="-4"/>
          <w:w w:val="90"/>
          <w:sz w:val="11"/>
        </w:rPr>
        <w:t>S</w:t>
      </w:r>
      <w:r>
        <w:rPr>
          <w:rFonts w:ascii="Arial"/>
          <w:color w:val="828282"/>
          <w:spacing w:val="-4"/>
          <w:w w:val="90"/>
          <w:sz w:val="11"/>
        </w:rPr>
        <w:t>I</w:t>
      </w:r>
      <w:r>
        <w:rPr>
          <w:rFonts w:ascii="Arial"/>
          <w:color w:val="4D4D4D"/>
          <w:spacing w:val="-4"/>
          <w:w w:val="90"/>
          <w:sz w:val="11"/>
        </w:rPr>
        <w:t>SSUED</w:t>
      </w:r>
      <w:r>
        <w:rPr>
          <w:rFonts w:ascii="Arial"/>
          <w:color w:val="4D4D4D"/>
          <w:spacing w:val="-8"/>
          <w:w w:val="90"/>
          <w:sz w:val="11"/>
        </w:rPr>
        <w:t> </w:t>
      </w:r>
      <w:r>
        <w:rPr>
          <w:rFonts w:ascii="Arial"/>
          <w:color w:val="636363"/>
          <w:spacing w:val="-2"/>
          <w:w w:val="90"/>
          <w:sz w:val="11"/>
        </w:rPr>
        <w:t>BY</w:t>
      </w:r>
      <w:r>
        <w:rPr>
          <w:rFonts w:ascii="Arial"/>
          <w:color w:val="636363"/>
          <w:spacing w:val="27"/>
          <w:w w:val="90"/>
          <w:sz w:val="11"/>
        </w:rPr>
        <w:t> </w:t>
      </w:r>
      <w:r>
        <w:rPr>
          <w:rFonts w:ascii="Arial"/>
          <w:color w:val="1C1C1A"/>
          <w:w w:val="90"/>
          <w:sz w:val="11"/>
        </w:rPr>
        <w:t>T</w:t>
      </w:r>
      <w:r>
        <w:rPr>
          <w:rFonts w:ascii="Arial"/>
          <w:color w:val="4D4D4D"/>
          <w:spacing w:val="-2"/>
          <w:w w:val="90"/>
          <w:sz w:val="11"/>
        </w:rPr>
        <w:t>H</w:t>
      </w:r>
      <w:r>
        <w:rPr>
          <w:rFonts w:ascii="Arial"/>
          <w:color w:val="4D4D4D"/>
          <w:w w:val="90"/>
          <w:sz w:val="11"/>
        </w:rPr>
        <w:t>E</w:t>
      </w:r>
      <w:r>
        <w:rPr>
          <w:rFonts w:ascii="Arial"/>
          <w:color w:val="4D4D4D"/>
          <w:spacing w:val="-16"/>
          <w:w w:val="90"/>
          <w:sz w:val="11"/>
        </w:rPr>
        <w:t> </w:t>
      </w:r>
      <w:r>
        <w:rPr>
          <w:rFonts w:ascii="Arial"/>
          <w:color w:val="636363"/>
          <w:spacing w:val="-2"/>
          <w:w w:val="90"/>
          <w:sz w:val="11"/>
        </w:rPr>
        <w:t>NA</w:t>
      </w:r>
      <w:r>
        <w:rPr>
          <w:rFonts w:ascii="Arial"/>
          <w:color w:val="636363"/>
          <w:spacing w:val="-42"/>
          <w:w w:val="90"/>
          <w:sz w:val="11"/>
        </w:rPr>
        <w:t>T</w:t>
      </w:r>
      <w:r>
        <w:rPr>
          <w:rFonts w:ascii="Arial"/>
          <w:spacing w:val="-24"/>
          <w:w w:val="90"/>
          <w:sz w:val="11"/>
        </w:rPr>
        <w:t>I</w:t>
      </w:r>
      <w:r>
        <w:rPr>
          <w:rFonts w:ascii="Arial"/>
          <w:color w:val="636363"/>
          <w:spacing w:val="-2"/>
          <w:w w:val="90"/>
          <w:sz w:val="11"/>
        </w:rPr>
        <w:t>ON</w:t>
      </w:r>
      <w:r>
        <w:rPr>
          <w:rFonts w:ascii="Arial"/>
          <w:color w:val="636363"/>
          <w:spacing w:val="-6"/>
          <w:w w:val="90"/>
          <w:sz w:val="11"/>
        </w:rPr>
        <w:t>A</w:t>
      </w:r>
      <w:r>
        <w:rPr>
          <w:rFonts w:ascii="Arial"/>
          <w:color w:val="828282"/>
          <w:w w:val="90"/>
          <w:sz w:val="11"/>
        </w:rPr>
        <w:t>L</w:t>
      </w:r>
      <w:r>
        <w:rPr>
          <w:rFonts w:ascii="Arial"/>
          <w:color w:val="828282"/>
          <w:spacing w:val="-22"/>
          <w:w w:val="90"/>
          <w:sz w:val="11"/>
        </w:rPr>
        <w:t> </w:t>
      </w:r>
      <w:r>
        <w:rPr>
          <w:rFonts w:ascii="Arial"/>
          <w:color w:val="4D4D4D"/>
          <w:spacing w:val="-4"/>
          <w:w w:val="90"/>
          <w:sz w:val="11"/>
        </w:rPr>
        <w:t>W</w:t>
      </w:r>
      <w:r>
        <w:rPr>
          <w:rFonts w:ascii="Arial"/>
          <w:color w:val="4D4D4D"/>
          <w:w w:val="90"/>
          <w:sz w:val="11"/>
        </w:rPr>
        <w:t>E</w:t>
      </w:r>
      <w:r>
        <w:rPr>
          <w:rFonts w:ascii="Arial"/>
          <w:color w:val="4D4D4D"/>
          <w:spacing w:val="-2"/>
          <w:w w:val="90"/>
          <w:sz w:val="11"/>
        </w:rPr>
        <w:t>A</w:t>
      </w:r>
      <w:r>
        <w:rPr>
          <w:rFonts w:ascii="Arial"/>
          <w:color w:val="4D4D4D"/>
          <w:w w:val="90"/>
          <w:sz w:val="11"/>
        </w:rPr>
        <w:t>T</w:t>
      </w:r>
      <w:r>
        <w:rPr>
          <w:rFonts w:ascii="Arial"/>
          <w:color w:val="4D4D4D"/>
          <w:spacing w:val="-2"/>
          <w:w w:val="90"/>
          <w:sz w:val="11"/>
        </w:rPr>
        <w:t>H</w:t>
      </w:r>
      <w:r>
        <w:rPr>
          <w:rFonts w:ascii="Arial"/>
          <w:color w:val="4D4D4D"/>
          <w:w w:val="90"/>
          <w:sz w:val="11"/>
        </w:rPr>
        <w:t>ER</w:t>
      </w:r>
      <w:r>
        <w:rPr>
          <w:rFonts w:ascii="Arial"/>
          <w:color w:val="4D4D4D"/>
          <w:spacing w:val="-10"/>
          <w:w w:val="90"/>
          <w:sz w:val="11"/>
        </w:rPr>
        <w:t> </w:t>
      </w:r>
      <w:r>
        <w:rPr>
          <w:rFonts w:ascii="Arial"/>
          <w:color w:val="4D4D4D"/>
          <w:spacing w:val="-2"/>
          <w:w w:val="90"/>
          <w:sz w:val="11"/>
        </w:rPr>
        <w:t>SE</w:t>
      </w:r>
      <w:r>
        <w:rPr>
          <w:rFonts w:ascii="Arial"/>
          <w:color w:val="4D4D4D"/>
          <w:spacing w:val="-4"/>
          <w:w w:val="90"/>
          <w:sz w:val="11"/>
        </w:rPr>
        <w:t>R</w:t>
      </w:r>
      <w:r>
        <w:rPr>
          <w:rFonts w:ascii="Arial"/>
          <w:color w:val="828282"/>
          <w:spacing w:val="4"/>
          <w:w w:val="90"/>
          <w:sz w:val="11"/>
        </w:rPr>
        <w:t>V</w:t>
      </w:r>
      <w:r>
        <w:rPr>
          <w:rFonts w:ascii="Arial"/>
          <w:color w:val="636363"/>
          <w:spacing w:val="-16"/>
          <w:w w:val="90"/>
          <w:sz w:val="11"/>
        </w:rPr>
        <w:t>I</w:t>
      </w:r>
      <w:r>
        <w:rPr>
          <w:rFonts w:ascii="Arial"/>
          <w:color w:val="636363"/>
          <w:spacing w:val="-2"/>
          <w:w w:val="90"/>
          <w:sz w:val="11"/>
        </w:rPr>
        <w:t>C</w:t>
      </w:r>
      <w:r>
        <w:rPr>
          <w:rFonts w:ascii="Arial"/>
          <w:color w:val="636363"/>
          <w:w w:val="90"/>
          <w:sz w:val="11"/>
        </w:rPr>
        <w:t>E,</w:t>
      </w:r>
      <w:r>
        <w:rPr>
          <w:rFonts w:ascii="Arial"/>
          <w:color w:val="636363"/>
          <w:spacing w:val="-18"/>
          <w:w w:val="90"/>
          <w:sz w:val="11"/>
        </w:rPr>
        <w:t> </w:t>
      </w:r>
      <w:r>
        <w:rPr>
          <w:rFonts w:ascii="Arial"/>
          <w:color w:val="636363"/>
          <w:spacing w:val="-2"/>
          <w:w w:val="90"/>
          <w:sz w:val="11"/>
        </w:rPr>
        <w:t>A</w:t>
      </w:r>
      <w:r>
        <w:rPr>
          <w:rFonts w:ascii="Arial"/>
          <w:color w:val="636363"/>
          <w:spacing w:val="4"/>
          <w:w w:val="90"/>
          <w:sz w:val="11"/>
        </w:rPr>
        <w:t>N</w:t>
      </w:r>
      <w:r>
        <w:rPr>
          <w:rFonts w:ascii="Arial"/>
          <w:color w:val="828282"/>
          <w:w w:val="90"/>
          <w:sz w:val="11"/>
        </w:rPr>
        <w:t>D</w:t>
      </w:r>
      <w:r>
        <w:rPr>
          <w:rFonts w:ascii="Arial"/>
          <w:color w:val="828282"/>
          <w:w w:val="85"/>
          <w:sz w:val="11"/>
        </w:rPr>
        <w:t> </w:t>
      </w:r>
      <w:r>
        <w:rPr>
          <w:rFonts w:ascii="Arial"/>
          <w:color w:val="363434"/>
          <w:spacing w:val="-4"/>
          <w:w w:val="95"/>
          <w:sz w:val="11"/>
        </w:rPr>
        <w:t>J</w:t>
      </w:r>
      <w:r>
        <w:rPr>
          <w:rFonts w:ascii="Arial"/>
          <w:color w:val="4D4D4D"/>
          <w:spacing w:val="-4"/>
          <w:w w:val="95"/>
          <w:sz w:val="11"/>
        </w:rPr>
        <w:t>LAB</w:t>
      </w:r>
      <w:r>
        <w:rPr>
          <w:rFonts w:ascii="Arial"/>
          <w:color w:val="4D4D4D"/>
          <w:spacing w:val="-16"/>
          <w:w w:val="95"/>
          <w:sz w:val="11"/>
        </w:rPr>
        <w:t> </w:t>
      </w:r>
      <w:r>
        <w:rPr>
          <w:rFonts w:ascii="Arial"/>
          <w:color w:val="636363"/>
          <w:spacing w:val="-11"/>
          <w:w w:val="95"/>
          <w:sz w:val="11"/>
        </w:rPr>
        <w:t>IS</w:t>
      </w:r>
      <w:r>
        <w:rPr>
          <w:rFonts w:ascii="Arial"/>
          <w:color w:val="636363"/>
          <w:spacing w:val="-19"/>
          <w:w w:val="95"/>
          <w:sz w:val="11"/>
        </w:rPr>
        <w:t> </w:t>
      </w:r>
      <w:r>
        <w:rPr>
          <w:rFonts w:ascii="Arial"/>
          <w:color w:val="636363"/>
          <w:spacing w:val="-5"/>
          <w:w w:val="95"/>
          <w:sz w:val="11"/>
        </w:rPr>
        <w:t>WITHIN</w:t>
      </w:r>
      <w:r>
        <w:rPr>
          <w:rFonts w:ascii="Arial"/>
          <w:color w:val="636363"/>
          <w:spacing w:val="-21"/>
          <w:w w:val="95"/>
          <w:sz w:val="11"/>
        </w:rPr>
        <w:t> </w:t>
      </w:r>
      <w:r>
        <w:rPr>
          <w:rFonts w:ascii="Arial"/>
          <w:color w:val="636363"/>
          <w:spacing w:val="-2"/>
          <w:w w:val="95"/>
          <w:sz w:val="11"/>
        </w:rPr>
        <w:t>THE</w:t>
      </w:r>
      <w:r>
        <w:rPr>
          <w:rFonts w:ascii="Arial"/>
          <w:color w:val="636363"/>
          <w:spacing w:val="-22"/>
          <w:w w:val="95"/>
          <w:sz w:val="11"/>
        </w:rPr>
        <w:t> </w:t>
      </w:r>
      <w:r>
        <w:rPr>
          <w:rFonts w:ascii="Arial"/>
          <w:color w:val="636363"/>
          <w:spacing w:val="-7"/>
          <w:w w:val="95"/>
          <w:sz w:val="11"/>
        </w:rPr>
        <w:t>W</w:t>
      </w:r>
      <w:r>
        <w:rPr>
          <w:rFonts w:ascii="Arial"/>
          <w:color w:val="828282"/>
          <w:spacing w:val="-7"/>
          <w:w w:val="95"/>
          <w:sz w:val="11"/>
        </w:rPr>
        <w:t>A</w:t>
      </w:r>
      <w:r>
        <w:rPr>
          <w:rFonts w:ascii="Arial"/>
          <w:color w:val="4D4D4D"/>
          <w:spacing w:val="-7"/>
          <w:w w:val="95"/>
          <w:sz w:val="11"/>
        </w:rPr>
        <w:t>RN</w:t>
      </w:r>
      <w:r>
        <w:rPr>
          <w:rFonts w:ascii="Arial"/>
          <w:color w:val="BBBBBB"/>
          <w:spacing w:val="-7"/>
          <w:w w:val="95"/>
          <w:sz w:val="11"/>
        </w:rPr>
        <w:t>I</w:t>
      </w:r>
      <w:r>
        <w:rPr>
          <w:rFonts w:ascii="Arial"/>
          <w:color w:val="636363"/>
          <w:spacing w:val="-7"/>
          <w:w w:val="95"/>
          <w:sz w:val="11"/>
        </w:rPr>
        <w:t>NG</w:t>
      </w:r>
      <w:r>
        <w:rPr>
          <w:rFonts w:ascii="Arial"/>
          <w:color w:val="636363"/>
          <w:spacing w:val="-23"/>
          <w:w w:val="95"/>
          <w:sz w:val="11"/>
        </w:rPr>
        <w:t> </w:t>
      </w:r>
      <w:r>
        <w:rPr>
          <w:rFonts w:ascii="Arial"/>
          <w:color w:val="636363"/>
          <w:w w:val="95"/>
          <w:sz w:val="11"/>
        </w:rPr>
        <w:t>AREA</w:t>
      </w:r>
      <w:r>
        <w:rPr>
          <w:rFonts w:ascii="Arial"/>
          <w:color w:val="A0A0A0"/>
          <w:w w:val="95"/>
          <w:sz w:val="11"/>
        </w:rPr>
        <w:t>,</w:t>
      </w:r>
      <w:r>
        <w:rPr>
          <w:rFonts w:ascii="Arial"/>
          <w:color w:val="A0A0A0"/>
          <w:spacing w:val="37"/>
          <w:w w:val="90"/>
          <w:sz w:val="11"/>
        </w:rPr>
        <w:t> </w:t>
      </w:r>
      <w:r>
        <w:rPr>
          <w:rFonts w:ascii="Arial"/>
          <w:color w:val="4D4D4D"/>
          <w:spacing w:val="-2"/>
          <w:w w:val="90"/>
          <w:sz w:val="11"/>
        </w:rPr>
        <w:t>MOVE</w:t>
      </w:r>
      <w:r>
        <w:rPr>
          <w:rFonts w:ascii="Arial"/>
          <w:color w:val="4D4D4D"/>
          <w:spacing w:val="-17"/>
          <w:w w:val="90"/>
          <w:sz w:val="11"/>
        </w:rPr>
        <w:t> </w:t>
      </w:r>
      <w:r>
        <w:rPr>
          <w:rFonts w:ascii="Arial"/>
          <w:color w:val="4D4D4D"/>
          <w:spacing w:val="-2"/>
          <w:w w:val="90"/>
          <w:sz w:val="11"/>
        </w:rPr>
        <w:t>QU</w:t>
      </w:r>
      <w:r>
        <w:rPr>
          <w:rFonts w:ascii="Arial"/>
          <w:color w:val="828282"/>
          <w:spacing w:val="-2"/>
          <w:w w:val="90"/>
          <w:sz w:val="11"/>
        </w:rPr>
        <w:t>I</w:t>
      </w:r>
      <w:r>
        <w:rPr>
          <w:rFonts w:ascii="Arial"/>
          <w:color w:val="636363"/>
          <w:spacing w:val="-2"/>
          <w:w w:val="90"/>
          <w:sz w:val="11"/>
        </w:rPr>
        <w:t>CKLY</w:t>
      </w:r>
      <w:r>
        <w:rPr>
          <w:rFonts w:ascii="Arial"/>
          <w:color w:val="636363"/>
          <w:spacing w:val="-15"/>
          <w:w w:val="90"/>
          <w:sz w:val="11"/>
        </w:rPr>
        <w:t> </w:t>
      </w:r>
      <w:r>
        <w:rPr>
          <w:rFonts w:ascii="Arial"/>
          <w:color w:val="4D4D4D"/>
          <w:spacing w:val="-1"/>
          <w:w w:val="90"/>
          <w:sz w:val="11"/>
        </w:rPr>
        <w:t>TO</w:t>
      </w:r>
      <w:r>
        <w:rPr>
          <w:rFonts w:ascii="Arial"/>
          <w:color w:val="4D4D4D"/>
          <w:spacing w:val="-17"/>
          <w:w w:val="90"/>
          <w:sz w:val="11"/>
        </w:rPr>
        <w:t> </w:t>
      </w:r>
      <w:r>
        <w:rPr>
          <w:rFonts w:ascii="Arial"/>
          <w:color w:val="636363"/>
          <w:w w:val="90"/>
          <w:sz w:val="11"/>
        </w:rPr>
        <w:t>ON</w:t>
      </w:r>
      <w:r>
        <w:rPr>
          <w:rFonts w:ascii="Arial"/>
          <w:color w:val="363434"/>
          <w:w w:val="90"/>
          <w:sz w:val="11"/>
        </w:rPr>
        <w:t>E</w:t>
      </w:r>
      <w:r>
        <w:rPr>
          <w:rFonts w:ascii="Arial"/>
          <w:color w:val="636363"/>
          <w:w w:val="90"/>
          <w:sz w:val="11"/>
        </w:rPr>
        <w:t>OF</w:t>
      </w:r>
      <w:r>
        <w:rPr>
          <w:rFonts w:ascii="Arial"/>
          <w:color w:val="636363"/>
          <w:spacing w:val="-10"/>
          <w:w w:val="90"/>
          <w:sz w:val="11"/>
        </w:rPr>
        <w:t> </w:t>
      </w:r>
      <w:r>
        <w:rPr>
          <w:rFonts w:ascii="Arial"/>
          <w:color w:val="4D4D4D"/>
          <w:w w:val="90"/>
          <w:sz w:val="11"/>
        </w:rPr>
        <w:t>TH</w:t>
      </w:r>
      <w:r>
        <w:rPr>
          <w:rFonts w:ascii="Arial"/>
          <w:color w:val="363434"/>
          <w:w w:val="90"/>
          <w:sz w:val="11"/>
        </w:rPr>
        <w:t>E</w:t>
      </w:r>
      <w:r>
        <w:rPr>
          <w:rFonts w:ascii="Arial"/>
          <w:color w:val="363434"/>
          <w:spacing w:val="29"/>
          <w:w w:val="90"/>
          <w:sz w:val="11"/>
        </w:rPr>
        <w:t> </w:t>
      </w:r>
      <w:r>
        <w:rPr>
          <w:rFonts w:ascii="Arial"/>
          <w:color w:val="4D4D4D"/>
          <w:spacing w:val="-3"/>
          <w:w w:val="85"/>
          <w:sz w:val="11"/>
        </w:rPr>
        <w:t>DES</w:t>
      </w:r>
      <w:r>
        <w:rPr>
          <w:rFonts w:ascii="Arial"/>
          <w:color w:val="828282"/>
          <w:spacing w:val="-3"/>
          <w:w w:val="85"/>
          <w:sz w:val="11"/>
        </w:rPr>
        <w:t>I</w:t>
      </w:r>
      <w:r>
        <w:rPr>
          <w:rFonts w:ascii="Arial"/>
          <w:color w:val="4D4D4D"/>
          <w:spacing w:val="-3"/>
          <w:w w:val="85"/>
          <w:sz w:val="11"/>
        </w:rPr>
        <w:t>GNATED</w:t>
      </w:r>
      <w:r>
        <w:rPr>
          <w:rFonts w:ascii="Arial"/>
          <w:color w:val="4D4D4D"/>
          <w:spacing w:val="13"/>
          <w:w w:val="85"/>
          <w:sz w:val="11"/>
        </w:rPr>
        <w:t> </w:t>
      </w:r>
      <w:r>
        <w:rPr>
          <w:rFonts w:ascii="Arial"/>
          <w:color w:val="636363"/>
          <w:spacing w:val="-1"/>
          <w:w w:val="85"/>
          <w:sz w:val="11"/>
        </w:rPr>
        <w:t>SEVERE</w:t>
      </w:r>
      <w:r>
        <w:rPr>
          <w:rFonts w:ascii="Arial"/>
          <w:color w:val="636363"/>
          <w:spacing w:val="12"/>
          <w:w w:val="85"/>
          <w:sz w:val="11"/>
        </w:rPr>
        <w:t> </w:t>
      </w:r>
      <w:r>
        <w:rPr>
          <w:rFonts w:ascii="Arial"/>
          <w:color w:val="828282"/>
          <w:spacing w:val="-3"/>
          <w:w w:val="85"/>
          <w:sz w:val="11"/>
        </w:rPr>
        <w:t>WI</w:t>
      </w:r>
      <w:r>
        <w:rPr>
          <w:rFonts w:ascii="Arial"/>
          <w:color w:val="636363"/>
          <w:spacing w:val="-3"/>
          <w:w w:val="85"/>
          <w:sz w:val="11"/>
        </w:rPr>
        <w:t>ND</w:t>
      </w:r>
      <w:r>
        <w:rPr>
          <w:rFonts w:ascii="Arial"/>
          <w:color w:val="636363"/>
          <w:spacing w:val="-8"/>
          <w:w w:val="85"/>
          <w:sz w:val="11"/>
        </w:rPr>
        <w:t> </w:t>
      </w:r>
      <w:r>
        <w:rPr>
          <w:rFonts w:ascii="Arial"/>
          <w:color w:val="636363"/>
          <w:w w:val="85"/>
          <w:sz w:val="11"/>
        </w:rPr>
        <w:t>"TAKE</w:t>
      </w:r>
      <w:r>
        <w:rPr>
          <w:rFonts w:ascii="Arial"/>
          <w:color w:val="636363"/>
          <w:spacing w:val="27"/>
          <w:w w:val="85"/>
          <w:sz w:val="11"/>
        </w:rPr>
        <w:t> </w:t>
      </w:r>
      <w:r>
        <w:rPr>
          <w:rFonts w:ascii="Arial"/>
          <w:color w:val="636363"/>
          <w:spacing w:val="-2"/>
          <w:w w:val="90"/>
          <w:sz w:val="11"/>
        </w:rPr>
        <w:t>COVER"</w:t>
      </w:r>
      <w:r>
        <w:rPr>
          <w:rFonts w:ascii="Arial"/>
          <w:color w:val="636363"/>
          <w:spacing w:val="14"/>
          <w:w w:val="90"/>
          <w:sz w:val="11"/>
        </w:rPr>
        <w:t> </w:t>
      </w:r>
      <w:r>
        <w:rPr>
          <w:rFonts w:ascii="Arial"/>
          <w:color w:val="636363"/>
          <w:spacing w:val="-4"/>
          <w:w w:val="90"/>
          <w:sz w:val="11"/>
        </w:rPr>
        <w:t>A</w:t>
      </w:r>
      <w:r>
        <w:rPr>
          <w:rFonts w:ascii="Arial"/>
          <w:color w:val="363434"/>
          <w:spacing w:val="-4"/>
          <w:w w:val="90"/>
          <w:sz w:val="11"/>
        </w:rPr>
        <w:t>R</w:t>
      </w:r>
      <w:r>
        <w:rPr>
          <w:rFonts w:ascii="Arial"/>
          <w:color w:val="4D4D4D"/>
          <w:spacing w:val="-4"/>
          <w:w w:val="90"/>
          <w:sz w:val="11"/>
        </w:rPr>
        <w:t>EAS</w:t>
      </w:r>
      <w:r>
        <w:rPr>
          <w:rFonts w:ascii="Arial"/>
          <w:color w:val="828282"/>
          <w:spacing w:val="-4"/>
          <w:w w:val="90"/>
          <w:sz w:val="11"/>
        </w:rPr>
        <w:t>.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68"/>
        <w:ind w:left="70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D4D4D"/>
          <w:spacing w:val="-4"/>
          <w:sz w:val="11"/>
        </w:rPr>
        <w:t>L</w:t>
      </w:r>
      <w:r>
        <w:rPr>
          <w:rFonts w:ascii="Arial"/>
          <w:color w:val="363434"/>
          <w:spacing w:val="-4"/>
          <w:sz w:val="11"/>
        </w:rPr>
        <w:t>EG</w:t>
      </w:r>
      <w:r>
        <w:rPr>
          <w:rFonts w:ascii="Arial"/>
          <w:color w:val="4D4D4D"/>
          <w:spacing w:val="-4"/>
          <w:sz w:val="11"/>
        </w:rPr>
        <w:t>END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5840" w:h="12240" w:orient="landscape"/>
          <w:pgMar w:top="1440" w:bottom="280" w:left="400" w:right="660"/>
          <w:cols w:num="3" w:equalWidth="0">
            <w:col w:w="3315" w:space="4333"/>
            <w:col w:w="4142" w:space="40"/>
            <w:col w:w="295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97"/>
        <w:ind w:left="1878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00.220001pt;margin-top:-40.056564pt;width:11pt;height:72.05pt;mso-position-horizontal-relative:page;mso-position-vertical-relative:paragraph;z-index:1888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/>
                      <w:color w:val="636363"/>
                      <w:w w:val="50"/>
                      <w:sz w:val="144"/>
                    </w:rPr>
                    <w:t>t</w:t>
                  </w:r>
                  <w:r>
                    <w:rPr>
                      <w:rFonts w:ascii="Arial"/>
                      <w:sz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BBBBB"/>
          <w:w w:val="250"/>
          <w:sz w:val="17"/>
        </w:rPr>
        <w:t>I</w:t>
      </w:r>
      <w:r>
        <w:rPr>
          <w:rFonts w:ascii="Times New Roman"/>
          <w:color w:val="BBBBBB"/>
          <w:spacing w:val="6"/>
          <w:w w:val="250"/>
          <w:sz w:val="17"/>
        </w:rPr>
        <w:t> </w:t>
      </w:r>
      <w:r>
        <w:rPr>
          <w:rFonts w:ascii="Times New Roman"/>
          <w:color w:val="A0A0A0"/>
          <w:w w:val="145"/>
          <w:sz w:val="17"/>
        </w:rPr>
        <w:t>L</w:t>
      </w:r>
      <w:r>
        <w:rPr>
          <w:rFonts w:ascii="Times New Roman"/>
          <w:color w:val="A0A0A0"/>
          <w:spacing w:val="-35"/>
          <w:w w:val="145"/>
          <w:sz w:val="17"/>
        </w:rPr>
        <w:t> </w:t>
      </w:r>
      <w:r>
        <w:rPr>
          <w:rFonts w:ascii="Times New Roman"/>
          <w:color w:val="A0A0A0"/>
          <w:w w:val="145"/>
          <w:sz w:val="17"/>
        </w:rPr>
        <w:t>_</w:t>
      </w:r>
      <w:r>
        <w:rPr>
          <w:rFonts w:ascii="Times New Roman"/>
          <w:color w:val="A0A0A0"/>
          <w:spacing w:val="-13"/>
          <w:w w:val="145"/>
          <w:sz w:val="17"/>
        </w:rPr>
        <w:t> </w:t>
      </w:r>
      <w:r>
        <w:rPr>
          <w:rFonts w:ascii="Times New Roman"/>
          <w:color w:val="A0A0A0"/>
          <w:w w:val="145"/>
          <w:sz w:val="17"/>
        </w:rPr>
        <w:t>_</w:t>
      </w:r>
      <w:r>
        <w:rPr>
          <w:rFonts w:ascii="Times New Roman"/>
          <w:color w:val="A0A0A0"/>
          <w:spacing w:val="-13"/>
          <w:w w:val="145"/>
          <w:sz w:val="17"/>
        </w:rPr>
        <w:t> </w:t>
      </w:r>
      <w:r>
        <w:rPr>
          <w:rFonts w:ascii="Times New Roman"/>
          <w:color w:val="BBBBBB"/>
          <w:w w:val="145"/>
          <w:sz w:val="17"/>
        </w:rPr>
        <w:t>_</w:t>
      </w:r>
      <w:r>
        <w:rPr>
          <w:rFonts w:ascii="Times New Roman"/>
          <w:color w:val="BBBBBB"/>
          <w:spacing w:val="-19"/>
          <w:w w:val="145"/>
          <w:sz w:val="17"/>
        </w:rPr>
        <w:t> </w:t>
      </w:r>
      <w:r>
        <w:rPr>
          <w:rFonts w:ascii="Times New Roman"/>
          <w:color w:val="A0A0A0"/>
          <w:w w:val="145"/>
          <w:sz w:val="17"/>
        </w:rPr>
        <w:t>_</w:t>
      </w:r>
      <w:r>
        <w:rPr>
          <w:rFonts w:ascii="Times New Roman"/>
          <w:color w:val="A0A0A0"/>
          <w:spacing w:val="-17"/>
          <w:w w:val="145"/>
          <w:sz w:val="17"/>
        </w:rPr>
        <w:t> </w:t>
      </w:r>
      <w:r>
        <w:rPr>
          <w:rFonts w:ascii="Times New Roman"/>
          <w:color w:val="A0A0A0"/>
          <w:w w:val="145"/>
          <w:sz w:val="17"/>
        </w:rPr>
        <w:t>_</w:t>
      </w:r>
      <w:r>
        <w:rPr>
          <w:rFonts w:ascii="Times New Roman"/>
          <w:color w:val="A0A0A0"/>
          <w:spacing w:val="-14"/>
          <w:w w:val="145"/>
          <w:sz w:val="17"/>
        </w:rPr>
        <w:t> </w:t>
      </w:r>
      <w:r>
        <w:rPr>
          <w:rFonts w:ascii="Times New Roman"/>
          <w:color w:val="A0A0A0"/>
          <w:w w:val="145"/>
          <w:sz w:val="17"/>
        </w:rPr>
        <w:t>_</w:t>
      </w:r>
      <w:r>
        <w:rPr>
          <w:rFonts w:ascii="Times New Roman"/>
          <w:sz w:val="17"/>
        </w:rPr>
      </w:r>
    </w:p>
    <w:p>
      <w:pPr>
        <w:spacing w:before="17"/>
        <w:ind w:left="1957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BBBBBB"/>
          <w:w w:val="130"/>
          <w:sz w:val="15"/>
        </w:rPr>
        <w:t>L</w:t>
      </w:r>
      <w:r>
        <w:rPr>
          <w:rFonts w:ascii="Arial"/>
          <w:color w:val="BBBBBB"/>
          <w:spacing w:val="-29"/>
          <w:w w:val="130"/>
          <w:sz w:val="15"/>
        </w:rPr>
        <w:t> </w:t>
      </w:r>
      <w:r>
        <w:rPr>
          <w:rFonts w:ascii="Arial"/>
          <w:color w:val="BBBBBB"/>
          <w:w w:val="130"/>
          <w:sz w:val="15"/>
        </w:rPr>
        <w:t>_</w:t>
      </w:r>
      <w:r>
        <w:rPr>
          <w:rFonts w:ascii="Arial"/>
          <w:color w:val="BBBBBB"/>
          <w:spacing w:val="-1"/>
          <w:w w:val="130"/>
          <w:sz w:val="15"/>
        </w:rPr>
        <w:t> </w:t>
      </w:r>
      <w:r>
        <w:rPr>
          <w:rFonts w:ascii="Arial"/>
          <w:color w:val="BBBBBB"/>
          <w:w w:val="130"/>
          <w:sz w:val="15"/>
        </w:rPr>
        <w:t>_</w:t>
      </w:r>
      <w:r>
        <w:rPr>
          <w:rFonts w:ascii="Arial"/>
          <w:color w:val="BBBBBB"/>
          <w:spacing w:val="4"/>
          <w:w w:val="130"/>
          <w:sz w:val="15"/>
        </w:rPr>
        <w:t> </w:t>
      </w:r>
      <w:r>
        <w:rPr>
          <w:rFonts w:ascii="Arial"/>
          <w:color w:val="BBBBBB"/>
          <w:w w:val="130"/>
          <w:sz w:val="15"/>
        </w:rPr>
        <w:t>_ _</w:t>
      </w:r>
      <w:r>
        <w:rPr>
          <w:rFonts w:ascii="Arial"/>
          <w:color w:val="BBBBBB"/>
          <w:spacing w:val="-3"/>
          <w:w w:val="130"/>
          <w:sz w:val="15"/>
        </w:rPr>
        <w:t> </w:t>
      </w:r>
      <w:r>
        <w:rPr>
          <w:rFonts w:ascii="Arial"/>
          <w:color w:val="BBBBBB"/>
          <w:w w:val="130"/>
          <w:sz w:val="15"/>
        </w:rPr>
        <w:t>_</w:t>
      </w:r>
      <w:r>
        <w:rPr>
          <w:rFonts w:ascii="Arial"/>
          <w:color w:val="BBBBBB"/>
          <w:spacing w:val="7"/>
          <w:w w:val="130"/>
          <w:sz w:val="15"/>
        </w:rPr>
        <w:t> </w:t>
      </w:r>
      <w:r>
        <w:rPr>
          <w:rFonts w:ascii="Arial"/>
          <w:color w:val="BBBBBB"/>
          <w:w w:val="130"/>
          <w:sz w:val="15"/>
        </w:rPr>
        <w:t>_</w:t>
      </w:r>
      <w:r>
        <w:rPr>
          <w:rFonts w:ascii="Arial"/>
          <w:color w:val="BBBBBB"/>
          <w:spacing w:val="-3"/>
          <w:w w:val="130"/>
          <w:sz w:val="15"/>
        </w:rPr>
        <w:t> </w:t>
      </w:r>
      <w:r>
        <w:rPr>
          <w:rFonts w:ascii="Arial"/>
          <w:color w:val="BBBBBB"/>
          <w:w w:val="130"/>
          <w:sz w:val="15"/>
        </w:rPr>
        <w:t>_</w:t>
      </w:r>
      <w:r>
        <w:rPr>
          <w:rFonts w:ascii="Arial"/>
          <w:sz w:val="15"/>
        </w:rPr>
      </w:r>
    </w:p>
    <w:p>
      <w:pPr>
        <w:spacing w:before="128"/>
        <w:ind w:left="0" w:right="0" w:firstLine="0"/>
        <w:jc w:val="right"/>
        <w:rPr>
          <w:rFonts w:ascii="Arial" w:hAnsi="Arial" w:cs="Arial" w:eastAsia="Arial"/>
          <w:sz w:val="82"/>
          <w:szCs w:val="82"/>
        </w:rPr>
      </w:pPr>
      <w:r>
        <w:rPr>
          <w:w w:val="155"/>
        </w:rPr>
        <w:br w:type="column"/>
      </w:r>
      <w:r>
        <w:rPr>
          <w:rFonts w:ascii="Arial" w:hAnsi="Arial" w:cs="Arial" w:eastAsia="Arial"/>
          <w:b/>
          <w:bCs/>
          <w:color w:val="F8C304"/>
          <w:spacing w:val="-333"/>
          <w:w w:val="155"/>
          <w:position w:val="12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C0CF6"/>
          <w:spacing w:val="-367"/>
          <w:w w:val="155"/>
          <w:sz w:val="81"/>
          <w:szCs w:val="81"/>
        </w:rPr>
        <w:t>•</w:t>
      </w:r>
      <w:r>
        <w:rPr>
          <w:rFonts w:ascii="Arial" w:hAnsi="Arial" w:cs="Arial" w:eastAsia="Arial"/>
          <w:color w:val="F10808"/>
          <w:w w:val="155"/>
          <w:position w:val="1"/>
          <w:sz w:val="82"/>
          <w:szCs w:val="82"/>
        </w:rPr>
        <w:t>'</w:t>
      </w:r>
      <w:r>
        <w:rPr>
          <w:rFonts w:ascii="Arial" w:hAnsi="Arial" w:cs="Arial" w:eastAsia="Arial"/>
          <w:sz w:val="82"/>
          <w:szCs w:val="82"/>
        </w:rPr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441" w:lineRule="auto" w:before="0"/>
        <w:ind w:left="14" w:right="944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636363"/>
          <w:spacing w:val="-1"/>
          <w:w w:val="85"/>
          <w:sz w:val="11"/>
        </w:rPr>
        <w:t>EGRESS</w:t>
      </w:r>
      <w:r>
        <w:rPr>
          <w:rFonts w:ascii="Arial"/>
          <w:color w:val="636363"/>
          <w:spacing w:val="2"/>
          <w:w w:val="85"/>
          <w:sz w:val="11"/>
        </w:rPr>
        <w:t> </w:t>
      </w:r>
      <w:r>
        <w:rPr>
          <w:rFonts w:ascii="Arial"/>
          <w:color w:val="636363"/>
          <w:spacing w:val="-1"/>
          <w:w w:val="85"/>
          <w:sz w:val="11"/>
        </w:rPr>
        <w:t>PATH</w:t>
      </w:r>
      <w:r>
        <w:rPr>
          <w:rFonts w:ascii="Arial"/>
          <w:color w:val="636363"/>
          <w:spacing w:val="25"/>
          <w:w w:val="85"/>
          <w:sz w:val="11"/>
        </w:rPr>
        <w:t> </w:t>
      </w:r>
      <w:r>
        <w:rPr>
          <w:rFonts w:ascii="Arial"/>
          <w:color w:val="4D4D4D"/>
          <w:spacing w:val="-1"/>
          <w:w w:val="90"/>
          <w:sz w:val="11"/>
        </w:rPr>
        <w:t>F</w:t>
      </w:r>
      <w:r>
        <w:rPr>
          <w:rFonts w:ascii="Arial"/>
          <w:color w:val="4D4D4D"/>
          <w:spacing w:val="-19"/>
          <w:w w:val="90"/>
          <w:sz w:val="11"/>
        </w:rPr>
        <w:t>I</w:t>
      </w:r>
      <w:r>
        <w:rPr>
          <w:rFonts w:ascii="Arial"/>
          <w:color w:val="363434"/>
          <w:w w:val="90"/>
          <w:sz w:val="11"/>
        </w:rPr>
        <w:t>RE</w:t>
      </w:r>
      <w:r>
        <w:rPr>
          <w:rFonts w:ascii="Arial"/>
          <w:color w:val="363434"/>
          <w:spacing w:val="-10"/>
          <w:w w:val="90"/>
          <w:sz w:val="11"/>
        </w:rPr>
        <w:t> </w:t>
      </w:r>
      <w:r>
        <w:rPr>
          <w:rFonts w:ascii="Arial"/>
          <w:color w:val="363434"/>
          <w:spacing w:val="-14"/>
          <w:w w:val="90"/>
          <w:sz w:val="11"/>
        </w:rPr>
        <w:t>E</w:t>
      </w:r>
      <w:r>
        <w:rPr>
          <w:rFonts w:ascii="Arial"/>
          <w:color w:val="4D4D4D"/>
          <w:w w:val="90"/>
          <w:sz w:val="11"/>
        </w:rPr>
        <w:t>X</w:t>
      </w:r>
      <w:r>
        <w:rPr>
          <w:rFonts w:ascii="Arial"/>
          <w:color w:val="363434"/>
          <w:spacing w:val="-37"/>
          <w:w w:val="90"/>
          <w:sz w:val="11"/>
        </w:rPr>
        <w:t>T</w:t>
      </w:r>
      <w:r>
        <w:rPr>
          <w:rFonts w:ascii="Arial"/>
          <w:color w:val="4D4D4D"/>
          <w:spacing w:val="-25"/>
          <w:w w:val="90"/>
          <w:sz w:val="11"/>
        </w:rPr>
        <w:t>I</w:t>
      </w:r>
      <w:r>
        <w:rPr>
          <w:rFonts w:ascii="Arial"/>
          <w:color w:val="4D4D4D"/>
          <w:w w:val="90"/>
          <w:sz w:val="11"/>
        </w:rPr>
        <w:t>NGU</w:t>
      </w:r>
      <w:r>
        <w:rPr>
          <w:rFonts w:ascii="Arial"/>
          <w:color w:val="4D4D4D"/>
          <w:spacing w:val="-16"/>
          <w:w w:val="90"/>
          <w:sz w:val="11"/>
        </w:rPr>
        <w:t>I</w:t>
      </w:r>
      <w:r>
        <w:rPr>
          <w:rFonts w:ascii="Arial"/>
          <w:color w:val="4D4D4D"/>
          <w:w w:val="90"/>
          <w:sz w:val="11"/>
        </w:rPr>
        <w:t>SH</w:t>
      </w:r>
      <w:r>
        <w:rPr>
          <w:rFonts w:ascii="Arial"/>
          <w:color w:val="4D4D4D"/>
          <w:spacing w:val="-2"/>
          <w:w w:val="90"/>
          <w:sz w:val="11"/>
        </w:rPr>
        <w:t>E</w:t>
      </w:r>
      <w:r>
        <w:rPr>
          <w:rFonts w:ascii="Arial"/>
          <w:color w:val="4D4D4D"/>
          <w:w w:val="90"/>
          <w:sz w:val="11"/>
        </w:rPr>
        <w:t>R</w:t>
      </w:r>
      <w:r>
        <w:rPr>
          <w:rFonts w:ascii="Arial"/>
          <w:sz w:val="11"/>
        </w:rPr>
      </w:r>
    </w:p>
    <w:p>
      <w:pPr>
        <w:spacing w:line="125" w:lineRule="exact" w:before="0"/>
        <w:ind w:left="1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D4D4D"/>
          <w:spacing w:val="-2"/>
          <w:w w:val="90"/>
          <w:sz w:val="11"/>
        </w:rPr>
        <w:t>FIR</w:t>
      </w:r>
      <w:r>
        <w:rPr>
          <w:rFonts w:ascii="Arial"/>
          <w:color w:val="1C1C1A"/>
          <w:spacing w:val="-2"/>
          <w:w w:val="90"/>
          <w:sz w:val="11"/>
        </w:rPr>
        <w:t>E</w:t>
      </w:r>
      <w:r>
        <w:rPr>
          <w:rFonts w:ascii="Arial"/>
          <w:color w:val="636363"/>
          <w:spacing w:val="-2"/>
          <w:w w:val="90"/>
          <w:sz w:val="11"/>
        </w:rPr>
        <w:t>ALARM</w:t>
      </w:r>
      <w:r>
        <w:rPr>
          <w:rFonts w:ascii="Arial"/>
          <w:color w:val="636363"/>
          <w:spacing w:val="2"/>
          <w:w w:val="90"/>
          <w:sz w:val="11"/>
        </w:rPr>
        <w:t> </w:t>
      </w:r>
      <w:r>
        <w:rPr>
          <w:rFonts w:ascii="Arial"/>
          <w:color w:val="4D4D4D"/>
          <w:spacing w:val="-1"/>
          <w:w w:val="90"/>
          <w:sz w:val="11"/>
        </w:rPr>
        <w:t>PULL</w:t>
      </w:r>
      <w:r>
        <w:rPr>
          <w:rFonts w:ascii="Arial"/>
          <w:color w:val="4D4D4D"/>
          <w:spacing w:val="-6"/>
          <w:w w:val="90"/>
          <w:sz w:val="11"/>
        </w:rPr>
        <w:t> </w:t>
      </w:r>
      <w:r>
        <w:rPr>
          <w:rFonts w:ascii="Arial"/>
          <w:color w:val="636363"/>
          <w:spacing w:val="-6"/>
          <w:w w:val="90"/>
          <w:sz w:val="11"/>
        </w:rPr>
        <w:t>S</w:t>
      </w:r>
      <w:r>
        <w:rPr>
          <w:rFonts w:ascii="Arial"/>
          <w:spacing w:val="-6"/>
          <w:w w:val="90"/>
          <w:sz w:val="11"/>
        </w:rPr>
        <w:t>T</w:t>
      </w:r>
      <w:r>
        <w:rPr>
          <w:rFonts w:ascii="Arial"/>
          <w:color w:val="636363"/>
          <w:spacing w:val="-6"/>
          <w:w w:val="90"/>
          <w:sz w:val="11"/>
        </w:rPr>
        <w:t>AT</w:t>
      </w:r>
      <w:r>
        <w:rPr>
          <w:rFonts w:ascii="Arial"/>
          <w:color w:val="828282"/>
          <w:spacing w:val="-6"/>
          <w:w w:val="90"/>
          <w:sz w:val="11"/>
        </w:rPr>
        <w:t>I</w:t>
      </w:r>
      <w:r>
        <w:rPr>
          <w:rFonts w:ascii="Arial"/>
          <w:color w:val="636363"/>
          <w:spacing w:val="-6"/>
          <w:w w:val="90"/>
          <w:sz w:val="11"/>
        </w:rPr>
        <w:t>ON</w:t>
      </w:r>
      <w:r>
        <w:rPr>
          <w:rFonts w:ascii="Arial"/>
          <w:sz w:val="11"/>
        </w:rPr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spacing w:line="122" w:lineRule="exact" w:before="0"/>
        <w:ind w:left="24" w:right="243" w:hanging="1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636363"/>
          <w:spacing w:val="-1"/>
          <w:w w:val="85"/>
          <w:sz w:val="11"/>
        </w:rPr>
        <w:t>SEVERE</w:t>
      </w:r>
      <w:r>
        <w:rPr>
          <w:rFonts w:ascii="Arial"/>
          <w:color w:val="636363"/>
          <w:spacing w:val="4"/>
          <w:w w:val="85"/>
          <w:sz w:val="11"/>
        </w:rPr>
        <w:t> </w:t>
      </w:r>
      <w:r>
        <w:rPr>
          <w:rFonts w:ascii="Arial"/>
          <w:color w:val="636363"/>
          <w:spacing w:val="-1"/>
          <w:w w:val="85"/>
          <w:sz w:val="11"/>
        </w:rPr>
        <w:t>WIND</w:t>
      </w:r>
      <w:r>
        <w:rPr>
          <w:rFonts w:ascii="Arial"/>
          <w:color w:val="636363"/>
          <w:spacing w:val="-5"/>
          <w:w w:val="85"/>
          <w:sz w:val="11"/>
        </w:rPr>
        <w:t> </w:t>
      </w:r>
      <w:r>
        <w:rPr>
          <w:rFonts w:ascii="Arial"/>
          <w:color w:val="636363"/>
          <w:w w:val="85"/>
          <w:sz w:val="11"/>
        </w:rPr>
        <w:t>"TAKE</w:t>
      </w:r>
      <w:r>
        <w:rPr>
          <w:rFonts w:ascii="Arial"/>
          <w:color w:val="636363"/>
          <w:spacing w:val="-6"/>
          <w:w w:val="85"/>
          <w:sz w:val="11"/>
        </w:rPr>
        <w:t> </w:t>
      </w:r>
      <w:r>
        <w:rPr>
          <w:rFonts w:ascii="Arial"/>
          <w:color w:val="636363"/>
          <w:spacing w:val="-1"/>
          <w:w w:val="85"/>
          <w:sz w:val="11"/>
        </w:rPr>
        <w:t>COVER"</w:t>
      </w:r>
      <w:r>
        <w:rPr>
          <w:rFonts w:ascii="Arial"/>
          <w:color w:val="636363"/>
          <w:spacing w:val="25"/>
          <w:w w:val="85"/>
          <w:sz w:val="11"/>
        </w:rPr>
        <w:t> </w:t>
      </w:r>
      <w:r>
        <w:rPr>
          <w:rFonts w:ascii="Arial"/>
          <w:color w:val="636363"/>
          <w:spacing w:val="-3"/>
          <w:w w:val="95"/>
          <w:sz w:val="11"/>
        </w:rPr>
        <w:t>AR</w:t>
      </w:r>
      <w:r>
        <w:rPr>
          <w:rFonts w:ascii="Arial"/>
          <w:color w:val="363434"/>
          <w:spacing w:val="-3"/>
          <w:w w:val="95"/>
          <w:sz w:val="11"/>
        </w:rPr>
        <w:t>E</w:t>
      </w:r>
      <w:r>
        <w:rPr>
          <w:rFonts w:ascii="Arial"/>
          <w:color w:val="636363"/>
          <w:spacing w:val="-3"/>
          <w:w w:val="95"/>
          <w:sz w:val="11"/>
        </w:rPr>
        <w:t>A</w:t>
      </w:r>
      <w:r>
        <w:rPr>
          <w:rFonts w:ascii="Arial"/>
          <w:sz w:val="11"/>
        </w:rPr>
      </w:r>
    </w:p>
    <w:p>
      <w:pPr>
        <w:spacing w:before="76"/>
        <w:ind w:left="1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D4D4D"/>
          <w:spacing w:val="-1"/>
          <w:w w:val="85"/>
          <w:sz w:val="11"/>
        </w:rPr>
        <w:t>MUST</w:t>
      </w:r>
      <w:r>
        <w:rPr>
          <w:rFonts w:ascii="Arial"/>
          <w:color w:val="363434"/>
          <w:spacing w:val="-1"/>
          <w:w w:val="85"/>
          <w:sz w:val="11"/>
        </w:rPr>
        <w:t>E</w:t>
      </w:r>
      <w:r>
        <w:rPr>
          <w:rFonts w:ascii="Arial"/>
          <w:color w:val="4D4D4D"/>
          <w:spacing w:val="-1"/>
          <w:w w:val="85"/>
          <w:sz w:val="11"/>
        </w:rPr>
        <w:t>R</w:t>
      </w:r>
      <w:r>
        <w:rPr>
          <w:rFonts w:ascii="Arial"/>
          <w:color w:val="4D4D4D"/>
          <w:spacing w:val="13"/>
          <w:w w:val="85"/>
          <w:sz w:val="11"/>
        </w:rPr>
        <w:t> </w:t>
      </w:r>
      <w:r>
        <w:rPr>
          <w:rFonts w:ascii="Arial"/>
          <w:color w:val="4D4D4D"/>
          <w:spacing w:val="-4"/>
          <w:w w:val="85"/>
          <w:sz w:val="11"/>
        </w:rPr>
        <w:t>PO</w:t>
      </w:r>
      <w:r>
        <w:rPr>
          <w:rFonts w:ascii="Arial"/>
          <w:color w:val="363434"/>
          <w:spacing w:val="-4"/>
          <w:w w:val="85"/>
          <w:sz w:val="11"/>
        </w:rPr>
        <w:t>I</w:t>
      </w:r>
      <w:r>
        <w:rPr>
          <w:rFonts w:ascii="Arial"/>
          <w:color w:val="636363"/>
          <w:spacing w:val="-4"/>
          <w:w w:val="85"/>
          <w:sz w:val="11"/>
        </w:rPr>
        <w:t>NT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5840" w:h="12240" w:orient="landscape"/>
          <w:pgMar w:top="1440" w:bottom="280" w:left="400" w:right="660"/>
          <w:cols w:num="3" w:equalWidth="0">
            <w:col w:w="3287" w:space="7402"/>
            <w:col w:w="2213" w:space="40"/>
            <w:col w:w="183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71"/>
        <w:ind w:left="0" w:right="1234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636363"/>
          <w:spacing w:val="-2"/>
          <w:w w:val="80"/>
          <w:sz w:val="11"/>
        </w:rPr>
        <w:t>TE</w:t>
      </w:r>
      <w:r>
        <w:rPr>
          <w:rFonts w:ascii="Arial"/>
          <w:color w:val="363434"/>
          <w:spacing w:val="-2"/>
          <w:w w:val="80"/>
          <w:sz w:val="11"/>
        </w:rPr>
        <w:t>L</w:t>
      </w:r>
      <w:r>
        <w:rPr>
          <w:rFonts w:ascii="Arial"/>
          <w:color w:val="4D4D4D"/>
          <w:spacing w:val="-2"/>
          <w:w w:val="80"/>
          <w:sz w:val="11"/>
        </w:rPr>
        <w:t>EPHONE</w:t>
      </w:r>
      <w:r>
        <w:rPr>
          <w:rFonts w:ascii="Arial"/>
          <w:sz w:val="11"/>
        </w:rPr>
      </w:r>
    </w:p>
    <w:p>
      <w:pPr>
        <w:spacing w:before="80"/>
        <w:ind w:left="0" w:right="633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882828"/>
          <w:w w:val="95"/>
          <w:sz w:val="21"/>
        </w:rPr>
        <w:t>@</w:t>
      </w:r>
      <w:r>
        <w:rPr>
          <w:rFonts w:ascii="Times New Roman"/>
          <w:color w:val="882828"/>
          <w:spacing w:val="17"/>
          <w:w w:val="95"/>
          <w:sz w:val="21"/>
        </w:rPr>
        <w:t> </w:t>
      </w:r>
      <w:r>
        <w:rPr>
          <w:rFonts w:ascii="Arial"/>
          <w:color w:val="4D4D4D"/>
          <w:spacing w:val="-4"/>
          <w:w w:val="95"/>
          <w:position w:val="2"/>
          <w:sz w:val="11"/>
        </w:rPr>
        <w:t>EM</w:t>
      </w:r>
      <w:r>
        <w:rPr>
          <w:rFonts w:ascii="Arial"/>
          <w:color w:val="363434"/>
          <w:spacing w:val="-4"/>
          <w:w w:val="95"/>
          <w:position w:val="2"/>
          <w:sz w:val="11"/>
        </w:rPr>
        <w:t>E</w:t>
      </w:r>
      <w:r>
        <w:rPr>
          <w:rFonts w:ascii="Arial"/>
          <w:color w:val="4D4D4D"/>
          <w:spacing w:val="-4"/>
          <w:w w:val="95"/>
          <w:position w:val="2"/>
          <w:sz w:val="11"/>
        </w:rPr>
        <w:t>RGENCY</w:t>
      </w:r>
      <w:r>
        <w:rPr>
          <w:rFonts w:ascii="Arial"/>
          <w:color w:val="4D4D4D"/>
          <w:spacing w:val="-16"/>
          <w:w w:val="95"/>
          <w:position w:val="2"/>
          <w:sz w:val="11"/>
        </w:rPr>
        <w:t> </w:t>
      </w:r>
      <w:r>
        <w:rPr>
          <w:rFonts w:ascii="Arial"/>
          <w:color w:val="363434"/>
          <w:spacing w:val="-5"/>
          <w:w w:val="95"/>
          <w:position w:val="2"/>
          <w:sz w:val="11"/>
        </w:rPr>
        <w:t>E</w:t>
      </w:r>
      <w:r>
        <w:rPr>
          <w:rFonts w:ascii="Arial"/>
          <w:color w:val="636363"/>
          <w:spacing w:val="-5"/>
          <w:w w:val="95"/>
          <w:position w:val="2"/>
          <w:sz w:val="11"/>
        </w:rPr>
        <w:t>XIT</w:t>
      </w:r>
      <w:r>
        <w:rPr>
          <w:rFonts w:ascii="Arial"/>
          <w:color w:val="636363"/>
          <w:spacing w:val="-20"/>
          <w:w w:val="95"/>
          <w:position w:val="2"/>
          <w:sz w:val="11"/>
        </w:rPr>
        <w:t> </w:t>
      </w:r>
      <w:r>
        <w:rPr>
          <w:rFonts w:ascii="Arial"/>
          <w:color w:val="4D4D4D"/>
          <w:spacing w:val="-3"/>
          <w:w w:val="95"/>
          <w:position w:val="2"/>
          <w:sz w:val="11"/>
        </w:rPr>
        <w:t>SW</w:t>
      </w:r>
      <w:r>
        <w:rPr>
          <w:rFonts w:ascii="Arial"/>
          <w:color w:val="828282"/>
          <w:spacing w:val="-3"/>
          <w:w w:val="95"/>
          <w:position w:val="2"/>
          <w:sz w:val="11"/>
        </w:rPr>
        <w:t>I</w:t>
      </w:r>
      <w:r>
        <w:rPr>
          <w:rFonts w:ascii="Arial"/>
          <w:color w:val="4D4D4D"/>
          <w:spacing w:val="-3"/>
          <w:w w:val="95"/>
          <w:position w:val="2"/>
          <w:sz w:val="11"/>
        </w:rPr>
        <w:t>TCH</w:t>
      </w:r>
      <w:r>
        <w:rPr>
          <w:rFonts w:ascii="Arial"/>
          <w:sz w:val="11"/>
        </w:rPr>
      </w:r>
    </w:p>
    <w:p>
      <w:pPr>
        <w:spacing w:before="75"/>
        <w:ind w:left="0" w:right="1118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AA6622"/>
          <w:w w:val="110"/>
          <w:sz w:val="15"/>
        </w:rPr>
        <w:t>[iii[]</w:t>
      </w:r>
      <w:r>
        <w:rPr>
          <w:rFonts w:ascii="Arial"/>
          <w:color w:val="AA6622"/>
          <w:spacing w:val="8"/>
          <w:w w:val="110"/>
          <w:sz w:val="15"/>
        </w:rPr>
        <w:t> </w:t>
      </w:r>
      <w:r>
        <w:rPr>
          <w:rFonts w:ascii="Arial"/>
          <w:color w:val="4D4D4D"/>
          <w:spacing w:val="-6"/>
          <w:w w:val="110"/>
          <w:sz w:val="11"/>
        </w:rPr>
        <w:t>RUN</w:t>
      </w:r>
      <w:r>
        <w:rPr>
          <w:rFonts w:ascii="Arial"/>
          <w:color w:val="BBBBBB"/>
          <w:spacing w:val="-6"/>
          <w:w w:val="110"/>
          <w:sz w:val="11"/>
        </w:rPr>
        <w:t>/</w:t>
      </w:r>
      <w:r>
        <w:rPr>
          <w:rFonts w:ascii="Arial"/>
          <w:color w:val="636363"/>
          <w:spacing w:val="-6"/>
          <w:w w:val="110"/>
          <w:sz w:val="11"/>
        </w:rPr>
        <w:t>SA</w:t>
      </w:r>
      <w:r>
        <w:rPr>
          <w:rFonts w:ascii="Arial"/>
          <w:color w:val="363434"/>
          <w:spacing w:val="-6"/>
          <w:w w:val="110"/>
          <w:sz w:val="11"/>
        </w:rPr>
        <w:t>F</w:t>
      </w:r>
      <w:r>
        <w:rPr>
          <w:rFonts w:ascii="Arial"/>
          <w:color w:val="4D4D4D"/>
          <w:spacing w:val="-6"/>
          <w:w w:val="110"/>
          <w:sz w:val="11"/>
        </w:rPr>
        <w:t>EBOX</w:t>
      </w:r>
      <w:r>
        <w:rPr>
          <w:rFonts w:ascii="Arial"/>
          <w:sz w:val="11"/>
        </w:rPr>
      </w:r>
    </w:p>
    <w:p>
      <w:pPr>
        <w:spacing w:before="44"/>
        <w:ind w:left="0" w:right="46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F79192"/>
          <w:spacing w:val="-1"/>
          <w:w w:val="95"/>
          <w:sz w:val="17"/>
        </w:rPr>
        <w:t>I</w:t>
      </w:r>
      <w:r>
        <w:rPr>
          <w:rFonts w:ascii="Arial"/>
          <w:color w:val="636363"/>
          <w:spacing w:val="-1"/>
          <w:w w:val="95"/>
          <w:sz w:val="11"/>
        </w:rPr>
        <w:t>C</w:t>
      </w:r>
      <w:r>
        <w:rPr>
          <w:rFonts w:ascii="Arial"/>
          <w:color w:val="363434"/>
          <w:spacing w:val="-1"/>
          <w:w w:val="95"/>
          <w:sz w:val="11"/>
        </w:rPr>
        <w:t>P</w:t>
      </w:r>
      <w:r>
        <w:rPr>
          <w:rFonts w:ascii="Arial"/>
          <w:color w:val="4D4D4D"/>
          <w:spacing w:val="-1"/>
          <w:w w:val="95"/>
          <w:sz w:val="11"/>
        </w:rPr>
        <w:t>D</w:t>
      </w:r>
      <w:r>
        <w:rPr>
          <w:rFonts w:ascii="Arial"/>
          <w:color w:val="DF7A7A"/>
          <w:spacing w:val="-1"/>
          <w:w w:val="95"/>
          <w:sz w:val="17"/>
        </w:rPr>
        <w:t>I</w:t>
      </w:r>
      <w:r>
        <w:rPr>
          <w:rFonts w:ascii="Arial"/>
          <w:color w:val="DF7A7A"/>
          <w:spacing w:val="-19"/>
          <w:w w:val="95"/>
          <w:sz w:val="17"/>
        </w:rPr>
        <w:t> </w:t>
      </w:r>
      <w:r>
        <w:rPr>
          <w:rFonts w:ascii="Arial"/>
          <w:color w:val="636363"/>
          <w:spacing w:val="-2"/>
          <w:w w:val="95"/>
          <w:sz w:val="11"/>
        </w:rPr>
        <w:t>CRA</w:t>
      </w:r>
      <w:r>
        <w:rPr>
          <w:rFonts w:ascii="Arial"/>
          <w:color w:val="828282"/>
          <w:spacing w:val="-2"/>
          <w:w w:val="95"/>
          <w:sz w:val="11"/>
        </w:rPr>
        <w:t>N</w:t>
      </w:r>
      <w:r>
        <w:rPr>
          <w:rFonts w:ascii="Arial"/>
          <w:color w:val="363434"/>
          <w:spacing w:val="-2"/>
          <w:w w:val="95"/>
          <w:sz w:val="11"/>
        </w:rPr>
        <w:t>E</w:t>
      </w:r>
      <w:r>
        <w:rPr>
          <w:rFonts w:ascii="Arial"/>
          <w:color w:val="4D4D4D"/>
          <w:spacing w:val="-2"/>
          <w:w w:val="95"/>
          <w:sz w:val="11"/>
        </w:rPr>
        <w:t>POWER</w:t>
      </w:r>
      <w:r>
        <w:rPr>
          <w:rFonts w:ascii="Arial"/>
          <w:color w:val="4D4D4D"/>
          <w:spacing w:val="-19"/>
          <w:w w:val="95"/>
          <w:sz w:val="11"/>
        </w:rPr>
        <w:t> </w:t>
      </w:r>
      <w:r>
        <w:rPr>
          <w:rFonts w:ascii="Arial"/>
          <w:color w:val="636363"/>
          <w:spacing w:val="-4"/>
          <w:w w:val="95"/>
          <w:sz w:val="11"/>
        </w:rPr>
        <w:t>D</w:t>
      </w:r>
      <w:r>
        <w:rPr>
          <w:rFonts w:ascii="Arial"/>
          <w:color w:val="828282"/>
          <w:spacing w:val="-4"/>
          <w:w w:val="95"/>
          <w:sz w:val="11"/>
        </w:rPr>
        <w:t>I</w:t>
      </w:r>
      <w:r>
        <w:rPr>
          <w:rFonts w:ascii="Arial"/>
          <w:color w:val="4D4D4D"/>
          <w:spacing w:val="-4"/>
          <w:w w:val="95"/>
          <w:sz w:val="11"/>
        </w:rPr>
        <w:t>SCONNECT</w:t>
      </w:r>
      <w:r>
        <w:rPr>
          <w:rFonts w:ascii="Arial"/>
          <w:sz w:val="11"/>
        </w:rPr>
      </w:r>
    </w:p>
    <w:p>
      <w:pPr>
        <w:spacing w:before="61"/>
        <w:ind w:left="0" w:right="774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F79192"/>
          <w:w w:val="95"/>
          <w:sz w:val="17"/>
        </w:rPr>
        <w:t>I</w:t>
      </w:r>
      <w:r>
        <w:rPr>
          <w:rFonts w:ascii="Arial"/>
          <w:color w:val="4D4D4D"/>
          <w:w w:val="95"/>
          <w:sz w:val="11"/>
        </w:rPr>
        <w:t>SRF</w:t>
      </w:r>
      <w:r>
        <w:rPr>
          <w:rFonts w:ascii="Arial"/>
          <w:color w:val="4D4D4D"/>
          <w:spacing w:val="-8"/>
          <w:w w:val="95"/>
          <w:sz w:val="11"/>
        </w:rPr>
        <w:t> </w:t>
      </w:r>
      <w:r>
        <w:rPr>
          <w:rFonts w:ascii="Arial"/>
          <w:color w:val="DF7A7A"/>
          <w:w w:val="95"/>
          <w:sz w:val="17"/>
        </w:rPr>
        <w:t>I</w:t>
      </w:r>
      <w:r>
        <w:rPr>
          <w:rFonts w:ascii="Arial"/>
          <w:color w:val="DF7A7A"/>
          <w:spacing w:val="-16"/>
          <w:w w:val="95"/>
          <w:sz w:val="17"/>
        </w:rPr>
        <w:t> </w:t>
      </w:r>
      <w:r>
        <w:rPr>
          <w:rFonts w:ascii="Arial"/>
          <w:color w:val="636363"/>
          <w:spacing w:val="-1"/>
          <w:w w:val="95"/>
          <w:sz w:val="11"/>
        </w:rPr>
        <w:t>SMOKE</w:t>
      </w:r>
      <w:r>
        <w:rPr>
          <w:rFonts w:ascii="Arial"/>
          <w:color w:val="636363"/>
          <w:spacing w:val="-16"/>
          <w:w w:val="95"/>
          <w:sz w:val="11"/>
        </w:rPr>
        <w:t> </w:t>
      </w:r>
      <w:r>
        <w:rPr>
          <w:rFonts w:ascii="Arial"/>
          <w:color w:val="4D4D4D"/>
          <w:spacing w:val="-4"/>
          <w:w w:val="95"/>
          <w:sz w:val="11"/>
        </w:rPr>
        <w:t>REMO</w:t>
      </w:r>
      <w:r>
        <w:rPr>
          <w:rFonts w:ascii="Arial"/>
          <w:color w:val="828282"/>
          <w:spacing w:val="-4"/>
          <w:w w:val="95"/>
          <w:sz w:val="11"/>
        </w:rPr>
        <w:t>V</w:t>
      </w:r>
      <w:r>
        <w:rPr>
          <w:rFonts w:ascii="Arial"/>
          <w:color w:val="636363"/>
          <w:spacing w:val="-4"/>
          <w:w w:val="95"/>
          <w:sz w:val="11"/>
        </w:rPr>
        <w:t>AL</w:t>
      </w:r>
      <w:r>
        <w:rPr>
          <w:rFonts w:ascii="Arial"/>
          <w:color w:val="636363"/>
          <w:spacing w:val="-18"/>
          <w:w w:val="95"/>
          <w:sz w:val="11"/>
        </w:rPr>
        <w:t> </w:t>
      </w:r>
      <w:r>
        <w:rPr>
          <w:rFonts w:ascii="Arial"/>
          <w:color w:val="4D4D4D"/>
          <w:spacing w:val="-1"/>
          <w:w w:val="95"/>
          <w:sz w:val="11"/>
        </w:rPr>
        <w:t>FAN</w:t>
      </w:r>
      <w:r>
        <w:rPr>
          <w:rFonts w:ascii="Arial"/>
          <w:sz w:val="11"/>
        </w:rPr>
      </w:r>
    </w:p>
    <w:p>
      <w:pPr>
        <w:spacing w:line="157" w:lineRule="exact" w:before="44"/>
        <w:ind w:left="0" w:right="618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F79192"/>
          <w:spacing w:val="1"/>
          <w:w w:val="90"/>
          <w:sz w:val="17"/>
        </w:rPr>
        <w:t>I</w:t>
      </w:r>
      <w:r>
        <w:rPr>
          <w:rFonts w:ascii="Arial"/>
          <w:color w:val="4D4D4D"/>
          <w:spacing w:val="1"/>
          <w:w w:val="90"/>
          <w:sz w:val="11"/>
        </w:rPr>
        <w:t>EPO</w:t>
      </w:r>
      <w:r>
        <w:rPr>
          <w:rFonts w:ascii="Arial"/>
          <w:color w:val="4D4D4D"/>
          <w:spacing w:val="-3"/>
          <w:w w:val="90"/>
          <w:sz w:val="11"/>
        </w:rPr>
        <w:t> </w:t>
      </w:r>
      <w:r>
        <w:rPr>
          <w:rFonts w:ascii="Arial"/>
          <w:color w:val="DF7A7A"/>
          <w:w w:val="90"/>
          <w:sz w:val="17"/>
        </w:rPr>
        <w:t>I </w:t>
      </w:r>
      <w:r>
        <w:rPr>
          <w:rFonts w:ascii="Arial"/>
          <w:color w:val="4D4D4D"/>
          <w:spacing w:val="-1"/>
          <w:w w:val="90"/>
          <w:sz w:val="11"/>
        </w:rPr>
        <w:t>EMERGENC</w:t>
      </w:r>
      <w:r>
        <w:rPr>
          <w:rFonts w:ascii="Arial"/>
          <w:color w:val="828282"/>
          <w:spacing w:val="-1"/>
          <w:w w:val="90"/>
          <w:sz w:val="11"/>
        </w:rPr>
        <w:t>Y</w:t>
      </w:r>
      <w:r>
        <w:rPr>
          <w:rFonts w:ascii="Arial"/>
          <w:color w:val="828282"/>
          <w:spacing w:val="-10"/>
          <w:w w:val="90"/>
          <w:sz w:val="11"/>
        </w:rPr>
        <w:t> </w:t>
      </w:r>
      <w:r>
        <w:rPr>
          <w:rFonts w:ascii="Arial"/>
          <w:color w:val="4D4D4D"/>
          <w:spacing w:val="-1"/>
          <w:w w:val="90"/>
          <w:sz w:val="11"/>
        </w:rPr>
        <w:t>POWER</w:t>
      </w:r>
      <w:r>
        <w:rPr>
          <w:rFonts w:ascii="Arial"/>
          <w:color w:val="4D4D4D"/>
          <w:spacing w:val="-13"/>
          <w:w w:val="90"/>
          <w:sz w:val="11"/>
        </w:rPr>
        <w:t> </w:t>
      </w:r>
      <w:r>
        <w:rPr>
          <w:rFonts w:ascii="Arial"/>
          <w:color w:val="636363"/>
          <w:w w:val="90"/>
          <w:sz w:val="11"/>
        </w:rPr>
        <w:t>OFF</w:t>
      </w:r>
      <w:r>
        <w:rPr>
          <w:rFonts w:ascii="Arial"/>
          <w:sz w:val="11"/>
        </w:rPr>
      </w:r>
    </w:p>
    <w:p>
      <w:pPr>
        <w:spacing w:line="411" w:lineRule="exact" w:before="0"/>
        <w:ind w:left="0" w:right="1021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C1C1A"/>
          <w:spacing w:val="-4"/>
          <w:w w:val="110"/>
          <w:sz w:val="42"/>
        </w:rPr>
        <w:t>&amp;</w:t>
      </w:r>
      <w:r>
        <w:rPr>
          <w:rFonts w:ascii="Arial"/>
          <w:color w:val="636363"/>
          <w:spacing w:val="-5"/>
          <w:w w:val="110"/>
          <w:sz w:val="11"/>
        </w:rPr>
        <w:t>M</w:t>
      </w:r>
      <w:r>
        <w:rPr>
          <w:rFonts w:ascii="Arial"/>
          <w:color w:val="828282"/>
          <w:spacing w:val="-5"/>
          <w:w w:val="110"/>
          <w:sz w:val="11"/>
        </w:rPr>
        <w:t>A</w:t>
      </w:r>
      <w:r>
        <w:rPr>
          <w:rFonts w:ascii="Arial"/>
          <w:color w:val="636363"/>
          <w:spacing w:val="-5"/>
          <w:w w:val="110"/>
          <w:sz w:val="11"/>
        </w:rPr>
        <w:t>GNE</w:t>
      </w:r>
      <w:r>
        <w:rPr>
          <w:rFonts w:ascii="Arial"/>
          <w:color w:val="363434"/>
          <w:spacing w:val="-5"/>
          <w:w w:val="110"/>
          <w:sz w:val="11"/>
        </w:rPr>
        <w:t>T</w:t>
      </w:r>
      <w:r>
        <w:rPr>
          <w:rFonts w:ascii="Arial"/>
          <w:color w:val="A0A0A0"/>
          <w:spacing w:val="-5"/>
          <w:w w:val="110"/>
          <w:sz w:val="11"/>
        </w:rPr>
        <w:t>I</w:t>
      </w:r>
      <w:r>
        <w:rPr>
          <w:rFonts w:ascii="Arial"/>
          <w:color w:val="636363"/>
          <w:spacing w:val="-5"/>
          <w:w w:val="110"/>
          <w:sz w:val="11"/>
        </w:rPr>
        <w:t>C</w:t>
      </w:r>
      <w:r>
        <w:rPr>
          <w:rFonts w:ascii="Arial"/>
          <w:color w:val="1C1C1A"/>
          <w:spacing w:val="-5"/>
          <w:w w:val="110"/>
          <w:sz w:val="11"/>
        </w:rPr>
        <w:t>F</w:t>
      </w:r>
      <w:r>
        <w:rPr>
          <w:rFonts w:ascii="Arial"/>
          <w:color w:val="828282"/>
          <w:spacing w:val="-5"/>
          <w:w w:val="110"/>
          <w:sz w:val="11"/>
        </w:rPr>
        <w:t>I</w:t>
      </w:r>
      <w:r>
        <w:rPr>
          <w:rFonts w:ascii="Arial"/>
          <w:color w:val="363434"/>
          <w:spacing w:val="-5"/>
          <w:w w:val="110"/>
          <w:sz w:val="11"/>
        </w:rPr>
        <w:t>E</w:t>
      </w:r>
      <w:r>
        <w:rPr>
          <w:rFonts w:ascii="Arial"/>
          <w:color w:val="828282"/>
          <w:spacing w:val="-5"/>
          <w:w w:val="110"/>
          <w:sz w:val="11"/>
        </w:rPr>
        <w:t>L</w:t>
      </w:r>
      <w:r>
        <w:rPr>
          <w:rFonts w:ascii="Arial"/>
          <w:color w:val="636363"/>
          <w:spacing w:val="-5"/>
          <w:w w:val="110"/>
          <w:sz w:val="11"/>
        </w:rPr>
        <w:t>D</w:t>
      </w:r>
      <w:r>
        <w:rPr>
          <w:rFonts w:ascii="Arial"/>
          <w:sz w:val="11"/>
        </w:rPr>
      </w:r>
    </w:p>
    <w:p>
      <w:pPr>
        <w:spacing w:line="472" w:lineRule="exact" w:before="0"/>
        <w:ind w:left="0" w:right="752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63434"/>
          <w:spacing w:val="-5"/>
          <w:w w:val="105"/>
          <w:sz w:val="44"/>
        </w:rPr>
        <w:t>ill</w:t>
      </w:r>
      <w:r>
        <w:rPr>
          <w:rFonts w:ascii="Arial"/>
          <w:color w:val="4D4D4D"/>
          <w:spacing w:val="-4"/>
          <w:w w:val="105"/>
          <w:sz w:val="11"/>
        </w:rPr>
        <w:t>EL</w:t>
      </w:r>
      <w:r>
        <w:rPr>
          <w:rFonts w:ascii="Arial"/>
          <w:color w:val="363434"/>
          <w:spacing w:val="-4"/>
          <w:w w:val="105"/>
          <w:sz w:val="11"/>
        </w:rPr>
        <w:t>E</w:t>
      </w:r>
      <w:r>
        <w:rPr>
          <w:rFonts w:ascii="Arial"/>
          <w:color w:val="4D4D4D"/>
          <w:spacing w:val="-4"/>
          <w:w w:val="105"/>
          <w:sz w:val="11"/>
        </w:rPr>
        <w:t>CTRONICS</w:t>
      </w:r>
      <w:r>
        <w:rPr>
          <w:rFonts w:ascii="Arial"/>
          <w:color w:val="A0A0A0"/>
          <w:spacing w:val="-4"/>
          <w:w w:val="105"/>
          <w:sz w:val="11"/>
        </w:rPr>
        <w:t>I</w:t>
      </w:r>
      <w:r>
        <w:rPr>
          <w:rFonts w:ascii="Arial"/>
          <w:color w:val="636363"/>
          <w:spacing w:val="-4"/>
          <w:w w:val="105"/>
          <w:sz w:val="11"/>
        </w:rPr>
        <w:t>POWER</w:t>
      </w:r>
      <w:r>
        <w:rPr>
          <w:rFonts w:ascii="Arial"/>
          <w:sz w:val="11"/>
        </w:rPr>
      </w:r>
    </w:p>
    <w:p>
      <w:pPr>
        <w:spacing w:before="44"/>
        <w:ind w:left="0" w:right="132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E65D5D"/>
          <w:w w:val="115"/>
          <w:position w:val="4"/>
          <w:sz w:val="29"/>
        </w:rPr>
        <w:t>0</w:t>
      </w:r>
      <w:r>
        <w:rPr>
          <w:rFonts w:ascii="Arial"/>
          <w:color w:val="E65D5D"/>
          <w:spacing w:val="-39"/>
          <w:w w:val="115"/>
          <w:position w:val="4"/>
          <w:sz w:val="29"/>
        </w:rPr>
        <w:t> </w:t>
      </w:r>
      <w:r>
        <w:rPr>
          <w:rFonts w:ascii="Arial"/>
          <w:color w:val="4D4D4D"/>
          <w:spacing w:val="3"/>
          <w:w w:val="115"/>
          <w:sz w:val="11"/>
        </w:rPr>
        <w:t>E</w:t>
      </w:r>
      <w:r>
        <w:rPr>
          <w:rFonts w:ascii="Arial"/>
          <w:color w:val="4D4D4D"/>
          <w:spacing w:val="-3"/>
          <w:w w:val="115"/>
          <w:sz w:val="11"/>
        </w:rPr>
        <w:t>Y</w:t>
      </w:r>
      <w:r>
        <w:rPr>
          <w:rFonts w:ascii="Arial"/>
          <w:color w:val="4D4D4D"/>
          <w:spacing w:val="13"/>
          <w:w w:val="115"/>
          <w:sz w:val="11"/>
        </w:rPr>
        <w:t>E</w:t>
      </w:r>
      <w:r>
        <w:rPr>
          <w:rFonts w:ascii="Arial"/>
          <w:color w:val="4D4D4D"/>
          <w:spacing w:val="3"/>
          <w:w w:val="115"/>
          <w:sz w:val="11"/>
        </w:rPr>
        <w:t>W</w:t>
      </w:r>
      <w:r>
        <w:rPr>
          <w:rFonts w:ascii="Arial"/>
          <w:color w:val="4D4D4D"/>
          <w:spacing w:val="-3"/>
          <w:w w:val="115"/>
          <w:sz w:val="11"/>
        </w:rPr>
        <w:t>A</w:t>
      </w:r>
      <w:r>
        <w:rPr>
          <w:rFonts w:ascii="Arial"/>
          <w:color w:val="4D4D4D"/>
          <w:w w:val="115"/>
          <w:sz w:val="11"/>
        </w:rPr>
        <w:t>SH</w:t>
      </w:r>
      <w:r>
        <w:rPr>
          <w:rFonts w:ascii="Arial"/>
          <w:sz w:val="11"/>
        </w:rPr>
      </w:r>
    </w:p>
    <w:p>
      <w:pPr>
        <w:spacing w:after="0"/>
        <w:jc w:val="right"/>
        <w:rPr>
          <w:rFonts w:ascii="Arial" w:hAnsi="Arial" w:cs="Arial" w:eastAsia="Arial"/>
          <w:sz w:val="11"/>
          <w:szCs w:val="11"/>
        </w:rPr>
        <w:sectPr>
          <w:type w:val="continuous"/>
          <w:pgSz w:w="15840" w:h="12240" w:orient="landscape"/>
          <w:pgMar w:top="1440" w:bottom="280" w:left="400" w:right="660"/>
        </w:sect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2240" w:h="15840"/>
          <w:pgMar w:top="1500" w:bottom="0" w:left="1720" w:right="380"/>
        </w:sectPr>
      </w:pPr>
    </w:p>
    <w:p>
      <w:pPr>
        <w:spacing w:before="66"/>
        <w:ind w:left="0" w:right="22" w:firstLine="0"/>
        <w:jc w:val="right"/>
        <w:rPr>
          <w:rFonts w:ascii="Arial" w:hAnsi="Arial" w:cs="Arial" w:eastAsia="Arial"/>
          <w:sz w:val="2"/>
          <w:szCs w:val="2"/>
        </w:rPr>
      </w:pPr>
      <w:r>
        <w:rPr/>
        <w:pict>
          <v:shape style="position:absolute;margin-left:114.550003pt;margin-top:-5.40614pt;width:93.9pt;height:21.25pt;mso-position-horizontal-relative:page;mso-position-vertical-relative:paragraph;z-index:1936" type="#_x0000_t75" stroked="false">
            <v:imagedata r:id="rId65" o:title=""/>
          </v:shape>
        </w:pict>
      </w:r>
      <w:r>
        <w:rPr>
          <w:rFonts w:ascii="Arial"/>
          <w:b/>
          <w:i/>
          <w:color w:val="CC0000"/>
          <w:spacing w:val="11"/>
          <w:sz w:val="26"/>
        </w:rPr>
        <w:t>Emer</w:t>
      </w:r>
      <w:r>
        <w:rPr>
          <w:rFonts w:ascii="Arial"/>
          <w:b/>
          <w:i/>
          <w:color w:val="CC0000"/>
          <w:spacing w:val="12"/>
          <w:sz w:val="26"/>
        </w:rPr>
        <w:t>g</w:t>
      </w:r>
      <w:r>
        <w:rPr>
          <w:rFonts w:ascii="Arial"/>
          <w:b/>
          <w:i/>
          <w:color w:val="CC0000"/>
          <w:spacing w:val="14"/>
          <w:sz w:val="26"/>
        </w:rPr>
        <w:t>e</w:t>
      </w:r>
      <w:r>
        <w:rPr>
          <w:rFonts w:ascii="Arial"/>
          <w:b/>
          <w:i/>
          <w:color w:val="CC0000"/>
          <w:spacing w:val="-142"/>
          <w:sz w:val="26"/>
        </w:rPr>
        <w:t>n</w:t>
      </w:r>
      <w:r>
        <w:rPr>
          <w:rFonts w:ascii="Arial"/>
          <w:b/>
          <w:position w:val="-3"/>
          <w:sz w:val="2"/>
        </w:rPr>
        <w:t>f</w:t>
      </w:r>
      <w:r>
        <w:rPr>
          <w:rFonts w:ascii="Arial"/>
          <w:b/>
          <w:spacing w:val="1"/>
          <w:position w:val="-3"/>
          <w:sz w:val="2"/>
        </w:rPr>
        <w:t> </w:t>
      </w:r>
      <w:r>
        <w:rPr>
          <w:rFonts w:ascii="Arial"/>
          <w:b/>
          <w:position w:val="-3"/>
          <w:sz w:val="2"/>
        </w:rPr>
        <w:t>a</w:t>
      </w:r>
      <w:r>
        <w:rPr>
          <w:rFonts w:ascii="Arial"/>
          <w:sz w:val="2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"/>
          <w:szCs w:val="2"/>
        </w:rPr>
      </w:pPr>
      <w:r>
        <w:rPr>
          <w:rFonts w:ascii="Arial"/>
          <w:b/>
          <w:color w:val="FF0000"/>
          <w:w w:val="120"/>
          <w:position w:val="1"/>
          <w:sz w:val="2"/>
        </w:rPr>
        <w:t>f</w:t>
      </w:r>
      <w:r>
        <w:rPr>
          <w:rFonts w:ascii="Arial"/>
          <w:b/>
          <w:color w:val="FF0000"/>
          <w:spacing w:val="-4"/>
          <w:w w:val="120"/>
          <w:position w:val="1"/>
          <w:sz w:val="2"/>
        </w:rPr>
        <w:t> </w:t>
      </w:r>
      <w:r>
        <w:rPr>
          <w:rFonts w:ascii="Arial"/>
          <w:b/>
          <w:color w:val="999999"/>
          <w:spacing w:val="-1"/>
          <w:w w:val="120"/>
          <w:sz w:val="2"/>
        </w:rPr>
        <w:t>f</w:t>
      </w:r>
      <w:r>
        <w:rPr>
          <w:rFonts w:ascii="Arial"/>
          <w:b/>
          <w:color w:val="FF0000"/>
          <w:spacing w:val="-1"/>
          <w:w w:val="120"/>
          <w:position w:val="1"/>
          <w:sz w:val="2"/>
        </w:rPr>
        <w:t>a</w:t>
      </w:r>
      <w:r>
        <w:rPr>
          <w:rFonts w:ascii="Arial"/>
          <w:b/>
          <w:color w:val="999999"/>
          <w:spacing w:val="-1"/>
          <w:w w:val="120"/>
          <w:sz w:val="2"/>
        </w:rPr>
        <w:t>a</w:t>
      </w:r>
      <w:r>
        <w:rPr>
          <w:rFonts w:ascii="Arial"/>
          <w:sz w:val="2"/>
        </w:rPr>
      </w:r>
    </w:p>
    <w:p>
      <w:pPr>
        <w:spacing w:before="71"/>
        <w:ind w:left="47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b/>
          <w:i/>
          <w:color w:val="CC0000"/>
          <w:spacing w:val="1"/>
          <w:sz w:val="26"/>
        </w:rPr>
        <w:t>cy</w:t>
      </w:r>
      <w:r>
        <w:rPr>
          <w:rFonts w:ascii="Arial"/>
          <w:b/>
          <w:i/>
          <w:color w:val="CC0000"/>
          <w:spacing w:val="15"/>
          <w:sz w:val="26"/>
        </w:rPr>
        <w:t> </w:t>
      </w:r>
      <w:r>
        <w:rPr>
          <w:rFonts w:ascii="Arial"/>
          <w:b/>
          <w:i/>
          <w:color w:val="CC0000"/>
          <w:spacing w:val="8"/>
          <w:sz w:val="26"/>
        </w:rPr>
        <w:t>Response</w:t>
      </w:r>
      <w:r>
        <w:rPr>
          <w:rFonts w:ascii="Arial"/>
          <w:b/>
          <w:i/>
          <w:color w:val="CC0000"/>
          <w:spacing w:val="20"/>
          <w:sz w:val="26"/>
        </w:rPr>
        <w:t> </w:t>
      </w:r>
      <w:r>
        <w:rPr>
          <w:rFonts w:ascii="Arial"/>
          <w:b/>
          <w:i/>
          <w:color w:val="CC0000"/>
          <w:spacing w:val="10"/>
          <w:sz w:val="26"/>
        </w:rPr>
        <w:t>Procedures</w:t>
      </w:r>
      <w:r>
        <w:rPr>
          <w:rFonts w:ascii="Arial"/>
          <w:sz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1440" w:bottom="280" w:left="1720" w:right="380"/>
          <w:cols w:num="2" w:equalWidth="0">
            <w:col w:w="4086" w:space="40"/>
            <w:col w:w="6014"/>
          </w:cols>
        </w:sectPr>
      </w:pPr>
    </w:p>
    <w:p>
      <w:pPr>
        <w:spacing w:before="25"/>
        <w:ind w:left="710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pacing w:val="-1"/>
          <w:sz w:val="13"/>
        </w:rPr>
        <w:t>Important</w:t>
      </w:r>
      <w:r>
        <w:rPr>
          <w:rFonts w:ascii="Arial"/>
          <w:b/>
          <w:spacing w:val="-29"/>
          <w:sz w:val="13"/>
        </w:rPr>
        <w:t> </w:t>
      </w:r>
      <w:r>
        <w:rPr>
          <w:rFonts w:ascii="Arial"/>
          <w:b/>
          <w:spacing w:val="-1"/>
          <w:sz w:val="13"/>
        </w:rPr>
        <w:t>information</w:t>
      </w:r>
      <w:r>
        <w:rPr>
          <w:rFonts w:ascii="Arial"/>
          <w:sz w:val="13"/>
        </w:rPr>
      </w:r>
    </w:p>
    <w:p>
      <w:pPr>
        <w:pStyle w:val="Heading4"/>
        <w:spacing w:line="240" w:lineRule="auto" w:before="4"/>
        <w:ind w:right="0"/>
        <w:jc w:val="center"/>
        <w:rPr>
          <w:b w:val="0"/>
          <w:bCs w:val="0"/>
        </w:rPr>
      </w:pPr>
      <w:r>
        <w:rPr>
          <w:spacing w:val="-4"/>
        </w:rPr>
        <w:t>DIAL</w:t>
      </w:r>
      <w:r>
        <w:rPr>
          <w:b w:val="0"/>
        </w:rPr>
      </w:r>
    </w:p>
    <w:p>
      <w:pPr>
        <w:spacing w:before="2"/>
        <w:ind w:left="716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spacing w:val="-1"/>
          <w:sz w:val="23"/>
        </w:rPr>
        <w:t>9-911</w:t>
      </w:r>
      <w:r>
        <w:rPr>
          <w:rFonts w:ascii="Arial"/>
          <w:b/>
          <w:spacing w:val="4"/>
          <w:sz w:val="23"/>
        </w:rPr>
        <w:t> </w:t>
      </w:r>
      <w:r>
        <w:rPr>
          <w:rFonts w:ascii="Arial"/>
          <w:b/>
          <w:sz w:val="23"/>
        </w:rPr>
        <w:t>or</w:t>
      </w:r>
      <w:r>
        <w:rPr>
          <w:rFonts w:ascii="Arial"/>
          <w:b/>
          <w:spacing w:val="7"/>
          <w:sz w:val="23"/>
        </w:rPr>
        <w:t> </w:t>
      </w:r>
      <w:r>
        <w:rPr>
          <w:rFonts w:ascii="Arial"/>
          <w:b/>
          <w:spacing w:val="-1"/>
          <w:sz w:val="23"/>
        </w:rPr>
        <w:t>911</w:t>
      </w:r>
      <w:r>
        <w:rPr>
          <w:rFonts w:ascii="Arial"/>
          <w:sz w:val="23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spacing w:line="255" w:lineRule="auto" w:before="0"/>
        <w:ind w:left="307" w:right="116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1"/>
          <w:w w:val="105"/>
          <w:sz w:val="11"/>
        </w:rPr>
        <w:t>Both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numbers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will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connect</w:t>
      </w:r>
      <w:r>
        <w:rPr>
          <w:rFonts w:ascii="Arial"/>
          <w:spacing w:val="29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you</w:t>
      </w:r>
      <w:r>
        <w:rPr>
          <w:rFonts w:ascii="Arial"/>
          <w:spacing w:val="-1"/>
          <w:w w:val="105"/>
          <w:sz w:val="11"/>
        </w:rPr>
        <w:t> to:</w:t>
      </w:r>
      <w:r>
        <w:rPr>
          <w:rFonts w:ascii="Arial"/>
          <w:sz w:val="11"/>
        </w:rPr>
      </w:r>
    </w:p>
    <w:p>
      <w:pPr>
        <w:spacing w:line="255" w:lineRule="auto" w:before="0"/>
        <w:ind w:left="219" w:right="0" w:hanging="4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w w:val="105"/>
          <w:sz w:val="11"/>
        </w:rPr>
        <w:t>City</w:t>
      </w:r>
      <w:r>
        <w:rPr>
          <w:rFonts w:ascii="Arial"/>
          <w:b/>
          <w:spacing w:val="-4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of</w:t>
      </w:r>
      <w:r>
        <w:rPr>
          <w:rFonts w:ascii="Arial"/>
          <w:b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Newport</w:t>
      </w:r>
      <w:r>
        <w:rPr>
          <w:rFonts w:ascii="Arial"/>
          <w:b/>
          <w:spacing w:val="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News'</w:t>
      </w:r>
      <w:r>
        <w:rPr>
          <w:rFonts w:ascii="Arial"/>
          <w:b/>
          <w:spacing w:val="27"/>
          <w:w w:val="104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Emergency</w:t>
      </w:r>
      <w:r>
        <w:rPr>
          <w:rFonts w:ascii="Arial"/>
          <w:b/>
          <w:spacing w:val="-7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Dispatch</w:t>
      </w:r>
      <w:r>
        <w:rPr>
          <w:rFonts w:ascii="Arial"/>
          <w:b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Center</w:t>
      </w:r>
      <w:r>
        <w:rPr>
          <w:rFonts w:ascii="Arial"/>
          <w:sz w:val="11"/>
        </w:rPr>
      </w:r>
    </w:p>
    <w:p>
      <w:pPr>
        <w:spacing w:line="255" w:lineRule="auto" w:before="34"/>
        <w:ind w:left="141" w:right="0" w:hanging="5"/>
        <w:jc w:val="left"/>
        <w:rPr>
          <w:rFonts w:ascii="Arial" w:hAnsi="Arial" w:cs="Arial" w:eastAsia="Arial"/>
          <w:sz w:val="11"/>
          <w:szCs w:val="11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1"/>
        </w:rPr>
        <w:t>If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dialed</w:t>
      </w:r>
      <w:r>
        <w:rPr>
          <w:rFonts w:ascii="Arial"/>
          <w:spacing w:val="-4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from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w w:val="105"/>
          <w:sz w:val="11"/>
        </w:rPr>
        <w:t>a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land-line</w:t>
      </w:r>
      <w:r>
        <w:rPr>
          <w:rFonts w:ascii="Arial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phone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w w:val="105"/>
          <w:sz w:val="11"/>
        </w:rPr>
        <w:t>the</w:t>
      </w:r>
      <w:r>
        <w:rPr>
          <w:rFonts w:ascii="Arial"/>
          <w:spacing w:val="27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following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are</w:t>
      </w:r>
      <w:r>
        <w:rPr>
          <w:rFonts w:ascii="Arial"/>
          <w:spacing w:val="6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automatically</w:t>
      </w:r>
      <w:r>
        <w:rPr>
          <w:rFonts w:ascii="Arial"/>
          <w:spacing w:val="6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alerted:</w:t>
      </w:r>
      <w:r>
        <w:rPr>
          <w:rFonts w:ascii="Arial"/>
          <w:sz w:val="11"/>
        </w:rPr>
      </w:r>
    </w:p>
    <w:p>
      <w:pPr>
        <w:numPr>
          <w:ilvl w:val="0"/>
          <w:numId w:val="3"/>
        </w:numPr>
        <w:tabs>
          <w:tab w:pos="293" w:val="left" w:leader="none"/>
        </w:tabs>
        <w:spacing w:before="0"/>
        <w:ind w:left="292" w:right="0" w:hanging="11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1"/>
          <w:w w:val="105"/>
          <w:sz w:val="11"/>
        </w:rPr>
        <w:t>JLab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Security</w:t>
      </w:r>
      <w:r>
        <w:rPr>
          <w:rFonts w:ascii="Arial"/>
          <w:sz w:val="11"/>
        </w:rPr>
      </w:r>
    </w:p>
    <w:p>
      <w:pPr>
        <w:numPr>
          <w:ilvl w:val="0"/>
          <w:numId w:val="3"/>
        </w:numPr>
        <w:tabs>
          <w:tab w:pos="293" w:val="left" w:leader="none"/>
        </w:tabs>
        <w:spacing w:before="9"/>
        <w:ind w:left="292" w:right="0" w:hanging="11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Occupational</w:t>
      </w:r>
      <w:r>
        <w:rPr>
          <w:rFonts w:ascii="Arial"/>
          <w:spacing w:val="1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Medicine</w:t>
      </w:r>
      <w:r>
        <w:rPr>
          <w:rFonts w:ascii="Arial"/>
          <w:sz w:val="11"/>
        </w:rPr>
      </w:r>
    </w:p>
    <w:p>
      <w:pPr>
        <w:numPr>
          <w:ilvl w:val="0"/>
          <w:numId w:val="3"/>
        </w:numPr>
        <w:tabs>
          <w:tab w:pos="293" w:val="left" w:leader="none"/>
        </w:tabs>
        <w:spacing w:before="4"/>
        <w:ind w:left="292" w:right="0" w:hanging="11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Other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key</w:t>
      </w:r>
      <w:r>
        <w:rPr>
          <w:rFonts w:ascii="Arial"/>
          <w:spacing w:val="-2"/>
          <w:w w:val="105"/>
          <w:sz w:val="11"/>
        </w:rPr>
        <w:t> </w:t>
      </w:r>
      <w:r>
        <w:rPr>
          <w:rFonts w:ascii="Arial"/>
          <w:w w:val="105"/>
          <w:sz w:val="11"/>
        </w:rPr>
        <w:t>JLab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Responders.</w:t>
      </w:r>
      <w:r>
        <w:rPr>
          <w:rFonts w:ascii="Arial"/>
          <w:sz w:val="11"/>
        </w:rPr>
      </w: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line="255" w:lineRule="auto" w:before="0"/>
        <w:ind w:left="402" w:right="2592" w:hanging="24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1"/>
          <w:w w:val="105"/>
          <w:sz w:val="11"/>
        </w:rPr>
        <w:t>If</w:t>
      </w:r>
      <w:r>
        <w:rPr>
          <w:rFonts w:ascii="Arial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dialed</w:t>
      </w:r>
      <w:r>
        <w:rPr>
          <w:rFonts w:ascii="Arial"/>
          <w:spacing w:val="-1"/>
          <w:w w:val="105"/>
          <w:sz w:val="11"/>
        </w:rPr>
        <w:t> from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w w:val="105"/>
          <w:sz w:val="11"/>
        </w:rPr>
        <w:t>a</w:t>
      </w:r>
      <w:r>
        <w:rPr>
          <w:rFonts w:ascii="Arial"/>
          <w:spacing w:val="-2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cell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phone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you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will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also </w:t>
      </w:r>
      <w:r>
        <w:rPr>
          <w:rFonts w:ascii="Arial"/>
          <w:spacing w:val="-2"/>
          <w:w w:val="105"/>
          <w:sz w:val="11"/>
        </w:rPr>
        <w:t>need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w w:val="105"/>
          <w:sz w:val="11"/>
        </w:rPr>
        <w:t>to</w:t>
      </w:r>
      <w:r>
        <w:rPr>
          <w:rFonts w:ascii="Arial"/>
          <w:spacing w:val="-2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call:</w:t>
      </w:r>
      <w:r>
        <w:rPr>
          <w:rFonts w:ascii="Arial"/>
          <w:sz w:val="11"/>
        </w:rPr>
      </w: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21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w w:val="105"/>
          <w:sz w:val="11"/>
        </w:rPr>
        <w:t>JLab</w:t>
      </w:r>
      <w:r>
        <w:rPr>
          <w:rFonts w:ascii="Arial"/>
          <w:b/>
          <w:spacing w:val="-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Security</w:t>
      </w:r>
      <w:r>
        <w:rPr>
          <w:rFonts w:ascii="Arial"/>
          <w:b/>
          <w:spacing w:val="-5"/>
          <w:w w:val="105"/>
          <w:sz w:val="11"/>
        </w:rPr>
        <w:t> </w:t>
      </w:r>
      <w:r>
        <w:rPr>
          <w:rFonts w:ascii="Arial"/>
          <w:b/>
          <w:w w:val="105"/>
          <w:sz w:val="11"/>
        </w:rPr>
        <w:t>@</w:t>
      </w:r>
      <w:r>
        <w:rPr>
          <w:rFonts w:ascii="Arial"/>
          <w:b/>
          <w:spacing w:val="-1"/>
          <w:w w:val="105"/>
          <w:sz w:val="11"/>
        </w:rPr>
        <w:t> 269-5822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40" w:bottom="280" w:left="1720" w:right="380"/>
          <w:cols w:num="4" w:equalWidth="0">
            <w:col w:w="2057" w:space="40"/>
            <w:col w:w="1769" w:space="40"/>
            <w:col w:w="1910" w:space="40"/>
            <w:col w:w="4284"/>
          </w:cols>
        </w:sectPr>
      </w:pPr>
    </w:p>
    <w:p>
      <w:pPr>
        <w:tabs>
          <w:tab w:pos="2814" w:val="left" w:leader="none"/>
          <w:tab w:pos="4672" w:val="left" w:leader="none"/>
          <w:tab w:pos="6521" w:val="left" w:leader="none"/>
        </w:tabs>
        <w:spacing w:before="48"/>
        <w:ind w:left="118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sz w:val="11"/>
        </w:rPr>
        <w:t>EVENT</w:t>
        <w:tab/>
      </w:r>
      <w:r>
        <w:rPr>
          <w:rFonts w:ascii="Arial"/>
          <w:b/>
          <w:spacing w:val="-1"/>
          <w:w w:val="105"/>
          <w:sz w:val="11"/>
        </w:rPr>
        <w:t>ACTION </w:t>
      </w:r>
      <w:r>
        <w:rPr>
          <w:rFonts w:ascii="Arial"/>
          <w:b/>
          <w:w w:val="105"/>
          <w:sz w:val="11"/>
        </w:rPr>
        <w:t>1</w:t>
        <w:tab/>
      </w:r>
      <w:r>
        <w:rPr>
          <w:rFonts w:ascii="Arial"/>
          <w:b/>
          <w:spacing w:val="-1"/>
          <w:w w:val="105"/>
          <w:sz w:val="11"/>
        </w:rPr>
        <w:t>ACTION</w:t>
      </w:r>
      <w:r>
        <w:rPr>
          <w:rFonts w:ascii="Arial"/>
          <w:b/>
          <w:w w:val="105"/>
          <w:sz w:val="11"/>
        </w:rPr>
        <w:t> 2</w:t>
        <w:tab/>
      </w:r>
      <w:r>
        <w:rPr>
          <w:rFonts w:ascii="Arial"/>
          <w:b/>
          <w:spacing w:val="-1"/>
          <w:w w:val="105"/>
          <w:sz w:val="11"/>
        </w:rPr>
        <w:t>ACTION </w:t>
      </w:r>
      <w:r>
        <w:rPr>
          <w:rFonts w:ascii="Arial"/>
          <w:b/>
          <w:w w:val="105"/>
          <w:sz w:val="11"/>
        </w:rPr>
        <w:t>3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40" w:bottom="280" w:left="1720" w:right="380"/>
        </w:sectPr>
      </w:pPr>
    </w:p>
    <w:p>
      <w:pPr>
        <w:spacing w:before="78"/>
        <w:ind w:left="71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z w:val="13"/>
        </w:rPr>
        <w:t>Injury</w:t>
      </w:r>
      <w:r>
        <w:rPr>
          <w:rFonts w:ascii="Arial"/>
          <w:b/>
          <w:spacing w:val="-14"/>
          <w:sz w:val="13"/>
        </w:rPr>
        <w:t> </w:t>
      </w:r>
      <w:r>
        <w:rPr>
          <w:rFonts w:ascii="Arial"/>
          <w:b/>
          <w:sz w:val="13"/>
        </w:rPr>
        <w:t>or</w:t>
      </w:r>
      <w:r>
        <w:rPr>
          <w:rFonts w:ascii="Arial"/>
          <w:b/>
          <w:spacing w:val="-8"/>
          <w:sz w:val="13"/>
        </w:rPr>
        <w:t> </w:t>
      </w:r>
      <w:r>
        <w:rPr>
          <w:rFonts w:ascii="Arial"/>
          <w:b/>
          <w:spacing w:val="-1"/>
          <w:sz w:val="13"/>
        </w:rPr>
        <w:t>acute</w:t>
      </w:r>
      <w:r>
        <w:rPr>
          <w:rFonts w:ascii="Arial"/>
          <w:b/>
          <w:spacing w:val="-9"/>
          <w:sz w:val="13"/>
        </w:rPr>
        <w:t> </w:t>
      </w:r>
      <w:r>
        <w:rPr>
          <w:rFonts w:ascii="Arial"/>
          <w:b/>
          <w:spacing w:val="-1"/>
          <w:sz w:val="13"/>
        </w:rPr>
        <w:t>illness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0"/>
        <w:ind w:left="55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w w:val="105"/>
          <w:sz w:val="11"/>
        </w:rPr>
        <w:t>Call</w:t>
      </w:r>
      <w:r>
        <w:rPr>
          <w:rFonts w:ascii="Arial"/>
          <w:b/>
          <w:spacing w:val="-3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9-911 or 911</w:t>
      </w:r>
      <w:r>
        <w:rPr>
          <w:rFonts w:ascii="Arial"/>
          <w:sz w:val="11"/>
        </w:rPr>
      </w:r>
    </w:p>
    <w:p>
      <w:pPr>
        <w:numPr>
          <w:ilvl w:val="1"/>
          <w:numId w:val="3"/>
        </w:numPr>
        <w:tabs>
          <w:tab w:pos="557" w:val="left" w:leader="none"/>
        </w:tabs>
        <w:spacing w:line="248" w:lineRule="auto" w:before="55"/>
        <w:ind w:left="556" w:right="29" w:hanging="10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br w:type="column"/>
      </w:r>
      <w:r>
        <w:rPr>
          <w:rFonts w:ascii="Arial"/>
          <w:spacing w:val="-2"/>
          <w:w w:val="105"/>
          <w:sz w:val="11"/>
        </w:rPr>
        <w:t>Stay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with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the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victim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while</w:t>
      </w:r>
      <w:r>
        <w:rPr>
          <w:rFonts w:ascii="Arial"/>
          <w:spacing w:val="2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awaiting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emergency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responders</w:t>
      </w:r>
      <w:r>
        <w:rPr>
          <w:rFonts w:ascii="Arial"/>
          <w:sz w:val="11"/>
        </w:rPr>
      </w:r>
    </w:p>
    <w:p>
      <w:pPr>
        <w:numPr>
          <w:ilvl w:val="1"/>
          <w:numId w:val="3"/>
        </w:numPr>
        <w:tabs>
          <w:tab w:pos="557" w:val="left" w:leader="none"/>
        </w:tabs>
        <w:spacing w:line="248" w:lineRule="auto" w:before="5"/>
        <w:ind w:left="556" w:right="29" w:hanging="10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Do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not</w:t>
      </w:r>
      <w:r>
        <w:rPr>
          <w:rFonts w:ascii="Arial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move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the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victim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unless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they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are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endangered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at</w:t>
      </w:r>
      <w:r>
        <w:rPr>
          <w:rFonts w:ascii="Arial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location</w:t>
      </w:r>
      <w:r>
        <w:rPr>
          <w:rFonts w:ascii="Arial"/>
          <w:sz w:val="11"/>
        </w:rPr>
      </w:r>
    </w:p>
    <w:p>
      <w:pPr>
        <w:numPr>
          <w:ilvl w:val="1"/>
          <w:numId w:val="3"/>
        </w:numPr>
        <w:tabs>
          <w:tab w:pos="557" w:val="left" w:leader="none"/>
        </w:tabs>
        <w:spacing w:line="252" w:lineRule="auto" w:before="5"/>
        <w:ind w:left="556" w:right="0" w:hanging="10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Administer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first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aid/CPR</w:t>
      </w:r>
      <w:r>
        <w:rPr>
          <w:rFonts w:ascii="Arial"/>
          <w:spacing w:val="-1"/>
          <w:w w:val="105"/>
          <w:sz w:val="11"/>
        </w:rPr>
        <w:t> </w:t>
      </w:r>
      <w:r>
        <w:rPr>
          <w:rFonts w:ascii="Arial"/>
          <w:w w:val="105"/>
          <w:sz w:val="11"/>
        </w:rPr>
        <w:t>if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willing</w:t>
      </w:r>
      <w:r>
        <w:rPr>
          <w:rFonts w:ascii="Arial"/>
          <w:spacing w:val="2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and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trained</w:t>
      </w:r>
      <w:r>
        <w:rPr>
          <w:rFonts w:ascii="Arial"/>
          <w:sz w:val="11"/>
        </w:rPr>
      </w:r>
    </w:p>
    <w:p>
      <w:pPr>
        <w:numPr>
          <w:ilvl w:val="1"/>
          <w:numId w:val="3"/>
        </w:numPr>
        <w:tabs>
          <w:tab w:pos="557" w:val="left" w:leader="none"/>
        </w:tabs>
        <w:spacing w:before="1"/>
        <w:ind w:left="556" w:right="0" w:hanging="10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1"/>
          <w:w w:val="105"/>
          <w:sz w:val="11"/>
        </w:rPr>
        <w:t>Avoid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contact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with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other's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blood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55" w:lineRule="auto" w:before="63"/>
        <w:ind w:left="183" w:right="2586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1"/>
          <w:w w:val="105"/>
          <w:sz w:val="11"/>
        </w:rPr>
        <w:t>If</w:t>
      </w:r>
      <w:r>
        <w:rPr>
          <w:rFonts w:ascii="Arial"/>
          <w:spacing w:val="29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possible</w:t>
      </w:r>
      <w:r>
        <w:rPr>
          <w:rFonts w:ascii="Arial"/>
          <w:spacing w:val="26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send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someone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spacing w:val="1"/>
          <w:w w:val="105"/>
          <w:sz w:val="11"/>
        </w:rPr>
        <w:t>to</w:t>
      </w:r>
      <w:r>
        <w:rPr>
          <w:rFonts w:ascii="Arial"/>
          <w:spacing w:val="3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flag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down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w w:val="105"/>
          <w:sz w:val="11"/>
        </w:rPr>
        <w:t>the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ambulance</w:t>
      </w:r>
      <w:r>
        <w:rPr>
          <w:rFonts w:ascii="Arial"/>
          <w:sz w:val="11"/>
        </w:rPr>
      </w:r>
    </w:p>
    <w:p>
      <w:pPr>
        <w:spacing w:after="0" w:line="255" w:lineRule="auto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40" w:bottom="280" w:left="1720" w:right="380"/>
          <w:cols w:num="4" w:equalWidth="0">
            <w:col w:w="2033" w:space="40"/>
            <w:col w:w="1469" w:space="40"/>
            <w:col w:w="2207" w:space="40"/>
            <w:col w:w="4311"/>
          </w:cols>
        </w:sectPr>
      </w:pPr>
    </w:p>
    <w:p>
      <w:pPr>
        <w:spacing w:before="36"/>
        <w:ind w:left="811" w:right="2738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color w:val="0000FF"/>
          <w:spacing w:val="-1"/>
          <w:w w:val="105"/>
          <w:sz w:val="11"/>
        </w:rPr>
        <w:t>Direct minor</w:t>
      </w:r>
      <w:r>
        <w:rPr>
          <w:rFonts w:ascii="Arial"/>
          <w:b/>
          <w:color w:val="0000FF"/>
          <w:spacing w:val="-2"/>
          <w:w w:val="105"/>
          <w:sz w:val="11"/>
        </w:rPr>
        <w:t> </w:t>
      </w:r>
      <w:r>
        <w:rPr>
          <w:rFonts w:ascii="Arial"/>
          <w:b/>
          <w:color w:val="0000FF"/>
          <w:spacing w:val="-1"/>
          <w:w w:val="105"/>
          <w:sz w:val="11"/>
        </w:rPr>
        <w:t>injuries</w:t>
      </w:r>
      <w:r>
        <w:rPr>
          <w:rFonts w:ascii="Arial"/>
          <w:b/>
          <w:color w:val="0000FF"/>
          <w:spacing w:val="1"/>
          <w:w w:val="105"/>
          <w:sz w:val="11"/>
        </w:rPr>
        <w:t> </w:t>
      </w:r>
      <w:r>
        <w:rPr>
          <w:rFonts w:ascii="Arial"/>
          <w:b/>
          <w:color w:val="0000FF"/>
          <w:spacing w:val="-1"/>
          <w:w w:val="105"/>
          <w:sz w:val="11"/>
        </w:rPr>
        <w:t>to </w:t>
      </w:r>
      <w:r>
        <w:rPr>
          <w:rFonts w:ascii="Arial"/>
          <w:b/>
          <w:color w:val="0000FF"/>
          <w:spacing w:val="-2"/>
          <w:w w:val="105"/>
          <w:sz w:val="11"/>
        </w:rPr>
        <w:t>Occupational</w:t>
      </w:r>
      <w:r>
        <w:rPr>
          <w:rFonts w:ascii="Arial"/>
          <w:b/>
          <w:color w:val="0000FF"/>
          <w:spacing w:val="-1"/>
          <w:w w:val="105"/>
          <w:sz w:val="11"/>
        </w:rPr>
        <w:t> </w:t>
      </w:r>
      <w:r>
        <w:rPr>
          <w:rFonts w:ascii="Arial"/>
          <w:b/>
          <w:color w:val="0000FF"/>
          <w:spacing w:val="-2"/>
          <w:w w:val="105"/>
          <w:sz w:val="11"/>
        </w:rPr>
        <w:t>Medicine</w:t>
      </w:r>
      <w:r>
        <w:rPr>
          <w:rFonts w:ascii="Arial"/>
          <w:b/>
          <w:color w:val="0000FF"/>
          <w:spacing w:val="1"/>
          <w:w w:val="105"/>
          <w:sz w:val="11"/>
        </w:rPr>
        <w:t> </w:t>
      </w:r>
      <w:r>
        <w:rPr>
          <w:rFonts w:ascii="Arial"/>
          <w:b/>
          <w:color w:val="0000FF"/>
          <w:spacing w:val="-1"/>
          <w:w w:val="105"/>
          <w:sz w:val="11"/>
        </w:rPr>
        <w:t>(Support</w:t>
      </w:r>
      <w:r>
        <w:rPr>
          <w:rFonts w:ascii="Arial"/>
          <w:b/>
          <w:color w:val="0000FF"/>
          <w:spacing w:val="-2"/>
          <w:w w:val="105"/>
          <w:sz w:val="11"/>
        </w:rPr>
        <w:t> Service</w:t>
      </w:r>
      <w:r>
        <w:rPr>
          <w:rFonts w:ascii="Arial"/>
          <w:b/>
          <w:color w:val="0000FF"/>
          <w:spacing w:val="-1"/>
          <w:w w:val="105"/>
          <w:sz w:val="11"/>
        </w:rPr>
        <w:t> </w:t>
      </w:r>
      <w:r>
        <w:rPr>
          <w:rFonts w:ascii="Arial"/>
          <w:b/>
          <w:color w:val="0000FF"/>
          <w:spacing w:val="-2"/>
          <w:w w:val="105"/>
          <w:sz w:val="11"/>
        </w:rPr>
        <w:t>Center,</w:t>
      </w:r>
      <w:r>
        <w:rPr>
          <w:rFonts w:ascii="Arial"/>
          <w:b/>
          <w:color w:val="0000FF"/>
          <w:spacing w:val="-1"/>
          <w:w w:val="105"/>
          <w:sz w:val="11"/>
        </w:rPr>
        <w:t> Bldg</w:t>
      </w:r>
      <w:r>
        <w:rPr>
          <w:rFonts w:ascii="Arial"/>
          <w:b/>
          <w:color w:val="0000FF"/>
          <w:spacing w:val="-2"/>
          <w:w w:val="105"/>
          <w:sz w:val="11"/>
        </w:rPr>
        <w:t> </w:t>
      </w:r>
      <w:r>
        <w:rPr>
          <w:rFonts w:ascii="Arial"/>
          <w:b/>
          <w:color w:val="0000FF"/>
          <w:spacing w:val="-1"/>
          <w:w w:val="105"/>
          <w:sz w:val="11"/>
        </w:rPr>
        <w:t>28,</w:t>
      </w:r>
      <w:r>
        <w:rPr>
          <w:rFonts w:ascii="Arial"/>
          <w:b/>
          <w:color w:val="0000FF"/>
          <w:spacing w:val="-3"/>
          <w:w w:val="105"/>
          <w:sz w:val="11"/>
        </w:rPr>
        <w:t> </w:t>
      </w:r>
      <w:r>
        <w:rPr>
          <w:rFonts w:ascii="Arial"/>
          <w:b/>
          <w:color w:val="0000FF"/>
          <w:spacing w:val="-1"/>
          <w:w w:val="105"/>
          <w:sz w:val="11"/>
        </w:rPr>
        <w:t>Room</w:t>
      </w:r>
      <w:r>
        <w:rPr>
          <w:rFonts w:ascii="Arial"/>
          <w:b/>
          <w:color w:val="0000FF"/>
          <w:spacing w:val="-2"/>
          <w:w w:val="105"/>
          <w:sz w:val="11"/>
        </w:rPr>
        <w:t> </w:t>
      </w:r>
      <w:r>
        <w:rPr>
          <w:rFonts w:ascii="Arial"/>
          <w:b/>
          <w:color w:val="0000FF"/>
          <w:spacing w:val="-1"/>
          <w:w w:val="105"/>
          <w:sz w:val="11"/>
        </w:rPr>
        <w:t>22)</w:t>
      </w:r>
      <w:r>
        <w:rPr>
          <w:rFonts w:ascii="Arial"/>
          <w:b/>
          <w:color w:val="0000FF"/>
          <w:w w:val="105"/>
          <w:sz w:val="11"/>
        </w:rPr>
        <w:t> </w:t>
      </w:r>
      <w:r>
        <w:rPr>
          <w:rFonts w:ascii="Arial"/>
          <w:b/>
          <w:color w:val="0000FF"/>
          <w:spacing w:val="-1"/>
          <w:w w:val="105"/>
          <w:sz w:val="11"/>
        </w:rPr>
        <w:t>during</w:t>
      </w:r>
      <w:r>
        <w:rPr>
          <w:rFonts w:ascii="Arial"/>
          <w:b/>
          <w:color w:val="0000FF"/>
          <w:w w:val="105"/>
          <w:sz w:val="11"/>
        </w:rPr>
        <w:t> </w:t>
      </w:r>
      <w:r>
        <w:rPr>
          <w:rFonts w:ascii="Arial"/>
          <w:b/>
          <w:color w:val="0000FF"/>
          <w:spacing w:val="-1"/>
          <w:w w:val="105"/>
          <w:sz w:val="11"/>
        </w:rPr>
        <w:t>regular</w:t>
      </w:r>
      <w:r>
        <w:rPr>
          <w:rFonts w:ascii="Arial"/>
          <w:b/>
          <w:color w:val="0000FF"/>
          <w:w w:val="105"/>
          <w:sz w:val="11"/>
        </w:rPr>
        <w:t> </w:t>
      </w:r>
      <w:r>
        <w:rPr>
          <w:rFonts w:ascii="Arial"/>
          <w:b/>
          <w:color w:val="0000FF"/>
          <w:spacing w:val="-2"/>
          <w:w w:val="105"/>
          <w:sz w:val="11"/>
        </w:rPr>
        <w:t>business</w:t>
      </w:r>
      <w:r>
        <w:rPr>
          <w:rFonts w:ascii="Arial"/>
          <w:b/>
          <w:color w:val="0000FF"/>
          <w:spacing w:val="1"/>
          <w:w w:val="105"/>
          <w:sz w:val="11"/>
        </w:rPr>
        <w:t> </w:t>
      </w:r>
      <w:r>
        <w:rPr>
          <w:rFonts w:ascii="Arial"/>
          <w:b/>
          <w:color w:val="0000FF"/>
          <w:spacing w:val="-2"/>
          <w:w w:val="105"/>
          <w:sz w:val="11"/>
        </w:rPr>
        <w:t>hours.</w:t>
      </w:r>
      <w:r>
        <w:rPr>
          <w:rFonts w:ascii="Arial"/>
          <w:sz w:val="11"/>
        </w:rPr>
      </w:r>
    </w:p>
    <w:p>
      <w:pPr>
        <w:spacing w:before="12"/>
        <w:ind w:left="811" w:right="2596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sz w:val="10"/>
        </w:rPr>
        <w:t>Most</w:t>
      </w:r>
      <w:r>
        <w:rPr>
          <w:rFonts w:ascii="Arial"/>
          <w:spacing w:val="2"/>
          <w:sz w:val="10"/>
        </w:rPr>
        <w:t> </w:t>
      </w:r>
      <w:r>
        <w:rPr>
          <w:rFonts w:ascii="Arial"/>
          <w:sz w:val="10"/>
        </w:rPr>
        <w:t>buildings</w:t>
      </w:r>
      <w:r>
        <w:rPr>
          <w:rFonts w:ascii="Arial"/>
          <w:spacing w:val="2"/>
          <w:sz w:val="10"/>
        </w:rPr>
        <w:t> </w:t>
      </w:r>
      <w:r>
        <w:rPr>
          <w:rFonts w:ascii="Arial"/>
          <w:spacing w:val="1"/>
          <w:sz w:val="10"/>
        </w:rPr>
        <w:t>have</w:t>
      </w:r>
      <w:r>
        <w:rPr>
          <w:rFonts w:ascii="Arial"/>
          <w:spacing w:val="-3"/>
          <w:sz w:val="10"/>
        </w:rPr>
        <w:t> </w:t>
      </w:r>
      <w:r>
        <w:rPr>
          <w:rFonts w:ascii="Arial"/>
          <w:sz w:val="10"/>
        </w:rPr>
        <w:t>one</w:t>
      </w:r>
      <w:r>
        <w:rPr>
          <w:rFonts w:ascii="Arial"/>
          <w:spacing w:val="-3"/>
          <w:sz w:val="10"/>
        </w:rPr>
        <w:t> </w:t>
      </w:r>
      <w:r>
        <w:rPr>
          <w:rFonts w:ascii="Arial"/>
          <w:sz w:val="10"/>
        </w:rPr>
        <w:t>or</w:t>
      </w:r>
      <w:r>
        <w:rPr>
          <w:rFonts w:ascii="Arial"/>
          <w:spacing w:val="-7"/>
          <w:sz w:val="10"/>
        </w:rPr>
        <w:t> </w:t>
      </w:r>
      <w:r>
        <w:rPr>
          <w:rFonts w:ascii="Arial"/>
          <w:spacing w:val="1"/>
          <w:sz w:val="10"/>
        </w:rPr>
        <w:t>more</w:t>
      </w:r>
      <w:r>
        <w:rPr>
          <w:rFonts w:ascii="Arial"/>
          <w:spacing w:val="-5"/>
          <w:sz w:val="10"/>
        </w:rPr>
        <w:t> </w:t>
      </w:r>
      <w:r>
        <w:rPr>
          <w:rFonts w:ascii="Arial"/>
          <w:sz w:val="10"/>
        </w:rPr>
        <w:t>first-aid</w:t>
      </w:r>
      <w:r>
        <w:rPr>
          <w:rFonts w:ascii="Arial"/>
          <w:spacing w:val="-3"/>
          <w:sz w:val="10"/>
        </w:rPr>
        <w:t> </w:t>
      </w:r>
      <w:r>
        <w:rPr>
          <w:rFonts w:ascii="Arial"/>
          <w:sz w:val="10"/>
        </w:rPr>
        <w:t>cabinets</w:t>
      </w:r>
      <w:r>
        <w:rPr>
          <w:rFonts w:ascii="Arial"/>
          <w:spacing w:val="1"/>
          <w:sz w:val="10"/>
        </w:rPr>
        <w:t> </w:t>
      </w:r>
      <w:r>
        <w:rPr>
          <w:rFonts w:ascii="Arial"/>
          <w:sz w:val="10"/>
        </w:rPr>
        <w:t>and</w:t>
      </w:r>
      <w:r>
        <w:rPr>
          <w:rFonts w:ascii="Arial"/>
          <w:spacing w:val="-3"/>
          <w:sz w:val="10"/>
        </w:rPr>
        <w:t> </w:t>
      </w:r>
      <w:r>
        <w:rPr>
          <w:rFonts w:ascii="Arial"/>
          <w:spacing w:val="1"/>
          <w:sz w:val="10"/>
        </w:rPr>
        <w:t>AEDs</w:t>
      </w:r>
      <w:r>
        <w:rPr>
          <w:rFonts w:ascii="Arial"/>
          <w:spacing w:val="-3"/>
          <w:sz w:val="10"/>
        </w:rPr>
        <w:t> </w:t>
      </w:r>
      <w:r>
        <w:rPr>
          <w:rFonts w:ascii="Arial"/>
          <w:sz w:val="10"/>
        </w:rPr>
        <w:t>for</w:t>
      </w:r>
      <w:r>
        <w:rPr>
          <w:rFonts w:ascii="Arial"/>
          <w:spacing w:val="-2"/>
          <w:sz w:val="10"/>
        </w:rPr>
        <w:t> </w:t>
      </w:r>
      <w:r>
        <w:rPr>
          <w:rFonts w:ascii="Arial"/>
          <w:sz w:val="10"/>
        </w:rPr>
        <w:t>your</w:t>
      </w:r>
      <w:r>
        <w:rPr>
          <w:rFonts w:ascii="Arial"/>
          <w:spacing w:val="-2"/>
          <w:sz w:val="10"/>
        </w:rPr>
        <w:t> </w:t>
      </w:r>
      <w:r>
        <w:rPr>
          <w:rFonts w:ascii="Arial"/>
          <w:sz w:val="10"/>
        </w:rPr>
        <w:t>convenience.</w:t>
      </w:r>
      <w:r>
        <w:rPr>
          <w:rFonts w:ascii="Arial"/>
          <w:spacing w:val="27"/>
          <w:sz w:val="10"/>
        </w:rPr>
        <w:t> </w:t>
      </w:r>
      <w:r>
        <w:rPr>
          <w:rFonts w:ascii="Arial"/>
          <w:sz w:val="10"/>
        </w:rPr>
        <w:t>There are pamphlets </w:t>
      </w:r>
      <w:r>
        <w:rPr>
          <w:rFonts w:ascii="Arial"/>
          <w:spacing w:val="-1"/>
          <w:sz w:val="10"/>
        </w:rPr>
        <w:t>at </w:t>
      </w:r>
      <w:r>
        <w:rPr>
          <w:rFonts w:ascii="Arial"/>
          <w:sz w:val="10"/>
        </w:rPr>
        <w:t>these</w:t>
      </w:r>
      <w:r>
        <w:rPr>
          <w:rFonts w:ascii="Arial"/>
          <w:spacing w:val="-4"/>
          <w:sz w:val="10"/>
        </w:rPr>
        <w:t> </w:t>
      </w:r>
      <w:r>
        <w:rPr>
          <w:rFonts w:ascii="Arial"/>
          <w:sz w:val="10"/>
        </w:rPr>
        <w:t>locations</w:t>
      </w:r>
      <w:r>
        <w:rPr>
          <w:rFonts w:ascii="Arial"/>
          <w:spacing w:val="-1"/>
          <w:sz w:val="10"/>
        </w:rPr>
        <w:t> </w:t>
      </w:r>
      <w:r>
        <w:rPr>
          <w:rFonts w:ascii="Arial"/>
          <w:spacing w:val="1"/>
          <w:sz w:val="10"/>
        </w:rPr>
        <w:t>to</w:t>
      </w:r>
      <w:r>
        <w:rPr>
          <w:rFonts w:ascii="Arial"/>
          <w:spacing w:val="2"/>
          <w:sz w:val="10"/>
        </w:rPr>
        <w:t> </w:t>
      </w:r>
      <w:r>
        <w:rPr>
          <w:rFonts w:ascii="Arial"/>
          <w:spacing w:val="-1"/>
          <w:sz w:val="10"/>
        </w:rPr>
        <w:t>assist</w:t>
      </w:r>
      <w:r>
        <w:rPr>
          <w:rFonts w:ascii="Arial"/>
          <w:spacing w:val="2"/>
          <w:sz w:val="10"/>
        </w:rPr>
        <w:t> </w:t>
      </w:r>
      <w:r>
        <w:rPr>
          <w:rFonts w:ascii="Arial"/>
          <w:sz w:val="10"/>
        </w:rPr>
        <w:t>you.</w:t>
      </w:r>
    </w:p>
    <w:p>
      <w:pPr>
        <w:spacing w:before="53"/>
        <w:ind w:left="632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pacing w:val="-1"/>
          <w:sz w:val="13"/>
        </w:rPr>
        <w:t>Await</w:t>
      </w:r>
      <w:r>
        <w:rPr>
          <w:rFonts w:ascii="Arial"/>
          <w:b/>
          <w:spacing w:val="-15"/>
          <w:sz w:val="13"/>
        </w:rPr>
        <w:t> </w:t>
      </w:r>
      <w:r>
        <w:rPr>
          <w:rFonts w:ascii="Arial"/>
          <w:b/>
          <w:spacing w:val="-1"/>
          <w:sz w:val="13"/>
        </w:rPr>
        <w:t>"All-Clear</w:t>
      </w:r>
      <w:r>
        <w:rPr>
          <w:rFonts w:asci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440" w:bottom="280" w:left="1720" w:right="380"/>
        </w:sectPr>
      </w:pPr>
    </w:p>
    <w:p>
      <w:pPr>
        <w:spacing w:line="256" w:lineRule="auto" w:before="1"/>
        <w:ind w:left="2310" w:right="498" w:hanging="1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sz w:val="13"/>
        </w:rPr>
        <w:t>Sound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pacing w:val="-1"/>
          <w:sz w:val="13"/>
        </w:rPr>
        <w:t>Alarm</w:t>
      </w:r>
      <w:r>
        <w:rPr>
          <w:rFonts w:ascii="Arial"/>
          <w:b/>
          <w:spacing w:val="22"/>
          <w:w w:val="99"/>
          <w:sz w:val="13"/>
        </w:rPr>
        <w:t> </w:t>
      </w:r>
      <w:r>
        <w:rPr>
          <w:rFonts w:ascii="Arial"/>
          <w:spacing w:val="-1"/>
          <w:w w:val="105"/>
          <w:sz w:val="11"/>
        </w:rPr>
        <w:t>(use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the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nearest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pull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box)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2"/>
        <w:rPr>
          <w:rFonts w:ascii="Arial" w:hAnsi="Arial" w:cs="Arial" w:eastAsia="Arial"/>
          <w:sz w:val="8"/>
          <w:szCs w:val="8"/>
        </w:rPr>
      </w:pPr>
    </w:p>
    <w:p>
      <w:pPr>
        <w:spacing w:line="94" w:lineRule="exact" w:before="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pacing w:val="-1"/>
          <w:sz w:val="13"/>
        </w:rPr>
        <w:t>Evacuate</w:t>
      </w:r>
      <w:r>
        <w:rPr>
          <w:rFonts w:ascii="Arial"/>
          <w:b/>
          <w:spacing w:val="-14"/>
          <w:sz w:val="13"/>
        </w:rPr>
        <w:t> </w:t>
      </w:r>
      <w:r>
        <w:rPr>
          <w:rFonts w:ascii="Arial"/>
          <w:b/>
          <w:sz w:val="13"/>
        </w:rPr>
        <w:t>to</w:t>
      </w:r>
      <w:r>
        <w:rPr>
          <w:rFonts w:ascii="Arial"/>
          <w:b/>
          <w:spacing w:val="-14"/>
          <w:sz w:val="13"/>
        </w:rPr>
        <w:t> </w:t>
      </w:r>
      <w:r>
        <w:rPr>
          <w:rFonts w:ascii="Arial"/>
          <w:b/>
          <w:spacing w:val="-1"/>
          <w:sz w:val="13"/>
        </w:rPr>
        <w:t>Muster</w:t>
      </w:r>
      <w:r>
        <w:rPr>
          <w:rFonts w:ascii="Arial"/>
          <w:sz w:val="13"/>
        </w:rPr>
      </w:r>
    </w:p>
    <w:p>
      <w:pPr>
        <w:spacing w:line="256" w:lineRule="auto" w:before="1"/>
        <w:ind w:left="428" w:right="0" w:hanging="6"/>
        <w:jc w:val="center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b/>
          <w:spacing w:val="-1"/>
          <w:sz w:val="13"/>
        </w:rPr>
        <w:t>Evacuate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z w:val="13"/>
        </w:rPr>
        <w:t>to</w:t>
      </w:r>
      <w:r>
        <w:rPr>
          <w:rFonts w:ascii="Arial"/>
          <w:b/>
          <w:spacing w:val="-10"/>
          <w:sz w:val="13"/>
        </w:rPr>
        <w:t> </w:t>
      </w:r>
      <w:r>
        <w:rPr>
          <w:rFonts w:ascii="Arial"/>
          <w:b/>
          <w:spacing w:val="-1"/>
          <w:sz w:val="13"/>
        </w:rPr>
        <w:t>Muster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pacing w:val="-1"/>
          <w:sz w:val="13"/>
        </w:rPr>
        <w:t>Point</w:t>
      </w:r>
      <w:r>
        <w:rPr>
          <w:rFonts w:ascii="Arial"/>
          <w:b/>
          <w:spacing w:val="26"/>
          <w:w w:val="99"/>
          <w:sz w:val="13"/>
        </w:rPr>
        <w:t> </w:t>
      </w:r>
      <w:r>
        <w:rPr>
          <w:rFonts w:ascii="Arial"/>
          <w:spacing w:val="-1"/>
          <w:w w:val="105"/>
          <w:sz w:val="11"/>
        </w:rPr>
        <w:t>(refer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w w:val="105"/>
          <w:sz w:val="11"/>
        </w:rPr>
        <w:t>to</w:t>
      </w:r>
      <w:r>
        <w:rPr>
          <w:rFonts w:ascii="Arial"/>
          <w:spacing w:val="-2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the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evacuation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map</w:t>
      </w:r>
      <w:r>
        <w:rPr>
          <w:rFonts w:ascii="Arial"/>
          <w:spacing w:val="7"/>
          <w:w w:val="105"/>
          <w:sz w:val="11"/>
        </w:rPr>
        <w:t> </w:t>
      </w:r>
      <w:r>
        <w:rPr>
          <w:rFonts w:ascii="Arial"/>
          <w:spacing w:val="-3"/>
          <w:w w:val="105"/>
          <w:sz w:val="11"/>
        </w:rPr>
        <w:t>for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your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location)</w:t>
      </w:r>
      <w:r>
        <w:rPr>
          <w:rFonts w:ascii="Arial"/>
          <w:sz w:val="11"/>
        </w:rPr>
      </w:r>
    </w:p>
    <w:p>
      <w:pPr>
        <w:spacing w:before="1"/>
        <w:ind w:left="0" w:right="2317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b/>
          <w:sz w:val="13"/>
        </w:rPr>
        <w:t>Notification"</w:t>
      </w:r>
      <w:r>
        <w:rPr>
          <w:rFonts w:ascii="Arial"/>
          <w:sz w:val="13"/>
        </w:rPr>
      </w:r>
    </w:p>
    <w:p>
      <w:pPr>
        <w:spacing w:line="253" w:lineRule="auto" w:before="13"/>
        <w:ind w:left="325" w:right="2639" w:firstLine="3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From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Fire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Protection</w:t>
      </w:r>
      <w:r>
        <w:rPr>
          <w:rFonts w:ascii="Arial"/>
          <w:spacing w:val="2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Engineer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or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Building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Drill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spacing w:val="-3"/>
          <w:w w:val="105"/>
          <w:sz w:val="11"/>
        </w:rPr>
        <w:t>Coordinator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before</w:t>
      </w:r>
      <w:r>
        <w:rPr>
          <w:rFonts w:ascii="Arial"/>
          <w:spacing w:val="6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re-entry.</w:t>
      </w:r>
      <w:r>
        <w:rPr>
          <w:rFonts w:ascii="Arial"/>
          <w:sz w:val="11"/>
        </w:rPr>
      </w:r>
    </w:p>
    <w:p>
      <w:pPr>
        <w:spacing w:after="0" w:line="253" w:lineRule="auto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40" w:bottom="280" w:left="1720" w:right="380"/>
          <w:cols w:num="3" w:equalWidth="0">
            <w:col w:w="3646" w:space="40"/>
            <w:col w:w="2037" w:space="40"/>
            <w:col w:w="437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98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z w:val="13"/>
        </w:rPr>
        <w:t>Fire</w:t>
      </w:r>
      <w:r>
        <w:rPr>
          <w:rFonts w:ascii="Arial"/>
          <w:b/>
          <w:spacing w:val="-3"/>
          <w:sz w:val="13"/>
        </w:rPr>
        <w:t> </w:t>
      </w:r>
      <w:r>
        <w:rPr>
          <w:rFonts w:ascii="Arial"/>
          <w:b/>
          <w:spacing w:val="-1"/>
          <w:sz w:val="13"/>
        </w:rPr>
        <w:t>Alarm</w:t>
      </w:r>
      <w:r>
        <w:rPr>
          <w:rFonts w:ascii="Arial"/>
          <w:sz w:val="13"/>
        </w:rPr>
      </w:r>
    </w:p>
    <w:p>
      <w:pPr>
        <w:spacing w:before="57"/>
        <w:ind w:left="683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b/>
          <w:spacing w:val="-1"/>
          <w:sz w:val="13"/>
        </w:rPr>
        <w:t>Point</w:t>
      </w:r>
      <w:r>
        <w:rPr>
          <w:rFonts w:ascii="Arial"/>
          <w:sz w:val="13"/>
        </w:rPr>
      </w:r>
    </w:p>
    <w:p>
      <w:pPr>
        <w:spacing w:line="255" w:lineRule="auto" w:before="13"/>
        <w:ind w:left="675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1"/>
          <w:w w:val="105"/>
          <w:sz w:val="11"/>
        </w:rPr>
        <w:t>(refer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w w:val="105"/>
          <w:sz w:val="11"/>
        </w:rPr>
        <w:t>to</w:t>
      </w:r>
      <w:r>
        <w:rPr>
          <w:rFonts w:ascii="Arial"/>
          <w:spacing w:val="-2"/>
          <w:w w:val="105"/>
          <w:sz w:val="11"/>
        </w:rPr>
        <w:t> </w:t>
      </w:r>
      <w:r>
        <w:rPr>
          <w:rFonts w:ascii="Arial"/>
          <w:w w:val="105"/>
          <w:sz w:val="11"/>
        </w:rPr>
        <w:t>the </w:t>
      </w:r>
      <w:r>
        <w:rPr>
          <w:rFonts w:ascii="Arial"/>
          <w:spacing w:val="-2"/>
          <w:w w:val="105"/>
          <w:sz w:val="11"/>
        </w:rPr>
        <w:t>evacuation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map</w:t>
      </w:r>
      <w:r>
        <w:rPr>
          <w:rFonts w:ascii="Arial"/>
          <w:spacing w:val="29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for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your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location)</w:t>
      </w:r>
      <w:r>
        <w:rPr>
          <w:rFonts w:ascii="Arial"/>
          <w:sz w:val="11"/>
        </w:rPr>
      </w:r>
    </w:p>
    <w:p>
      <w:pPr>
        <w:spacing w:line="133" w:lineRule="exact" w:before="0"/>
        <w:ind w:left="223" w:right="2629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b/>
          <w:spacing w:val="-1"/>
          <w:sz w:val="13"/>
        </w:rPr>
        <w:t>Await</w:t>
      </w:r>
      <w:r>
        <w:rPr>
          <w:rFonts w:ascii="Arial"/>
          <w:b/>
          <w:spacing w:val="-14"/>
          <w:sz w:val="13"/>
        </w:rPr>
        <w:t> </w:t>
      </w:r>
      <w:r>
        <w:rPr>
          <w:rFonts w:ascii="Arial"/>
          <w:b/>
          <w:sz w:val="13"/>
        </w:rPr>
        <w:t>"All-Clear</w:t>
      </w:r>
      <w:r>
        <w:rPr>
          <w:rFonts w:ascii="Arial"/>
          <w:b/>
          <w:spacing w:val="-15"/>
          <w:sz w:val="13"/>
        </w:rPr>
        <w:t> </w:t>
      </w:r>
      <w:r>
        <w:rPr>
          <w:rFonts w:ascii="Arial"/>
          <w:b/>
          <w:sz w:val="13"/>
        </w:rPr>
        <w:t>Notification"</w:t>
      </w:r>
      <w:r>
        <w:rPr>
          <w:rFonts w:ascii="Arial"/>
          <w:sz w:val="13"/>
        </w:rPr>
      </w:r>
    </w:p>
    <w:p>
      <w:pPr>
        <w:spacing w:line="259" w:lineRule="auto" w:before="11"/>
        <w:ind w:left="229" w:right="262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From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Fire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Protection</w:t>
      </w:r>
      <w:r>
        <w:rPr>
          <w:rFonts w:ascii="Arial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Engineer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or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Building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Drill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3"/>
          <w:w w:val="105"/>
          <w:sz w:val="11"/>
        </w:rPr>
        <w:t>Coordinator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before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re-</w:t>
      </w:r>
      <w:r>
        <w:rPr>
          <w:rFonts w:ascii="Arial"/>
          <w:spacing w:val="67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entry.</w:t>
      </w:r>
      <w:r>
        <w:rPr>
          <w:rFonts w:ascii="Arial"/>
          <w:sz w:val="11"/>
        </w:rPr>
      </w:r>
    </w:p>
    <w:p>
      <w:pPr>
        <w:spacing w:after="0" w:line="259" w:lineRule="auto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40" w:bottom="280" w:left="1720" w:right="380"/>
          <w:cols w:num="3" w:equalWidth="0">
            <w:col w:w="1622" w:space="40"/>
            <w:col w:w="2118" w:space="40"/>
            <w:col w:w="632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59" w:lineRule="auto" w:before="67"/>
        <w:ind w:left="968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sz w:val="11"/>
        </w:rPr>
        <w:t>Unexplained</w:t>
      </w:r>
      <w:r>
        <w:rPr>
          <w:rFonts w:ascii="Arial"/>
          <w:b/>
          <w:spacing w:val="22"/>
          <w:w w:val="104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Odor</w:t>
      </w:r>
      <w:r>
        <w:rPr>
          <w:rFonts w:ascii="Arial"/>
          <w:b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of</w:t>
      </w:r>
      <w:r>
        <w:rPr>
          <w:rFonts w:ascii="Arial"/>
          <w:b/>
          <w:spacing w:val="21"/>
          <w:w w:val="104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Natural Gas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58" w:lineRule="auto" w:before="0"/>
        <w:ind w:left="622" w:right="0" w:firstLine="6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sz w:val="13"/>
        </w:rPr>
        <w:t>Sound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pacing w:val="-1"/>
          <w:sz w:val="13"/>
        </w:rPr>
        <w:t>Alarm</w:t>
      </w:r>
      <w:r>
        <w:rPr>
          <w:rFonts w:ascii="Arial"/>
          <w:b/>
          <w:spacing w:val="22"/>
          <w:w w:val="99"/>
          <w:sz w:val="13"/>
        </w:rPr>
        <w:t> </w:t>
      </w:r>
      <w:r>
        <w:rPr>
          <w:rFonts w:ascii="Arial"/>
          <w:spacing w:val="-1"/>
          <w:w w:val="105"/>
          <w:sz w:val="11"/>
        </w:rPr>
        <w:t>(use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the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nearest</w:t>
      </w:r>
      <w:r>
        <w:rPr>
          <w:rFonts w:ascii="Arial"/>
          <w:spacing w:val="25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pull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box)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spacing w:line="258" w:lineRule="auto" w:before="0"/>
        <w:ind w:left="905" w:right="0" w:hanging="4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z w:val="13"/>
        </w:rPr>
        <w:t>Evacuateto</w:t>
      </w:r>
      <w:r>
        <w:rPr>
          <w:rFonts w:ascii="Arial"/>
          <w:b/>
          <w:spacing w:val="20"/>
          <w:sz w:val="13"/>
        </w:rPr>
        <w:t> </w:t>
      </w:r>
      <w:r>
        <w:rPr>
          <w:rFonts w:ascii="Arial"/>
          <w:b/>
          <w:spacing w:val="-1"/>
          <w:sz w:val="13"/>
        </w:rPr>
        <w:t>MusterPoint</w:t>
      </w:r>
      <w:r>
        <w:rPr>
          <w:rFonts w:ascii="Arial"/>
          <w:b/>
          <w:spacing w:val="30"/>
          <w:w w:val="103"/>
          <w:sz w:val="13"/>
        </w:rPr>
        <w:t> </w:t>
      </w:r>
      <w:r>
        <w:rPr>
          <w:rFonts w:ascii="Arial"/>
          <w:spacing w:val="-1"/>
          <w:w w:val="105"/>
          <w:sz w:val="11"/>
        </w:rPr>
        <w:t>(refer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w w:val="105"/>
          <w:sz w:val="11"/>
        </w:rPr>
        <w:t>to</w:t>
      </w:r>
      <w:r>
        <w:rPr>
          <w:rFonts w:ascii="Arial"/>
          <w:spacing w:val="-2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the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evacuation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map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spacing w:val="-3"/>
          <w:w w:val="105"/>
          <w:sz w:val="11"/>
        </w:rPr>
        <w:t>for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your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location)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473" w:right="2804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z w:val="13"/>
        </w:rPr>
        <w:t>Call</w:t>
      </w:r>
      <w:r>
        <w:rPr>
          <w:rFonts w:ascii="Arial"/>
          <w:b/>
          <w:spacing w:val="-14"/>
          <w:sz w:val="13"/>
        </w:rPr>
        <w:t> </w:t>
      </w:r>
      <w:r>
        <w:rPr>
          <w:rFonts w:ascii="Arial"/>
          <w:b/>
          <w:spacing w:val="-1"/>
          <w:sz w:val="13"/>
        </w:rPr>
        <w:t>JLab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pacing w:val="-1"/>
          <w:sz w:val="13"/>
        </w:rPr>
        <w:t>Security</w:t>
      </w:r>
      <w:r>
        <w:rPr>
          <w:rFonts w:ascii="Arial"/>
          <w:sz w:val="13"/>
        </w:rPr>
      </w:r>
    </w:p>
    <w:p>
      <w:pPr>
        <w:spacing w:before="4"/>
        <w:ind w:left="468" w:right="2804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sz w:val="13"/>
        </w:rPr>
        <w:t>@</w:t>
      </w:r>
      <w:r>
        <w:rPr>
          <w:rFonts w:ascii="Arial"/>
          <w:spacing w:val="-14"/>
          <w:sz w:val="13"/>
        </w:rPr>
        <w:t> </w:t>
      </w:r>
      <w:r>
        <w:rPr>
          <w:rFonts w:ascii="Arial"/>
          <w:spacing w:val="-1"/>
          <w:sz w:val="13"/>
        </w:rPr>
        <w:t>269-5822</w:t>
      </w:r>
      <w:r>
        <w:rPr>
          <w:rFonts w:ascii="Arial"/>
          <w:sz w:val="13"/>
        </w:rPr>
      </w:r>
    </w:p>
    <w:p>
      <w:pPr>
        <w:spacing w:after="0"/>
        <w:jc w:val="center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440" w:bottom="280" w:left="1720" w:right="380"/>
          <w:cols w:num="4" w:equalWidth="0">
            <w:col w:w="1649" w:space="40"/>
            <w:col w:w="1454" w:space="40"/>
            <w:col w:w="2511" w:space="40"/>
            <w:col w:w="4406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1440" w:bottom="280" w:left="1720" w:right="380"/>
        </w:sectPr>
      </w:pPr>
    </w:p>
    <w:p>
      <w:pPr>
        <w:spacing w:before="83"/>
        <w:ind w:left="908" w:right="119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pacing w:val="-1"/>
          <w:sz w:val="13"/>
        </w:rPr>
        <w:t>Severe</w:t>
      </w:r>
      <w:r>
        <w:rPr>
          <w:rFonts w:ascii="Arial"/>
          <w:b/>
          <w:spacing w:val="-20"/>
          <w:sz w:val="13"/>
        </w:rPr>
        <w:t> </w:t>
      </w:r>
      <w:r>
        <w:rPr>
          <w:rFonts w:ascii="Arial"/>
          <w:b/>
          <w:spacing w:val="-1"/>
          <w:sz w:val="13"/>
        </w:rPr>
        <w:t>Weather</w:t>
      </w:r>
      <w:r>
        <w:rPr>
          <w:rFonts w:ascii="Arial"/>
          <w:b/>
          <w:spacing w:val="25"/>
          <w:w w:val="99"/>
          <w:sz w:val="13"/>
        </w:rPr>
        <w:t> </w:t>
      </w:r>
      <w:r>
        <w:rPr>
          <w:rFonts w:ascii="Arial"/>
          <w:b/>
          <w:spacing w:val="-1"/>
          <w:sz w:val="13"/>
        </w:rPr>
        <w:t>Warning</w:t>
      </w:r>
      <w:r>
        <w:rPr>
          <w:rFonts w:ascii="Arial"/>
          <w:sz w:val="13"/>
        </w:rPr>
      </w:r>
    </w:p>
    <w:p>
      <w:pPr>
        <w:spacing w:line="255" w:lineRule="auto" w:before="11"/>
        <w:ind w:left="785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1"/>
          <w:w w:val="105"/>
          <w:sz w:val="11"/>
        </w:rPr>
        <w:t>(via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3"/>
          <w:w w:val="105"/>
          <w:sz w:val="11"/>
        </w:rPr>
        <w:t>weather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alert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radio,</w:t>
      </w:r>
      <w:r>
        <w:rPr>
          <w:rFonts w:ascii="Arial"/>
          <w:spacing w:val="29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outdoor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siren,</w:t>
      </w:r>
      <w:r>
        <w:rPr>
          <w:rFonts w:ascii="Arial"/>
          <w:w w:val="105"/>
          <w:sz w:val="11"/>
        </w:rPr>
        <w:t> or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other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official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source)</w:t>
      </w:r>
      <w:r>
        <w:rPr>
          <w:rFonts w:ascii="Arial"/>
          <w:sz w:val="11"/>
        </w:rPr>
      </w: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line="147" w:lineRule="exact" w:before="0"/>
        <w:ind w:left="78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pacing w:val="-1"/>
          <w:sz w:val="13"/>
        </w:rPr>
        <w:t>Immediately:</w:t>
      </w:r>
      <w:r>
        <w:rPr>
          <w:rFonts w:ascii="Arial"/>
          <w:sz w:val="13"/>
        </w:rPr>
      </w:r>
    </w:p>
    <w:p>
      <w:pPr>
        <w:numPr>
          <w:ilvl w:val="2"/>
          <w:numId w:val="3"/>
        </w:numPr>
        <w:tabs>
          <w:tab w:pos="1375" w:val="left" w:leader="none"/>
        </w:tabs>
        <w:spacing w:line="157" w:lineRule="exact" w:before="0"/>
        <w:ind w:left="1374" w:right="0" w:hanging="216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pacing w:val="-1"/>
          <w:sz w:val="13"/>
        </w:rPr>
        <w:t>Pass</w:t>
      </w:r>
      <w:r>
        <w:rPr>
          <w:rFonts w:ascii="Arial"/>
          <w:b/>
          <w:spacing w:val="-12"/>
          <w:sz w:val="13"/>
        </w:rPr>
        <w:t> </w:t>
      </w:r>
      <w:r>
        <w:rPr>
          <w:rFonts w:ascii="Arial"/>
          <w:b/>
          <w:sz w:val="13"/>
        </w:rPr>
        <w:t>the</w:t>
      </w:r>
      <w:r>
        <w:rPr>
          <w:rFonts w:ascii="Arial"/>
          <w:b/>
          <w:spacing w:val="-11"/>
          <w:sz w:val="13"/>
        </w:rPr>
        <w:t> </w:t>
      </w:r>
      <w:r>
        <w:rPr>
          <w:rFonts w:ascii="Arial"/>
          <w:b/>
          <w:spacing w:val="-1"/>
          <w:sz w:val="13"/>
        </w:rPr>
        <w:t>Word</w:t>
      </w:r>
      <w:r>
        <w:rPr>
          <w:rFonts w:ascii="Arial"/>
          <w:sz w:val="13"/>
        </w:rPr>
      </w:r>
    </w:p>
    <w:p>
      <w:pPr>
        <w:numPr>
          <w:ilvl w:val="2"/>
          <w:numId w:val="3"/>
        </w:numPr>
        <w:tabs>
          <w:tab w:pos="1375" w:val="left" w:leader="none"/>
        </w:tabs>
        <w:spacing w:before="1"/>
        <w:ind w:left="1374" w:right="0" w:hanging="216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pacing w:val="-1"/>
          <w:sz w:val="13"/>
        </w:rPr>
        <w:t>Taking</w:t>
      </w:r>
      <w:r>
        <w:rPr>
          <w:rFonts w:ascii="Arial"/>
          <w:b/>
          <w:spacing w:val="-16"/>
          <w:sz w:val="13"/>
        </w:rPr>
        <w:t> </w:t>
      </w:r>
      <w:r>
        <w:rPr>
          <w:rFonts w:ascii="Arial"/>
          <w:b/>
          <w:spacing w:val="-1"/>
          <w:sz w:val="13"/>
        </w:rPr>
        <w:t>Cover</w:t>
      </w:r>
      <w:r>
        <w:rPr>
          <w:rFonts w:ascii="Arial"/>
          <w:sz w:val="13"/>
        </w:rPr>
      </w:r>
    </w:p>
    <w:p>
      <w:pPr>
        <w:spacing w:before="0"/>
        <w:ind w:left="78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sz w:val="13"/>
        </w:rPr>
        <w:t>(refer</w:t>
      </w:r>
      <w:r>
        <w:rPr>
          <w:rFonts w:ascii="Arial"/>
          <w:spacing w:val="-9"/>
          <w:sz w:val="13"/>
        </w:rPr>
        <w:t> </w:t>
      </w:r>
      <w:r>
        <w:rPr>
          <w:rFonts w:ascii="Arial"/>
          <w:spacing w:val="-1"/>
          <w:sz w:val="13"/>
        </w:rPr>
        <w:t>to</w:t>
      </w:r>
      <w:r>
        <w:rPr>
          <w:rFonts w:ascii="Arial"/>
          <w:spacing w:val="-8"/>
          <w:sz w:val="13"/>
        </w:rPr>
        <w:t> </w:t>
      </w:r>
      <w:r>
        <w:rPr>
          <w:rFonts w:ascii="Arial"/>
          <w:spacing w:val="-1"/>
          <w:sz w:val="13"/>
        </w:rPr>
        <w:t>the</w:t>
      </w:r>
      <w:r>
        <w:rPr>
          <w:rFonts w:ascii="Arial"/>
          <w:spacing w:val="-9"/>
          <w:sz w:val="13"/>
        </w:rPr>
        <w:t> </w:t>
      </w:r>
      <w:r>
        <w:rPr>
          <w:rFonts w:ascii="Arial"/>
          <w:sz w:val="13"/>
        </w:rPr>
        <w:t>evacuation</w:t>
      </w:r>
      <w:r>
        <w:rPr>
          <w:rFonts w:ascii="Arial"/>
          <w:spacing w:val="-8"/>
          <w:sz w:val="13"/>
        </w:rPr>
        <w:t> </w:t>
      </w:r>
      <w:r>
        <w:rPr>
          <w:rFonts w:ascii="Arial"/>
          <w:sz w:val="13"/>
        </w:rPr>
        <w:t>map</w:t>
      </w:r>
      <w:r>
        <w:rPr>
          <w:rFonts w:ascii="Arial"/>
          <w:spacing w:val="-9"/>
          <w:sz w:val="13"/>
        </w:rPr>
        <w:t> </w:t>
      </w:r>
      <w:r>
        <w:rPr>
          <w:rFonts w:ascii="Arial"/>
          <w:sz w:val="13"/>
        </w:rPr>
        <w:t>for</w:t>
      </w:r>
      <w:r>
        <w:rPr>
          <w:rFonts w:ascii="Arial"/>
          <w:spacing w:val="-7"/>
          <w:sz w:val="13"/>
        </w:rPr>
        <w:t> </w:t>
      </w:r>
      <w:r>
        <w:rPr>
          <w:rFonts w:ascii="Arial"/>
          <w:spacing w:val="-1"/>
          <w:sz w:val="13"/>
        </w:rPr>
        <w:t>your</w:t>
      </w:r>
      <w:r>
        <w:rPr>
          <w:rFonts w:ascii="Arial"/>
          <w:spacing w:val="-6"/>
          <w:sz w:val="13"/>
        </w:rPr>
        <w:t> </w:t>
      </w:r>
      <w:r>
        <w:rPr>
          <w:rFonts w:ascii="Arial"/>
          <w:spacing w:val="-2"/>
          <w:sz w:val="13"/>
        </w:rPr>
        <w:t>location)</w:t>
      </w:r>
      <w:r>
        <w:rPr>
          <w:rFonts w:ascii="Arial"/>
          <w:sz w:val="13"/>
        </w:rPr>
      </w:r>
    </w:p>
    <w:p>
      <w:pPr>
        <w:tabs>
          <w:tab w:pos="3659" w:val="left" w:leader="none"/>
        </w:tabs>
        <w:spacing w:line="169" w:lineRule="exact" w:before="89"/>
        <w:ind w:left="147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pacing w:val="-1"/>
          <w:sz w:val="13"/>
        </w:rPr>
        <w:t>Protect</w:t>
      </w:r>
      <w:r>
        <w:rPr>
          <w:rFonts w:ascii="Arial"/>
          <w:b/>
          <w:spacing w:val="-15"/>
          <w:sz w:val="13"/>
        </w:rPr>
        <w:t> </w:t>
      </w:r>
      <w:r>
        <w:rPr>
          <w:rFonts w:ascii="Arial"/>
          <w:b/>
          <w:spacing w:val="-2"/>
          <w:sz w:val="13"/>
        </w:rPr>
        <w:t>Yourself</w:t>
      </w:r>
      <w:r>
        <w:rPr>
          <w:rFonts w:ascii="Arial"/>
          <w:b/>
          <w:spacing w:val="-14"/>
          <w:sz w:val="13"/>
        </w:rPr>
        <w:t> </w:t>
      </w:r>
      <w:r>
        <w:rPr>
          <w:rFonts w:ascii="Arial"/>
          <w:b/>
          <w:sz w:val="13"/>
        </w:rPr>
        <w:t>from</w:t>
        <w:tab/>
      </w:r>
      <w:r>
        <w:rPr>
          <w:rFonts w:ascii="Arial"/>
          <w:spacing w:val="-1"/>
          <w:position w:val="3"/>
          <w:sz w:val="13"/>
        </w:rPr>
        <w:t>If</w:t>
      </w:r>
      <w:r>
        <w:rPr>
          <w:rFonts w:ascii="Arial"/>
          <w:spacing w:val="-6"/>
          <w:position w:val="3"/>
          <w:sz w:val="13"/>
        </w:rPr>
        <w:t> </w:t>
      </w:r>
      <w:r>
        <w:rPr>
          <w:rFonts w:ascii="Arial"/>
          <w:spacing w:val="-1"/>
          <w:position w:val="3"/>
          <w:sz w:val="13"/>
        </w:rPr>
        <w:t>there</w:t>
      </w:r>
      <w:r>
        <w:rPr>
          <w:rFonts w:ascii="Arial"/>
          <w:spacing w:val="-9"/>
          <w:position w:val="3"/>
          <w:sz w:val="13"/>
        </w:rPr>
        <w:t> </w:t>
      </w:r>
      <w:r>
        <w:rPr>
          <w:rFonts w:ascii="Arial"/>
          <w:spacing w:val="-1"/>
          <w:position w:val="3"/>
          <w:sz w:val="13"/>
        </w:rPr>
        <w:t>are</w:t>
      </w:r>
      <w:r>
        <w:rPr>
          <w:rFonts w:ascii="Arial"/>
          <w:sz w:val="13"/>
        </w:rPr>
      </w:r>
    </w:p>
    <w:p>
      <w:pPr>
        <w:spacing w:after="0" w:line="169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440" w:bottom="280" w:left="1720" w:right="380"/>
          <w:cols w:num="2" w:equalWidth="0">
            <w:col w:w="1986" w:space="811"/>
            <w:col w:w="7343"/>
          </w:cols>
        </w:sectPr>
      </w:pPr>
    </w:p>
    <w:p>
      <w:pPr>
        <w:tabs>
          <w:tab w:pos="2569" w:val="left" w:leader="none"/>
        </w:tabs>
        <w:spacing w:line="157" w:lineRule="auto" w:before="42"/>
        <w:ind w:left="2826" w:right="132" w:hanging="184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w w:val="90"/>
          <w:position w:val="-6"/>
          <w:sz w:val="13"/>
        </w:rPr>
        <w:t>Earthquake</w:t>
        <w:tab/>
      </w:r>
      <w:r>
        <w:rPr>
          <w:rFonts w:ascii="Arial"/>
          <w:b/>
          <w:sz w:val="13"/>
        </w:rPr>
        <w:t>Do</w:t>
      </w:r>
      <w:r>
        <w:rPr>
          <w:rFonts w:ascii="Arial"/>
          <w:b/>
          <w:spacing w:val="-10"/>
          <w:sz w:val="13"/>
        </w:rPr>
        <w:t> </w:t>
      </w:r>
      <w:r>
        <w:rPr>
          <w:rFonts w:ascii="Arial"/>
          <w:b/>
          <w:spacing w:val="-1"/>
          <w:sz w:val="13"/>
        </w:rPr>
        <w:t>Not</w:t>
      </w:r>
      <w:r>
        <w:rPr>
          <w:rFonts w:ascii="Arial"/>
          <w:b/>
          <w:spacing w:val="-10"/>
          <w:sz w:val="13"/>
        </w:rPr>
        <w:t> </w:t>
      </w:r>
      <w:r>
        <w:rPr>
          <w:rFonts w:ascii="Arial"/>
          <w:b/>
          <w:spacing w:val="-1"/>
          <w:sz w:val="13"/>
        </w:rPr>
        <w:t>Evacuate</w:t>
      </w:r>
      <w:r>
        <w:rPr>
          <w:rFonts w:ascii="Arial"/>
          <w:b/>
          <w:spacing w:val="26"/>
          <w:w w:val="99"/>
          <w:sz w:val="13"/>
        </w:rPr>
        <w:t> </w:t>
      </w:r>
      <w:r>
        <w:rPr>
          <w:rFonts w:ascii="Arial"/>
          <w:b/>
          <w:spacing w:val="-1"/>
          <w:sz w:val="13"/>
        </w:rPr>
        <w:t>Building</w:t>
      </w:r>
      <w:r>
        <w:rPr>
          <w:rFonts w:ascii="Arial"/>
          <w:sz w:val="13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133" w:lineRule="exact" w:before="0"/>
        <w:ind w:left="0" w:right="24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pacing w:val="-1"/>
          <w:sz w:val="13"/>
        </w:rPr>
        <w:t>Write</w:t>
      </w:r>
      <w:r>
        <w:rPr>
          <w:rFonts w:ascii="Arial"/>
          <w:b/>
          <w:spacing w:val="-18"/>
          <w:sz w:val="13"/>
        </w:rPr>
        <w:t> </w:t>
      </w:r>
      <w:r>
        <w:rPr>
          <w:rFonts w:ascii="Arial"/>
          <w:b/>
          <w:sz w:val="13"/>
        </w:rPr>
        <w:t>Down:</w:t>
      </w:r>
      <w:r>
        <w:rPr>
          <w:rFonts w:ascii="Arial"/>
          <w:sz w:val="13"/>
        </w:rPr>
      </w:r>
    </w:p>
    <w:p>
      <w:pPr>
        <w:numPr>
          <w:ilvl w:val="3"/>
          <w:numId w:val="3"/>
        </w:numPr>
        <w:tabs>
          <w:tab w:pos="2402" w:val="left" w:leader="none"/>
        </w:tabs>
        <w:spacing w:line="105" w:lineRule="exact" w:before="0"/>
        <w:ind w:left="2401" w:right="0" w:hanging="10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Any</w:t>
      </w:r>
      <w:r>
        <w:rPr>
          <w:rFonts w:ascii="Arial"/>
          <w:spacing w:val="10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demands/instructions</w:t>
      </w:r>
      <w:r>
        <w:rPr>
          <w:rFonts w:ascii="Arial"/>
          <w:sz w:val="11"/>
        </w:rPr>
      </w:r>
    </w:p>
    <w:p>
      <w:pPr>
        <w:spacing w:before="50"/>
        <w:ind w:left="69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b/>
          <w:spacing w:val="-1"/>
          <w:sz w:val="13"/>
        </w:rPr>
        <w:t>Falling</w:t>
      </w:r>
      <w:r>
        <w:rPr>
          <w:rFonts w:ascii="Arial"/>
          <w:b/>
          <w:spacing w:val="-19"/>
          <w:sz w:val="13"/>
        </w:rPr>
        <w:t> </w:t>
      </w:r>
      <w:r>
        <w:rPr>
          <w:rFonts w:ascii="Arial"/>
          <w:b/>
          <w:spacing w:val="-1"/>
          <w:sz w:val="13"/>
        </w:rPr>
        <w:t>Objects</w:t>
      </w:r>
      <w:r>
        <w:rPr>
          <w:rFonts w:ascii="Arial"/>
          <w:sz w:val="13"/>
        </w:rPr>
      </w:r>
    </w:p>
    <w:p>
      <w:pPr>
        <w:spacing w:before="4"/>
        <w:ind w:left="294" w:right="0" w:firstLine="11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sz w:val="13"/>
        </w:rPr>
        <w:t>(get</w:t>
      </w:r>
      <w:r>
        <w:rPr>
          <w:rFonts w:ascii="Arial"/>
          <w:spacing w:val="-9"/>
          <w:sz w:val="13"/>
        </w:rPr>
        <w:t> </w:t>
      </w:r>
      <w:r>
        <w:rPr>
          <w:rFonts w:ascii="Arial"/>
          <w:spacing w:val="-2"/>
          <w:sz w:val="13"/>
        </w:rPr>
        <w:t>under</w:t>
      </w:r>
      <w:r>
        <w:rPr>
          <w:rFonts w:ascii="Arial"/>
          <w:spacing w:val="-6"/>
          <w:sz w:val="13"/>
        </w:rPr>
        <w:t> </w:t>
      </w:r>
      <w:r>
        <w:rPr>
          <w:rFonts w:ascii="Arial"/>
          <w:sz w:val="13"/>
        </w:rPr>
        <w:t>a</w:t>
      </w:r>
      <w:r>
        <w:rPr>
          <w:rFonts w:ascii="Arial"/>
          <w:spacing w:val="-4"/>
          <w:sz w:val="13"/>
        </w:rPr>
        <w:t> </w:t>
      </w:r>
      <w:r>
        <w:rPr>
          <w:rFonts w:ascii="Arial"/>
          <w:spacing w:val="-1"/>
          <w:sz w:val="13"/>
        </w:rPr>
        <w:t>desk</w:t>
      </w:r>
      <w:r>
        <w:rPr>
          <w:rFonts w:ascii="Arial"/>
          <w:spacing w:val="-5"/>
          <w:sz w:val="13"/>
        </w:rPr>
        <w:t> </w:t>
      </w:r>
      <w:r>
        <w:rPr>
          <w:rFonts w:ascii="Arial"/>
          <w:sz w:val="13"/>
        </w:rPr>
        <w:t>or</w:t>
      </w:r>
      <w:r>
        <w:rPr>
          <w:rFonts w:ascii="Arial"/>
          <w:spacing w:val="-8"/>
          <w:sz w:val="13"/>
        </w:rPr>
        <w:t> </w:t>
      </w:r>
      <w:r>
        <w:rPr>
          <w:rFonts w:ascii="Arial"/>
          <w:spacing w:val="-2"/>
          <w:sz w:val="13"/>
        </w:rPr>
        <w:t>table)</w:t>
      </w:r>
      <w:r>
        <w:rPr>
          <w:rFonts w:ascii="Arial"/>
          <w:sz w:val="13"/>
        </w:rPr>
      </w: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spacing w:line="131" w:lineRule="exact" w:before="0"/>
        <w:ind w:left="0" w:right="20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z w:val="13"/>
        </w:rPr>
        <w:t>Call</w:t>
      </w:r>
      <w:r>
        <w:rPr>
          <w:rFonts w:ascii="Arial"/>
          <w:b/>
          <w:spacing w:val="-14"/>
          <w:sz w:val="13"/>
        </w:rPr>
        <w:t> </w:t>
      </w:r>
      <w:r>
        <w:rPr>
          <w:rFonts w:ascii="Arial"/>
          <w:b/>
          <w:spacing w:val="-1"/>
          <w:sz w:val="13"/>
        </w:rPr>
        <w:t>JLab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pacing w:val="-1"/>
          <w:sz w:val="13"/>
        </w:rPr>
        <w:t>Security</w:t>
      </w:r>
      <w:r>
        <w:rPr>
          <w:rFonts w:ascii="Arial"/>
          <w:sz w:val="13"/>
        </w:rPr>
      </w:r>
    </w:p>
    <w:p>
      <w:pPr>
        <w:spacing w:line="108" w:lineRule="exact" w:before="0"/>
        <w:ind w:left="0" w:right="201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@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269-5822</w:t>
      </w:r>
      <w:r>
        <w:rPr>
          <w:rFonts w:ascii="Arial"/>
          <w:sz w:val="11"/>
        </w:rPr>
      </w:r>
    </w:p>
    <w:p>
      <w:pPr>
        <w:spacing w:line="131" w:lineRule="exact" w:before="0"/>
        <w:ind w:left="514" w:right="2799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pacing w:val="-1"/>
          <w:sz w:val="13"/>
        </w:rPr>
        <w:t>injuries</w:t>
      </w:r>
      <w:r>
        <w:rPr>
          <w:rFonts w:ascii="Arial"/>
          <w:spacing w:val="-10"/>
          <w:sz w:val="13"/>
        </w:rPr>
        <w:t> </w:t>
      </w:r>
      <w:r>
        <w:rPr>
          <w:rFonts w:ascii="Arial"/>
          <w:spacing w:val="-1"/>
          <w:sz w:val="13"/>
        </w:rPr>
        <w:t>or</w:t>
      </w:r>
      <w:r>
        <w:rPr>
          <w:rFonts w:ascii="Arial"/>
          <w:spacing w:val="-10"/>
          <w:sz w:val="13"/>
        </w:rPr>
        <w:t> </w:t>
      </w:r>
      <w:r>
        <w:rPr>
          <w:rFonts w:ascii="Arial"/>
          <w:spacing w:val="-1"/>
          <w:sz w:val="13"/>
        </w:rPr>
        <w:t>damage</w:t>
      </w:r>
      <w:r>
        <w:rPr>
          <w:rFonts w:ascii="Arial"/>
          <w:sz w:val="13"/>
        </w:rPr>
      </w:r>
    </w:p>
    <w:p>
      <w:pPr>
        <w:spacing w:line="148" w:lineRule="exact" w:before="0"/>
        <w:ind w:left="516" w:right="2799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z w:val="13"/>
        </w:rPr>
        <w:t>Call</w:t>
      </w:r>
      <w:r>
        <w:rPr>
          <w:rFonts w:ascii="Arial"/>
          <w:b/>
          <w:spacing w:val="-14"/>
          <w:sz w:val="13"/>
        </w:rPr>
        <w:t> </w:t>
      </w:r>
      <w:r>
        <w:rPr>
          <w:rFonts w:ascii="Arial"/>
          <w:b/>
          <w:spacing w:val="-1"/>
          <w:sz w:val="13"/>
        </w:rPr>
        <w:t>JLab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pacing w:val="-1"/>
          <w:sz w:val="13"/>
        </w:rPr>
        <w:t>Security</w:t>
      </w:r>
      <w:r>
        <w:rPr>
          <w:rFonts w:ascii="Arial"/>
          <w:sz w:val="13"/>
        </w:rPr>
      </w:r>
    </w:p>
    <w:p>
      <w:pPr>
        <w:spacing w:before="1"/>
        <w:ind w:left="506" w:right="2799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sz w:val="13"/>
        </w:rPr>
        <w:t>@</w:t>
      </w:r>
      <w:r>
        <w:rPr>
          <w:rFonts w:ascii="Arial"/>
          <w:spacing w:val="-14"/>
          <w:sz w:val="13"/>
        </w:rPr>
        <w:t> </w:t>
      </w:r>
      <w:r>
        <w:rPr>
          <w:rFonts w:ascii="Arial"/>
          <w:spacing w:val="-1"/>
          <w:sz w:val="13"/>
        </w:rPr>
        <w:t>269-5822</w:t>
      </w:r>
      <w:r>
        <w:rPr>
          <w:rFonts w:ascii="Arial"/>
          <w:sz w:val="13"/>
        </w:rPr>
      </w:r>
    </w:p>
    <w:p>
      <w:pPr>
        <w:spacing w:after="0"/>
        <w:jc w:val="center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440" w:bottom="280" w:left="1720" w:right="380"/>
          <w:cols w:num="3" w:equalWidth="0">
            <w:col w:w="3717" w:space="40"/>
            <w:col w:w="1898" w:space="40"/>
            <w:col w:w="4445"/>
          </w:cols>
        </w:sectPr>
      </w:pPr>
    </w:p>
    <w:p>
      <w:pPr>
        <w:spacing w:before="38"/>
        <w:ind w:left="834" w:right="0" w:firstLine="28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w w:val="90"/>
          <w:sz w:val="13"/>
        </w:rPr>
        <w:t>Bomb</w:t>
      </w:r>
      <w:r>
        <w:rPr>
          <w:rFonts w:ascii="Arial"/>
          <w:b/>
          <w:spacing w:val="22"/>
          <w:w w:val="92"/>
          <w:sz w:val="13"/>
        </w:rPr>
        <w:t> </w:t>
      </w:r>
      <w:r>
        <w:rPr>
          <w:rFonts w:ascii="Arial"/>
          <w:b/>
          <w:w w:val="90"/>
          <w:sz w:val="13"/>
        </w:rPr>
        <w:t>Threat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0"/>
        <w:ind w:left="27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b/>
          <w:color w:val="FFFFFF"/>
          <w:spacing w:val="-2"/>
          <w:sz w:val="10"/>
        </w:rPr>
        <w:t>OIL</w:t>
      </w:r>
      <w:r>
        <w:rPr>
          <w:rFonts w:ascii="Arial"/>
          <w:b/>
          <w:color w:val="FFFFFF"/>
          <w:spacing w:val="4"/>
          <w:sz w:val="10"/>
        </w:rPr>
        <w:t> </w:t>
      </w:r>
      <w:r>
        <w:rPr>
          <w:rFonts w:ascii="Arial"/>
          <w:b/>
          <w:color w:val="FFFFFF"/>
          <w:spacing w:val="-1"/>
          <w:sz w:val="10"/>
        </w:rPr>
        <w:t>SPILL</w:t>
      </w:r>
      <w:r>
        <w:rPr>
          <w:rFonts w:ascii="Arial"/>
          <w:sz w:val="10"/>
        </w:rPr>
      </w:r>
    </w:p>
    <w:p>
      <w:pPr>
        <w:numPr>
          <w:ilvl w:val="0"/>
          <w:numId w:val="4"/>
        </w:numPr>
        <w:tabs>
          <w:tab w:pos="362" w:val="left" w:leader="none"/>
        </w:tabs>
        <w:spacing w:before="64"/>
        <w:ind w:left="361" w:right="0" w:hanging="10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br w:type="column"/>
      </w:r>
      <w:r>
        <w:rPr>
          <w:rFonts w:ascii="Arial"/>
          <w:spacing w:val="-2"/>
          <w:w w:val="105"/>
          <w:sz w:val="11"/>
        </w:rPr>
        <w:t>Caller's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3"/>
          <w:w w:val="105"/>
          <w:sz w:val="11"/>
        </w:rPr>
        <w:t>number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w w:val="105"/>
          <w:sz w:val="11"/>
        </w:rPr>
        <w:t>if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available</w:t>
      </w:r>
      <w:r>
        <w:rPr>
          <w:rFonts w:ascii="Arial"/>
          <w:sz w:val="11"/>
        </w:rPr>
      </w:r>
    </w:p>
    <w:p>
      <w:pPr>
        <w:numPr>
          <w:ilvl w:val="0"/>
          <w:numId w:val="4"/>
        </w:numPr>
        <w:tabs>
          <w:tab w:pos="362" w:val="left" w:leader="none"/>
        </w:tabs>
        <w:spacing w:before="7"/>
        <w:ind w:left="361" w:right="0" w:hanging="10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Vocal</w:t>
      </w:r>
      <w:r>
        <w:rPr>
          <w:rFonts w:ascii="Arial"/>
          <w:spacing w:val="6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characteristics</w:t>
      </w:r>
      <w:r>
        <w:rPr>
          <w:rFonts w:ascii="Arial"/>
          <w:sz w:val="11"/>
        </w:rPr>
      </w:r>
    </w:p>
    <w:p>
      <w:pPr>
        <w:numPr>
          <w:ilvl w:val="0"/>
          <w:numId w:val="4"/>
        </w:numPr>
        <w:tabs>
          <w:tab w:pos="362" w:val="left" w:leader="none"/>
        </w:tabs>
        <w:spacing w:line="252" w:lineRule="auto" w:before="7"/>
        <w:ind w:left="361" w:right="0" w:hanging="10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Any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other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relevant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details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to</w:t>
      </w:r>
      <w:r>
        <w:rPr>
          <w:rFonts w:ascii="Arial"/>
          <w:spacing w:val="2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identify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the </w:t>
      </w:r>
      <w:r>
        <w:rPr>
          <w:rFonts w:ascii="Arial"/>
          <w:spacing w:val="-2"/>
          <w:w w:val="105"/>
          <w:sz w:val="11"/>
        </w:rPr>
        <w:t>caller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71"/>
        <w:ind w:left="484" w:right="177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z w:val="13"/>
        </w:rPr>
        <w:t>Call</w:t>
      </w:r>
      <w:r>
        <w:rPr>
          <w:rFonts w:ascii="Arial"/>
          <w:b/>
          <w:spacing w:val="-14"/>
          <w:sz w:val="13"/>
        </w:rPr>
        <w:t> </w:t>
      </w:r>
      <w:r>
        <w:rPr>
          <w:rFonts w:ascii="Arial"/>
          <w:b/>
          <w:spacing w:val="-1"/>
          <w:sz w:val="13"/>
        </w:rPr>
        <w:t>JLab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pacing w:val="-1"/>
          <w:sz w:val="13"/>
        </w:rPr>
        <w:t>Security</w:t>
      </w:r>
      <w:r>
        <w:rPr>
          <w:rFonts w:ascii="Arial"/>
          <w:sz w:val="13"/>
        </w:rPr>
      </w:r>
    </w:p>
    <w:p>
      <w:pPr>
        <w:spacing w:before="11"/>
        <w:ind w:left="484" w:right="177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@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269-5822</w:t>
      </w:r>
      <w:r>
        <w:rPr>
          <w:rFonts w:ascii="Arial"/>
          <w:sz w:val="11"/>
        </w:rPr>
      </w:r>
    </w:p>
    <w:p>
      <w:pPr>
        <w:spacing w:before="64"/>
        <w:ind w:left="295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w w:val="105"/>
        </w:rPr>
        <w:br w:type="column"/>
      </w:r>
      <w:r>
        <w:rPr>
          <w:rFonts w:ascii="Arial"/>
          <w:b/>
          <w:w w:val="105"/>
          <w:sz w:val="10"/>
        </w:rPr>
        <w:t>or</w:t>
      </w:r>
      <w:r>
        <w:rPr>
          <w:rFonts w:ascii="Arial"/>
          <w:sz w:val="10"/>
        </w:rPr>
      </w:r>
    </w:p>
    <w:p>
      <w:pPr>
        <w:spacing w:line="256" w:lineRule="auto" w:before="3"/>
        <w:ind w:left="307" w:right="28" w:hanging="37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sz w:val="13"/>
        </w:rPr>
        <w:t>Sound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pacing w:val="-1"/>
          <w:sz w:val="13"/>
        </w:rPr>
        <w:t>Alarm</w:t>
      </w:r>
      <w:r>
        <w:rPr>
          <w:rFonts w:ascii="Arial"/>
          <w:b/>
          <w:spacing w:val="22"/>
          <w:w w:val="99"/>
          <w:sz w:val="13"/>
        </w:rPr>
        <w:t> </w:t>
      </w:r>
      <w:r>
        <w:rPr>
          <w:rFonts w:ascii="Arial"/>
          <w:spacing w:val="-1"/>
          <w:w w:val="105"/>
          <w:sz w:val="11"/>
        </w:rPr>
        <w:t>(use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the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nearest</w:t>
      </w:r>
      <w:r>
        <w:rPr>
          <w:rFonts w:ascii="Arial"/>
          <w:spacing w:val="25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pull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box)</w:t>
      </w:r>
      <w:r>
        <w:rPr>
          <w:rFonts w:ascii="Arial"/>
          <w:sz w:val="11"/>
        </w:rPr>
      </w: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175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pacing w:val="-1"/>
          <w:sz w:val="13"/>
        </w:rPr>
        <w:t>Cordon</w:t>
      </w:r>
      <w:r>
        <w:rPr>
          <w:rFonts w:ascii="Arial"/>
          <w:b/>
          <w:spacing w:val="-10"/>
          <w:sz w:val="13"/>
        </w:rPr>
        <w:t> </w:t>
      </w:r>
      <w:r>
        <w:rPr>
          <w:rFonts w:ascii="Arial"/>
          <w:b/>
          <w:spacing w:val="-1"/>
          <w:sz w:val="13"/>
        </w:rPr>
        <w:t>Off</w:t>
      </w:r>
      <w:r>
        <w:rPr>
          <w:rFonts w:ascii="Arial"/>
          <w:b/>
          <w:spacing w:val="-8"/>
          <w:sz w:val="13"/>
        </w:rPr>
        <w:t> </w:t>
      </w:r>
      <w:r>
        <w:rPr>
          <w:rFonts w:ascii="Arial"/>
          <w:b/>
          <w:spacing w:val="-2"/>
          <w:sz w:val="13"/>
        </w:rPr>
        <w:t>Area</w:t>
      </w:r>
      <w:r>
        <w:rPr>
          <w:rFonts w:ascii="Arial"/>
          <w:b/>
          <w:spacing w:val="27"/>
          <w:w w:val="99"/>
          <w:sz w:val="13"/>
        </w:rPr>
        <w:t> </w:t>
      </w:r>
      <w:r>
        <w:rPr>
          <w:rFonts w:ascii="Arial"/>
          <w:spacing w:val="-1"/>
          <w:sz w:val="13"/>
        </w:rPr>
        <w:t>Keep</w:t>
      </w:r>
      <w:r>
        <w:rPr>
          <w:rFonts w:ascii="Arial"/>
          <w:spacing w:val="-17"/>
          <w:sz w:val="13"/>
        </w:rPr>
        <w:t> </w:t>
      </w:r>
      <w:r>
        <w:rPr>
          <w:rFonts w:ascii="Arial"/>
          <w:spacing w:val="-1"/>
          <w:sz w:val="13"/>
        </w:rPr>
        <w:t>people</w:t>
      </w:r>
      <w:r>
        <w:rPr>
          <w:rFonts w:ascii="Arial"/>
          <w:spacing w:val="24"/>
          <w:w w:val="99"/>
          <w:sz w:val="13"/>
        </w:rPr>
        <w:t> </w:t>
      </w:r>
      <w:r>
        <w:rPr>
          <w:rFonts w:ascii="Arial"/>
          <w:spacing w:val="-1"/>
          <w:sz w:val="13"/>
        </w:rPr>
        <w:t>away</w:t>
      </w:r>
      <w:r>
        <w:rPr>
          <w:rFonts w:ascii="Arial"/>
          <w:sz w:val="13"/>
        </w:rPr>
      </w:r>
    </w:p>
    <w:p>
      <w:pPr>
        <w:spacing w:line="133" w:lineRule="exact" w:before="0"/>
        <w:ind w:left="0" w:right="1771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b/>
          <w:spacing w:val="-1"/>
          <w:sz w:val="13"/>
        </w:rPr>
        <w:t>Evacuate</w:t>
      </w:r>
      <w:r>
        <w:rPr>
          <w:rFonts w:ascii="Arial"/>
          <w:b/>
          <w:spacing w:val="-12"/>
          <w:sz w:val="13"/>
        </w:rPr>
        <w:t> </w:t>
      </w:r>
      <w:r>
        <w:rPr>
          <w:rFonts w:ascii="Arial"/>
          <w:b/>
          <w:sz w:val="13"/>
        </w:rPr>
        <w:t>to</w:t>
      </w:r>
      <w:r>
        <w:rPr>
          <w:rFonts w:ascii="Arial"/>
          <w:b/>
          <w:spacing w:val="-10"/>
          <w:sz w:val="13"/>
        </w:rPr>
        <w:t> </w:t>
      </w:r>
      <w:r>
        <w:rPr>
          <w:rFonts w:ascii="Arial"/>
          <w:b/>
          <w:spacing w:val="-1"/>
          <w:sz w:val="13"/>
        </w:rPr>
        <w:t>Muster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pacing w:val="-1"/>
          <w:sz w:val="13"/>
        </w:rPr>
        <w:t>Point</w:t>
      </w:r>
      <w:r>
        <w:rPr>
          <w:rFonts w:ascii="Arial"/>
          <w:sz w:val="13"/>
        </w:rPr>
      </w:r>
    </w:p>
    <w:p>
      <w:pPr>
        <w:spacing w:line="250" w:lineRule="auto" w:before="8"/>
        <w:ind w:left="873" w:right="2642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1"/>
          <w:w w:val="105"/>
          <w:sz w:val="11"/>
        </w:rPr>
        <w:t>(refer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w w:val="105"/>
          <w:sz w:val="11"/>
        </w:rPr>
        <w:t>to</w:t>
      </w:r>
      <w:r>
        <w:rPr>
          <w:rFonts w:ascii="Arial"/>
          <w:spacing w:val="-2"/>
          <w:w w:val="105"/>
          <w:sz w:val="11"/>
        </w:rPr>
        <w:t> </w:t>
      </w:r>
      <w:r>
        <w:rPr>
          <w:rFonts w:ascii="Arial"/>
          <w:w w:val="105"/>
          <w:sz w:val="11"/>
        </w:rPr>
        <w:t>the </w:t>
      </w:r>
      <w:r>
        <w:rPr>
          <w:rFonts w:ascii="Arial"/>
          <w:spacing w:val="-2"/>
          <w:w w:val="105"/>
          <w:sz w:val="11"/>
        </w:rPr>
        <w:t>evacuation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map</w:t>
      </w:r>
      <w:r>
        <w:rPr>
          <w:rFonts w:ascii="Arial"/>
          <w:spacing w:val="29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for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your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location)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871" w:right="2642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z w:val="13"/>
        </w:rPr>
        <w:t>Wait</w:t>
      </w:r>
      <w:r>
        <w:rPr>
          <w:rFonts w:ascii="Arial"/>
          <w:sz w:val="13"/>
        </w:rPr>
      </w:r>
    </w:p>
    <w:p>
      <w:pPr>
        <w:spacing w:line="250" w:lineRule="auto" w:before="13"/>
        <w:ind w:left="833" w:right="2604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for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trained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equipped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staff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to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control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and</w:t>
      </w:r>
      <w:r>
        <w:rPr>
          <w:rFonts w:ascii="Arial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contain</w:t>
      </w:r>
      <w:r>
        <w:rPr>
          <w:rFonts w:ascii="Arial"/>
          <w:spacing w:val="-1"/>
          <w:w w:val="105"/>
          <w:sz w:val="11"/>
        </w:rPr>
        <w:t> the</w:t>
      </w:r>
      <w:r>
        <w:rPr>
          <w:rFonts w:ascii="Arial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spill</w:t>
      </w:r>
      <w:r>
        <w:rPr>
          <w:rFonts w:ascii="Arial"/>
          <w:sz w:val="11"/>
        </w:rPr>
      </w:r>
    </w:p>
    <w:p>
      <w:pPr>
        <w:spacing w:after="0" w:line="250" w:lineRule="auto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40" w:bottom="280" w:left="1720" w:right="380"/>
          <w:cols w:num="5" w:equalWidth="0">
            <w:col w:w="1205" w:space="40"/>
            <w:col w:w="756" w:space="40"/>
            <w:col w:w="1791" w:space="40"/>
            <w:col w:w="1170" w:space="140"/>
            <w:col w:w="4958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tabs>
          <w:tab w:pos="1696" w:val="left" w:leader="none"/>
          <w:tab w:pos="1832" w:val="left" w:leader="none"/>
        </w:tabs>
        <w:spacing w:before="0"/>
        <w:ind w:left="73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pacing w:val="-1"/>
          <w:sz w:val="13"/>
        </w:rPr>
        <w:t>ODH</w:t>
      </w:r>
      <w:r>
        <w:rPr>
          <w:rFonts w:ascii="Arial"/>
          <w:b/>
          <w:spacing w:val="-12"/>
          <w:sz w:val="13"/>
        </w:rPr>
        <w:t> </w:t>
      </w:r>
      <w:r>
        <w:rPr>
          <w:rFonts w:ascii="Arial"/>
          <w:b/>
          <w:spacing w:val="-1"/>
          <w:sz w:val="13"/>
        </w:rPr>
        <w:t>Alarm</w:t>
      </w:r>
      <w:r>
        <w:rPr>
          <w:rFonts w:ascii="Arial"/>
          <w:b/>
          <w:sz w:val="13"/>
        </w:rPr>
        <w:tab/>
      </w:r>
      <w:r>
        <w:rPr>
          <w:rFonts w:ascii="Arial"/>
          <w:b/>
          <w:w w:val="99"/>
          <w:sz w:val="13"/>
        </w:rPr>
      </w:r>
      <w:r>
        <w:rPr>
          <w:rFonts w:ascii="Arial"/>
          <w:b/>
          <w:w w:val="99"/>
          <w:sz w:val="13"/>
          <w:u w:val="single" w:color="99CCFF"/>
        </w:rPr>
        <w:t> </w:t>
      </w:r>
      <w:r>
        <w:rPr>
          <w:rFonts w:ascii="Arial"/>
          <w:b/>
          <w:sz w:val="13"/>
          <w:u w:val="single" w:color="99CCFF"/>
        </w:rPr>
        <w:tab/>
      </w:r>
      <w:r>
        <w:rPr>
          <w:rFonts w:ascii="Arial"/>
          <w:b/>
          <w:sz w:val="13"/>
        </w:rPr>
      </w:r>
      <w:r>
        <w:rPr>
          <w:rFonts w:ascii="Arial"/>
          <w:sz w:val="13"/>
        </w:rPr>
      </w:r>
    </w:p>
    <w:p>
      <w:pPr>
        <w:spacing w:before="13"/>
        <w:ind w:left="67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or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visible </w:t>
      </w:r>
      <w:r>
        <w:rPr>
          <w:rFonts w:ascii="Arial"/>
          <w:spacing w:val="-2"/>
          <w:w w:val="105"/>
          <w:sz w:val="11"/>
        </w:rPr>
        <w:t>plume</w:t>
      </w:r>
      <w:r>
        <w:rPr>
          <w:rFonts w:ascii="Arial"/>
          <w:sz w:val="11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line="258" w:lineRule="auto" w:before="0"/>
        <w:ind w:left="457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z w:val="13"/>
        </w:rPr>
        <w:t>Evacuateto</w:t>
      </w:r>
      <w:r>
        <w:rPr>
          <w:rFonts w:ascii="Arial"/>
          <w:b/>
          <w:spacing w:val="20"/>
          <w:sz w:val="13"/>
        </w:rPr>
        <w:t> </w:t>
      </w:r>
      <w:r>
        <w:rPr>
          <w:rFonts w:ascii="Arial"/>
          <w:b/>
          <w:spacing w:val="-1"/>
          <w:sz w:val="13"/>
        </w:rPr>
        <w:t>MusterPoint</w:t>
      </w:r>
      <w:r>
        <w:rPr>
          <w:rFonts w:ascii="Arial"/>
          <w:b/>
          <w:spacing w:val="30"/>
          <w:w w:val="103"/>
          <w:sz w:val="13"/>
        </w:rPr>
        <w:t> </w:t>
      </w:r>
      <w:r>
        <w:rPr>
          <w:rFonts w:ascii="Arial"/>
          <w:spacing w:val="-1"/>
          <w:w w:val="105"/>
          <w:sz w:val="11"/>
        </w:rPr>
        <w:t>(refer</w:t>
      </w:r>
      <w:r>
        <w:rPr>
          <w:rFonts w:ascii="Arial"/>
          <w:spacing w:val="8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to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Supervisor's</w:t>
      </w:r>
      <w:r>
        <w:rPr>
          <w:rFonts w:ascii="Arial"/>
          <w:spacing w:val="29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instructions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for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your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location)</w:t>
      </w:r>
      <w:r>
        <w:rPr>
          <w:rFonts w:ascii="Arial"/>
          <w:sz w:val="11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before="0"/>
        <w:ind w:left="487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z w:val="13"/>
        </w:rPr>
        <w:t>Call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pacing w:val="-1"/>
          <w:sz w:val="13"/>
        </w:rPr>
        <w:t>JLab</w:t>
      </w:r>
      <w:r>
        <w:rPr>
          <w:rFonts w:ascii="Arial"/>
          <w:b/>
          <w:spacing w:val="-11"/>
          <w:sz w:val="13"/>
        </w:rPr>
        <w:t> </w:t>
      </w:r>
      <w:r>
        <w:rPr>
          <w:rFonts w:ascii="Arial"/>
          <w:b/>
          <w:spacing w:val="-1"/>
          <w:sz w:val="13"/>
        </w:rPr>
        <w:t>Security</w:t>
      </w:r>
      <w:r>
        <w:rPr>
          <w:rFonts w:ascii="Arial"/>
          <w:sz w:val="13"/>
        </w:rPr>
      </w:r>
    </w:p>
    <w:p>
      <w:pPr>
        <w:spacing w:before="13"/>
        <w:ind w:left="486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@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269-5822</w:t>
      </w:r>
      <w:r>
        <w:rPr>
          <w:rFonts w:ascii="Arial"/>
          <w:sz w:val="11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before="0"/>
        <w:ind w:left="658" w:right="2879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z w:val="13"/>
        </w:rPr>
        <w:t>Call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z w:val="13"/>
        </w:rPr>
        <w:t>Crew</w:t>
      </w:r>
      <w:r>
        <w:rPr>
          <w:rFonts w:ascii="Arial"/>
          <w:b/>
          <w:spacing w:val="-7"/>
          <w:sz w:val="13"/>
        </w:rPr>
        <w:t> </w:t>
      </w:r>
      <w:r>
        <w:rPr>
          <w:rFonts w:ascii="Arial"/>
          <w:b/>
          <w:spacing w:val="-1"/>
          <w:sz w:val="13"/>
        </w:rPr>
        <w:t>Chief</w:t>
      </w:r>
      <w:r>
        <w:rPr>
          <w:rFonts w:ascii="Arial"/>
          <w:sz w:val="13"/>
        </w:rPr>
      </w:r>
    </w:p>
    <w:p>
      <w:pPr>
        <w:spacing w:before="13"/>
        <w:ind w:left="658" w:right="287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@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269-7045</w:t>
      </w:r>
      <w:r>
        <w:rPr>
          <w:rFonts w:ascii="Arial"/>
          <w:sz w:val="11"/>
        </w:rPr>
      </w:r>
    </w:p>
    <w:p>
      <w:pPr>
        <w:spacing w:after="0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40" w:bottom="280" w:left="1720" w:right="380"/>
          <w:cols w:num="4" w:equalWidth="0">
            <w:col w:w="1833" w:space="40"/>
            <w:col w:w="1974" w:space="40"/>
            <w:col w:w="1594" w:space="152"/>
            <w:col w:w="4507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1440" w:bottom="280" w:left="1720" w:right="380"/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before="89"/>
        <w:ind w:left="750" w:right="0" w:hanging="113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pacing w:val="-1"/>
          <w:w w:val="95"/>
          <w:sz w:val="13"/>
        </w:rPr>
        <w:t>Radiation</w:t>
      </w:r>
      <w:r>
        <w:rPr>
          <w:rFonts w:ascii="Arial"/>
          <w:b/>
          <w:spacing w:val="24"/>
          <w:w w:val="99"/>
          <w:sz w:val="13"/>
        </w:rPr>
        <w:t> </w:t>
      </w:r>
      <w:r>
        <w:rPr>
          <w:rFonts w:ascii="Arial"/>
          <w:b/>
          <w:spacing w:val="-1"/>
          <w:sz w:val="13"/>
        </w:rPr>
        <w:t>Alarm</w:t>
      </w:r>
      <w:r>
        <w:rPr>
          <w:rFonts w:ascii="Arial"/>
          <w:sz w:val="13"/>
        </w:rPr>
      </w:r>
    </w:p>
    <w:p>
      <w:pPr>
        <w:spacing w:before="83"/>
        <w:ind w:left="0" w:right="277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w w:val="90"/>
        </w:rPr>
        <w:br w:type="column"/>
      </w:r>
      <w:r>
        <w:rPr>
          <w:rFonts w:ascii="Arial"/>
          <w:b/>
          <w:w w:val="90"/>
          <w:sz w:val="13"/>
        </w:rPr>
        <w:t>Hit</w:t>
      </w:r>
      <w:r>
        <w:rPr>
          <w:rFonts w:ascii="Arial"/>
          <w:sz w:val="13"/>
        </w:rPr>
      </w:r>
    </w:p>
    <w:p>
      <w:pPr>
        <w:spacing w:line="126" w:lineRule="exact" w:before="13"/>
        <w:ind w:left="637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1"/>
          <w:w w:val="105"/>
          <w:sz w:val="11"/>
        </w:rPr>
        <w:t>"Push to</w:t>
      </w:r>
      <w:r>
        <w:rPr>
          <w:rFonts w:ascii="Arial"/>
          <w:spacing w:val="-2"/>
          <w:w w:val="105"/>
          <w:sz w:val="11"/>
        </w:rPr>
        <w:t> Safe"</w:t>
      </w:r>
      <w:r>
        <w:rPr>
          <w:rFonts w:ascii="Arial"/>
          <w:sz w:val="11"/>
        </w:rPr>
      </w:r>
    </w:p>
    <w:p>
      <w:pPr>
        <w:spacing w:line="160" w:lineRule="exact" w:before="0"/>
        <w:ind w:left="641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color w:val="FF0000"/>
          <w:sz w:val="14"/>
        </w:rPr>
        <w:t>RED</w:t>
      </w:r>
      <w:r>
        <w:rPr>
          <w:rFonts w:ascii="Arial"/>
          <w:sz w:val="14"/>
        </w:rPr>
      </w:r>
    </w:p>
    <w:p>
      <w:pPr>
        <w:spacing w:before="11"/>
        <w:ind w:left="636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1"/>
          <w:w w:val="105"/>
          <w:sz w:val="11"/>
        </w:rPr>
        <w:t>Button</w:t>
      </w:r>
      <w:r>
        <w:rPr>
          <w:rFonts w:ascii="Arial"/>
          <w:sz w:val="11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56" w:lineRule="auto" w:before="0"/>
        <w:ind w:left="624" w:right="0" w:hanging="4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z w:val="13"/>
        </w:rPr>
        <w:t>Evacuateto</w:t>
      </w:r>
      <w:r>
        <w:rPr>
          <w:rFonts w:ascii="Arial"/>
          <w:b/>
          <w:spacing w:val="20"/>
          <w:sz w:val="13"/>
        </w:rPr>
        <w:t> </w:t>
      </w:r>
      <w:r>
        <w:rPr>
          <w:rFonts w:ascii="Arial"/>
          <w:b/>
          <w:spacing w:val="-1"/>
          <w:sz w:val="13"/>
        </w:rPr>
        <w:t>MusterPoint</w:t>
      </w:r>
      <w:r>
        <w:rPr>
          <w:rFonts w:ascii="Arial"/>
          <w:b/>
          <w:spacing w:val="30"/>
          <w:w w:val="103"/>
          <w:sz w:val="13"/>
        </w:rPr>
        <w:t> </w:t>
      </w:r>
      <w:r>
        <w:rPr>
          <w:rFonts w:ascii="Arial"/>
          <w:spacing w:val="-1"/>
          <w:w w:val="105"/>
          <w:sz w:val="11"/>
        </w:rPr>
        <w:t>(refer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w w:val="105"/>
          <w:sz w:val="11"/>
        </w:rPr>
        <w:t>to</w:t>
      </w:r>
      <w:r>
        <w:rPr>
          <w:rFonts w:ascii="Arial"/>
          <w:spacing w:val="-2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the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evacuation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map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spacing w:val="-3"/>
          <w:w w:val="105"/>
          <w:sz w:val="11"/>
        </w:rPr>
        <w:t>for</w:t>
      </w:r>
      <w:r>
        <w:rPr>
          <w:rFonts w:ascii="Arial"/>
          <w:spacing w:val="28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your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location)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96"/>
        <w:ind w:left="524" w:right="2879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z w:val="13"/>
        </w:rPr>
        <w:t>Call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z w:val="13"/>
        </w:rPr>
        <w:t>Crew</w:t>
      </w:r>
      <w:r>
        <w:rPr>
          <w:rFonts w:ascii="Arial"/>
          <w:b/>
          <w:spacing w:val="-7"/>
          <w:sz w:val="13"/>
        </w:rPr>
        <w:t> </w:t>
      </w:r>
      <w:r>
        <w:rPr>
          <w:rFonts w:ascii="Arial"/>
          <w:b/>
          <w:spacing w:val="-1"/>
          <w:sz w:val="13"/>
        </w:rPr>
        <w:t>Chief</w:t>
      </w:r>
      <w:r>
        <w:rPr>
          <w:rFonts w:ascii="Arial"/>
          <w:sz w:val="13"/>
        </w:rPr>
      </w:r>
    </w:p>
    <w:p>
      <w:pPr>
        <w:spacing w:before="11"/>
        <w:ind w:left="523" w:right="287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@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269-7045</w:t>
      </w:r>
      <w:r>
        <w:rPr>
          <w:rFonts w:ascii="Arial"/>
          <w:sz w:val="11"/>
        </w:rPr>
      </w:r>
    </w:p>
    <w:p>
      <w:pPr>
        <w:spacing w:after="0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40" w:bottom="280" w:left="1720" w:right="380"/>
          <w:cols w:num="4" w:equalWidth="0">
            <w:col w:w="1223" w:space="858"/>
            <w:col w:w="1375" w:space="40"/>
            <w:col w:w="2231" w:space="40"/>
            <w:col w:w="4373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tabs>
          <w:tab w:pos="1781" w:val="left" w:leader="none"/>
        </w:tabs>
        <w:spacing w:line="143" w:lineRule="exact"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w w:val="105"/>
          <w:position w:val="-4"/>
          <w:sz w:val="11"/>
        </w:rPr>
        <w:t>Automobile</w:t>
      </w:r>
      <w:r>
        <w:rPr>
          <w:rFonts w:ascii="Arial"/>
          <w:b/>
          <w:spacing w:val="-2"/>
          <w:w w:val="105"/>
          <w:position w:val="-4"/>
          <w:sz w:val="11"/>
        </w:rPr>
        <w:t> Accident</w:t>
        <w:tab/>
      </w:r>
      <w:r>
        <w:rPr>
          <w:rFonts w:ascii="Arial"/>
          <w:spacing w:val="-1"/>
          <w:w w:val="105"/>
          <w:sz w:val="11"/>
        </w:rPr>
        <w:t>If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anyone</w:t>
      </w:r>
      <w:r>
        <w:rPr>
          <w:rFonts w:ascii="Arial"/>
          <w:spacing w:val="-1"/>
          <w:w w:val="105"/>
          <w:sz w:val="11"/>
        </w:rPr>
        <w:t> </w:t>
      </w:r>
      <w:r>
        <w:rPr>
          <w:rFonts w:ascii="Arial"/>
          <w:w w:val="105"/>
          <w:sz w:val="11"/>
        </w:rPr>
        <w:t>is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injured.</w:t>
      </w:r>
      <w:r>
        <w:rPr>
          <w:rFonts w:ascii="Arial"/>
          <w:sz w:val="11"/>
        </w:rPr>
      </w:r>
    </w:p>
    <w:p>
      <w:pPr>
        <w:spacing w:line="93" w:lineRule="exact" w:before="0"/>
        <w:ind w:left="0" w:right="37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w w:val="105"/>
          <w:sz w:val="11"/>
        </w:rPr>
        <w:t>Call</w:t>
      </w:r>
      <w:r>
        <w:rPr>
          <w:rFonts w:ascii="Arial"/>
          <w:b/>
          <w:spacing w:val="-3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9-911 or 911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spacing w:before="68"/>
        <w:ind w:left="787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w w:val="105"/>
          <w:sz w:val="11"/>
        </w:rPr>
        <w:t>Call</w:t>
      </w:r>
      <w:r>
        <w:rPr>
          <w:rFonts w:ascii="Arial"/>
          <w:b/>
          <w:spacing w:val="-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JLab</w:t>
      </w:r>
      <w:r>
        <w:rPr>
          <w:rFonts w:ascii="Arial"/>
          <w:b/>
          <w:spacing w:val="-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Security</w:t>
      </w:r>
      <w:r>
        <w:rPr>
          <w:rFonts w:ascii="Arial"/>
          <w:sz w:val="11"/>
        </w:rPr>
      </w:r>
    </w:p>
    <w:p>
      <w:pPr>
        <w:spacing w:before="15"/>
        <w:ind w:left="780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@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269-5822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68"/>
        <w:ind w:left="560" w:right="2624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w w:val="105"/>
          <w:sz w:val="11"/>
        </w:rPr>
        <w:t>Call</w:t>
      </w:r>
      <w:r>
        <w:rPr>
          <w:rFonts w:ascii="Arial"/>
          <w:b/>
          <w:spacing w:val="-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Facilities</w:t>
      </w:r>
      <w:r>
        <w:rPr>
          <w:rFonts w:ascii="Arial"/>
          <w:b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Management</w:t>
      </w:r>
      <w:r>
        <w:rPr>
          <w:rFonts w:ascii="Arial"/>
          <w:sz w:val="11"/>
        </w:rPr>
      </w:r>
    </w:p>
    <w:p>
      <w:pPr>
        <w:spacing w:before="15"/>
        <w:ind w:left="558" w:right="2624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@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269-7400</w:t>
      </w:r>
      <w:r>
        <w:rPr>
          <w:rFonts w:ascii="Arial"/>
          <w:sz w:val="11"/>
        </w:rPr>
      </w:r>
    </w:p>
    <w:p>
      <w:pPr>
        <w:spacing w:after="0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40" w:bottom="280" w:left="1720" w:right="380"/>
          <w:cols w:num="3" w:equalWidth="0">
            <w:col w:w="3598" w:space="40"/>
            <w:col w:w="1795" w:space="40"/>
            <w:col w:w="4667"/>
          </w:cols>
        </w:sectPr>
      </w:pPr>
    </w:p>
    <w:p>
      <w:pPr>
        <w:spacing w:line="255" w:lineRule="auto" w:before="46"/>
        <w:ind w:left="901" w:right="204" w:firstLine="1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w w:val="105"/>
          <w:sz w:val="11"/>
        </w:rPr>
        <w:t>Intruders,</w:t>
      </w:r>
      <w:r>
        <w:rPr>
          <w:rFonts w:ascii="Arial"/>
          <w:b/>
          <w:spacing w:val="26"/>
          <w:w w:val="104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Threatening</w:t>
      </w:r>
      <w:r>
        <w:rPr>
          <w:rFonts w:ascii="Arial"/>
          <w:b/>
          <w:spacing w:val="-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or</w:t>
      </w:r>
      <w:r>
        <w:rPr>
          <w:rFonts w:ascii="Arial"/>
          <w:b/>
          <w:spacing w:val="21"/>
          <w:w w:val="104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Abusive</w:t>
      </w:r>
      <w:r>
        <w:rPr>
          <w:rFonts w:ascii="Arial"/>
          <w:b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Behavior</w:t>
      </w:r>
      <w:r>
        <w:rPr>
          <w:rFonts w:ascii="Arial"/>
          <w:sz w:val="11"/>
        </w:rPr>
      </w:r>
    </w:p>
    <w:p>
      <w:pPr>
        <w:spacing w:before="4"/>
        <w:ind w:left="687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1"/>
          <w:w w:val="105"/>
          <w:sz w:val="11"/>
        </w:rPr>
        <w:t>other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unauthorized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conduct</w:t>
      </w:r>
      <w:r>
        <w:rPr>
          <w:rFonts w:ascii="Arial"/>
          <w:sz w:val="11"/>
        </w:rPr>
      </w:r>
    </w:p>
    <w:p>
      <w:pPr>
        <w:spacing w:line="259" w:lineRule="auto" w:before="48"/>
        <w:ind w:left="980" w:right="198" w:hanging="106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w w:val="105"/>
          <w:sz w:val="11"/>
        </w:rPr>
        <w:t>Trouble</w:t>
      </w:r>
      <w:r>
        <w:rPr>
          <w:rFonts w:ascii="Arial"/>
          <w:b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Indication</w:t>
      </w:r>
      <w:r>
        <w:rPr>
          <w:rFonts w:ascii="Arial"/>
          <w:b/>
          <w:spacing w:val="29"/>
          <w:w w:val="104"/>
          <w:sz w:val="11"/>
        </w:rPr>
        <w:t> </w:t>
      </w:r>
      <w:r>
        <w:rPr>
          <w:rFonts w:ascii="Arial"/>
          <w:spacing w:val="-2"/>
          <w:w w:val="105"/>
          <w:sz w:val="11"/>
        </w:rPr>
        <w:t>audible</w:t>
      </w:r>
      <w:r>
        <w:rPr>
          <w:rFonts w:ascii="Arial"/>
          <w:spacing w:val="-1"/>
          <w:w w:val="105"/>
          <w:sz w:val="11"/>
        </w:rPr>
        <w:t> alert</w:t>
      </w:r>
      <w:r>
        <w:rPr>
          <w:rFonts w:ascii="Arial"/>
          <w:w w:val="105"/>
          <w:sz w:val="11"/>
        </w:rPr>
        <w:t> </w:t>
      </w:r>
      <w:r>
        <w:rPr>
          <w:rFonts w:ascii="Arial"/>
          <w:spacing w:val="3"/>
          <w:w w:val="105"/>
          <w:sz w:val="11"/>
        </w:rPr>
        <w:t>in</w:t>
      </w:r>
      <w:r>
        <w:rPr>
          <w:rFonts w:ascii="Arial"/>
          <w:spacing w:val="27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fire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alarm</w:t>
      </w:r>
      <w:r>
        <w:rPr>
          <w:rFonts w:ascii="Arial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panel</w:t>
      </w:r>
      <w:r>
        <w:rPr>
          <w:rFonts w:ascii="Arial"/>
          <w:sz w:val="11"/>
        </w:rPr>
      </w:r>
    </w:p>
    <w:p>
      <w:pPr>
        <w:spacing w:before="43"/>
        <w:ind w:left="688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Requests</w:t>
      </w:r>
      <w:r>
        <w:rPr>
          <w:rFonts w:ascii="Arial"/>
          <w:sz w:val="11"/>
        </w:rPr>
      </w:r>
    </w:p>
    <w:p>
      <w:pPr>
        <w:spacing w:before="0"/>
        <w:ind w:left="690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1"/>
          <w:w w:val="105"/>
          <w:sz w:val="11"/>
        </w:rPr>
        <w:t>to </w:t>
      </w:r>
      <w:r>
        <w:rPr>
          <w:rFonts w:ascii="Arial"/>
          <w:b/>
          <w:spacing w:val="-1"/>
          <w:w w:val="105"/>
          <w:sz w:val="11"/>
        </w:rPr>
        <w:t>Serve</w:t>
      </w:r>
      <w:r>
        <w:rPr>
          <w:rFonts w:ascii="Arial"/>
          <w:b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Summons</w:t>
      </w:r>
      <w:r>
        <w:rPr>
          <w:rFonts w:ascii="Arial"/>
          <w:sz w:val="11"/>
        </w:rPr>
      </w:r>
    </w:p>
    <w:p>
      <w:pPr>
        <w:spacing w:line="268" w:lineRule="auto" w:before="15"/>
        <w:ind w:left="752" w:right="61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or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other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legal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documents</w:t>
      </w:r>
      <w:r>
        <w:rPr>
          <w:rFonts w:ascii="Arial"/>
          <w:spacing w:val="27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Requests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for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65"/>
        <w:ind w:left="470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w w:val="105"/>
          <w:sz w:val="11"/>
        </w:rPr>
        <w:t>Call</w:t>
      </w:r>
      <w:r>
        <w:rPr>
          <w:rFonts w:ascii="Arial"/>
          <w:b/>
          <w:spacing w:val="-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JLab</w:t>
      </w:r>
      <w:r>
        <w:rPr>
          <w:rFonts w:ascii="Arial"/>
          <w:b/>
          <w:spacing w:val="-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Security</w:t>
      </w:r>
      <w:r>
        <w:rPr>
          <w:rFonts w:ascii="Arial"/>
          <w:sz w:val="11"/>
        </w:rPr>
      </w:r>
    </w:p>
    <w:p>
      <w:pPr>
        <w:spacing w:before="15"/>
        <w:ind w:left="463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@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269-5822</w:t>
      </w:r>
      <w:r>
        <w:rPr>
          <w:rFonts w:ascii="Arial"/>
          <w:sz w:val="11"/>
        </w:rPr>
      </w:r>
    </w:p>
    <w:p>
      <w:pPr>
        <w:spacing w:before="60"/>
        <w:ind w:left="471" w:right="2636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w w:val="105"/>
        </w:rPr>
        <w:br w:type="column"/>
      </w:r>
      <w:r>
        <w:rPr>
          <w:rFonts w:ascii="Arial"/>
          <w:b/>
          <w:spacing w:val="-1"/>
          <w:w w:val="105"/>
          <w:sz w:val="11"/>
        </w:rPr>
        <w:t>Ensure </w:t>
      </w:r>
      <w:r>
        <w:rPr>
          <w:rFonts w:ascii="Arial"/>
          <w:b/>
          <w:w w:val="105"/>
          <w:sz w:val="11"/>
        </w:rPr>
        <w:t>Your</w:t>
      </w:r>
      <w:r>
        <w:rPr>
          <w:rFonts w:ascii="Arial"/>
          <w:b/>
          <w:spacing w:val="-1"/>
          <w:w w:val="105"/>
          <w:sz w:val="11"/>
        </w:rPr>
        <w:t> Personal</w:t>
      </w:r>
      <w:r>
        <w:rPr>
          <w:rFonts w:ascii="Arial"/>
          <w:b/>
          <w:spacing w:val="-3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Safety!</w:t>
      </w:r>
      <w:r>
        <w:rPr>
          <w:rFonts w:ascii="Arial"/>
          <w:sz w:val="11"/>
        </w:rPr>
      </w:r>
    </w:p>
    <w:p>
      <w:pPr>
        <w:spacing w:before="8"/>
        <w:ind w:left="471" w:right="2635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spacing w:val="-1"/>
          <w:w w:val="105"/>
          <w:sz w:val="11"/>
        </w:rPr>
        <w:t>Run,</w:t>
      </w:r>
      <w:r>
        <w:rPr>
          <w:rFonts w:ascii="Arial"/>
          <w:b/>
          <w:spacing w:val="-2"/>
          <w:w w:val="105"/>
          <w:sz w:val="11"/>
        </w:rPr>
        <w:t> </w:t>
      </w:r>
      <w:r>
        <w:rPr>
          <w:rFonts w:ascii="Arial"/>
          <w:b/>
          <w:w w:val="105"/>
          <w:sz w:val="11"/>
        </w:rPr>
        <w:t>Hide,</w:t>
      </w:r>
      <w:r>
        <w:rPr>
          <w:rFonts w:ascii="Arial"/>
          <w:b/>
          <w:spacing w:val="-1"/>
          <w:w w:val="105"/>
          <w:sz w:val="11"/>
        </w:rPr>
        <w:t> Fight</w:t>
      </w:r>
      <w:r>
        <w:rPr>
          <w:rFonts w:ascii="Arial"/>
          <w:sz w:val="11"/>
        </w:rPr>
      </w:r>
    </w:p>
    <w:p>
      <w:pPr>
        <w:tabs>
          <w:tab w:pos="3905" w:val="left" w:leader="none"/>
        </w:tabs>
        <w:spacing w:line="245" w:lineRule="auto" w:before="10"/>
        <w:ind w:left="974" w:right="2596" w:hanging="485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spacing w:val="-1"/>
          <w:sz w:val="10"/>
        </w:rPr>
        <w:t>(See</w:t>
      </w:r>
      <w:r>
        <w:rPr>
          <w:rFonts w:ascii="Arial"/>
          <w:spacing w:val="1"/>
          <w:sz w:val="10"/>
        </w:rPr>
        <w:t> </w:t>
      </w:r>
      <w:r>
        <w:rPr>
          <w:rFonts w:ascii="Arial"/>
          <w:color w:val="0000FF"/>
          <w:spacing w:val="1"/>
          <w:sz w:val="10"/>
        </w:rPr>
      </w:r>
      <w:r>
        <w:rPr>
          <w:rFonts w:ascii="Arial"/>
          <w:color w:val="0000FF"/>
          <w:spacing w:val="1"/>
          <w:sz w:val="10"/>
          <w:u w:val="single" w:color="0000FF"/>
        </w:rPr>
      </w:r>
      <w:r>
        <w:rPr>
          <w:rFonts w:ascii="Arial"/>
          <w:color w:val="0000FF"/>
          <w:spacing w:val="1"/>
          <w:sz w:val="10"/>
          <w:u w:val="single" w:color="0000FF"/>
        </w:rPr>
        <w:t>ES&amp;H</w:t>
      </w:r>
      <w:r>
        <w:rPr>
          <w:rFonts w:ascii="Arial"/>
          <w:color w:val="0000FF"/>
          <w:spacing w:val="-3"/>
          <w:sz w:val="10"/>
          <w:u w:val="single" w:color="0000FF"/>
        </w:rPr>
        <w:t> </w:t>
      </w:r>
      <w:r>
        <w:rPr>
          <w:rFonts w:ascii="Arial"/>
          <w:color w:val="0000FF"/>
          <w:sz w:val="10"/>
          <w:u w:val="single" w:color="0000FF"/>
        </w:rPr>
        <w:t>Manual Chapter</w:t>
      </w:r>
      <w:r>
        <w:rPr>
          <w:rFonts w:ascii="Arial"/>
          <w:color w:val="0000FF"/>
          <w:spacing w:val="1"/>
          <w:sz w:val="10"/>
          <w:u w:val="single" w:color="0000FF"/>
        </w:rPr>
        <w:t> 3510-T5</w:t>
      </w:r>
      <w:r>
        <w:rPr>
          <w:rFonts w:ascii="Arial"/>
          <w:color w:val="0000FF"/>
          <w:spacing w:val="-9"/>
          <w:sz w:val="10"/>
          <w:u w:val="single" w:color="0000FF"/>
        </w:rPr>
        <w:t> </w:t>
      </w:r>
      <w:r>
        <w:rPr>
          <w:rFonts w:ascii="Arial"/>
          <w:color w:val="0000FF"/>
          <w:sz w:val="10"/>
          <w:u w:val="single" w:color="0000FF"/>
        </w:rPr>
        <w:t>Active</w:t>
      </w:r>
      <w:r>
        <w:rPr>
          <w:rFonts w:ascii="Arial"/>
          <w:color w:val="0000FF"/>
          <w:spacing w:val="-4"/>
          <w:sz w:val="10"/>
          <w:u w:val="single" w:color="0000FF"/>
        </w:rPr>
        <w:t> </w:t>
      </w:r>
      <w:r>
        <w:rPr>
          <w:rFonts w:ascii="Arial"/>
          <w:color w:val="0000FF"/>
          <w:sz w:val="10"/>
          <w:u w:val="single" w:color="0000FF"/>
        </w:rPr>
        <w:t>Threat</w:t>
      </w:r>
      <w:r>
        <w:rPr>
          <w:rFonts w:ascii="Arial"/>
          <w:color w:val="0000FF"/>
          <w:spacing w:val="-1"/>
          <w:sz w:val="10"/>
          <w:u w:val="single" w:color="0000FF"/>
        </w:rPr>
        <w:t> </w:t>
      </w:r>
      <w:r>
        <w:rPr>
          <w:rFonts w:ascii="Arial"/>
          <w:color w:val="0000FF"/>
          <w:sz w:val="10"/>
          <w:u w:val="single" w:color="0000FF"/>
        </w:rPr>
        <w:t>Emergency</w:t>
      </w:r>
      <w:r>
        <w:rPr>
          <w:rFonts w:ascii="Arial"/>
          <w:color w:val="0000FF"/>
          <w:spacing w:val="-1"/>
          <w:sz w:val="10"/>
          <w:u w:val="single" w:color="0000FF"/>
        </w:rPr>
        <w:t> </w:t>
      </w:r>
      <w:r>
        <w:rPr>
          <w:rFonts w:ascii="Arial"/>
          <w:color w:val="0000FF"/>
          <w:sz w:val="10"/>
          <w:u w:val="single" w:color="0000FF"/>
        </w:rPr>
        <w:t>Procedure</w:t>
      </w:r>
      <w:r>
        <w:rPr>
          <w:rFonts w:ascii="Arial"/>
          <w:color w:val="0000FF"/>
          <w:sz w:val="10"/>
          <w:u w:val="single" w:color="0000FF"/>
        </w:rPr>
        <w:t> </w:t>
        <w:tab/>
      </w:r>
      <w:r>
        <w:rPr>
          <w:rFonts w:ascii="Arial"/>
          <w:color w:val="0000FF"/>
          <w:sz w:val="10"/>
        </w:rPr>
      </w:r>
      <w:r>
        <w:rPr>
          <w:rFonts w:ascii="Arial"/>
          <w:color w:val="0000FF"/>
          <w:spacing w:val="66"/>
          <w:sz w:val="10"/>
        </w:rPr>
        <w:t> </w:t>
      </w:r>
      <w:r>
        <w:rPr>
          <w:rFonts w:ascii="Arial"/>
          <w:sz w:val="10"/>
        </w:rPr>
        <w:t>and</w:t>
      </w:r>
      <w:r>
        <w:rPr>
          <w:rFonts w:ascii="Arial"/>
          <w:spacing w:val="-3"/>
          <w:sz w:val="10"/>
        </w:rPr>
        <w:t> </w:t>
      </w:r>
      <w:r>
        <w:rPr>
          <w:rFonts w:ascii="Arial"/>
          <w:sz w:val="10"/>
        </w:rPr>
        <w:t>HR</w:t>
      </w:r>
      <w:r>
        <w:rPr>
          <w:rFonts w:ascii="Arial"/>
          <w:spacing w:val="-5"/>
          <w:sz w:val="10"/>
        </w:rPr>
        <w:t> </w:t>
      </w:r>
      <w:r>
        <w:rPr>
          <w:rFonts w:ascii="Arial"/>
          <w:color w:val="0000FF"/>
          <w:spacing w:val="-5"/>
          <w:sz w:val="10"/>
        </w:rPr>
      </w:r>
      <w:r>
        <w:rPr>
          <w:rFonts w:ascii="Arial"/>
          <w:color w:val="0000FF"/>
          <w:spacing w:val="1"/>
          <w:sz w:val="10"/>
          <w:u w:val="single" w:color="0000FF"/>
        </w:rPr>
        <w:t>Workplace</w:t>
      </w:r>
      <w:r>
        <w:rPr>
          <w:rFonts w:ascii="Arial"/>
          <w:color w:val="0000FF"/>
          <w:sz w:val="10"/>
          <w:u w:val="single" w:color="0000FF"/>
        </w:rPr>
        <w:t> Harassment </w:t>
      </w:r>
      <w:r>
        <w:rPr>
          <w:rFonts w:ascii="Arial"/>
          <w:color w:val="0000FF"/>
          <w:spacing w:val="1"/>
          <w:sz w:val="10"/>
          <w:u w:val="single" w:color="0000FF"/>
        </w:rPr>
        <w:t>and</w:t>
      </w:r>
      <w:r>
        <w:rPr>
          <w:rFonts w:ascii="Arial"/>
          <w:color w:val="0000FF"/>
          <w:spacing w:val="-5"/>
          <w:sz w:val="10"/>
          <w:u w:val="single" w:color="0000FF"/>
        </w:rPr>
        <w:t> </w:t>
      </w:r>
      <w:r>
        <w:rPr>
          <w:rFonts w:ascii="Arial"/>
          <w:color w:val="0000FF"/>
          <w:sz w:val="10"/>
          <w:u w:val="single" w:color="0000FF"/>
        </w:rPr>
        <w:t>Violence</w:t>
      </w:r>
      <w:r>
        <w:rPr>
          <w:rFonts w:ascii="Arial"/>
          <w:color w:val="0000FF"/>
          <w:spacing w:val="-5"/>
          <w:sz w:val="10"/>
          <w:u w:val="single" w:color="0000FF"/>
        </w:rPr>
        <w:t> </w:t>
      </w:r>
      <w:r>
        <w:rPr>
          <w:rFonts w:ascii="Arial"/>
          <w:color w:val="0000FF"/>
          <w:sz w:val="10"/>
          <w:u w:val="single" w:color="0000FF"/>
        </w:rPr>
        <w:t>Policy</w:t>
      </w:r>
      <w:r>
        <w:rPr>
          <w:rFonts w:ascii="Arial"/>
          <w:color w:val="0000FF"/>
          <w:sz w:val="10"/>
        </w:rPr>
      </w:r>
      <w:r>
        <w:rPr>
          <w:rFonts w:ascii="Arial"/>
          <w:sz w:val="10"/>
        </w:rPr>
        <w:t>)</w:t>
      </w: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471" w:right="4376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z w:val="13"/>
        </w:rPr>
        <w:t>Call</w:t>
      </w:r>
      <w:r>
        <w:rPr>
          <w:rFonts w:ascii="Arial"/>
          <w:b/>
          <w:spacing w:val="-19"/>
          <w:sz w:val="13"/>
        </w:rPr>
        <w:t> </w:t>
      </w:r>
      <w:r>
        <w:rPr>
          <w:rFonts w:ascii="Arial"/>
          <w:b/>
          <w:sz w:val="13"/>
        </w:rPr>
        <w:t>Facilities</w:t>
      </w:r>
      <w:r>
        <w:rPr>
          <w:rFonts w:ascii="Arial"/>
          <w:b/>
          <w:spacing w:val="-18"/>
          <w:sz w:val="13"/>
        </w:rPr>
        <w:t> </w:t>
      </w:r>
      <w:r>
        <w:rPr>
          <w:rFonts w:ascii="Arial"/>
          <w:b/>
          <w:spacing w:val="-1"/>
          <w:sz w:val="13"/>
        </w:rPr>
        <w:t>Management</w:t>
      </w:r>
      <w:r>
        <w:rPr>
          <w:rFonts w:ascii="Arial"/>
          <w:sz w:val="13"/>
        </w:rPr>
      </w:r>
    </w:p>
    <w:p>
      <w:pPr>
        <w:spacing w:before="11"/>
        <w:ind w:left="471" w:right="436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@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269-7400</w:t>
      </w:r>
      <w:r>
        <w:rPr>
          <w:rFonts w:ascii="Arial"/>
          <w:sz w:val="11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471" w:right="4369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z w:val="13"/>
        </w:rPr>
        <w:t>Call</w:t>
      </w:r>
      <w:r>
        <w:rPr>
          <w:rFonts w:ascii="Arial"/>
          <w:b/>
          <w:spacing w:val="-14"/>
          <w:sz w:val="13"/>
        </w:rPr>
        <w:t> </w:t>
      </w:r>
      <w:r>
        <w:rPr>
          <w:rFonts w:ascii="Arial"/>
          <w:b/>
          <w:spacing w:val="-1"/>
          <w:sz w:val="13"/>
        </w:rPr>
        <w:t>JLab</w:t>
      </w:r>
      <w:r>
        <w:rPr>
          <w:rFonts w:ascii="Arial"/>
          <w:b/>
          <w:spacing w:val="-13"/>
          <w:sz w:val="13"/>
        </w:rPr>
        <w:t> </w:t>
      </w:r>
      <w:r>
        <w:rPr>
          <w:rFonts w:ascii="Arial"/>
          <w:b/>
          <w:spacing w:val="-1"/>
          <w:sz w:val="13"/>
        </w:rPr>
        <w:t>Security</w:t>
      </w:r>
      <w:r>
        <w:rPr>
          <w:rFonts w:ascii="Arial"/>
          <w:sz w:val="13"/>
        </w:rPr>
      </w:r>
    </w:p>
    <w:p>
      <w:pPr>
        <w:spacing w:before="11"/>
        <w:ind w:left="471" w:right="436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w w:val="105"/>
          <w:sz w:val="11"/>
        </w:rPr>
        <w:t>@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269-5822</w:t>
      </w:r>
      <w:r>
        <w:rPr>
          <w:rFonts w:ascii="Arial"/>
          <w:sz w:val="11"/>
        </w:rPr>
      </w:r>
    </w:p>
    <w:p>
      <w:pPr>
        <w:spacing w:after="0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40" w:bottom="280" w:left="1720" w:right="380"/>
          <w:cols w:num="3" w:equalWidth="0">
            <w:col w:w="2079" w:space="40"/>
            <w:col w:w="1478" w:space="40"/>
            <w:col w:w="6503"/>
          </w:cols>
        </w:sectPr>
      </w:pPr>
    </w:p>
    <w:p>
      <w:pPr>
        <w:spacing w:before="22"/>
        <w:ind w:left="708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112.099998pt;margin-top:111.351997pt;width:358.3pt;height:678.4pt;mso-position-horizontal-relative:page;mso-position-vertical-relative:page;z-index:-159616" coordorigin="2242,2227" coordsize="7166,13568">
            <v:group style="position:absolute;left:2309;top:2268;width:2;height:690" coordorigin="2309,2268" coordsize="2,690">
              <v:shape style="position:absolute;left:2309;top:2268;width:2;height:690" coordorigin="2309,2268" coordsize="0,690" path="m2309,2268l2309,2958e" filled="false" stroked="true" strokeweight="3.696pt" strokecolor="#dfdfdf">
                <v:path arrowok="t"/>
              </v:shape>
            </v:group>
            <v:group style="position:absolute;left:3900;top:2268;width:2;height:690" coordorigin="3900,2268" coordsize="2,690">
              <v:shape style="position:absolute;left:3900;top:2268;width:2;height:690" coordorigin="3900,2268" coordsize="0,690" path="m3900,2268l3900,2958e" filled="false" stroked="true" strokeweight="3.696pt" strokecolor="#dfdfdf">
                <v:path arrowok="t"/>
              </v:shape>
            </v:group>
            <v:group style="position:absolute;left:2345;top:2268;width:1519;height:151" coordorigin="2345,2268" coordsize="1519,151">
              <v:shape style="position:absolute;left:2345;top:2268;width:1519;height:151" coordorigin="2345,2268" coordsize="1519,151" path="m2345,2419l3864,2419,3864,2268,2345,2268,2345,2419xe" filled="true" fillcolor="#dfdfdf" stroked="false">
                <v:path arrowok="t"/>
                <v:fill type="solid"/>
              </v:shape>
            </v:group>
            <v:group style="position:absolute;left:2345;top:2419;width:1519;height:268" coordorigin="2345,2419" coordsize="1519,268">
              <v:shape style="position:absolute;left:2345;top:2419;width:1519;height:268" coordorigin="2345,2419" coordsize="1519,268" path="m2345,2687l3864,2687,3864,2419,2345,2419,2345,2687xe" filled="true" fillcolor="#dfdfdf" stroked="false">
                <v:path arrowok="t"/>
                <v:fill type="solid"/>
              </v:shape>
            </v:group>
            <v:group style="position:absolute;left:2345;top:2687;width:1519;height:271" coordorigin="2345,2687" coordsize="1519,271">
              <v:shape style="position:absolute;left:2345;top:2687;width:1519;height:271" coordorigin="2345,2687" coordsize="1519,271" path="m2345,2958l3864,2958,3864,2687,2345,2687,2345,2958xe" filled="true" fillcolor="#dfdfdf" stroked="false">
                <v:path arrowok="t"/>
                <v:fill type="solid"/>
              </v:shape>
            </v:group>
            <v:group style="position:absolute;left:3942;top:2245;width:1730;height:98" coordorigin="3942,2245" coordsize="1730,98">
              <v:shape style="position:absolute;left:3942;top:2245;width:1730;height:98" coordorigin="3942,2245" coordsize="1730,98" path="m3942,2343l5672,2343,5672,2245,3942,2245,3942,2343xe" filled="true" fillcolor="#dfdfdf" stroked="false">
                <v:path arrowok="t"/>
                <v:fill type="solid"/>
              </v:shape>
            </v:group>
            <v:group style="position:absolute;left:3978;top:2343;width:2;height:540" coordorigin="3978,2343" coordsize="2,540">
              <v:shape style="position:absolute;left:3978;top:2343;width:2;height:540" coordorigin="3978,2343" coordsize="0,540" path="m3978,2343l3978,2883e" filled="false" stroked="true" strokeweight="3.696pt" strokecolor="#dfdfdf">
                <v:path arrowok="t"/>
              </v:shape>
            </v:group>
            <v:group style="position:absolute;left:5636;top:2343;width:2;height:540" coordorigin="5636,2343" coordsize="2,540">
              <v:shape style="position:absolute;left:5636;top:2343;width:2;height:540" coordorigin="5636,2343" coordsize="0,540" path="m5636,2343l5636,2883e" filled="false" stroked="true" strokeweight="3.696pt" strokecolor="#dfdfdf">
                <v:path arrowok="t"/>
              </v:shape>
            </v:group>
            <v:group style="position:absolute;left:3942;top:2883;width:1730;height:97" coordorigin="3942,2883" coordsize="1730,97">
              <v:shape style="position:absolute;left:3942;top:2883;width:1730;height:97" coordorigin="3942,2883" coordsize="1730,97" path="m3942,2980l5672,2980,5672,2883,3942,2883,3942,2980xe" filled="true" fillcolor="#dfdfdf" stroked="false">
                <v:path arrowok="t"/>
                <v:fill type="solid"/>
              </v:shape>
            </v:group>
            <v:group style="position:absolute;left:4014;top:2343;width:1586;height:135" coordorigin="4014,2343" coordsize="1586,135">
              <v:shape style="position:absolute;left:4014;top:2343;width:1586;height:135" coordorigin="4014,2343" coordsize="1586,135" path="m4014,2478l5600,2478,5600,2343,4014,2343,4014,2478xe" filled="true" fillcolor="#dfdfdf" stroked="false">
                <v:path arrowok="t"/>
                <v:fill type="solid"/>
              </v:shape>
            </v:group>
            <v:group style="position:absolute;left:4014;top:2478;width:1586;height:134" coordorigin="4014,2478" coordsize="1586,134">
              <v:shape style="position:absolute;left:4014;top:2478;width:1586;height:134" coordorigin="4014,2478" coordsize="1586,134" path="m4014,2612l5600,2612,5600,2478,4014,2478,4014,2612xe" filled="true" fillcolor="#dfdfdf" stroked="false">
                <v:path arrowok="t"/>
                <v:fill type="solid"/>
              </v:shape>
            </v:group>
            <v:group style="position:absolute;left:4014;top:2612;width:1586;height:135" coordorigin="4014,2612" coordsize="1586,135">
              <v:shape style="position:absolute;left:4014;top:2612;width:1586;height:135" coordorigin="4014,2612" coordsize="1586,135" path="m4014,2747l5600,2747,5600,2612,4014,2612,4014,2747xe" filled="true" fillcolor="#dfdfdf" stroked="false">
                <v:path arrowok="t"/>
                <v:fill type="solid"/>
              </v:shape>
            </v:group>
            <v:group style="position:absolute;left:4014;top:2747;width:1586;height:136" coordorigin="4014,2747" coordsize="1586,136">
              <v:shape style="position:absolute;left:4014;top:2747;width:1586;height:136" coordorigin="4014,2747" coordsize="1586,136" path="m4014,2883l5600,2883,5600,2747,4014,2747,4014,2883xe" filled="true" fillcolor="#dfdfdf" stroked="false">
                <v:path arrowok="t"/>
                <v:fill type="solid"/>
              </v:shape>
            </v:group>
            <v:group style="position:absolute;left:2274;top:2254;width:7095;height:2" coordorigin="2274,2254" coordsize="7095,2">
              <v:shape style="position:absolute;left:2274;top:2254;width:7095;height:2" coordorigin="2274,2254" coordsize="7095,0" path="m2274,2254l9369,2254e" filled="false" stroked="true" strokeweight="1.038pt" strokecolor="#dfdfdf">
                <v:path arrowok="t"/>
              </v:shape>
            </v:group>
            <v:group style="position:absolute;left:5714;top:2264;width:2;height:697" coordorigin="5714,2264" coordsize="2,697">
              <v:shape style="position:absolute;left:5714;top:2264;width:2;height:697" coordorigin="5714,2264" coordsize="0,697" path="m5714,2264l5714,2961e" filled="false" stroked="true" strokeweight="3.696pt" strokecolor="#dfdfdf">
                <v:path arrowok="t"/>
              </v:shape>
            </v:group>
            <v:group style="position:absolute;left:7614;top:2264;width:2;height:697" coordorigin="7614,2264" coordsize="2,697">
              <v:shape style="position:absolute;left:7614;top:2264;width:2;height:697" coordorigin="7614,2264" coordsize="0,697" path="m7614,2264l7614,2961e" filled="false" stroked="true" strokeweight="3.696pt" strokecolor="#dfdfdf">
                <v:path arrowok="t"/>
              </v:shape>
            </v:group>
            <v:group style="position:absolute;left:2270;top:2971;width:7102;height:2" coordorigin="2270,2971" coordsize="7102,2">
              <v:shape style="position:absolute;left:2270;top:2971;width:7102;height:2" coordorigin="2270,2971" coordsize="7102,0" path="m2270,2971l9372,2971e" filled="false" stroked="true" strokeweight="1.038pt" strokecolor="#dfdfdf">
                <v:path arrowok="t"/>
              </v:shape>
            </v:group>
            <v:group style="position:absolute;left:5750;top:2264;width:1828;height:134" coordorigin="5750,2264" coordsize="1828,134">
              <v:shape style="position:absolute;left:5750;top:2264;width:1828;height:134" coordorigin="5750,2264" coordsize="1828,134" path="m5750,2398l7578,2398,7578,2264,5750,2264,5750,2398xe" filled="true" fillcolor="#dfdfdf" stroked="false">
                <v:path arrowok="t"/>
                <v:fill type="solid"/>
              </v:shape>
            </v:group>
            <v:group style="position:absolute;left:5750;top:2398;width:1828;height:135" coordorigin="5750,2398" coordsize="1828,135">
              <v:shape style="position:absolute;left:5750;top:2398;width:1828;height:135" coordorigin="5750,2398" coordsize="1828,135" path="m5750,2533l7578,2533,7578,2398,5750,2398,5750,2533xe" filled="true" fillcolor="#dfdfdf" stroked="false">
                <v:path arrowok="t"/>
                <v:fill type="solid"/>
              </v:shape>
            </v:group>
            <v:group style="position:absolute;left:5750;top:2533;width:1828;height:144" coordorigin="5750,2533" coordsize="1828,144">
              <v:shape style="position:absolute;left:5750;top:2533;width:1828;height:144" coordorigin="5750,2533" coordsize="1828,144" path="m5750,2677l7578,2677,7578,2533,5750,2533,5750,2677xe" filled="true" fillcolor="#dfdfdf" stroked="false">
                <v:path arrowok="t"/>
                <v:fill type="solid"/>
              </v:shape>
            </v:group>
            <v:group style="position:absolute;left:5750;top:2676;width:1828;height:143" coordorigin="5750,2676" coordsize="1828,143">
              <v:shape style="position:absolute;left:5750;top:2676;width:1828;height:143" coordorigin="5750,2676" coordsize="1828,143" path="m5750,2819l7578,2819,7578,2676,5750,2676,5750,2819xe" filled="true" fillcolor="#dfdfdf" stroked="false">
                <v:path arrowok="t"/>
                <v:fill type="solid"/>
              </v:shape>
            </v:group>
            <v:group style="position:absolute;left:5750;top:2819;width:1828;height:142" coordorigin="5750,2819" coordsize="1828,142">
              <v:shape style="position:absolute;left:5750;top:2819;width:1828;height:142" coordorigin="5750,2819" coordsize="1828,142" path="m5750,2961l7578,2961,7578,2819,5750,2819,5750,2961xe" filled="true" fillcolor="#dfdfdf" stroked="false">
                <v:path arrowok="t"/>
                <v:fill type="solid"/>
              </v:shape>
            </v:group>
            <v:group style="position:absolute;left:7656;top:2245;width:1711;height:98" coordorigin="7656,2245" coordsize="1711,98">
              <v:shape style="position:absolute;left:7656;top:2245;width:1711;height:98" coordorigin="7656,2245" coordsize="1711,98" path="m7656,2343l9367,2343,9367,2245,7656,2245,7656,2343xe" filled="true" fillcolor="#dfdfdf" stroked="false">
                <v:path arrowok="t"/>
                <v:fill type="solid"/>
              </v:shape>
            </v:group>
            <v:group style="position:absolute;left:7692;top:2343;width:2;height:540" coordorigin="7692,2343" coordsize="2,540">
              <v:shape style="position:absolute;left:7692;top:2343;width:2;height:540" coordorigin="7692,2343" coordsize="0,540" path="m7692,2343l7692,2883e" filled="false" stroked="true" strokeweight="3.696pt" strokecolor="#dfdfdf">
                <v:path arrowok="t"/>
              </v:shape>
            </v:group>
            <v:group style="position:absolute;left:9332;top:2343;width:2;height:540" coordorigin="9332,2343" coordsize="2,540">
              <v:shape style="position:absolute;left:9332;top:2343;width:2;height:540" coordorigin="9332,2343" coordsize="0,540" path="m9332,2343l9332,2883e" filled="false" stroked="true" strokeweight="3.618pt" strokecolor="#dfdfdf">
                <v:path arrowok="t"/>
              </v:shape>
            </v:group>
            <v:group style="position:absolute;left:7656;top:2883;width:1711;height:97" coordorigin="7656,2883" coordsize="1711,97">
              <v:shape style="position:absolute;left:7656;top:2883;width:1711;height:97" coordorigin="7656,2883" coordsize="1711,97" path="m7656,2980l9367,2980,9367,2883,7656,2883,7656,2980xe" filled="true" fillcolor="#dfdfdf" stroked="false">
                <v:path arrowok="t"/>
                <v:fill type="solid"/>
              </v:shape>
            </v:group>
            <v:group style="position:absolute;left:7728;top:2343;width:1569;height:135" coordorigin="7728,2343" coordsize="1569,135">
              <v:shape style="position:absolute;left:7728;top:2343;width:1569;height:135" coordorigin="7728,2343" coordsize="1569,135" path="m7728,2478l9297,2478,9297,2343,7728,2343,7728,2478xe" filled="true" fillcolor="#dfdfdf" stroked="false">
                <v:path arrowok="t"/>
                <v:fill type="solid"/>
              </v:shape>
            </v:group>
            <v:group style="position:absolute;left:7728;top:2478;width:1569;height:134" coordorigin="7728,2478" coordsize="1569,134">
              <v:shape style="position:absolute;left:7728;top:2478;width:1569;height:134" coordorigin="7728,2478" coordsize="1569,134" path="m7728,2612l9297,2612,9297,2478,7728,2478,7728,2612xe" filled="true" fillcolor="#dfdfdf" stroked="false">
                <v:path arrowok="t"/>
                <v:fill type="solid"/>
              </v:shape>
            </v:group>
            <v:group style="position:absolute;left:7728;top:2612;width:1569;height:135" coordorigin="7728,2612" coordsize="1569,135">
              <v:shape style="position:absolute;left:7728;top:2612;width:1569;height:135" coordorigin="7728,2612" coordsize="1569,135" path="m7728,2747l9297,2747,9297,2612,7728,2612,7728,2747xe" filled="true" fillcolor="#dfdfdf" stroked="false">
                <v:path arrowok="t"/>
                <v:fill type="solid"/>
              </v:shape>
            </v:group>
            <v:group style="position:absolute;left:7728;top:2747;width:1569;height:136" coordorigin="7728,2747" coordsize="1569,136">
              <v:shape style="position:absolute;left:7728;top:2747;width:1569;height:136" coordorigin="7728,2747" coordsize="1569,136" path="m7728,2883l9297,2883,9297,2747,7728,2747,7728,2883xe" filled="true" fillcolor="#dfdfdf" stroked="false">
                <v:path arrowok="t"/>
                <v:fill type="solid"/>
              </v:shape>
            </v:group>
            <v:group style="position:absolute;left:2267;top:2242;width:7108;height:2" coordorigin="2267,2242" coordsize="7108,2">
              <v:shape style="position:absolute;left:2267;top:2242;width:7108;height:2" coordorigin="2267,2242" coordsize="7108,0" path="m2267,2242l9375,2242e" filled="false" stroked="true" strokeweight=".413pt" strokecolor="#000000">
                <v:path arrowok="t"/>
              </v:shape>
            </v:group>
            <v:group style="position:absolute;left:2270;top:2236;width:2;height:11983" coordorigin="2270,2236" coordsize="2,11983">
              <v:shape style="position:absolute;left:2270;top:2236;width:2;height:11983" coordorigin="2270,2236" coordsize="0,11983" path="m2270,2236l2270,14219e" filled="false" stroked="true" strokeweight=".413pt" strokecolor="#000000">
                <v:path arrowok="t"/>
              </v:shape>
            </v:group>
            <v:group style="position:absolute;left:3939;top:2242;width:2;height:1947" coordorigin="3939,2242" coordsize="2,1947">
              <v:shape style="position:absolute;left:3939;top:2242;width:2;height:1947" coordorigin="3939,2242" coordsize="0,1947" path="m3939,2242l3939,4189e" filled="false" stroked="true" strokeweight=".413pt" strokecolor="#000000">
                <v:path arrowok="t"/>
              </v:shape>
            </v:group>
            <v:group style="position:absolute;left:5675;top:2242;width:2;height:1937" coordorigin="5675,2242" coordsize="2,1937">
              <v:shape style="position:absolute;left:5675;top:2242;width:2;height:1937" coordorigin="5675,2242" coordsize="0,1937" path="m5675,2242l5675,4179e" filled="false" stroked="true" strokeweight=".413pt" strokecolor="#000000">
                <v:path arrowok="t"/>
              </v:shape>
            </v:group>
            <v:group style="position:absolute;left:7653;top:2242;width:2;height:1937" coordorigin="7653,2242" coordsize="2,1937">
              <v:shape style="position:absolute;left:7653;top:2242;width:2;height:1937" coordorigin="7653,2242" coordsize="0,1937" path="m7653,2242l7653,4179e" filled="false" stroked="true" strokeweight=".413pt" strokecolor="#000000">
                <v:path arrowok="t"/>
              </v:shape>
            </v:group>
            <v:group style="position:absolute;left:9372;top:2236;width:2;height:11983" coordorigin="9372,2236" coordsize="2,11983">
              <v:shape style="position:absolute;left:9372;top:2236;width:2;height:11983" coordorigin="9372,2236" coordsize="0,11983" path="m9372,2236l9372,14219e" filled="false" stroked="true" strokeweight=".413pt" strokecolor="#000000">
                <v:path arrowok="t"/>
              </v:shape>
            </v:group>
            <v:group style="position:absolute;left:2274;top:2996;width:7095;height:2" coordorigin="2274,2996" coordsize="7095,2">
              <v:shape style="position:absolute;left:2274;top:2996;width:7095;height:2" coordorigin="2274,2996" coordsize="7095,0" path="m2274,2996l9369,2996e" filled="false" stroked="true" strokeweight="1.116pt" strokecolor="#ffff00">
                <v:path arrowok="t"/>
              </v:shape>
            </v:group>
            <v:group style="position:absolute;left:2309;top:3007;width:2;height:134" coordorigin="2309,3007" coordsize="2,134">
              <v:shape style="position:absolute;left:2309;top:3007;width:2;height:134" coordorigin="2309,3007" coordsize="0,134" path="m2309,3007l2309,3141e" filled="false" stroked="true" strokeweight="3.696pt" strokecolor="#ffff00">
                <v:path arrowok="t"/>
              </v:shape>
            </v:group>
            <v:group style="position:absolute;left:3862;top:3007;width:76;height:134" coordorigin="3862,3007" coordsize="76,134">
              <v:shape style="position:absolute;left:3862;top:3007;width:76;height:134" coordorigin="3862,3007" coordsize="76,134" path="m3862,3141l3938,3141,3938,3007,3862,3007,3862,3141xe" filled="true" fillcolor="#ffff00" stroked="false">
                <v:path arrowok="t"/>
                <v:fill type="solid"/>
              </v:shape>
            </v:group>
            <v:group style="position:absolute;left:2270;top:3150;width:7102;height:2" coordorigin="2270,3150" coordsize="7102,2">
              <v:shape style="position:absolute;left:2270;top:3150;width:7102;height:2" coordorigin="2270,3150" coordsize="7102,0" path="m2270,3150l9372,3150e" filled="false" stroked="true" strokeweight="1.038pt" strokecolor="#ffff00">
                <v:path arrowok="t"/>
              </v:shape>
            </v:group>
            <v:group style="position:absolute;left:2345;top:3007;width:1519;height:134" coordorigin="2345,3007" coordsize="1519,134">
              <v:shape style="position:absolute;left:2345;top:3007;width:1519;height:134" coordorigin="2345,3007" coordsize="1519,134" path="m2345,3141l3864,3141,3864,3007,2345,3007,2345,3141xe" filled="true" fillcolor="#ffff00" stroked="false">
                <v:path arrowok="t"/>
                <v:fill type="solid"/>
              </v:shape>
            </v:group>
            <v:group style="position:absolute;left:3940;top:3007;width:76;height:134" coordorigin="3940,3007" coordsize="76,134">
              <v:shape style="position:absolute;left:3940;top:3007;width:76;height:134" coordorigin="3940,3007" coordsize="76,134" path="m3940,3141l4016,3141,4016,3007,3940,3007,3940,3141xe" filled="true" fillcolor="#ffff00" stroked="false">
                <v:path arrowok="t"/>
                <v:fill type="solid"/>
              </v:shape>
            </v:group>
            <v:group style="position:absolute;left:5598;top:3007;width:76;height:134" coordorigin="5598,3007" coordsize="76,134">
              <v:shape style="position:absolute;left:5598;top:3007;width:76;height:134" coordorigin="5598,3007" coordsize="76,134" path="m5598,3141l5674,3141,5674,3007,5598,3007,5598,3141xe" filled="true" fillcolor="#ffff00" stroked="false">
                <v:path arrowok="t"/>
                <v:fill type="solid"/>
              </v:shape>
            </v:group>
            <v:group style="position:absolute;left:4014;top:3007;width:1586;height:134" coordorigin="4014,3007" coordsize="1586,134">
              <v:shape style="position:absolute;left:4014;top:3007;width:1586;height:134" coordorigin="4014,3007" coordsize="1586,134" path="m4014,3141l5600,3141,5600,3007,4014,3007,4014,3141xe" filled="true" fillcolor="#ffff00" stroked="false">
                <v:path arrowok="t"/>
                <v:fill type="solid"/>
              </v:shape>
            </v:group>
            <v:group style="position:absolute;left:5676;top:3007;width:76;height:134" coordorigin="5676,3007" coordsize="76,134">
              <v:shape style="position:absolute;left:5676;top:3007;width:76;height:134" coordorigin="5676,3007" coordsize="76,134" path="m5676,3141l5752,3141,5752,3007,5676,3007,5676,3141xe" filled="true" fillcolor="#ffff00" stroked="false">
                <v:path arrowok="t"/>
                <v:fill type="solid"/>
              </v:shape>
            </v:group>
            <v:group style="position:absolute;left:7576;top:3007;width:76;height:134" coordorigin="7576,3007" coordsize="76,134">
              <v:shape style="position:absolute;left:7576;top:3007;width:76;height:134" coordorigin="7576,3007" coordsize="76,134" path="m7576,3141l7652,3141,7652,3007,7576,3007,7576,3141xe" filled="true" fillcolor="#ffff00" stroked="false">
                <v:path arrowok="t"/>
                <v:fill type="solid"/>
              </v:shape>
            </v:group>
            <v:group style="position:absolute;left:5750;top:3007;width:1828;height:134" coordorigin="5750,3007" coordsize="1828,134">
              <v:shape style="position:absolute;left:5750;top:3007;width:1828;height:134" coordorigin="5750,3007" coordsize="1828,134" path="m5750,3141l7578,3141,7578,3007,5750,3007,5750,3141xe" filled="true" fillcolor="#ffff00" stroked="false">
                <v:path arrowok="t"/>
                <v:fill type="solid"/>
              </v:shape>
            </v:group>
            <v:group style="position:absolute;left:7654;top:3007;width:76;height:134" coordorigin="7654,3007" coordsize="76,134">
              <v:shape style="position:absolute;left:7654;top:3007;width:76;height:134" coordorigin="7654,3007" coordsize="76,134" path="m7654,3141l7730,3141,7730,3007,7654,3007,7654,3141xe" filled="true" fillcolor="#ffff00" stroked="false">
                <v:path arrowok="t"/>
                <v:fill type="solid"/>
              </v:shape>
            </v:group>
            <v:group style="position:absolute;left:9332;top:3007;width:2;height:134" coordorigin="9332,3007" coordsize="2,134">
              <v:shape style="position:absolute;left:9332;top:3007;width:2;height:134" coordorigin="9332,3007" coordsize="0,134" path="m9332,3007l9332,3141e" filled="false" stroked="true" strokeweight="3.618pt" strokecolor="#ffff00">
                <v:path arrowok="t"/>
              </v:shape>
            </v:group>
            <v:group style="position:absolute;left:7728;top:3007;width:1569;height:134" coordorigin="7728,3007" coordsize="1569,134">
              <v:shape style="position:absolute;left:7728;top:3007;width:1569;height:134" coordorigin="7728,3007" coordsize="1569,134" path="m7728,3141l9297,3141,9297,3007,7728,3007,7728,3141xe" filled="true" fillcolor="#ffff00" stroked="false">
                <v:path arrowok="t"/>
                <v:fill type="solid"/>
              </v:shape>
            </v:group>
            <v:group style="position:absolute;left:2274;top:2983;width:7095;height:2" coordorigin="2274,2983" coordsize="7095,2">
              <v:shape style="position:absolute;left:2274;top:2983;width:7095;height:2" coordorigin="2274,2983" coordsize="7095,0" path="m2274,2983l9369,2983e" filled="false" stroked="true" strokeweight=".413pt" strokecolor="#000000">
                <v:path arrowok="t"/>
              </v:shape>
              <v:shape style="position:absolute;left:2719;top:3361;width:769;height:772" type="#_x0000_t75" stroked="false">
                <v:imagedata r:id="rId66" o:title=""/>
              </v:shape>
            </v:group>
            <v:group style="position:absolute;left:2274;top:3163;width:7095;height:2" coordorigin="2274,3163" coordsize="7095,2">
              <v:shape style="position:absolute;left:2274;top:3163;width:7095;height:2" coordorigin="2274,3163" coordsize="7095,0" path="m2274,3163l9369,3163e" filled="false" stroked="true" strokeweight=".413pt" strokecolor="#000000">
                <v:path arrowok="t"/>
              </v:shape>
            </v:group>
            <v:group style="position:absolute;left:3936;top:4182;width:5433;height:2" coordorigin="3936,4182" coordsize="5433,2">
              <v:shape style="position:absolute;left:3936;top:4182;width:5433;height:2" coordorigin="3936,4182" coordsize="5433,0" path="m3936,4182l9369,4182e" filled="false" stroked="true" strokeweight=".413pt" strokecolor="#800080">
                <v:path arrowok="t"/>
              </v:shape>
            </v:group>
            <v:group style="position:absolute;left:2274;top:4488;width:7095;height:2" coordorigin="2274,4488" coordsize="7095,2">
              <v:shape style="position:absolute;left:2274;top:4488;width:7095;height:2" coordorigin="2274,4488" coordsize="7095,0" path="m2274,4488l9369,4488e" filled="false" stroked="true" strokeweight="1.116pt" strokecolor="#dfdfdf">
                <v:path arrowok="t"/>
              </v:shape>
            </v:group>
            <v:group style="position:absolute;left:2309;top:4498;width:2;height:733" coordorigin="2309,4498" coordsize="2,733">
              <v:shape style="position:absolute;left:2309;top:4498;width:2;height:733" coordorigin="2309,4498" coordsize="0,733" path="m2309,4498l2309,5231e" filled="false" stroked="true" strokeweight="3.696pt" strokecolor="#dfdfdf">
                <v:path arrowok="t"/>
              </v:shape>
            </v:group>
            <v:group style="position:absolute;left:3900;top:4498;width:2;height:733" coordorigin="3900,4498" coordsize="2,733">
              <v:shape style="position:absolute;left:3900;top:4498;width:2;height:733" coordorigin="3900,4498" coordsize="0,733" path="m3900,4498l3900,5231e" filled="false" stroked="true" strokeweight="3.696pt" strokecolor="#dfdfdf">
                <v:path arrowok="t"/>
              </v:shape>
            </v:group>
            <v:group style="position:absolute;left:2270;top:5241;width:7102;height:2" coordorigin="2270,5241" coordsize="7102,2">
              <v:shape style="position:absolute;left:2270;top:5241;width:7102;height:2" coordorigin="2270,5241" coordsize="7102,0" path="m2270,5241l9372,5241e" filled="false" stroked="true" strokeweight="1.038pt" strokecolor="#dfdfdf">
                <v:path arrowok="t"/>
              </v:shape>
            </v:group>
            <v:group style="position:absolute;left:2345;top:4498;width:1519;height:733" coordorigin="2345,4498" coordsize="1519,733">
              <v:shape style="position:absolute;left:2345;top:4498;width:1519;height:733" coordorigin="2345,4498" coordsize="1519,733" path="m2345,5231l3864,5231,3864,4498,2345,4498,2345,5231xe" filled="true" fillcolor="#dfdfdf" stroked="false">
                <v:path arrowok="t"/>
                <v:fill type="solid"/>
              </v:shape>
              <v:shape style="position:absolute;left:2712;top:4498;width:786;height:733" type="#_x0000_t75" stroked="false">
                <v:imagedata r:id="rId67" o:title=""/>
              </v:shape>
              <v:shape style="position:absolute;left:3941;top:4478;width:3710;height:773" type="#_x0000_t75" stroked="false">
                <v:imagedata r:id="rId68" o:title=""/>
              </v:shape>
            </v:group>
            <v:group style="position:absolute;left:7656;top:4496;width:1711;height:2" coordorigin="7656,4496" coordsize="1711,2">
              <v:shape style="position:absolute;left:7656;top:4496;width:1711;height:2" coordorigin="7656,4496" coordsize="1711,0" path="m7656,4496l9367,4496e" filled="false" stroked="true" strokeweight="1.742pt" strokecolor="#dfdfdf">
                <v:path arrowok="t"/>
              </v:shape>
            </v:group>
            <v:group style="position:absolute;left:7692;top:4512;width:2;height:704" coordorigin="7692,4512" coordsize="2,704">
              <v:shape style="position:absolute;left:7692;top:4512;width:2;height:704" coordorigin="7692,4512" coordsize="0,704" path="m7692,4512l7692,5216e" filled="false" stroked="true" strokeweight="3.696pt" strokecolor="#dfdfdf">
                <v:path arrowok="t"/>
              </v:shape>
            </v:group>
            <v:group style="position:absolute;left:9332;top:4512;width:2;height:704" coordorigin="9332,4512" coordsize="2,704">
              <v:shape style="position:absolute;left:9332;top:4512;width:2;height:704" coordorigin="9332,4512" coordsize="0,704" path="m9332,4512l9332,5216e" filled="false" stroked="true" strokeweight="3.618pt" strokecolor="#dfdfdf">
                <v:path arrowok="t"/>
              </v:shape>
            </v:group>
            <v:group style="position:absolute;left:7656;top:5233;width:1711;height:2" coordorigin="7656,5233" coordsize="1711,2">
              <v:shape style="position:absolute;left:7656;top:5233;width:1711;height:2" coordorigin="7656,5233" coordsize="1711,0" path="m7656,5233l9367,5233e" filled="false" stroked="true" strokeweight="1.82pt" strokecolor="#dfdfdf">
                <v:path arrowok="t"/>
              </v:shape>
            </v:group>
            <v:group style="position:absolute;left:7728;top:4512;width:1569;height:150" coordorigin="7728,4512" coordsize="1569,150">
              <v:shape style="position:absolute;left:7728;top:4512;width:1569;height:150" coordorigin="7728,4512" coordsize="1569,150" path="m7728,4662l9297,4662,9297,4512,7728,4512,7728,4662xe" filled="true" fillcolor="#dfdfdf" stroked="false">
                <v:path arrowok="t"/>
                <v:fill type="solid"/>
              </v:shape>
            </v:group>
            <v:group style="position:absolute;left:7728;top:4662;width:1569;height:150" coordorigin="7728,4662" coordsize="1569,150">
              <v:shape style="position:absolute;left:7728;top:4662;width:1569;height:150" coordorigin="7728,4662" coordsize="1569,150" path="m7728,4812l9297,4812,9297,4662,7728,4662,7728,4812xe" filled="true" fillcolor="#dfdfdf" stroked="false">
                <v:path arrowok="t"/>
                <v:fill type="solid"/>
              </v:shape>
            </v:group>
            <v:group style="position:absolute;left:7728;top:4812;width:1569;height:135" coordorigin="7728,4812" coordsize="1569,135">
              <v:shape style="position:absolute;left:7728;top:4812;width:1569;height:135" coordorigin="7728,4812" coordsize="1569,135" path="m7728,4947l9297,4947,9297,4812,7728,4812,7728,4947xe" filled="true" fillcolor="#dfdfdf" stroked="false">
                <v:path arrowok="t"/>
                <v:fill type="solid"/>
              </v:shape>
            </v:group>
            <v:group style="position:absolute;left:7728;top:4947;width:1569;height:134" coordorigin="7728,4947" coordsize="1569,134">
              <v:shape style="position:absolute;left:7728;top:4947;width:1569;height:134" coordorigin="7728,4947" coordsize="1569,134" path="m7728,5081l9297,5081,9297,4947,7728,4947,7728,5081xe" filled="true" fillcolor="#dfdfdf" stroked="false">
                <v:path arrowok="t"/>
                <v:fill type="solid"/>
              </v:shape>
            </v:group>
            <v:group style="position:absolute;left:7728;top:5081;width:1569;height:135" coordorigin="7728,5081" coordsize="1569,135">
              <v:shape style="position:absolute;left:7728;top:5081;width:1569;height:135" coordorigin="7728,5081" coordsize="1569,135" path="m7728,5216l9297,5216,9297,5081,7728,5081,7728,5216xe" filled="true" fillcolor="#dfdfdf" stroked="false">
                <v:path arrowok="t"/>
                <v:fill type="solid"/>
              </v:shape>
            </v:group>
            <v:group style="position:absolute;left:2274;top:4475;width:7095;height:2" coordorigin="2274,4475" coordsize="7095,2">
              <v:shape style="position:absolute;left:2274;top:4475;width:7095;height:2" coordorigin="2274,4475" coordsize="7095,0" path="m2274,4475l9369,4475e" filled="false" stroked="true" strokeweight=".413pt" strokecolor="#000000">
                <v:path arrowok="t"/>
              </v:shape>
            </v:group>
            <v:group style="position:absolute;left:3939;top:4475;width:2;height:9744" coordorigin="3939,4475" coordsize="2,9744">
              <v:shape style="position:absolute;left:3939;top:4475;width:2;height:9744" coordorigin="3939,4475" coordsize="0,9744" path="m3939,4475l3939,14219e" filled="false" stroked="true" strokeweight=".413pt" strokecolor="#000000">
                <v:path arrowok="t"/>
              </v:shape>
            </v:group>
            <v:group style="position:absolute;left:5617;top:4475;width:2;height:2259" coordorigin="5617,4475" coordsize="2,2259">
              <v:shape style="position:absolute;left:5617;top:4475;width:2;height:2259" coordorigin="5617,4475" coordsize="0,2259" path="m5617,4475l5617,6734e" filled="false" stroked="true" strokeweight=".413pt" strokecolor="#000000">
                <v:path arrowok="t"/>
              </v:shape>
            </v:group>
            <v:group style="position:absolute;left:7653;top:4475;width:2;height:775" coordorigin="7653,4475" coordsize="2,775">
              <v:shape style="position:absolute;left:7653;top:4475;width:2;height:775" coordorigin="7653,4475" coordsize="0,775" path="m7653,4475l7653,5250e" filled="false" stroked="true" strokeweight=".413pt" strokecolor="#000000">
                <v:path arrowok="t"/>
              </v:shape>
            </v:group>
            <v:group style="position:absolute;left:3421;top:5295;width:6;height:3" coordorigin="3421,5295" coordsize="6,3">
              <v:shape style="position:absolute;left:3421;top:5295;width:6;height:3" coordorigin="3421,5295" coordsize="6,3" path="m3426,5295l3423,5295,3421,5296,3421,5298,3427,5296,3426,5295xe" filled="true" fillcolor="#000000" stroked="false">
                <v:path arrowok="t"/>
                <v:fill type="solid"/>
              </v:shape>
            </v:group>
            <v:group style="position:absolute;left:3421;top:5296;width:60;height:258" coordorigin="3421,5296" coordsize="60,258">
              <v:shape style="position:absolute;left:3421;top:5296;width:60;height:258" coordorigin="3421,5296" coordsize="60,258" path="m3427,5296l3421,5298,3433,5327,3444,5357,3462,5419,3472,5486,3475,5520,3475,5554,3481,5554,3477,5486,3466,5418,3449,5355,3438,5326,3427,5296xe" filled="true" fillcolor="#000000" stroked="false">
                <v:path arrowok="t"/>
                <v:fill type="solid"/>
              </v:shape>
            </v:group>
            <v:group style="position:absolute;left:3420;top:5554;width:61;height:263" coordorigin="3420,5554" coordsize="61,263">
              <v:shape style="position:absolute;left:3420;top:5554;width:61;height:263" coordorigin="3420,5554" coordsize="61,263" path="m3481,5554l3475,5554,3475,5590,3472,5626,3460,5692,3444,5756,3420,5814,3424,5817,3448,5757,3466,5693,3477,5626,3480,5590,3481,5554xe" filled="true" fillcolor="#000000" stroked="false">
                <v:path arrowok="t"/>
                <v:fill type="solid"/>
              </v:shape>
            </v:group>
            <v:group style="position:absolute;left:3420;top:5814;width:4;height:4" coordorigin="3420,5814" coordsize="4,4">
              <v:shape style="position:absolute;left:3420;top:5814;width:4;height:4" coordorigin="3420,5814" coordsize="4,4" path="m3420,5814l3420,5817,3421,5818,3423,5818,3424,5817,3420,5814xe" filled="true" fillcolor="#000000" stroked="false">
                <v:path arrowok="t"/>
                <v:fill type="solid"/>
              </v:shape>
            </v:group>
            <v:group style="position:absolute;left:3386;top:5326;width:4;height:3" coordorigin="3386,5326" coordsize="4,3">
              <v:shape style="position:absolute;left:3386;top:5326;width:4;height:3" coordorigin="3386,5326" coordsize="4,3" path="m3389,5326l3388,5326,3386,5327,3386,5329,3390,5328,3389,5326xe" filled="true" fillcolor="#000000" stroked="false">
                <v:path arrowok="t"/>
                <v:fill type="solid"/>
              </v:shape>
            </v:group>
            <v:group style="position:absolute;left:3386;top:5328;width:53;height:226" coordorigin="3386,5328" coordsize="53,226">
              <v:shape style="position:absolute;left:3386;top:5328;width:53;height:226" coordorigin="3386,5328" coordsize="53,226" path="m3390,5328l3386,5330,3396,5355,3405,5382,3427,5465,3433,5554,3439,5554,3431,5464,3411,5379,3402,5353,3390,5328xe" filled="true" fillcolor="#000000" stroked="false">
                <v:path arrowok="t"/>
                <v:fill type="solid"/>
              </v:shape>
            </v:group>
            <v:group style="position:absolute;left:3384;top:5554;width:55;height:231" coordorigin="3384,5554" coordsize="55,231">
              <v:shape style="position:absolute;left:3384;top:5554;width:55;height:231" coordorigin="3384,5554" coordsize="55,231" path="m3439,5554l3433,5554,3432,5586,3430,5616,3420,5676,3395,5757,3384,5783,3389,5785,3418,5705,3435,5616,3438,5586,3439,5554xe" filled="true" fillcolor="#000000" stroked="false">
                <v:path arrowok="t"/>
                <v:fill type="solid"/>
              </v:shape>
            </v:group>
            <v:group style="position:absolute;left:3384;top:5783;width:5;height:3" coordorigin="3384,5783" coordsize="5,3">
              <v:shape style="position:absolute;left:3384;top:5783;width:5;height:3" coordorigin="3384,5783" coordsize="5,3" path="m3384,5783l3384,5785,3386,5786,3387,5786,3389,5784,3384,5783xe" filled="true" fillcolor="#000000" stroked="false">
                <v:path arrowok="t"/>
                <v:fill type="solid"/>
              </v:shape>
            </v:group>
            <v:group style="position:absolute;left:3349;top:5359;width:6;height:3" coordorigin="3349,5359" coordsize="6,3">
              <v:shape style="position:absolute;left:3349;top:5359;width:6;height:3" coordorigin="3349,5359" coordsize="6,3" path="m3353,5359l3351,5359,3349,5360,3349,5362,3355,5361,3353,5359xe" filled="true" fillcolor="#000000" stroked="false">
                <v:path arrowok="t"/>
                <v:fill type="solid"/>
              </v:shape>
            </v:group>
            <v:group style="position:absolute;left:3349;top:5361;width:46;height:193" coordorigin="3349,5361" coordsize="46,193">
              <v:shape style="position:absolute;left:3349;top:5361;width:46;height:193" coordorigin="3349,5361" coordsize="46,193" path="m3355,5361l3349,5362,3358,5384,3366,5407,3384,5478,3389,5528,3389,5554,3395,5554,3388,5477,3371,5405,3363,5382,3355,5361xe" filled="true" fillcolor="#000000" stroked="false">
                <v:path arrowok="t"/>
                <v:fill type="solid"/>
              </v:shape>
            </v:group>
            <v:group style="position:absolute;left:3348;top:5554;width:47;height:198" coordorigin="3348,5554" coordsize="47,198">
              <v:shape style="position:absolute;left:3348;top:5554;width:47;height:198" coordorigin="3348,5554" coordsize="47,198" path="m3395,5554l3389,5554,3389,5581,3387,5608,3374,5682,3348,5750,3353,5752,3378,5683,3392,5608,3394,5581,3395,5554xe" filled="true" fillcolor="#000000" stroked="false">
                <v:path arrowok="t"/>
                <v:fill type="solid"/>
              </v:shape>
            </v:group>
            <v:group style="position:absolute;left:3348;top:5749;width:5;height:4" coordorigin="3348,5749" coordsize="5,4">
              <v:shape style="position:absolute;left:3348;top:5749;width:5;height:4" coordorigin="3348,5749" coordsize="5,4" path="m3348,5749l3349,5752,3350,5753,3351,5753,3353,5752,3348,5749xe" filled="true" fillcolor="#000000" stroked="false">
                <v:path arrowok="t"/>
                <v:fill type="solid"/>
              </v:shape>
            </v:group>
            <v:group style="position:absolute;left:3314;top:5391;width:5;height:3" coordorigin="3314,5391" coordsize="5,3">
              <v:shape style="position:absolute;left:3314;top:5391;width:5;height:3" coordorigin="3314,5391" coordsize="5,3" path="m3318,5391l3316,5391,3314,5392,3314,5394,3319,5393,3318,5391xe" filled="true" fillcolor="#000000" stroked="false">
                <v:path arrowok="t"/>
                <v:fill type="solid"/>
              </v:shape>
            </v:group>
            <v:group style="position:absolute;left:3314;top:5393;width:39;height:161" coordorigin="3314,5393" coordsize="39,161">
              <v:shape style="position:absolute;left:3314;top:5393;width:39;height:161" coordorigin="3314,5393" coordsize="39,161" path="m3319,5393l3314,5394,3322,5413,3329,5431,3342,5490,3348,5533,3348,5554,3353,5554,3348,5489,3333,5430,3326,5410,3319,5393xe" filled="true" fillcolor="#000000" stroked="false">
                <v:path arrowok="t"/>
                <v:fill type="solid"/>
              </v:shape>
            </v:group>
            <v:group style="position:absolute;left:3313;top:5554;width:40;height:164" coordorigin="3313,5554" coordsize="40,164">
              <v:shape style="position:absolute;left:3313;top:5554;width:40;height:164" coordorigin="3313,5554" coordsize="40,164" path="m3353,5554l3348,5554,3348,5578,3346,5599,3333,5661,3313,5717,3318,5718,3348,5621,3352,5578,3353,5554xe" filled="true" fillcolor="#000000" stroked="false">
                <v:path arrowok="t"/>
                <v:fill type="solid"/>
              </v:shape>
            </v:group>
            <v:group style="position:absolute;left:3313;top:5717;width:4;height:2" coordorigin="3313,5717" coordsize="4,2">
              <v:shape style="position:absolute;left:3313;top:5717;width:4;height:2" coordorigin="3313,5717" coordsize="4,2" path="m3313,5717l3315,5719,3316,5719,3317,5718,3313,5717xe" filled="true" fillcolor="#000000" stroked="false">
                <v:path arrowok="t"/>
                <v:fill type="solid"/>
              </v:shape>
            </v:group>
            <v:group style="position:absolute;left:2756;top:5468;width:94;height:172" coordorigin="2756,5468" coordsize="94,172">
              <v:shape style="position:absolute;left:2756;top:5468;width:94;height:172" coordorigin="2756,5468" coordsize="94,172" path="m2756,5640l2850,5640,2850,5468,2756,5468,2756,5640xe" filled="true" fillcolor="#ff0000" stroked="false">
                <v:path arrowok="t"/>
                <v:fill type="solid"/>
              </v:shape>
            </v:group>
            <v:group style="position:absolute;left:2755;top:5468;width:2;height:175" coordorigin="2755,5468" coordsize="2,175">
              <v:shape style="position:absolute;left:2755;top:5468;width:2;height:175" coordorigin="2755,5468" coordsize="0,175" path="m2755,5468l2755,5643e" filled="false" stroked="true" strokeweight=".381pt" strokecolor="#000000">
                <v:path arrowok="t"/>
              </v:shape>
            </v:group>
            <v:group style="position:absolute;left:2756;top:5640;width:98;height:2" coordorigin="2756,5640" coordsize="98,2">
              <v:shape style="position:absolute;left:2756;top:5640;width:98;height:2" coordorigin="2756,5640" coordsize="98,0" path="m2756,5640l2854,5640e" filled="false" stroked="true" strokeweight=".385pt" strokecolor="#000000">
                <v:path arrowok="t"/>
              </v:shape>
            </v:group>
            <v:group style="position:absolute;left:2851;top:5465;width:2;height:175" coordorigin="2851,5465" coordsize="2,175">
              <v:shape style="position:absolute;left:2851;top:5465;width:2;height:175" coordorigin="2851,5465" coordsize="0,175" path="m2851,5465l2851,5640e" filled="false" stroked="true" strokeweight=".382pt" strokecolor="#000000">
                <v:path arrowok="t"/>
              </v:shape>
            </v:group>
            <v:group style="position:absolute;left:2752;top:5468;width:98;height:2" coordorigin="2752,5468" coordsize="98,2">
              <v:shape style="position:absolute;left:2752;top:5468;width:98;height:2" coordorigin="2752,5468" coordsize="98,0" path="m2752,5468l2850,5468e" filled="false" stroked="true" strokeweight=".385pt" strokecolor="#000000">
                <v:path arrowok="t"/>
              </v:shape>
            </v:group>
            <v:group style="position:absolute;left:2852;top:5382;width:413;height:347" coordorigin="2852,5382" coordsize="413,347">
              <v:shape style="position:absolute;left:2852;top:5382;width:413;height:347" coordorigin="2852,5382" coordsize="413,347" path="m3265,5382l3254,5390,3243,5396,3230,5405,3197,5425,3187,5432,3111,5470,3091,5479,3079,5482,3059,5489,3048,5493,3038,5496,3028,5498,3005,5503,2995,5505,2984,5506,2972,5508,2938,5511,2852,5511,2852,5598,2927,5598,2938,5599,2950,5599,2984,5603,2995,5605,3005,5606,3028,5611,3038,5613,3048,5616,3059,5620,3079,5627,3091,5630,3101,5635,3111,5639,3122,5644,3132,5650,3143,5654,3154,5660,3164,5666,3187,5677,3197,5684,3230,5705,3243,5713,3265,5729,3265,5382xe" filled="true" fillcolor="#ff0000" stroked="false">
                <v:path arrowok="t"/>
                <v:fill type="solid"/>
              </v:shape>
            </v:group>
            <v:group style="position:absolute;left:2852;top:5511;width:63;height:2" coordorigin="2852,5511" coordsize="63,2">
              <v:shape style="position:absolute;left:2852;top:5511;width:63;height:2" coordorigin="2852,5511" coordsize="63,0" path="m2852,5511l2915,5511e" filled="false" stroked="true" strokeweight=".385pt" strokecolor="#000000">
                <v:path arrowok="t"/>
              </v:shape>
            </v:group>
            <v:group style="position:absolute;left:2915;top:5379;width:353;height:134" coordorigin="2915,5379" coordsize="353,134">
              <v:shape style="position:absolute;left:2915;top:5379;width:353;height:134" coordorigin="2915,5379" coordsize="353,134" path="m3264,5379l3184,5430,3163,5441,3153,5447,3141,5453,3131,5457,3121,5463,3110,5468,3101,5472,3089,5476,3069,5484,3058,5487,3038,5493,3026,5496,3016,5498,3005,5500,2995,5502,2984,5504,2961,5506,2950,5506,2938,5508,2915,5508,2915,5513,2938,5513,2995,5508,3006,5505,3028,5501,3102,5477,3165,5447,3176,5441,3232,5407,3244,5399,3255,5392,3268,5384,3263,5382,3268,5382,3268,5381,3264,5379xe" filled="true" fillcolor="#000000" stroked="false">
                <v:path arrowok="t"/>
                <v:fill type="solid"/>
              </v:shape>
            </v:group>
            <v:group style="position:absolute;left:3263;top:5382;width:5;height:2" coordorigin="3263,5382" coordsize="5,2">
              <v:shape style="position:absolute;left:3263;top:5382;width:5;height:2" coordorigin="3263,5382" coordsize="5,2" path="m3268,5382l3263,5382,3268,5384,3268,5382xe" filled="true" fillcolor="#000000" stroked="false">
                <v:path arrowok="t"/>
                <v:fill type="solid"/>
              </v:shape>
            </v:group>
            <v:group style="position:absolute;left:3264;top:5379;width:4;height:2" coordorigin="3264,5379" coordsize="4,2">
              <v:shape style="position:absolute;left:3264;top:5379;width:4;height:2" coordorigin="3264,5379" coordsize="4,2" path="m3267,5379l3264,5379,3268,5381,3268,5380,3267,5379xe" filled="true" fillcolor="#000000" stroked="false">
                <v:path arrowok="t"/>
                <v:fill type="solid"/>
              </v:shape>
            </v:group>
            <v:group style="position:absolute;left:3266;top:5382;width:2;height:349" coordorigin="3266,5382" coordsize="2,349">
              <v:shape style="position:absolute;left:3266;top:5382;width:2;height:349" coordorigin="3266,5382" coordsize="0,349" path="m3266,5382l3266,5731e" filled="false" stroked="true" strokeweight=".381pt" strokecolor="#000000">
                <v:path arrowok="t"/>
              </v:shape>
            </v:group>
            <v:group style="position:absolute;left:2915;top:5595;width:353;height:135" coordorigin="2915,5595" coordsize="353,135">
              <v:shape style="position:absolute;left:2915;top:5595;width:353;height:135" coordorigin="2915,5595" coordsize="353,135" path="m2927,5595l2915,5595,2915,5601,2950,5601,2984,5605,2995,5607,3005,5608,3016,5611,3038,5615,3048,5619,3121,5646,3163,5668,3174,5674,3185,5679,3229,5707,3242,5715,3253,5722,3264,5730,3268,5725,3255,5718,3244,5710,3232,5702,3209,5689,3199,5682,3188,5675,3176,5668,3166,5662,3155,5656,3145,5651,3134,5646,3123,5642,3112,5636,3102,5631,3092,5628,3080,5623,3070,5620,3059,5616,3049,5614,3039,5611,3028,5608,3017,5606,2995,5601,2984,5600,2972,5598,2961,5598,2927,5595xe" filled="true" fillcolor="#000000" stroked="false">
                <v:path arrowok="t"/>
                <v:fill type="solid"/>
              </v:shape>
            </v:group>
            <v:group style="position:absolute;left:2848;top:5598;width:4;height:3" coordorigin="2848,5598" coordsize="4,3">
              <v:shape style="position:absolute;left:2848;top:5598;width:4;height:3" coordorigin="2848,5598" coordsize="4,3" path="m2848,5598l2849,5600,2852,5601,2848,5598xe" filled="true" fillcolor="#000000" stroked="false">
                <v:path arrowok="t"/>
                <v:fill type="solid"/>
              </v:shape>
            </v:group>
            <v:group style="position:absolute;left:2848;top:5598;width:67;height:2" coordorigin="2848,5598" coordsize="67,2">
              <v:shape style="position:absolute;left:2848;top:5598;width:67;height:2" coordorigin="2848,5598" coordsize="67,0" path="m2848,5598l2915,5598e" filled="false" stroked="true" strokeweight=".4pt" strokecolor="#000000">
                <v:path arrowok="t"/>
              </v:shape>
            </v:group>
            <v:group style="position:absolute;left:3278;top:5423;width:5;height:3" coordorigin="3278,5423" coordsize="5,3">
              <v:shape style="position:absolute;left:3278;top:5423;width:5;height:3" coordorigin="3278,5423" coordsize="5,3" path="m3282,5423l3280,5423,3279,5424,3278,5426,3283,5425,3282,5423xe" filled="true" fillcolor="#000000" stroked="false">
                <v:path arrowok="t"/>
                <v:fill type="solid"/>
              </v:shape>
            </v:group>
            <v:group style="position:absolute;left:3278;top:5425;width:32;height:129" coordorigin="3278,5425" coordsize="32,129">
              <v:shape style="position:absolute;left:3278;top:5425;width:32;height:129" coordorigin="3278,5425" coordsize="32,129" path="m3283,5425l3278,5426,3285,5441,3289,5456,3295,5471,3301,5503,3304,5520,3305,5537,3305,5554,3310,5554,3310,5537,3309,5520,3306,5503,3304,5486,3295,5454,3289,5439,3283,5425xe" filled="true" fillcolor="#000000" stroked="false">
                <v:path arrowok="t"/>
                <v:fill type="solid"/>
              </v:shape>
            </v:group>
            <v:group style="position:absolute;left:3277;top:5554;width:33;height:131" coordorigin="3277,5554" coordsize="33,131">
              <v:shape style="position:absolute;left:3277;top:5554;width:33;height:131" coordorigin="3277,5554" coordsize="33,131" path="m3310,5554l3305,5554,3305,5573,3304,5590,3289,5654,3277,5684,3282,5685,3303,5623,3310,5573,3310,5554xe" filled="true" fillcolor="#000000" stroked="false">
                <v:path arrowok="t"/>
                <v:fill type="solid"/>
              </v:shape>
            </v:group>
            <v:group style="position:absolute;left:3277;top:5684;width:5;height:3" coordorigin="3277,5684" coordsize="5,3">
              <v:shape style="position:absolute;left:3277;top:5684;width:5;height:3" coordorigin="3277,5684" coordsize="5,3" path="m3277,5684l3278,5686,3279,5687,3281,5687,3282,5686,3277,5684xe" filled="true" fillcolor="#000000" stroked="false">
                <v:path arrowok="t"/>
                <v:fill type="solid"/>
              </v:shape>
            </v:group>
            <v:group style="position:absolute;left:2274;top:5253;width:7095;height:2" coordorigin="2274,5253" coordsize="7095,2">
              <v:shape style="position:absolute;left:2274;top:5253;width:7095;height:2" coordorigin="2274,5253" coordsize="7095,0" path="m2274,5253l9369,5253e" filled="false" stroked="true" strokeweight=".413pt" strokecolor="#000000">
                <v:path arrowok="t"/>
              </v:shape>
            </v:group>
            <v:group style="position:absolute;left:2274;top:5934;width:7095;height:2" coordorigin="2274,5934" coordsize="7095,2">
              <v:shape style="position:absolute;left:2274;top:5934;width:7095;height:2" coordorigin="2274,5934" coordsize="7095,0" path="m2274,5934l9369,5934e" filled="false" stroked="true" strokeweight="1.038pt" strokecolor="#dfdfdf">
                <v:path arrowok="t"/>
              </v:shape>
            </v:group>
            <v:group style="position:absolute;left:2309;top:5943;width:2;height:773" coordorigin="2309,5943" coordsize="2,773">
              <v:shape style="position:absolute;left:2309;top:5943;width:2;height:773" coordorigin="2309,5943" coordsize="0,773" path="m2309,5943l2309,6716e" filled="false" stroked="true" strokeweight="3.696pt" strokecolor="#dfdfdf">
                <v:path arrowok="t"/>
              </v:shape>
            </v:group>
            <v:group style="position:absolute;left:3900;top:5943;width:2;height:773" coordorigin="3900,5943" coordsize="2,773">
              <v:shape style="position:absolute;left:3900;top:5943;width:2;height:773" coordorigin="3900,5943" coordsize="0,773" path="m3900,5943l3900,6716e" filled="false" stroked="true" strokeweight="3.696pt" strokecolor="#dfdfdf">
                <v:path arrowok="t"/>
              </v:shape>
            </v:group>
            <v:group style="position:absolute;left:2270;top:6725;width:7102;height:2" coordorigin="2270,6725" coordsize="7102,2">
              <v:shape style="position:absolute;left:2270;top:6725;width:7102;height:2" coordorigin="2270,6725" coordsize="7102,0" path="m2270,6725l9372,6725e" filled="false" stroked="true" strokeweight="1.038pt" strokecolor="#dfdfdf">
                <v:path arrowok="t"/>
              </v:shape>
            </v:group>
            <v:group style="position:absolute;left:2345;top:5943;width:1519;height:773" coordorigin="2345,5943" coordsize="1519,773">
              <v:shape style="position:absolute;left:2345;top:5943;width:1519;height:773" coordorigin="2345,5943" coordsize="1519,773" path="m2345,6716l3864,6716,3864,5943,2345,5943,2345,6716xe" filled="true" fillcolor="#dfdfdf" stroked="false">
                <v:path arrowok="t"/>
                <v:fill type="solid"/>
              </v:shape>
              <v:shape style="position:absolute;left:3941;top:5923;width:3657;height:812" type="#_x0000_t75" stroked="false">
                <v:imagedata r:id="rId69" o:title=""/>
              </v:shape>
            </v:group>
            <v:group style="position:absolute;left:7603;top:5924;width:1764;height:255" coordorigin="7603,5924" coordsize="1764,255">
              <v:shape style="position:absolute;left:7603;top:5924;width:1764;height:255" coordorigin="7603,5924" coordsize="1764,255" path="m7603,6179l9367,6179,9367,5924,7603,5924,7603,6179xe" filled="true" fillcolor="#dfdfdf" stroked="false">
                <v:path arrowok="t"/>
                <v:fill type="solid"/>
              </v:shape>
            </v:group>
            <v:group style="position:absolute;left:7639;top:6179;width:2;height:300" coordorigin="7639,6179" coordsize="2,300">
              <v:shape style="position:absolute;left:7639;top:6179;width:2;height:300" coordorigin="7639,6179" coordsize="0,300" path="m7639,6179l7639,6479e" filled="false" stroked="true" strokeweight="3.696pt" strokecolor="#dfdfdf">
                <v:path arrowok="t"/>
              </v:shape>
            </v:group>
            <v:group style="position:absolute;left:9332;top:6179;width:2;height:300" coordorigin="9332,6179" coordsize="2,300">
              <v:shape style="position:absolute;left:9332;top:6179;width:2;height:300" coordorigin="9332,6179" coordsize="0,300" path="m9332,6179l9332,6479e" filled="false" stroked="true" strokeweight="3.618pt" strokecolor="#dfdfdf">
                <v:path arrowok="t"/>
              </v:shape>
            </v:group>
            <v:group style="position:absolute;left:7603;top:6479;width:1764;height:255" coordorigin="7603,6479" coordsize="1764,255">
              <v:shape style="position:absolute;left:7603;top:6479;width:1764;height:255" coordorigin="7603,6479" coordsize="1764,255" path="m7603,6734l9367,6734,9367,6479,7603,6479,7603,6734xe" filled="true" fillcolor="#dfdfdf" stroked="false">
                <v:path arrowok="t"/>
                <v:fill type="solid"/>
              </v:shape>
            </v:group>
            <v:group style="position:absolute;left:7675;top:6179;width:1622;height:150" coordorigin="7675,6179" coordsize="1622,150">
              <v:shape style="position:absolute;left:7675;top:6179;width:1622;height:150" coordorigin="7675,6179" coordsize="1622,150" path="m7675,6329l9297,6329,9297,6179,7675,6179,7675,6329xe" filled="true" fillcolor="#dfdfdf" stroked="false">
                <v:path arrowok="t"/>
                <v:fill type="solid"/>
              </v:shape>
            </v:group>
            <v:group style="position:absolute;left:7675;top:6329;width:1622;height:150" coordorigin="7675,6329" coordsize="1622,150">
              <v:shape style="position:absolute;left:7675;top:6329;width:1622;height:150" coordorigin="7675,6329" coordsize="1622,150" path="m7675,6479l9297,6479,9297,6329,7675,6329,7675,6479xe" filled="true" fillcolor="#dfdfdf" stroked="false">
                <v:path arrowok="t"/>
                <v:fill type="solid"/>
              </v:shape>
            </v:group>
            <v:group style="position:absolute;left:2274;top:5921;width:7095;height:2" coordorigin="2274,5921" coordsize="7095,2">
              <v:shape style="position:absolute;left:2274;top:5921;width:7095;height:2" coordorigin="2274,5921" coordsize="7095,0" path="m2274,5921l9369,5921e" filled="false" stroked="true" strokeweight=".413pt" strokecolor="#000000">
                <v:path arrowok="t"/>
              </v:shape>
            </v:group>
            <v:group style="position:absolute;left:7600;top:5921;width:2;height:813" coordorigin="7600,5921" coordsize="2,813">
              <v:shape style="position:absolute;left:7600;top:5921;width:2;height:813" coordorigin="7600,5921" coordsize="0,813" path="m7600,5921l7600,6734e" filled="false" stroked="true" strokeweight=".413pt" strokecolor="#000000">
                <v:path arrowok="t"/>
              </v:shape>
            </v:group>
            <v:group style="position:absolute;left:2274;top:6737;width:7095;height:2" coordorigin="2274,6737" coordsize="7095,2">
              <v:shape style="position:absolute;left:2274;top:6737;width:7095;height:2" coordorigin="2274,6737" coordsize="7095,0" path="m2274,6737l9369,6737e" filled="false" stroked="true" strokeweight=".413pt" strokecolor="#000000">
                <v:path arrowok="t"/>
              </v:shape>
            </v:group>
            <v:group style="position:absolute;left:2274;top:7489;width:1662;height:244" coordorigin="2274,7489" coordsize="1662,244">
              <v:shape style="position:absolute;left:2274;top:7489;width:1662;height:244" coordorigin="2274,7489" coordsize="1662,244" path="m2274,7733l3936,7733,3936,7489,2274,7489,2274,7733xe" filled="true" fillcolor="#dfdfdf" stroked="false">
                <v:path arrowok="t"/>
                <v:fill type="solid"/>
              </v:shape>
            </v:group>
            <v:group style="position:absolute;left:2309;top:7733;width:2;height:150" coordorigin="2309,7733" coordsize="2,150">
              <v:shape style="position:absolute;left:2309;top:7733;width:2;height:150" coordorigin="2309,7733" coordsize="0,150" path="m2309,7733l2309,7883e" filled="false" stroked="true" strokeweight="3.696pt" strokecolor="#dfdfdf">
                <v:path arrowok="t"/>
              </v:shape>
            </v:group>
            <v:group style="position:absolute;left:3900;top:7733;width:2;height:150" coordorigin="3900,7733" coordsize="2,150">
              <v:shape style="position:absolute;left:3900;top:7733;width:2;height:150" coordorigin="3900,7733" coordsize="0,150" path="m3900,7733l3900,7883e" filled="false" stroked="true" strokeweight="3.696pt" strokecolor="#dfdfdf">
                <v:path arrowok="t"/>
              </v:shape>
            </v:group>
            <v:group style="position:absolute;left:2274;top:7883;width:1662;height:245" coordorigin="2274,7883" coordsize="1662,245">
              <v:shape style="position:absolute;left:2274;top:7883;width:1662;height:245" coordorigin="2274,7883" coordsize="1662,245" path="m2274,8128l3936,8128,3936,7883,2274,7883,2274,8128xe" filled="true" fillcolor="#dfdfdf" stroked="false">
                <v:path arrowok="t"/>
                <v:fill type="solid"/>
              </v:shape>
            </v:group>
            <v:group style="position:absolute;left:2345;top:7733;width:1519;height:150" coordorigin="2345,7733" coordsize="1519,150">
              <v:shape style="position:absolute;left:2345;top:7733;width:1519;height:150" coordorigin="2345,7733" coordsize="1519,150" path="m2345,7883l3864,7883,3864,7733,2345,7733,2345,7883xe" filled="true" fillcolor="#dfdfdf" stroked="false">
                <v:path arrowok="t"/>
                <v:fill type="solid"/>
              </v:shape>
            </v:group>
            <v:group style="position:absolute;left:3942;top:7489;width:1730;height:169" coordorigin="3942,7489" coordsize="1730,169">
              <v:shape style="position:absolute;left:3942;top:7489;width:1730;height:169" coordorigin="3942,7489" coordsize="1730,169" path="m3942,7658l5672,7658,5672,7489,3942,7489,3942,7658xe" filled="true" fillcolor="#dfdfdf" stroked="false">
                <v:path arrowok="t"/>
                <v:fill type="solid"/>
              </v:shape>
            </v:group>
            <v:group style="position:absolute;left:3978;top:7658;width:2;height:301" coordorigin="3978,7658" coordsize="2,301">
              <v:shape style="position:absolute;left:3978;top:7658;width:2;height:301" coordorigin="3978,7658" coordsize="0,301" path="m3978,7658l3978,7959e" filled="false" stroked="true" strokeweight="3.696pt" strokecolor="#dfdfdf">
                <v:path arrowok="t"/>
              </v:shape>
            </v:group>
            <v:group style="position:absolute;left:5636;top:7658;width:2;height:301" coordorigin="5636,7658" coordsize="2,301">
              <v:shape style="position:absolute;left:5636;top:7658;width:2;height:301" coordorigin="5636,7658" coordsize="0,301" path="m5636,7658l5636,7959e" filled="false" stroked="true" strokeweight="3.696pt" strokecolor="#dfdfdf">
                <v:path arrowok="t"/>
              </v:shape>
            </v:group>
            <v:group style="position:absolute;left:3942;top:7959;width:1730;height:169" coordorigin="3942,7959" coordsize="1730,169">
              <v:shape style="position:absolute;left:3942;top:7959;width:1730;height:169" coordorigin="3942,7959" coordsize="1730,169" path="m3942,8128l5672,8128,5672,7959,3942,7959,3942,8128xe" filled="true" fillcolor="#dfdfdf" stroked="false">
                <v:path arrowok="t"/>
                <v:fill type="solid"/>
              </v:shape>
            </v:group>
            <v:group style="position:absolute;left:4014;top:7658;width:1586;height:150" coordorigin="4014,7658" coordsize="1586,150">
              <v:shape style="position:absolute;left:4014;top:7658;width:1586;height:150" coordorigin="4014,7658" coordsize="1586,150" path="m4014,7808l5600,7808,5600,7658,4014,7658,4014,7808xe" filled="true" fillcolor="#dfdfdf" stroked="false">
                <v:path arrowok="t"/>
                <v:fill type="solid"/>
              </v:shape>
            </v:group>
            <v:group style="position:absolute;left:4014;top:7808;width:1586;height:151" coordorigin="4014,7808" coordsize="1586,151">
              <v:shape style="position:absolute;left:4014;top:7808;width:1586;height:151" coordorigin="4014,7808" coordsize="1586,151" path="m4014,7959l5600,7959,5600,7808,4014,7808,4014,7959xe" filled="true" fillcolor="#dfdfdf" stroked="false">
                <v:path arrowok="t"/>
                <v:fill type="solid"/>
              </v:shape>
            </v:group>
            <v:group style="position:absolute;left:5678;top:7489;width:1930;height:94" coordorigin="5678,7489" coordsize="1930,94">
              <v:shape style="position:absolute;left:5678;top:7489;width:1930;height:94" coordorigin="5678,7489" coordsize="1930,94" path="m5678,7583l7608,7583,7608,7489,5678,7489,5678,7583xe" filled="true" fillcolor="#dfdfdf" stroked="false">
                <v:path arrowok="t"/>
                <v:fill type="solid"/>
              </v:shape>
            </v:group>
            <v:group style="position:absolute;left:5714;top:7583;width:2;height:451" coordorigin="5714,7583" coordsize="2,451">
              <v:shape style="position:absolute;left:5714;top:7583;width:2;height:451" coordorigin="5714,7583" coordsize="0,451" path="m5714,7583l5714,8034e" filled="false" stroked="true" strokeweight="3.696pt" strokecolor="#dfdfdf">
                <v:path arrowok="t"/>
              </v:shape>
            </v:group>
            <v:group style="position:absolute;left:7573;top:7583;width:2;height:451" coordorigin="7573,7583" coordsize="2,451">
              <v:shape style="position:absolute;left:7573;top:7583;width:2;height:451" coordorigin="7573,7583" coordsize="0,451" path="m7573,7583l7573,8034e" filled="false" stroked="true" strokeweight="3.618pt" strokecolor="#dfdfdf">
                <v:path arrowok="t"/>
              </v:shape>
            </v:group>
            <v:group style="position:absolute;left:5678;top:8034;width:1930;height:94" coordorigin="5678,8034" coordsize="1930,94">
              <v:shape style="position:absolute;left:5678;top:8034;width:1930;height:94" coordorigin="5678,8034" coordsize="1930,94" path="m5678,8128l7608,8128,7608,8034,5678,8034,5678,8128xe" filled="true" fillcolor="#dfdfdf" stroked="false">
                <v:path arrowok="t"/>
                <v:fill type="solid"/>
              </v:shape>
            </v:group>
            <v:group style="position:absolute;left:5750;top:7583;width:1788;height:150" coordorigin="5750,7583" coordsize="1788,150">
              <v:shape style="position:absolute;left:5750;top:7583;width:1788;height:150" coordorigin="5750,7583" coordsize="1788,150" path="m5750,7733l7538,7733,7538,7583,5750,7583,5750,7733xe" filled="true" fillcolor="#dfdfdf" stroked="false">
                <v:path arrowok="t"/>
                <v:fill type="solid"/>
              </v:shape>
            </v:group>
            <v:group style="position:absolute;left:5750;top:7733;width:1788;height:150" coordorigin="5750,7733" coordsize="1788,150">
              <v:shape style="position:absolute;left:5750;top:7733;width:1788;height:150" coordorigin="5750,7733" coordsize="1788,150" path="m5750,7883l7538,7883,7538,7733,5750,7733,5750,7883xe" filled="true" fillcolor="#dfdfdf" stroked="false">
                <v:path arrowok="t"/>
                <v:fill type="solid"/>
              </v:shape>
            </v:group>
            <v:group style="position:absolute;left:5750;top:7883;width:1788;height:151" coordorigin="5750,7883" coordsize="1788,151">
              <v:shape style="position:absolute;left:5750;top:7883;width:1788;height:151" coordorigin="5750,7883" coordsize="1788,151" path="m5750,8034l7538,8034,7538,7883,5750,7883,5750,8034xe" filled="true" fillcolor="#dfdfdf" stroked="false">
                <v:path arrowok="t"/>
                <v:fill type="solid"/>
              </v:shape>
            </v:group>
            <v:group style="position:absolute;left:2274;top:7499;width:7095;height:2" coordorigin="2274,7499" coordsize="7095,2">
              <v:shape style="position:absolute;left:2274;top:7499;width:7095;height:2" coordorigin="2274,7499" coordsize="7095,0" path="m2274,7499l9369,7499e" filled="false" stroked="true" strokeweight="1.038pt" strokecolor="#dfdfdf">
                <v:path arrowok="t"/>
              </v:shape>
            </v:group>
            <v:group style="position:absolute;left:7651;top:7508;width:2;height:601" coordorigin="7651,7508" coordsize="2,601">
              <v:shape style="position:absolute;left:7651;top:7508;width:2;height:601" coordorigin="7651,7508" coordsize="0,601" path="m7651,7508l7651,8109e" filled="false" stroked="true" strokeweight="3.618pt" strokecolor="#dfdfdf">
                <v:path arrowok="t"/>
              </v:shape>
            </v:group>
            <v:group style="position:absolute;left:9332;top:7508;width:2;height:601" coordorigin="9332,7508" coordsize="2,601">
              <v:shape style="position:absolute;left:9332;top:7508;width:2;height:601" coordorigin="9332,7508" coordsize="0,601" path="m9332,7508l9332,8109e" filled="false" stroked="true" strokeweight="3.618pt" strokecolor="#dfdfdf">
                <v:path arrowok="t"/>
              </v:shape>
            </v:group>
            <v:group style="position:absolute;left:2270;top:8118;width:7102;height:2" coordorigin="2270,8118" coordsize="7102,2">
              <v:shape style="position:absolute;left:2270;top:8118;width:7102;height:2" coordorigin="2270,8118" coordsize="7102,0" path="m2270,8118l9372,8118e" filled="false" stroked="true" strokeweight="1.038pt" strokecolor="#dfdfdf">
                <v:path arrowok="t"/>
              </v:shape>
            </v:group>
            <v:group style="position:absolute;left:7686;top:7508;width:1611;height:150" coordorigin="7686,7508" coordsize="1611,150">
              <v:shape style="position:absolute;left:7686;top:7508;width:1611;height:150" coordorigin="7686,7508" coordsize="1611,150" path="m7686,7658l9297,7658,9297,7508,7686,7508,7686,7658xe" filled="true" fillcolor="#dfdfdf" stroked="false">
                <v:path arrowok="t"/>
                <v:fill type="solid"/>
              </v:shape>
            </v:group>
            <v:group style="position:absolute;left:7686;top:7658;width:1611;height:150" coordorigin="7686,7658" coordsize="1611,150">
              <v:shape style="position:absolute;left:7686;top:7658;width:1611;height:150" coordorigin="7686,7658" coordsize="1611,150" path="m7686,7808l9297,7808,9297,7658,7686,7658,7686,7808xe" filled="true" fillcolor="#dfdfdf" stroked="false">
                <v:path arrowok="t"/>
                <v:fill type="solid"/>
              </v:shape>
            </v:group>
            <v:group style="position:absolute;left:7686;top:7808;width:1611;height:151" coordorigin="7686,7808" coordsize="1611,151">
              <v:shape style="position:absolute;left:7686;top:7808;width:1611;height:151" coordorigin="7686,7808" coordsize="1611,151" path="m7686,7959l9297,7959,9297,7808,7686,7808,7686,7959xe" filled="true" fillcolor="#dfdfdf" stroked="false">
                <v:path arrowok="t"/>
                <v:fill type="solid"/>
              </v:shape>
            </v:group>
            <v:group style="position:absolute;left:7686;top:7959;width:1611;height:150" coordorigin="7686,7959" coordsize="1611,150">
              <v:shape style="position:absolute;left:7686;top:7959;width:1611;height:150" coordorigin="7686,7959" coordsize="1611,150" path="m7686,8109l9297,8109,9297,7959,7686,7959,7686,8109xe" filled="true" fillcolor="#dfdfdf" stroked="false">
                <v:path arrowok="t"/>
                <v:fill type="solid"/>
              </v:shape>
            </v:group>
            <v:group style="position:absolute;left:2274;top:7486;width:7095;height:2" coordorigin="2274,7486" coordsize="7095,2">
              <v:shape style="position:absolute;left:2274;top:7486;width:7095;height:2" coordorigin="2274,7486" coordsize="7095,0" path="m2274,7486l9369,7486e" filled="false" stroked="true" strokeweight=".413pt" strokecolor="#000000">
                <v:path arrowok="t"/>
              </v:shape>
            </v:group>
            <v:group style="position:absolute;left:5675;top:7486;width:2;height:4490" coordorigin="5675,7486" coordsize="2,4490">
              <v:shape style="position:absolute;left:5675;top:7486;width:2;height:4490" coordorigin="5675,7486" coordsize="0,4490" path="m5675,7486l5675,11976e" filled="false" stroked="true" strokeweight=".413pt" strokecolor="#000000">
                <v:path arrowok="t"/>
              </v:shape>
            </v:group>
            <v:group style="position:absolute;left:7613;top:7486;width:2;height:3905" coordorigin="7613,7486" coordsize="2,3905">
              <v:shape style="position:absolute;left:7613;top:7486;width:2;height:3905" coordorigin="7613,7486" coordsize="0,3905" path="m7613,7486l7613,11391e" filled="false" stroked="true" strokeweight=".413pt" strokecolor="#000000">
                <v:path arrowok="t"/>
              </v:shape>
              <v:shape style="position:absolute;left:3259;top:8308;width:509;height:541" type="#_x0000_t75" stroked="false">
                <v:imagedata r:id="rId70" o:title=""/>
              </v:shape>
              <v:shape style="position:absolute;left:7042;top:8261;width:492;height:632" type="#_x0000_t75" stroked="false">
                <v:imagedata r:id="rId71" o:title=""/>
              </v:shape>
            </v:group>
            <v:group style="position:absolute;left:2274;top:8131;width:7095;height:2" coordorigin="2274,8131" coordsize="7095,2">
              <v:shape style="position:absolute;left:2274;top:8131;width:7095;height:2" coordorigin="2274,8131" coordsize="7095,0" path="m2274,8131l9369,8131e" filled="false" stroked="true" strokeweight=".413pt" strokecolor="#000000">
                <v:path arrowok="t"/>
              </v:shape>
              <v:shape style="position:absolute;left:2242;top:9033;width:3431;height:631" type="#_x0000_t75" stroked="false">
                <v:imagedata r:id="rId72" o:title=""/>
              </v:shape>
            </v:group>
            <v:group style="position:absolute;left:5678;top:9079;width:1171;height:2" coordorigin="5678,9079" coordsize="1171,2">
              <v:shape style="position:absolute;left:5678;top:9079;width:1171;height:2" coordorigin="5678,9079" coordsize="1171,0" path="m5678,9079l6849,9079e" filled="false" stroked="true" strokeweight="4.556pt" strokecolor="#dfdfdf">
                <v:path arrowok="t"/>
              </v:shape>
            </v:group>
            <v:group style="position:absolute;left:5714;top:9124;width:2;height:448" coordorigin="5714,9124" coordsize="2,448">
              <v:shape style="position:absolute;left:5714;top:9124;width:2;height:448" coordorigin="5714,9124" coordsize="0,448" path="m5714,9124l5714,9572e" filled="false" stroked="true" strokeweight="3.696pt" strokecolor="#dfdfdf">
                <v:path arrowok="t"/>
              </v:shape>
            </v:group>
            <v:group style="position:absolute;left:6812;top:9124;width:2;height:448" coordorigin="6812,9124" coordsize="2,448">
              <v:shape style="position:absolute;left:6812;top:9124;width:2;height:448" coordorigin="6812,9124" coordsize="0,448" path="m6812,9124l6812,9572e" filled="false" stroked="true" strokeweight="3.852pt" strokecolor="#dfdfdf">
                <v:path arrowok="t"/>
              </v:shape>
            </v:group>
            <v:group style="position:absolute;left:5678;top:9572;width:1171;height:91" coordorigin="5678,9572" coordsize="1171,91">
              <v:shape style="position:absolute;left:5678;top:9572;width:1171;height:91" coordorigin="5678,9572" coordsize="1171,91" path="m5678,9663l6849,9663,6849,9572,5678,9572,5678,9663xe" filled="true" fillcolor="#dfdfdf" stroked="false">
                <v:path arrowok="t"/>
                <v:fill type="solid"/>
              </v:shape>
            </v:group>
            <v:group style="position:absolute;left:5750;top:9124;width:1024;height:150" coordorigin="5750,9124" coordsize="1024,150">
              <v:shape style="position:absolute;left:5750;top:9124;width:1024;height:150" coordorigin="5750,9124" coordsize="1024,150" path="m5750,9274l6774,9274,6774,9124,5750,9124,5750,9274xe" filled="true" fillcolor="#dfdfdf" stroked="false">
                <v:path arrowok="t"/>
                <v:fill type="solid"/>
              </v:shape>
            </v:group>
            <v:group style="position:absolute;left:5750;top:9274;width:1024;height:148" coordorigin="5750,9274" coordsize="1024,148">
              <v:shape style="position:absolute;left:5750;top:9274;width:1024;height:148" coordorigin="5750,9274" coordsize="1024,148" path="m5750,9422l6774,9422,6774,9274,5750,9274,5750,9422xe" filled="true" fillcolor="#dfdfdf" stroked="false">
                <v:path arrowok="t"/>
                <v:fill type="solid"/>
              </v:shape>
            </v:group>
            <v:group style="position:absolute;left:5750;top:9422;width:1024;height:150" coordorigin="5750,9422" coordsize="1024,150">
              <v:shape style="position:absolute;left:5750;top:9422;width:1024;height:150" coordorigin="5750,9422" coordsize="1024,150" path="m5750,9572l6774,9572,6774,9422,5750,9422,5750,9572xe" filled="true" fillcolor="#dfdfdf" stroked="false">
                <v:path arrowok="t"/>
                <v:fill type="solid"/>
              </v:shape>
            </v:group>
            <v:group style="position:absolute;left:2274;top:9043;width:7095;height:2" coordorigin="2274,9043" coordsize="7095,2">
              <v:shape style="position:absolute;left:2274;top:9043;width:7095;height:2" coordorigin="2274,9043" coordsize="7095,0" path="m2274,9043l9369,9043e" filled="false" stroked="true" strokeweight="1.116pt" strokecolor="#dfdfdf">
                <v:path arrowok="t"/>
              </v:shape>
            </v:group>
            <v:group style="position:absolute;left:6887;top:9053;width:2;height:591" coordorigin="6887,9053" coordsize="2,591">
              <v:shape style="position:absolute;left:6887;top:9053;width:2;height:591" coordorigin="6887,9053" coordsize="0,591" path="m6887,9053l6887,9644e" filled="false" stroked="true" strokeweight="3.852pt" strokecolor="#dfdfdf">
                <v:path arrowok="t"/>
              </v:shape>
            </v:group>
            <v:group style="position:absolute;left:7573;top:9053;width:2;height:591" coordorigin="7573,9053" coordsize="2,591">
              <v:shape style="position:absolute;left:7573;top:9053;width:2;height:591" coordorigin="7573,9053" coordsize="0,591" path="m7573,9053l7573,9644e" filled="false" stroked="true" strokeweight="3.618pt" strokecolor="#dfdfdf">
                <v:path arrowok="t"/>
              </v:shape>
            </v:group>
            <v:group style="position:absolute;left:2270;top:9654;width:7102;height:2" coordorigin="2270,9654" coordsize="7102,2">
              <v:shape style="position:absolute;left:2270;top:9654;width:7102;height:2" coordorigin="2270,9654" coordsize="7102,0" path="m2270,9654l9372,9654e" filled="false" stroked="true" strokeweight="1.038pt" strokecolor="#dfdfdf">
                <v:path arrowok="t"/>
              </v:shape>
            </v:group>
            <v:group style="position:absolute;left:6924;top:9053;width:614;height:591" coordorigin="6924,9053" coordsize="614,591">
              <v:shape style="position:absolute;left:6924;top:9053;width:614;height:591" coordorigin="6924,9053" coordsize="614,591" path="m6924,9644l7538,9644,7538,9053,6924,9053,6924,9644xe" filled="true" fillcolor="#dfdfdf" stroked="false">
                <v:path arrowok="t"/>
                <v:fill type="solid"/>
              </v:shape>
              <v:shape style="position:absolute;left:6994;top:9052;width:471;height:591" type="#_x0000_t75" stroked="false">
                <v:imagedata r:id="rId73" o:title=""/>
              </v:shape>
            </v:group>
            <v:group style="position:absolute;left:7616;top:9034;width:1751;height:104" coordorigin="7616,9034" coordsize="1751,104">
              <v:shape style="position:absolute;left:7616;top:9034;width:1751;height:104" coordorigin="7616,9034" coordsize="1751,104" path="m7616,9138l9367,9138,9367,9034,7616,9034,7616,9138xe" filled="true" fillcolor="#dfdfdf" stroked="false">
                <v:path arrowok="t"/>
                <v:fill type="solid"/>
              </v:shape>
            </v:group>
            <v:group style="position:absolute;left:7651;top:9138;width:2;height:420" coordorigin="7651,9138" coordsize="2,420">
              <v:shape style="position:absolute;left:7651;top:9138;width:2;height:420" coordorigin="7651,9138" coordsize="0,420" path="m7651,9138l7651,9558e" filled="false" stroked="true" strokeweight="3.618pt" strokecolor="#dfdfdf">
                <v:path arrowok="t"/>
              </v:shape>
            </v:group>
            <v:group style="position:absolute;left:9332;top:9138;width:2;height:420" coordorigin="9332,9138" coordsize="2,420">
              <v:shape style="position:absolute;left:9332;top:9138;width:2;height:420" coordorigin="9332,9138" coordsize="0,420" path="m9332,9138l9332,9558e" filled="false" stroked="true" strokeweight="3.618pt" strokecolor="#dfdfdf">
                <v:path arrowok="t"/>
              </v:shape>
            </v:group>
            <v:group style="position:absolute;left:7616;top:9558;width:1751;height:105" coordorigin="7616,9558" coordsize="1751,105">
              <v:shape style="position:absolute;left:7616;top:9558;width:1751;height:105" coordorigin="7616,9558" coordsize="1751,105" path="m7616,9663l9367,9663,9367,9558,7616,9558,7616,9663xe" filled="true" fillcolor="#dfdfdf" stroked="false">
                <v:path arrowok="t"/>
                <v:fill type="solid"/>
              </v:shape>
            </v:group>
            <v:group style="position:absolute;left:7686;top:9138;width:1611;height:150" coordorigin="7686,9138" coordsize="1611,150">
              <v:shape style="position:absolute;left:7686;top:9138;width:1611;height:150" coordorigin="7686,9138" coordsize="1611,150" path="m7686,9288l9297,9288,9297,9138,7686,9138,7686,9288xe" filled="true" fillcolor="#dfdfdf" stroked="false">
                <v:path arrowok="t"/>
                <v:fill type="solid"/>
              </v:shape>
            </v:group>
            <v:group style="position:absolute;left:7686;top:9288;width:1611;height:134" coordorigin="7686,9288" coordsize="1611,134">
              <v:shape style="position:absolute;left:7686;top:9288;width:1611;height:134" coordorigin="7686,9288" coordsize="1611,134" path="m7686,9422l9297,9422,9297,9288,7686,9288,7686,9422xe" filled="true" fillcolor="#dfdfdf" stroked="false">
                <v:path arrowok="t"/>
                <v:fill type="solid"/>
              </v:shape>
            </v:group>
            <v:group style="position:absolute;left:7686;top:9422;width:1611;height:136" coordorigin="7686,9422" coordsize="1611,136">
              <v:shape style="position:absolute;left:7686;top:9422;width:1611;height:136" coordorigin="7686,9422" coordsize="1611,136" path="m7686,9558l9297,9558,9297,9422,7686,9422,7686,9558xe" filled="true" fillcolor="#dfdfdf" stroked="false">
                <v:path arrowok="t"/>
                <v:fill type="solid"/>
              </v:shape>
            </v:group>
            <v:group style="position:absolute;left:2274;top:9030;width:7095;height:2" coordorigin="2274,9030" coordsize="7095,2">
              <v:shape style="position:absolute;left:2274;top:9030;width:7095;height:2" coordorigin="2274,9030" coordsize="7095,0" path="m2274,9030l9369,9030e" filled="false" stroked="true" strokeweight=".413pt" strokecolor="#000000">
                <v:path arrowok="t"/>
              </v:shape>
            </v:group>
            <v:group style="position:absolute;left:3542;top:10037;width:67;height:88" coordorigin="3542,10037" coordsize="67,88">
              <v:shape style="position:absolute;left:3542;top:10037;width:67;height:88" coordorigin="3542,10037" coordsize="67,88" path="m3603,10037l3542,10119,3548,10125,3609,10043,3603,10037xe" filled="true" fillcolor="#0074e8" stroked="false">
                <v:path arrowok="t"/>
                <v:fill type="solid"/>
              </v:shape>
            </v:group>
            <v:group style="position:absolute;left:3434;top:9994;width:98;height:68" coordorigin="3434,9994" coordsize="98,68">
              <v:shape style="position:absolute;left:3434;top:9994;width:98;height:68" coordorigin="3434,9994" coordsize="98,68" path="m3529,9994l3434,10055,3439,10062,3532,10002,3529,9994xe" filled="true" fillcolor="#0074e8" stroked="false">
                <v:path arrowok="t"/>
                <v:fill type="solid"/>
              </v:shape>
            </v:group>
            <v:group style="position:absolute;left:3432;top:9805;width:197;height:61" coordorigin="3432,9805" coordsize="197,61">
              <v:shape style="position:absolute;left:3432;top:9805;width:197;height:61" coordorigin="3432,9805" coordsize="197,61" path="m3439,9805l3432,9813,3622,9866,3629,9858,3439,9805xe" filled="true" fillcolor="#0074e8" stroked="false">
                <v:path arrowok="t"/>
                <v:fill type="solid"/>
              </v:shape>
            </v:group>
            <v:group style="position:absolute;left:3537;top:9688;width:98;height:100" coordorigin="3537,9688" coordsize="98,100">
              <v:shape style="position:absolute;left:3537;top:9688;width:98;height:100" coordorigin="3537,9688" coordsize="98,100" path="m3542,9688l3537,9694,3630,9788,3635,9782,3542,9688xe" filled="true" fillcolor="#0074e8" stroked="false">
                <v:path arrowok="t"/>
                <v:fill type="solid"/>
              </v:shape>
            </v:group>
            <v:group style="position:absolute;left:3751;top:9725;width:97;height:378" coordorigin="3751,9725" coordsize="97,378">
              <v:shape style="position:absolute;left:3751;top:9725;width:97;height:378" coordorigin="3751,9725" coordsize="97,378" path="m3751,10103l3848,10103,3848,9725,3751,9725,3751,10103xe" filled="true" fillcolor="#b1b1b1" stroked="false">
                <v:path arrowok="t"/>
                <v:fill type="solid"/>
              </v:shape>
            </v:group>
            <v:group style="position:absolute;left:3751;top:9725;width:97;height:378" coordorigin="3751,9725" coordsize="97,378">
              <v:shape style="position:absolute;left:3751;top:9725;width:97;height:378" coordorigin="3751,9725" coordsize="97,378" path="m3751,10103l3848,10103,3848,9725,3751,9725,3751,10103xe" filled="false" stroked="true" strokeweight=".140pt" strokecolor="#000000">
                <v:path arrowok="t"/>
              </v:shape>
            </v:group>
            <v:group style="position:absolute;left:3730;top:9778;width:2;height:273" coordorigin="3730,9778" coordsize="2,273">
              <v:shape style="position:absolute;left:3730;top:9778;width:2;height:273" coordorigin="3730,9778" coordsize="0,273" path="m3730,9778l3730,10051e" filled="false" stroked="true" strokeweight="1.085pt" strokecolor="#808080">
                <v:path arrowok="t"/>
              </v:shape>
            </v:group>
            <v:group style="position:absolute;left:3730;top:9777;width:2;height:275" coordorigin="3730,9777" coordsize="2,275">
              <v:shape style="position:absolute;left:3730;top:9777;width:2;height:275" coordorigin="3730,9777" coordsize="0,275" path="m3730,9777l3730,10052e" filled="false" stroked="true" strokeweight="1.178pt" strokecolor="#000000">
                <v:path arrowok="t"/>
              </v:shape>
            </v:group>
            <v:group style="position:absolute;left:3558;top:9803;width:169;height:250" coordorigin="3558,9803" coordsize="169,250">
              <v:shape style="position:absolute;left:3558;top:9803;width:169;height:250" coordorigin="3558,9803" coordsize="169,250" path="m3727,9803l3558,9865,3558,9990,3727,10053,3727,9803xe" filled="true" fillcolor="#0000ff" stroked="false">
                <v:path arrowok="t"/>
                <v:fill type="solid"/>
              </v:shape>
            </v:group>
            <v:group style="position:absolute;left:3558;top:9803;width:169;height:250" coordorigin="3558,9803" coordsize="169,250">
              <v:shape style="position:absolute;left:3558;top:9803;width:169;height:250" coordorigin="3558,9803" coordsize="169,250" path="m3727,9803l3558,9865,3558,9990,3727,10053,3727,9803xe" filled="false" stroked="true" strokeweight=".140pt" strokecolor="#000000">
                <v:path arrowok="t"/>
              </v:shape>
            </v:group>
            <v:group style="position:absolute;left:3589;top:9911;width:123;height:36" coordorigin="3589,9911" coordsize="123,36">
              <v:shape style="position:absolute;left:3589;top:9911;width:123;height:36" coordorigin="3589,9911" coordsize="123,36" path="m3650,9911l3589,9928,3650,9947,3712,9928,3650,9911xe" filled="true" fillcolor="#ffffff" stroked="false">
                <v:path arrowok="t"/>
                <v:fill type="solid"/>
              </v:shape>
            </v:group>
            <v:group style="position:absolute;left:3589;top:9911;width:123;height:36" coordorigin="3589,9911" coordsize="123,36">
              <v:shape style="position:absolute;left:3589;top:9911;width:123;height:36" coordorigin="3589,9911" coordsize="123,36" path="m3650,9911l3589,9928,3650,9947,3712,9928,3650,9911xe" filled="false" stroked="true" strokeweight=".140pt" strokecolor="#000000">
                <v:path arrowok="t"/>
              </v:shape>
            </v:group>
            <v:group style="position:absolute;left:3635;top:9688;width:44;height:101" coordorigin="3635,9688" coordsize="44,101">
              <v:shape style="position:absolute;left:3635;top:9688;width:44;height:101" coordorigin="3635,9688" coordsize="44,101" path="m3642,9688l3635,9692,3671,9789,3679,9786,3642,9688xe" filled="true" fillcolor="#0074e8" stroked="false">
                <v:path arrowok="t"/>
                <v:fill type="solid"/>
              </v:shape>
            </v:group>
            <v:group style="position:absolute;left:3650;top:10047;width:31;height:105" coordorigin="3650,10047" coordsize="31,105">
              <v:shape style="position:absolute;left:3650;top:10047;width:31;height:105" coordorigin="3650,10047" coordsize="31,105" path="m3673,10047l3650,10150,3656,10152,3681,10049,3673,10047xe" filled="true" fillcolor="#0074e8" stroked="false">
                <v:path arrowok="t"/>
                <v:fill type="solid"/>
              </v:shape>
            </v:group>
            <v:group style="position:absolute;left:2274;top:9666;width:7095;height:2" coordorigin="2274,9666" coordsize="7095,2">
              <v:shape style="position:absolute;left:2274;top:9666;width:7095;height:2" coordorigin="2274,9666" coordsize="7095,0" path="m2274,9666l9369,9666e" filled="false" stroked="true" strokeweight=".413pt" strokecolor="#000000">
                <v:path arrowok="t"/>
              </v:shape>
            </v:group>
            <v:group style="position:absolute;left:2274;top:10187;width:764;height:295" coordorigin="2274,10187" coordsize="764,295">
              <v:shape style="position:absolute;left:2274;top:10187;width:764;height:295" coordorigin="2274,10187" coordsize="764,295" path="m2274,10482l3038,10482,3038,10187,2274,10187,2274,10482xe" filled="true" fillcolor="#dfdfdf" stroked="false">
                <v:path arrowok="t"/>
                <v:fill type="solid"/>
              </v:shape>
            </v:group>
            <v:group style="position:absolute;left:2309;top:10482;width:2;height:301" coordorigin="2309,10482" coordsize="2,301">
              <v:shape style="position:absolute;left:2309;top:10482;width:2;height:301" coordorigin="2309,10482" coordsize="0,301" path="m2309,10482l2309,10783e" filled="false" stroked="true" strokeweight="3.696pt" strokecolor="#dfdfdf">
                <v:path arrowok="t"/>
              </v:shape>
            </v:group>
            <v:group style="position:absolute;left:3001;top:10482;width:2;height:301" coordorigin="3001,10482" coordsize="2,301">
              <v:shape style="position:absolute;left:3001;top:10482;width:2;height:301" coordorigin="3001,10482" coordsize="0,301" path="m3001,10482l3001,10783e" filled="false" stroked="true" strokeweight="3.852pt" strokecolor="#dfdfdf">
                <v:path arrowok="t"/>
              </v:shape>
            </v:group>
            <v:group style="position:absolute;left:2274;top:10783;width:764;height:295" coordorigin="2274,10783" coordsize="764,295">
              <v:shape style="position:absolute;left:2274;top:10783;width:764;height:295" coordorigin="2274,10783" coordsize="764,295" path="m2274,11078l3038,11078,3038,10783,2274,10783,2274,11078xe" filled="true" fillcolor="#dfdfdf" stroked="false">
                <v:path arrowok="t"/>
                <v:fill type="solid"/>
              </v:shape>
            </v:group>
            <v:group style="position:absolute;left:2345;top:10482;width:618;height:151" coordorigin="2345,10482" coordsize="618,151">
              <v:shape style="position:absolute;left:2345;top:10482;width:618;height:151" coordorigin="2345,10482" coordsize="618,151" path="m2345,10633l2963,10633,2963,10482,2345,10482,2345,10633xe" filled="true" fillcolor="#dfdfdf" stroked="false">
                <v:path arrowok="t"/>
                <v:fill type="solid"/>
              </v:shape>
            </v:group>
            <v:group style="position:absolute;left:2345;top:10633;width:618;height:150" coordorigin="2345,10633" coordsize="618,150">
              <v:shape style="position:absolute;left:2345;top:10633;width:618;height:150" coordorigin="2345,10633" coordsize="618,150" path="m2345,10783l2963,10783,2963,10633,2345,10633,2345,10783xe" filled="true" fillcolor="#dfdfdf" stroked="false">
                <v:path arrowok="t"/>
                <v:fill type="solid"/>
              </v:shape>
            </v:group>
            <v:group style="position:absolute;left:2274;top:10196;width:7095;height:2" coordorigin="2274,10196" coordsize="7095,2">
              <v:shape style="position:absolute;left:2274;top:10196;width:7095;height:2" coordorigin="2274,10196" coordsize="7095,0" path="m2274,10196l9369,10196e" filled="false" stroked="true" strokeweight="1.038pt" strokecolor="#dfdfdf">
                <v:path arrowok="t"/>
              </v:shape>
            </v:group>
            <v:group style="position:absolute;left:3075;top:10206;width:2;height:853" coordorigin="3075,10206" coordsize="2,853">
              <v:shape style="position:absolute;left:3075;top:10206;width:2;height:853" coordorigin="3075,10206" coordsize="0,853" path="m3075,10206l3075,11059e" filled="false" stroked="true" strokeweight="3.774pt" strokecolor="#dfdfdf">
                <v:path arrowok="t"/>
              </v:shape>
            </v:group>
            <v:group style="position:absolute;left:3900;top:10206;width:2;height:853" coordorigin="3900,10206" coordsize="2,853">
              <v:shape style="position:absolute;left:3900;top:10206;width:2;height:853" coordorigin="3900,10206" coordsize="0,853" path="m3900,10206l3900,11059e" filled="false" stroked="true" strokeweight="3.696pt" strokecolor="#dfdfdf">
                <v:path arrowok="t"/>
              </v:shape>
            </v:group>
            <v:group style="position:absolute;left:2270;top:11069;width:7102;height:2" coordorigin="2270,11069" coordsize="7102,2">
              <v:shape style="position:absolute;left:2270;top:11069;width:7102;height:2" coordorigin="2270,11069" coordsize="7102,0" path="m2270,11069l9372,11069e" filled="false" stroked="true" strokeweight="1.038pt" strokecolor="#dfdfdf">
                <v:path arrowok="t"/>
              </v:shape>
            </v:group>
            <v:group style="position:absolute;left:3112;top:10206;width:752;height:853" coordorigin="3112,10206" coordsize="752,853">
              <v:shape style="position:absolute;left:3112;top:10206;width:752;height:853" coordorigin="3112,10206" coordsize="752,853" path="m3112,11059l3864,11059,3864,10206,3112,10206,3112,11059xe" filled="true" fillcolor="#dfdfdf" stroked="false">
                <v:path arrowok="t"/>
                <v:fill type="solid"/>
              </v:shape>
              <v:shape style="position:absolute;left:3126;top:10211;width:722;height:840" type="#_x0000_t75" stroked="false">
                <v:imagedata r:id="rId74" o:title=""/>
              </v:shape>
            </v:group>
            <v:group style="position:absolute;left:3120;top:10209;width:734;height:2" coordorigin="3120,10209" coordsize="734,2">
              <v:shape style="position:absolute;left:3120;top:10209;width:734;height:2" coordorigin="3120,10209" coordsize="734,0" path="m3120,10209l3854,10209e" filled="false" stroked="true" strokeweight=".413pt" strokecolor="#000000">
                <v:path arrowok="t"/>
              </v:shape>
            </v:group>
            <v:group style="position:absolute;left:3123;top:10212;width:2;height:840" coordorigin="3123,10212" coordsize="2,840">
              <v:shape style="position:absolute;left:3123;top:10212;width:2;height:840" coordorigin="3123,10212" coordsize="0,840" path="m3123,10212l3123,11052e" filled="false" stroked="true" strokeweight=".413pt" strokecolor="#000000">
                <v:path arrowok="t"/>
              </v:shape>
            </v:group>
            <v:group style="position:absolute;left:3851;top:10212;width:2;height:840" coordorigin="3851,10212" coordsize="2,840">
              <v:shape style="position:absolute;left:3851;top:10212;width:2;height:840" coordorigin="3851,10212" coordsize="0,840" path="m3851,10212l3851,11052e" filled="false" stroked="true" strokeweight=".413pt" strokecolor="#000000">
                <v:path arrowok="t"/>
              </v:shape>
            </v:group>
            <v:group style="position:absolute;left:3120;top:11055;width:734;height:2" coordorigin="3120,11055" coordsize="734,2">
              <v:shape style="position:absolute;left:3120;top:11055;width:734;height:2" coordorigin="3120,11055" coordsize="734,0" path="m3120,11055l3854,11055e" filled="false" stroked="true" strokeweight=".413pt" strokecolor="#000000">
                <v:path arrowok="t"/>
              </v:shape>
            </v:group>
            <v:group style="position:absolute;left:3942;top:10187;width:1730;height:153" coordorigin="3942,10187" coordsize="1730,153">
              <v:shape style="position:absolute;left:3942;top:10187;width:1730;height:153" coordorigin="3942,10187" coordsize="1730,153" path="m3942,10340l5672,10340,5672,10187,3942,10187,3942,10340xe" filled="true" fillcolor="#dfdfdf" stroked="false">
                <v:path arrowok="t"/>
                <v:fill type="solid"/>
              </v:shape>
            </v:group>
            <v:group style="position:absolute;left:3978;top:10340;width:2;height:585" coordorigin="3978,10340" coordsize="2,585">
              <v:shape style="position:absolute;left:3978;top:10340;width:2;height:585" coordorigin="3978,10340" coordsize="0,585" path="m3978,10340l3978,10925e" filled="false" stroked="true" strokeweight="3.696pt" strokecolor="#dfdfdf">
                <v:path arrowok="t"/>
              </v:shape>
            </v:group>
            <v:group style="position:absolute;left:5636;top:10340;width:2;height:585" coordorigin="5636,10340" coordsize="2,585">
              <v:shape style="position:absolute;left:5636;top:10340;width:2;height:585" coordorigin="5636,10340" coordsize="0,585" path="m5636,10340l5636,10925e" filled="false" stroked="true" strokeweight="3.696pt" strokecolor="#dfdfdf">
                <v:path arrowok="t"/>
              </v:shape>
            </v:group>
            <v:group style="position:absolute;left:3942;top:10925;width:1730;height:153" coordorigin="3942,10925" coordsize="1730,153">
              <v:shape style="position:absolute;left:3942;top:10925;width:1730;height:153" coordorigin="3942,10925" coordsize="1730,153" path="m3942,11078l5672,11078,5672,10925,3942,10925,3942,11078xe" filled="true" fillcolor="#dfdfdf" stroked="false">
                <v:path arrowok="t"/>
                <v:fill type="solid"/>
              </v:shape>
            </v:group>
            <v:group style="position:absolute;left:4014;top:10340;width:1586;height:150" coordorigin="4014,10340" coordsize="1586,150">
              <v:shape style="position:absolute;left:4014;top:10340;width:1586;height:150" coordorigin="4014,10340" coordsize="1586,150" path="m4014,10490l5600,10490,5600,10340,4014,10340,4014,10490xe" filled="true" fillcolor="#dfdfdf" stroked="false">
                <v:path arrowok="t"/>
                <v:fill type="solid"/>
              </v:shape>
            </v:group>
            <v:group style="position:absolute;left:4014;top:10490;width:1586;height:135" coordorigin="4014,10490" coordsize="1586,135">
              <v:shape style="position:absolute;left:4014;top:10490;width:1586;height:135" coordorigin="4014,10490" coordsize="1586,135" path="m4014,10625l5600,10625,5600,10490,4014,10490,4014,10625xe" filled="true" fillcolor="#dfdfdf" stroked="false">
                <v:path arrowok="t"/>
                <v:fill type="solid"/>
              </v:shape>
            </v:group>
            <v:group style="position:absolute;left:4014;top:10625;width:1586;height:164" coordorigin="4014,10625" coordsize="1586,164">
              <v:shape style="position:absolute;left:4014;top:10625;width:1586;height:164" coordorigin="4014,10625" coordsize="1586,164" path="m4014,10789l5600,10789,5600,10625,4014,10625,4014,10789xe" filled="true" fillcolor="#dfdfdf" stroked="false">
                <v:path arrowok="t"/>
                <v:fill type="solid"/>
              </v:shape>
            </v:group>
            <v:group style="position:absolute;left:4014;top:10789;width:1586;height:136" coordorigin="4014,10789" coordsize="1586,136">
              <v:shape style="position:absolute;left:4014;top:10789;width:1586;height:136" coordorigin="4014,10789" coordsize="1586,136" path="m4014,10925l5600,10925,5600,10789,4014,10789,4014,10925xe" filled="true" fillcolor="#dfdfdf" stroked="false">
                <v:path arrowok="t"/>
                <v:fill type="solid"/>
              </v:shape>
            </v:group>
            <v:group style="position:absolute;left:5678;top:10187;width:1930;height:236" coordorigin="5678,10187" coordsize="1930,236">
              <v:shape style="position:absolute;left:5678;top:10187;width:1930;height:236" coordorigin="5678,10187" coordsize="1930,236" path="m5678,10423l7608,10423,7608,10187,5678,10187,5678,10423xe" filled="true" fillcolor="#dfdfdf" stroked="false">
                <v:path arrowok="t"/>
                <v:fill type="solid"/>
              </v:shape>
            </v:group>
            <v:group style="position:absolute;left:5714;top:10423;width:2;height:419" coordorigin="5714,10423" coordsize="2,419">
              <v:shape style="position:absolute;left:5714;top:10423;width:2;height:419" coordorigin="5714,10423" coordsize="0,419" path="m5714,10423l5714,10842e" filled="false" stroked="true" strokeweight="3.696pt" strokecolor="#dfdfdf">
                <v:path arrowok="t"/>
              </v:shape>
            </v:group>
            <v:group style="position:absolute;left:7573;top:10423;width:2;height:419" coordorigin="7573,10423" coordsize="2,419">
              <v:shape style="position:absolute;left:7573;top:10423;width:2;height:419" coordorigin="7573,10423" coordsize="0,419" path="m7573,10423l7573,10842e" filled="false" stroked="true" strokeweight="3.618pt" strokecolor="#dfdfdf">
                <v:path arrowok="t"/>
              </v:shape>
            </v:group>
            <v:group style="position:absolute;left:5678;top:10842;width:1930;height:236" coordorigin="5678,10842" coordsize="1930,236">
              <v:shape style="position:absolute;left:5678;top:10842;width:1930;height:236" coordorigin="5678,10842" coordsize="1930,236" path="m5678,11078l7608,11078,7608,10842,5678,10842,5678,11078xe" filled="true" fillcolor="#dfdfdf" stroked="false">
                <v:path arrowok="t"/>
                <v:fill type="solid"/>
              </v:shape>
            </v:group>
            <v:group style="position:absolute;left:5750;top:10423;width:1788;height:149" coordorigin="5750,10423" coordsize="1788,149">
              <v:shape style="position:absolute;left:5750;top:10423;width:1788;height:149" coordorigin="5750,10423" coordsize="1788,149" path="m5750,10572l7538,10572,7538,10423,5750,10423,5750,10572xe" filled="true" fillcolor="#dfdfdf" stroked="false">
                <v:path arrowok="t"/>
                <v:fill type="solid"/>
              </v:shape>
            </v:group>
            <v:group style="position:absolute;left:5750;top:10572;width:1788;height:136" coordorigin="5750,10572" coordsize="1788,136">
              <v:shape style="position:absolute;left:5750;top:10572;width:1788;height:136" coordorigin="5750,10572" coordsize="1788,136" path="m5750,10708l7538,10708,7538,10572,5750,10572,5750,10708xe" filled="true" fillcolor="#dfdfdf" stroked="false">
                <v:path arrowok="t"/>
                <v:fill type="solid"/>
              </v:shape>
            </v:group>
            <v:group style="position:absolute;left:5750;top:10708;width:1788;height:134" coordorigin="5750,10708" coordsize="1788,134">
              <v:shape style="position:absolute;left:5750;top:10708;width:1788;height:134" coordorigin="5750,10708" coordsize="1788,134" path="m5750,10842l7538,10842,7538,10708,5750,10708,5750,10842xe" filled="true" fillcolor="#dfdfdf" stroked="false">
                <v:path arrowok="t"/>
                <v:fill type="solid"/>
              </v:shape>
            </v:group>
            <v:group style="position:absolute;left:7616;top:10187;width:1751;height:303" coordorigin="7616,10187" coordsize="1751,303">
              <v:shape style="position:absolute;left:7616;top:10187;width:1751;height:303" coordorigin="7616,10187" coordsize="1751,303" path="m7616,10490l9367,10490,9367,10187,7616,10187,7616,10490xe" filled="true" fillcolor="#dfdfdf" stroked="false">
                <v:path arrowok="t"/>
                <v:fill type="solid"/>
              </v:shape>
            </v:group>
            <v:group style="position:absolute;left:7651;top:10490;width:2;height:285" coordorigin="7651,10490" coordsize="2,285">
              <v:shape style="position:absolute;left:7651;top:10490;width:2;height:285" coordorigin="7651,10490" coordsize="0,285" path="m7651,10490l7651,10775e" filled="false" stroked="true" strokeweight="3.618pt" strokecolor="#dfdfdf">
                <v:path arrowok="t"/>
              </v:shape>
            </v:group>
            <v:group style="position:absolute;left:9332;top:10490;width:2;height:285" coordorigin="9332,10490" coordsize="2,285">
              <v:shape style="position:absolute;left:9332;top:10490;width:2;height:285" coordorigin="9332,10490" coordsize="0,285" path="m9332,10490l9332,10775e" filled="false" stroked="true" strokeweight="3.618pt" strokecolor="#dfdfdf">
                <v:path arrowok="t"/>
              </v:shape>
            </v:group>
            <v:group style="position:absolute;left:7616;top:10775;width:1751;height:303" coordorigin="7616,10775" coordsize="1751,303">
              <v:shape style="position:absolute;left:7616;top:10775;width:1751;height:303" coordorigin="7616,10775" coordsize="1751,303" path="m7616,11078l9367,11078,9367,10775,7616,10775,7616,11078xe" filled="true" fillcolor="#dfdfdf" stroked="false">
                <v:path arrowok="t"/>
                <v:fill type="solid"/>
              </v:shape>
            </v:group>
            <v:group style="position:absolute;left:7686;top:10490;width:1611;height:149" coordorigin="7686,10490" coordsize="1611,149">
              <v:shape style="position:absolute;left:7686;top:10490;width:1611;height:149" coordorigin="7686,10490" coordsize="1611,149" path="m7686,10639l9297,10639,9297,10490,7686,10490,7686,10639xe" filled="true" fillcolor="#dfdfdf" stroked="false">
                <v:path arrowok="t"/>
                <v:fill type="solid"/>
              </v:shape>
            </v:group>
            <v:group style="position:absolute;left:7686;top:10639;width:1611;height:136" coordorigin="7686,10639" coordsize="1611,136">
              <v:shape style="position:absolute;left:7686;top:10639;width:1611;height:136" coordorigin="7686,10639" coordsize="1611,136" path="m7686,10775l9297,10775,9297,10639,7686,10639,7686,10775xe" filled="true" fillcolor="#dfdfdf" stroked="false">
                <v:path arrowok="t"/>
                <v:fill type="solid"/>
              </v:shape>
            </v:group>
            <v:group style="position:absolute;left:2274;top:10184;width:7095;height:2" coordorigin="2274,10184" coordsize="7095,2">
              <v:shape style="position:absolute;left:2274;top:10184;width:7095;height:2" coordorigin="2274,10184" coordsize="7095,0" path="m2274,10184l9369,10184e" filled="false" stroked="true" strokeweight=".413pt" strokecolor="#000000">
                <v:path arrowok="t"/>
              </v:shape>
            </v:group>
            <v:group style="position:absolute;left:2274;top:11081;width:7095;height:2" coordorigin="2274,11081" coordsize="7095,2">
              <v:shape style="position:absolute;left:2274;top:11081;width:7095;height:2" coordorigin="2274,11081" coordsize="7095,0" path="m2274,11081l9369,11081e" filled="false" stroked="true" strokeweight=".413pt" strokecolor="#000000">
                <v:path arrowok="t"/>
              </v:shape>
            </v:group>
            <v:group style="position:absolute;left:2274;top:11407;width:7095;height:2" coordorigin="2274,11407" coordsize="7095,2">
              <v:shape style="position:absolute;left:2274;top:11407;width:7095;height:2" coordorigin="2274,11407" coordsize="7095,0" path="m2274,11407l9369,11407e" filled="false" stroked="true" strokeweight="1.116pt" strokecolor="#dfdfdf">
                <v:path arrowok="t"/>
              </v:shape>
            </v:group>
            <v:group style="position:absolute;left:2309;top:11418;width:2;height:539" coordorigin="2309,11418" coordsize="2,539">
              <v:shape style="position:absolute;left:2309;top:11418;width:2;height:539" coordorigin="2309,11418" coordsize="0,539" path="m2309,11418l2309,11957e" filled="false" stroked="true" strokeweight="3.696pt" strokecolor="#dfdfdf">
                <v:path arrowok="t"/>
              </v:shape>
            </v:group>
            <v:group style="position:absolute;left:3900;top:11418;width:2;height:539" coordorigin="3900,11418" coordsize="2,539">
              <v:shape style="position:absolute;left:3900;top:11418;width:2;height:539" coordorigin="3900,11418" coordsize="0,539" path="m3900,11418l3900,11957e" filled="false" stroked="true" strokeweight="3.696pt" strokecolor="#dfdfdf">
                <v:path arrowok="t"/>
              </v:shape>
            </v:group>
            <v:group style="position:absolute;left:2270;top:11966;width:7102;height:2" coordorigin="2270,11966" coordsize="7102,2">
              <v:shape style="position:absolute;left:2270;top:11966;width:7102;height:2" coordorigin="2270,11966" coordsize="7102,0" path="m2270,11966l9372,11966e" filled="false" stroked="true" strokeweight="1.038pt" strokecolor="#dfdfdf">
                <v:path arrowok="t"/>
              </v:shape>
            </v:group>
            <v:group style="position:absolute;left:2345;top:11418;width:1519;height:134" coordorigin="2345,11418" coordsize="1519,134">
              <v:shape style="position:absolute;left:2345;top:11418;width:1519;height:134" coordorigin="2345,11418" coordsize="1519,134" path="m2345,11552l3864,11552,3864,11418,2345,11418,2345,11552xe" filled="true" fillcolor="#dfdfdf" stroked="false">
                <v:path arrowok="t"/>
                <v:fill type="solid"/>
              </v:shape>
            </v:group>
            <v:group style="position:absolute;left:2345;top:11552;width:1519;height:134" coordorigin="2345,11552" coordsize="1519,134">
              <v:shape style="position:absolute;left:2345;top:11552;width:1519;height:134" coordorigin="2345,11552" coordsize="1519,134" path="m2345,11686l3864,11686,3864,11552,2345,11552,2345,11686xe" filled="true" fillcolor="#dfdfdf" stroked="false">
                <v:path arrowok="t"/>
                <v:fill type="solid"/>
              </v:shape>
            </v:group>
            <v:group style="position:absolute;left:2345;top:11686;width:1519;height:135" coordorigin="2345,11686" coordsize="1519,135">
              <v:shape style="position:absolute;left:2345;top:11686;width:1519;height:135" coordorigin="2345,11686" coordsize="1519,135" path="m2345,11821l3864,11821,3864,11686,2345,11686,2345,11821xe" filled="true" fillcolor="#dfdfdf" stroked="false">
                <v:path arrowok="t"/>
                <v:fill type="solid"/>
              </v:shape>
            </v:group>
            <v:group style="position:absolute;left:2345;top:11821;width:1519;height:136" coordorigin="2345,11821" coordsize="1519,136">
              <v:shape style="position:absolute;left:2345;top:11821;width:1519;height:136" coordorigin="2345,11821" coordsize="1519,136" path="m2345,11957l3864,11957,3864,11821,2345,11821,2345,11957xe" filled="true" fillcolor="#dfdfdf" stroked="false">
                <v:path arrowok="t"/>
                <v:fill type="solid"/>
              </v:shape>
            </v:group>
            <v:group style="position:absolute;left:3942;top:11399;width:1730;height:153" coordorigin="3942,11399" coordsize="1730,153">
              <v:shape style="position:absolute;left:3942;top:11399;width:1730;height:153" coordorigin="3942,11399" coordsize="1730,153" path="m3942,11552l5672,11552,5672,11399,3942,11399,3942,11552xe" filled="true" fillcolor="#dfdfdf" stroked="false">
                <v:path arrowok="t"/>
                <v:fill type="solid"/>
              </v:shape>
            </v:group>
            <v:group style="position:absolute;left:3978;top:11552;width:2;height:269" coordorigin="3978,11552" coordsize="2,269">
              <v:shape style="position:absolute;left:3978;top:11552;width:2;height:269" coordorigin="3978,11552" coordsize="0,269" path="m3978,11552l3978,11821e" filled="false" stroked="true" strokeweight="3.696pt" strokecolor="#dfdfdf">
                <v:path arrowok="t"/>
              </v:shape>
            </v:group>
            <v:group style="position:absolute;left:5636;top:11552;width:2;height:269" coordorigin="5636,11552" coordsize="2,269">
              <v:shape style="position:absolute;left:5636;top:11552;width:2;height:269" coordorigin="5636,11552" coordsize="0,269" path="m5636,11552l5636,11821e" filled="false" stroked="true" strokeweight="3.696pt" strokecolor="#dfdfdf">
                <v:path arrowok="t"/>
              </v:shape>
            </v:group>
            <v:group style="position:absolute;left:3942;top:11821;width:1730;height:155" coordorigin="3942,11821" coordsize="1730,155">
              <v:shape style="position:absolute;left:3942;top:11821;width:1730;height:155" coordorigin="3942,11821" coordsize="1730,155" path="m3942,11976l5672,11976,5672,11821,3942,11821,3942,11976xe" filled="true" fillcolor="#dfdfdf" stroked="false">
                <v:path arrowok="t"/>
                <v:fill type="solid"/>
              </v:shape>
            </v:group>
            <v:group style="position:absolute;left:4014;top:11552;width:1586;height:134" coordorigin="4014,11552" coordsize="1586,134">
              <v:shape style="position:absolute;left:4014;top:11552;width:1586;height:134" coordorigin="4014,11552" coordsize="1586,134" path="m4014,11686l5600,11686,5600,11552,4014,11552,4014,11686xe" filled="true" fillcolor="#dfdfdf" stroked="false">
                <v:path arrowok="t"/>
                <v:fill type="solid"/>
              </v:shape>
            </v:group>
            <v:group style="position:absolute;left:4014;top:11686;width:1586;height:135" coordorigin="4014,11686" coordsize="1586,135">
              <v:shape style="position:absolute;left:4014;top:11686;width:1586;height:135" coordorigin="4014,11686" coordsize="1586,135" path="m4014,11821l5600,11821,5600,11686,4014,11686,4014,11821xe" filled="true" fillcolor="#dfdfdf" stroked="false">
                <v:path arrowok="t"/>
                <v:fill type="solid"/>
              </v:shape>
            </v:group>
            <v:group style="position:absolute;left:5678;top:11415;width:3689;height:2" coordorigin="5678,11415" coordsize="3689,2">
              <v:shape style="position:absolute;left:5678;top:11415;width:3689;height:2" coordorigin="5678,11415" coordsize="3689,0" path="m5678,11415l9367,11415e" filled="false" stroked="true" strokeweight="1.742pt" strokecolor="#dfdfdf">
                <v:path arrowok="t"/>
              </v:shape>
            </v:group>
            <v:group style="position:absolute;left:5714;top:11432;width:2;height:509" coordorigin="5714,11432" coordsize="2,509">
              <v:shape style="position:absolute;left:5714;top:11432;width:2;height:509" coordorigin="5714,11432" coordsize="0,509" path="m5714,11432l5714,11941e" filled="false" stroked="true" strokeweight="3.696pt" strokecolor="#dfdfdf">
                <v:path arrowok="t"/>
              </v:shape>
            </v:group>
            <v:group style="position:absolute;left:9332;top:11432;width:2;height:509" coordorigin="9332,11432" coordsize="2,509">
              <v:shape style="position:absolute;left:9332;top:11432;width:2;height:509" coordorigin="9332,11432" coordsize="0,509" path="m9332,11432l9332,11941e" filled="false" stroked="true" strokeweight="3.618pt" strokecolor="#dfdfdf">
                <v:path arrowok="t"/>
              </v:shape>
            </v:group>
            <v:group style="position:absolute;left:5678;top:11958;width:3689;height:2" coordorigin="5678,11958" coordsize="3689,2">
              <v:shape style="position:absolute;left:5678;top:11958;width:3689;height:2" coordorigin="5678,11958" coordsize="3689,0" path="m5678,11958l9367,11958e" filled="false" stroked="true" strokeweight="1.82pt" strokecolor="#dfdfdf">
                <v:path arrowok="t"/>
              </v:shape>
            </v:group>
            <v:group style="position:absolute;left:5750;top:11432;width:3547;height:136" coordorigin="5750,11432" coordsize="3547,136">
              <v:shape style="position:absolute;left:5750;top:11432;width:3547;height:136" coordorigin="5750,11432" coordsize="3547,136" path="m5750,11568l9297,11568,9297,11432,5750,11432,5750,11568xe" filled="true" fillcolor="#dfdfdf" stroked="false">
                <v:path arrowok="t"/>
                <v:fill type="solid"/>
              </v:shape>
            </v:group>
            <v:group style="position:absolute;left:5750;top:11568;width:3547;height:134" coordorigin="5750,11568" coordsize="3547,134">
              <v:shape style="position:absolute;left:5750;top:11568;width:3547;height:134" coordorigin="5750,11568" coordsize="3547,134" path="m5750,11702l9297,11702,9297,11568,5750,11568,5750,11702xe" filled="true" fillcolor="#dfdfdf" stroked="false">
                <v:path arrowok="t"/>
                <v:fill type="solid"/>
              </v:shape>
            </v:group>
            <v:group style="position:absolute;left:5750;top:11702;width:3547;height:119" coordorigin="5750,11702" coordsize="3547,119">
              <v:shape style="position:absolute;left:5750;top:11702;width:3547;height:119" coordorigin="5750,11702" coordsize="3547,119" path="m5750,11821l9297,11821,9297,11702,5750,11702,5750,11821xe" filled="true" fillcolor="#dfdfdf" stroked="false">
                <v:path arrowok="t"/>
                <v:fill type="solid"/>
              </v:shape>
            </v:group>
            <v:group style="position:absolute;left:5750;top:11821;width:3547;height:120" coordorigin="5750,11821" coordsize="3547,120">
              <v:shape style="position:absolute;left:5750;top:11821;width:3547;height:120" coordorigin="5750,11821" coordsize="3547,120" path="m5750,11941l9297,11941,9297,11821,5750,11821,5750,11941xe" filled="true" fillcolor="#dfdfdf" stroked="false">
                <v:path arrowok="t"/>
                <v:fill type="solid"/>
              </v:shape>
            </v:group>
            <v:group style="position:absolute;left:2274;top:11394;width:7095;height:2" coordorigin="2274,11394" coordsize="7095,2">
              <v:shape style="position:absolute;left:2274;top:11394;width:7095;height:2" coordorigin="2274,11394" coordsize="7095,0" path="m2274,11394l9369,11394e" filled="false" stroked="true" strokeweight=".413pt" strokecolor="#000000">
                <v:path arrowok="t"/>
              </v:shape>
            </v:group>
            <v:group style="position:absolute;left:2274;top:11979;width:7095;height:2" coordorigin="2274,11979" coordsize="7095,2">
              <v:shape style="position:absolute;left:2274;top:11979;width:7095;height:2" coordorigin="2274,11979" coordsize="7095,0" path="m2274,11979l9369,11979e" filled="false" stroked="true" strokeweight=".413pt" strokecolor="#000000">
                <v:path arrowok="t"/>
              </v:shape>
            </v:group>
            <v:group style="position:absolute;left:2274;top:12440;width:7095;height:2" coordorigin="2274,12440" coordsize="7095,2">
              <v:shape style="position:absolute;left:2274;top:12440;width:7095;height:2" coordorigin="2274,12440" coordsize="7095,0" path="m2274,12440l9369,12440e" filled="false" stroked="true" strokeweight="1.038pt" strokecolor="#dfdfdf">
                <v:path arrowok="t"/>
              </v:shape>
            </v:group>
            <v:group style="position:absolute;left:2309;top:12449;width:2;height:405" coordorigin="2309,12449" coordsize="2,405">
              <v:shape style="position:absolute;left:2309;top:12449;width:2;height:405" coordorigin="2309,12449" coordsize="0,405" path="m2309,12449l2309,12854e" filled="false" stroked="true" strokeweight="3.696pt" strokecolor="#dfdfdf">
                <v:path arrowok="t"/>
              </v:shape>
            </v:group>
            <v:group style="position:absolute;left:3900;top:12449;width:2;height:405" coordorigin="3900,12449" coordsize="2,405">
              <v:shape style="position:absolute;left:3900;top:12449;width:2;height:405" coordorigin="3900,12449" coordsize="0,405" path="m3900,12449l3900,12854e" filled="false" stroked="true" strokeweight="3.696pt" strokecolor="#dfdfdf">
                <v:path arrowok="t"/>
              </v:shape>
            </v:group>
            <v:group style="position:absolute;left:2270;top:12864;width:7102;height:2" coordorigin="2270,12864" coordsize="7102,2">
              <v:shape style="position:absolute;left:2270;top:12864;width:7102;height:2" coordorigin="2270,12864" coordsize="7102,0" path="m2270,12864l9372,12864e" filled="false" stroked="true" strokeweight="1.038pt" strokecolor="#dfdfdf">
                <v:path arrowok="t"/>
              </v:shape>
            </v:group>
            <v:group style="position:absolute;left:2345;top:12449;width:1519;height:135" coordorigin="2345,12449" coordsize="1519,135">
              <v:shape style="position:absolute;left:2345;top:12449;width:1519;height:135" coordorigin="2345,12449" coordsize="1519,135" path="m2345,12584l3864,12584,3864,12449,2345,12449,2345,12584xe" filled="true" fillcolor="#dfdfdf" stroked="false">
                <v:path arrowok="t"/>
                <v:fill type="solid"/>
              </v:shape>
            </v:group>
            <v:group style="position:absolute;left:2345;top:12584;width:1519;height:136" coordorigin="2345,12584" coordsize="1519,136">
              <v:shape style="position:absolute;left:2345;top:12584;width:1519;height:136" coordorigin="2345,12584" coordsize="1519,136" path="m2345,12720l3864,12720,3864,12584,2345,12584,2345,12720xe" filled="true" fillcolor="#dfdfdf" stroked="false">
                <v:path arrowok="t"/>
                <v:fill type="solid"/>
              </v:shape>
            </v:group>
            <v:group style="position:absolute;left:2345;top:12720;width:1519;height:134" coordorigin="2345,12720" coordsize="1519,134">
              <v:shape style="position:absolute;left:2345;top:12720;width:1519;height:134" coordorigin="2345,12720" coordsize="1519,134" path="m2345,12854l3864,12854,3864,12720,2345,12720,2345,12854xe" filled="true" fillcolor="#dfdfdf" stroked="false">
                <v:path arrowok="t"/>
                <v:fill type="solid"/>
              </v:shape>
            </v:group>
            <v:group style="position:absolute;left:3942;top:12470;width:5425;height:2" coordorigin="3942,12470" coordsize="5425,2">
              <v:shape style="position:absolute;left:3942;top:12470;width:5425;height:2" coordorigin="3942,12470" coordsize="5425,0" path="m3942,12470l9367,12470e" filled="false" stroked="true" strokeweight="4.0090pt" strokecolor="#dfdfdf">
                <v:path arrowok="t"/>
              </v:shape>
            </v:group>
            <v:group style="position:absolute;left:3978;top:12509;width:2;height:286" coordorigin="3978,12509" coordsize="2,286">
              <v:shape style="position:absolute;left:3978;top:12509;width:2;height:286" coordorigin="3978,12509" coordsize="0,286" path="m3978,12509l3978,12795e" filled="false" stroked="true" strokeweight="3.696pt" strokecolor="#dfdfdf">
                <v:path arrowok="t"/>
              </v:shape>
            </v:group>
            <v:group style="position:absolute;left:9332;top:12509;width:2;height:286" coordorigin="9332,12509" coordsize="2,286">
              <v:shape style="position:absolute;left:9332;top:12509;width:2;height:286" coordorigin="9332,12509" coordsize="0,286" path="m9332,12509l9332,12795e" filled="false" stroked="true" strokeweight="3.618pt" strokecolor="#dfdfdf">
                <v:path arrowok="t"/>
              </v:shape>
            </v:group>
            <v:group style="position:absolute;left:3942;top:12834;width:5425;height:2" coordorigin="3942,12834" coordsize="5425,2">
              <v:shape style="position:absolute;left:3942;top:12834;width:5425;height:2" coordorigin="3942,12834" coordsize="5425,0" path="m3942,12834l9367,12834e" filled="false" stroked="true" strokeweight="4.0090pt" strokecolor="#dfdfdf">
                <v:path arrowok="t"/>
              </v:shape>
            </v:group>
            <v:group style="position:absolute;left:4014;top:12509;width:5283;height:150" coordorigin="4014,12509" coordsize="5283,150">
              <v:shape style="position:absolute;left:4014;top:12509;width:5283;height:150" coordorigin="4014,12509" coordsize="5283,150" path="m4014,12659l9297,12659,9297,12509,4014,12509,4014,12659xe" filled="true" fillcolor="#dfdfdf" stroked="false">
                <v:path arrowok="t"/>
                <v:fill type="solid"/>
              </v:shape>
            </v:group>
            <v:group style="position:absolute;left:4014;top:12659;width:5283;height:136" coordorigin="4014,12659" coordsize="5283,136">
              <v:shape style="position:absolute;left:4014;top:12659;width:5283;height:136" coordorigin="4014,12659" coordsize="5283,136" path="m4014,12795l9297,12795,9297,12659,4014,12659,4014,12795xe" filled="true" fillcolor="#dfdfdf" stroked="false">
                <v:path arrowok="t"/>
                <v:fill type="solid"/>
              </v:shape>
            </v:group>
            <v:group style="position:absolute;left:2274;top:12427;width:7095;height:2" coordorigin="2274,12427" coordsize="7095,2">
              <v:shape style="position:absolute;left:2274;top:12427;width:7095;height:2" coordorigin="2274,12427" coordsize="7095,0" path="m2274,12427l9369,12427e" filled="false" stroked="true" strokeweight=".413pt" strokecolor="#000000">
                <v:path arrowok="t"/>
              </v:shape>
            </v:group>
            <v:group style="position:absolute;left:2274;top:12876;width:7095;height:2" coordorigin="2274,12876" coordsize="7095,2">
              <v:shape style="position:absolute;left:2274;top:12876;width:7095;height:2" coordorigin="2274,12876" coordsize="7095,0" path="m2274,12876l9369,12876e" filled="false" stroked="true" strokeweight=".413pt" strokecolor="#000000">
                <v:path arrowok="t"/>
              </v:shape>
            </v:group>
            <v:group style="position:absolute;left:2274;top:13338;width:7095;height:2" coordorigin="2274,13338" coordsize="7095,2">
              <v:shape style="position:absolute;left:2274;top:13338;width:7095;height:2" coordorigin="2274,13338" coordsize="7095,0" path="m2274,13338l9369,13338e" filled="false" stroked="true" strokeweight="1.038pt" strokecolor="#dfdfdf">
                <v:path arrowok="t"/>
              </v:shape>
            </v:group>
            <v:group style="position:absolute;left:2309;top:13347;width:2;height:405" coordorigin="2309,13347" coordsize="2,405">
              <v:shape style="position:absolute;left:2309;top:13347;width:2;height:405" coordorigin="2309,13347" coordsize="0,405" path="m2309,13347l2309,13752e" filled="false" stroked="true" strokeweight="3.696pt" strokecolor="#dfdfdf">
                <v:path arrowok="t"/>
              </v:shape>
            </v:group>
            <v:group style="position:absolute;left:3862;top:13347;width:76;height:405" coordorigin="3862,13347" coordsize="76,405">
              <v:shape style="position:absolute;left:3862;top:13347;width:76;height:405" coordorigin="3862,13347" coordsize="76,405" path="m3862,13752l3938,13752,3938,13347,3862,13347,3862,13752xe" filled="true" fillcolor="#dfdfdf" stroked="false">
                <v:path arrowok="t"/>
                <v:fill type="solid"/>
              </v:shape>
            </v:group>
            <v:group style="position:absolute;left:2270;top:13761;width:7102;height:2" coordorigin="2270,13761" coordsize="7102,2">
              <v:shape style="position:absolute;left:2270;top:13761;width:7102;height:2" coordorigin="2270,13761" coordsize="7102,0" path="m2270,13761l9372,13761e" filled="false" stroked="true" strokeweight="1.038pt" strokecolor="#dfdfdf">
                <v:path arrowok="t"/>
              </v:shape>
            </v:group>
            <v:group style="position:absolute;left:2345;top:13347;width:1519;height:135" coordorigin="2345,13347" coordsize="1519,135">
              <v:shape style="position:absolute;left:2345;top:13347;width:1519;height:135" coordorigin="2345,13347" coordsize="1519,135" path="m2345,13482l3864,13482,3864,13347,2345,13347,2345,13482xe" filled="true" fillcolor="#dfdfdf" stroked="false">
                <v:path arrowok="t"/>
                <v:fill type="solid"/>
              </v:shape>
            </v:group>
            <v:group style="position:absolute;left:2345;top:13482;width:1519;height:136" coordorigin="2345,13482" coordsize="1519,136">
              <v:shape style="position:absolute;left:2345;top:13482;width:1519;height:136" coordorigin="2345,13482" coordsize="1519,136" path="m2345,13618l3864,13618,3864,13482,2345,13482,2345,13618xe" filled="true" fillcolor="#dfdfdf" stroked="false">
                <v:path arrowok="t"/>
                <v:fill type="solid"/>
              </v:shape>
            </v:group>
            <v:group style="position:absolute;left:2345;top:13618;width:1519;height:134" coordorigin="2345,13618" coordsize="1519,134">
              <v:shape style="position:absolute;left:2345;top:13618;width:1519;height:134" coordorigin="2345,13618" coordsize="1519,134" path="m2345,13752l3864,13752,3864,13618,2345,13618,2345,13752xe" filled="true" fillcolor="#dfdfdf" stroked="false">
                <v:path arrowok="t"/>
                <v:fill type="solid"/>
              </v:shape>
            </v:group>
            <v:group style="position:absolute;left:3940;top:13347;width:76;height:405" coordorigin="3940,13347" coordsize="76,405">
              <v:shape style="position:absolute;left:3940;top:13347;width:76;height:405" coordorigin="3940,13347" coordsize="76,405" path="m3940,13752l4016,13752,4016,13347,3940,13347,3940,13752xe" filled="true" fillcolor="#dfdfdf" stroked="false">
                <v:path arrowok="t"/>
                <v:fill type="solid"/>
              </v:shape>
            </v:group>
            <v:group style="position:absolute;left:9332;top:13347;width:2;height:405" coordorigin="9332,13347" coordsize="2,405">
              <v:shape style="position:absolute;left:9332;top:13347;width:2;height:405" coordorigin="9332,13347" coordsize="0,405" path="m9332,13347l9332,13752e" filled="false" stroked="true" strokeweight="3.618pt" strokecolor="#dfdfdf">
                <v:path arrowok="t"/>
              </v:shape>
            </v:group>
            <v:group style="position:absolute;left:4014;top:13347;width:5283;height:135" coordorigin="4014,13347" coordsize="5283,135">
              <v:shape style="position:absolute;left:4014;top:13347;width:5283;height:135" coordorigin="4014,13347" coordsize="5283,135" path="m4014,13482l9297,13482,9297,13347,4014,13347,4014,13482xe" filled="true" fillcolor="#dfdfdf" stroked="false">
                <v:path arrowok="t"/>
                <v:fill type="solid"/>
              </v:shape>
            </v:group>
            <v:group style="position:absolute;left:4014;top:13482;width:5283;height:136" coordorigin="4014,13482" coordsize="5283,136">
              <v:shape style="position:absolute;left:4014;top:13482;width:5283;height:136" coordorigin="4014,13482" coordsize="5283,136" path="m4014,13618l9297,13618,9297,13482,4014,13482,4014,13618xe" filled="true" fillcolor="#dfdfdf" stroked="false">
                <v:path arrowok="t"/>
                <v:fill type="solid"/>
              </v:shape>
            </v:group>
            <v:group style="position:absolute;left:4014;top:13618;width:5283;height:134" coordorigin="4014,13618" coordsize="5283,134">
              <v:shape style="position:absolute;left:4014;top:13618;width:5283;height:134" coordorigin="4014,13618" coordsize="5283,134" path="m4014,13752l9297,13752,9297,13618,4014,13618,4014,13752xe" filled="true" fillcolor="#dfdfdf" stroked="false">
                <v:path arrowok="t"/>
                <v:fill type="solid"/>
              </v:shape>
            </v:group>
            <v:group style="position:absolute;left:2274;top:13325;width:7095;height:2" coordorigin="2274,13325" coordsize="7095,2">
              <v:shape style="position:absolute;left:2274;top:13325;width:7095;height:2" coordorigin="2274,13325" coordsize="7095,0" path="m2274,13325l9369,13325e" filled="false" stroked="true" strokeweight=".413pt" strokecolor="#000000">
                <v:path arrowok="t"/>
              </v:shape>
            </v:group>
            <v:group style="position:absolute;left:2274;top:13774;width:7095;height:2" coordorigin="2274,13774" coordsize="7095,2">
              <v:shape style="position:absolute;left:2274;top:13774;width:7095;height:2" coordorigin="2274,13774" coordsize="7095,0" path="m2274,13774l9369,13774e" filled="false" stroked="true" strokeweight=".413pt" strokecolor="#000000">
                <v:path arrowok="t"/>
              </v:shape>
            </v:group>
            <v:group style="position:absolute;left:2267;top:14223;width:7108;height:2" coordorigin="2267,14223" coordsize="7108,2">
              <v:shape style="position:absolute;left:2267;top:14223;width:7108;height:2" coordorigin="2267,14223" coordsize="7108,0" path="m2267,14223l9375,14223e" filled="false" stroked="true" strokeweight=".413pt" strokecolor="#000000">
                <v:path arrowok="t"/>
              </v:shape>
            </v:group>
            <v:group style="position:absolute;left:3004;top:6650;width:314;height:64" coordorigin="3004,6650" coordsize="314,64">
              <v:shape style="position:absolute;left:3004;top:6650;width:314;height:64" coordorigin="3004,6650" coordsize="314,64" path="m3318,6650l3004,6650,3017,6664,3086,6703,3150,6714,3175,6714,3244,6699,3298,6669,3318,6650xe" filled="true" fillcolor="#808080" stroked="false">
                <v:path arrowok="t"/>
                <v:fill type="solid"/>
              </v:shape>
            </v:group>
            <v:group style="position:absolute;left:2705;top:6589;width:843;height:85" coordorigin="2705,6589" coordsize="843,85">
              <v:shape style="position:absolute;left:2705;top:6589;width:843;height:85" coordorigin="2705,6589" coordsize="843,85" path="m3548,6589l2705,6589,2705,6590,2763,6641,2821,6664,2886,6674,2908,6673,2968,6663,3004,6650,3318,6650,3325,6642,3335,6627,3343,6612,3512,6612,3518,6609,3537,6598,3548,6589xe" filled="true" fillcolor="#808080" stroked="false">
                <v:path arrowok="t"/>
                <v:fill type="solid"/>
              </v:shape>
            </v:group>
            <v:group style="position:absolute;left:3343;top:6612;width:169;height:19" coordorigin="3343,6612" coordsize="169,19">
              <v:shape style="position:absolute;left:3343;top:6612;width:169;height:19" coordorigin="3343,6612" coordsize="169,19" path="m3512,6612l3343,6612,3361,6619,3380,6625,3400,6629,3420,6631,3447,6629,3473,6625,3496,6618,3512,6612xe" filled="true" fillcolor="#808080" stroked="false">
                <v:path arrowok="t"/>
                <v:fill type="solid"/>
              </v:shape>
            </v:group>
            <v:group style="position:absolute;left:2542;top:6258;width:1210;height:332" coordorigin="2542,6258" coordsize="1210,332">
              <v:shape style="position:absolute;left:2542;top:6258;width:1210;height:332" coordorigin="2542,6258" coordsize="1210,332" path="m2651,6258l2584,6281,2546,6329,2542,6348,2545,6369,2579,6419,2602,6432,2586,6448,2576,6465,2570,6484,2572,6507,2604,6560,2664,6587,2696,6590,2701,6590,2705,6589,3548,6589,3586,6536,3591,6507,3616,6503,3682,6477,3729,6434,3752,6380,3752,6356,3723,6283,3714,6273,3720,6259,2651,6259,2651,6258xe" filled="true" fillcolor="#808080" stroked="false">
                <v:path arrowok="t"/>
                <v:fill type="solid"/>
              </v:shape>
            </v:group>
            <v:group style="position:absolute;left:2651;top:6258;width:1070;height:2" coordorigin="2651,6258" coordsize="1070,2">
              <v:shape style="position:absolute;left:2651;top:6258;width:1070;height:2" coordorigin="2651,6258" coordsize="1070,0" path="m2651,6258l3721,6258e" filled="false" stroked="true" strokeweight=".15pt" strokecolor="#808080">
                <v:path arrowok="t"/>
              </v:shape>
            </v:group>
            <v:group style="position:absolute;left:2649;top:6094;width:1077;height:164" coordorigin="2649,6094" coordsize="1077,164">
              <v:shape style="position:absolute;left:2649;top:6094;width:1077;height:164" coordorigin="2649,6094" coordsize="1077,164" path="m2857,6094l2777,6104,2713,6132,2670,6174,2649,6245,2650,6252,2651,6258,3721,6258,3722,6255,3726,6235,3724,6214,3696,6160,3641,6124,3618,6117,3616,6117,3615,6113,2935,6113,2916,6106,2897,6100,2877,6096,2857,6094xe" filled="true" fillcolor="#808080" stroked="false">
                <v:path arrowok="t"/>
                <v:fill type="solid"/>
              </v:shape>
            </v:group>
            <v:group style="position:absolute;left:2935;top:6052;width:680;height:61" coordorigin="2935,6052" coordsize="680,61">
              <v:shape style="position:absolute;left:2935;top:6052;width:680;height:61" coordorigin="2935,6052" coordsize="680,61" path="m3078,6052l3009,6061,2944,6102,2935,6113,3615,6113,3610,6099,3601,6085,3172,6085,3156,6074,3138,6065,3119,6059,3099,6054,3078,6052xe" filled="true" fillcolor="#808080" stroked="false">
                <v:path arrowok="t"/>
                <v:fill type="solid"/>
              </v:shape>
            </v:group>
            <v:group style="position:absolute;left:3172;top:6031;width:429;height:54" coordorigin="3172,6031" coordsize="429,54">
              <v:shape style="position:absolute;left:3172;top:6031;width:429;height:54" coordorigin="3172,6031" coordsize="429,54" path="m3286,6031l3220,6044,3172,6085,3601,6085,3600,6082,3586,6068,3379,6068,3364,6056,3347,6046,3328,6038,3307,6033,3286,6031xe" filled="true" fillcolor="#808080" stroked="false">
                <v:path arrowok="t"/>
                <v:fill type="solid"/>
              </v:shape>
            </v:group>
            <v:group style="position:absolute;left:3379;top:6032;width:207;height:36" coordorigin="3379,6032" coordsize="207,36">
              <v:shape style="position:absolute;left:3379;top:6032;width:207;height:36" coordorigin="3379,6032" coordsize="207,36" path="m3506,6032l3434,6039,3379,6068,3586,6068,3529,6037,3506,6032xe" filled="true" fillcolor="#808080" stroked="false">
                <v:path arrowok="t"/>
                <v:fill type="solid"/>
              </v:shape>
              <v:shape style="position:absolute;left:2464;top:5953;width:1210;height:684" type="#_x0000_t75" stroked="false">
                <v:imagedata r:id="rId75" o:title=""/>
              </v:shape>
            </v:group>
            <v:group style="position:absolute;left:2464;top:5953;width:1210;height:683" coordorigin="2464,5953" coordsize="1210,683">
              <v:shape style="position:absolute;left:2464;top:5953;width:1210;height:683" coordorigin="2464,5953" coordsize="1210,683" path="m2573,6180l2506,6203,2468,6250,2464,6270,2466,6290,2501,6341,2524,6354,2508,6370,2497,6387,2492,6406,2494,6429,2526,6482,2586,6509,2618,6512,2622,6511,2627,6511,2627,6512,2685,6562,2743,6586,2808,6595,2830,6595,2890,6585,2926,6572,2939,6585,3008,6625,3072,6636,3097,6635,3166,6621,3220,6591,3265,6534,3283,6541,3302,6547,3322,6551,3342,6553,3369,6551,3440,6531,3490,6492,3512,6429,3538,6425,3604,6399,3651,6356,3674,6302,3674,6277,3645,6205,3636,6195,3644,6176,3648,6157,3646,6136,3640,6116,3602,6067,3540,6039,3538,6039,3491,5977,3427,5954,3401,5955,3338,5967,3300,5990,3286,5977,3269,5967,3250,5960,3229,5955,3208,5953,3184,5954,3124,5975,3094,6006,3078,5996,3060,5987,3041,5980,3021,5976,3000,5974,2975,5975,2911,5991,2856,6035,2838,6028,2819,6022,2799,6018,2779,6016,2751,6017,2676,6033,2618,6066,2576,6129,2571,6167,2572,6174,2573,6180xe" filled="false" stroked="true" strokeweight=".489pt" strokecolor="#000000">
                <v:path arrowok="t"/>
              </v:shape>
            </v:group>
            <v:group style="position:absolute;left:2524;top:6355;width:71;height:13" coordorigin="2524,6355" coordsize="71,13">
              <v:shape style="position:absolute;left:2524;top:6355;width:71;height:13" coordorigin="2524,6355" coordsize="71,13" path="m2524,6355l2543,6362,2562,6366,2583,6368,2589,6368,2592,6368,2595,6368e" filled="false" stroked="true" strokeweight=".489pt" strokecolor="#000000">
                <v:path arrowok="t"/>
              </v:shape>
            </v:group>
            <v:group style="position:absolute;left:2627;top:6505;width:31;height:6" coordorigin="2627,6505" coordsize="31,6">
              <v:shape style="position:absolute;left:2627;top:6505;width:31;height:6" coordorigin="2627,6505" coordsize="31,6" path="m2627,6511l2638,6510,2648,6508,2658,6505e" filled="false" stroked="true" strokeweight=".489pt" strokecolor="#000000">
                <v:path arrowok="t"/>
              </v:shape>
            </v:group>
            <v:group style="position:absolute;left:2907;top:6544;width:19;height:28" coordorigin="2907,6544" coordsize="19,28">
              <v:shape style="position:absolute;left:2907;top:6544;width:19;height:28" coordorigin="2907,6544" coordsize="19,28" path="m2907,6544l2912,6554,2918,6563,2926,6572e" filled="false" stroked="true" strokeweight=".489pt" strokecolor="#000000">
                <v:path arrowok="t"/>
              </v:shape>
            </v:group>
            <v:group style="position:absolute;left:3264;top:6503;width:8;height:30" coordorigin="3264,6503" coordsize="8,30">
              <v:shape style="position:absolute;left:3264;top:6503;width:8;height:30" coordorigin="3264,6503" coordsize="8,30" path="m3264,6533l3268,6523,3271,6513,3272,6503e" filled="false" stroked="true" strokeweight=".489pt" strokecolor="#000000">
                <v:path arrowok="t"/>
              </v:shape>
            </v:group>
            <v:group style="position:absolute;left:3427;top:6318;width:86;height:111" coordorigin="3427,6318" coordsize="86,111">
              <v:shape style="position:absolute;left:3427;top:6318;width:86;height:111" coordorigin="3427,6318" coordsize="86,111" path="m3513,6429l3513,6428,3511,6409,3467,6341,3448,6329,3427,6318e" filled="false" stroked="true" strokeweight=".489pt" strokecolor="#000000">
                <v:path arrowok="t"/>
              </v:shape>
            </v:group>
            <v:group style="position:absolute;left:3595;top:6210;width:31;height:28" coordorigin="3595,6210" coordsize="31,28">
              <v:shape style="position:absolute;left:3595;top:6210;width:31;height:28" coordorigin="3595,6210" coordsize="31,28" path="m3595,6238l3612,6225,3626,6210e" filled="false" stroked="true" strokeweight=".489pt" strokecolor="#000000">
                <v:path arrowok="t"/>
              </v:shape>
            </v:group>
            <v:group style="position:absolute;left:3538;top:6039;width:2;height:20" coordorigin="3538,6039" coordsize="2,20">
              <v:shape style="position:absolute;left:3538;top:6039;width:2;height:20" coordorigin="3538,6039" coordsize="2,20" path="m3540,6059l3540,6058,3540,6057,3540,6051,3540,6045,3538,6039e" filled="false" stroked="true" strokeweight=".489pt" strokecolor="#000000">
                <v:path arrowok="t"/>
              </v:shape>
            </v:group>
            <v:group style="position:absolute;left:3279;top:5990;width:21;height:25" coordorigin="3279,5990" coordsize="21,25">
              <v:shape style="position:absolute;left:3279;top:5990;width:21;height:25" coordorigin="3279,5990" coordsize="21,25" path="m3300,5990l3292,5997,3285,6006,3279,6015e" filled="false" stroked="true" strokeweight=".489pt" strokecolor="#000000">
                <v:path arrowok="t"/>
              </v:shape>
            </v:group>
            <v:group style="position:absolute;left:3083;top:6005;width:10;height:22" coordorigin="3083,6005" coordsize="10,22">
              <v:shape style="position:absolute;left:3083;top:6005;width:10;height:22" coordorigin="3083,6005" coordsize="10,22" path="m3093,6005l3089,6012,3086,6019,3083,6027e" filled="false" stroked="true" strokeweight=".489pt" strokecolor="#000000">
                <v:path arrowok="t"/>
              </v:shape>
            </v:group>
            <v:group style="position:absolute;left:2859;top:6036;width:34;height:20" coordorigin="2859,6036" coordsize="34,20">
              <v:shape style="position:absolute;left:2859;top:6036;width:34;height:20" coordorigin="2859,6036" coordsize="34,20" path="m2893,6056l2876,6045,2859,6036e" filled="false" stroked="true" strokeweight=".489pt" strokecolor="#000000">
                <v:path arrowok="t"/>
              </v:shape>
            </v:group>
            <v:group style="position:absolute;left:2573;top:6180;width:6;height:23" coordorigin="2573,6180" coordsize="6,23">
              <v:shape style="position:absolute;left:2573;top:6180;width:6;height:23" coordorigin="2573,6180" coordsize="6,23" path="m2573,6180l2574,6188,2576,6195,2579,6203e" filled="false" stroked="true" strokeweight=".489pt" strokecolor="#000000">
                <v:path arrowok="t"/>
              </v:shape>
            </v:group>
            <v:group style="position:absolute;left:4024;top:3004;width:78;height:117" coordorigin="4024,3004" coordsize="78,117">
              <v:shape style="position:absolute;left:4024;top:3004;width:78;height:117" coordorigin="4024,3004" coordsize="78,117" path="m4024,3004l4024,3121,4102,3082,4043,3082,4043,3043,4102,3043,4024,3004xe" filled="true" fillcolor="#000000" stroked="false">
                <v:path arrowok="t"/>
                <v:fill type="solid"/>
              </v:shape>
            </v:group>
            <v:group style="position:absolute;left:3625;top:3062;width:399;height:2" coordorigin="3625,3062" coordsize="399,2">
              <v:shape style="position:absolute;left:3625;top:3062;width:399;height:2" coordorigin="3625,3062" coordsize="399,0" path="m3625,3062l4024,3062e" filled="false" stroked="true" strokeweight="2.050pt" strokecolor="#000000">
                <v:path arrowok="t"/>
              </v:shape>
            </v:group>
            <v:group style="position:absolute;left:4043;top:3043;width:98;height:39" coordorigin="4043,3043" coordsize="98,39">
              <v:shape style="position:absolute;left:4043;top:3043;width:98;height:39" coordorigin="4043,3043" coordsize="98,39" path="m4102,3043l4043,3043,4043,3082,4102,3082,4141,3062,4102,3043xe" filled="true" fillcolor="#000000" stroked="false">
                <v:path arrowok="t"/>
                <v:fill type="solid"/>
              </v:shape>
            </v:group>
            <v:group style="position:absolute;left:5706;top:2997;width:78;height:117" coordorigin="5706,2997" coordsize="78,117">
              <v:shape style="position:absolute;left:5706;top:2997;width:78;height:117" coordorigin="5706,2997" coordsize="78,117" path="m5706,2997l5706,3114,5784,3075,5725,3075,5725,3036,5784,3036,5706,2997xe" filled="true" fillcolor="#000000" stroked="false">
                <v:path arrowok="t"/>
                <v:fill type="solid"/>
              </v:shape>
            </v:group>
            <v:group style="position:absolute;left:5307;top:3055;width:399;height:2" coordorigin="5307,3055" coordsize="399,2">
              <v:shape style="position:absolute;left:5307;top:3055;width:399;height:2" coordorigin="5307,3055" coordsize="399,0" path="m5307,3055l5706,3055e" filled="false" stroked="true" strokeweight="2.050pt" strokecolor="#000000">
                <v:path arrowok="t"/>
              </v:shape>
            </v:group>
            <v:group style="position:absolute;left:5725;top:3036;width:98;height:39" coordorigin="5725,3036" coordsize="98,39">
              <v:shape style="position:absolute;left:5725;top:3036;width:98;height:39" coordorigin="5725,3036" coordsize="98,39" path="m5784,3036l5725,3036,5725,3075,5784,3075,5823,3056,5784,3036xe" filled="true" fillcolor="#000000" stroked="false">
                <v:path arrowok="t"/>
                <v:fill type="solid"/>
              </v:shape>
            </v:group>
            <v:group style="position:absolute;left:7780;top:2997;width:78;height:117" coordorigin="7780,2997" coordsize="78,117">
              <v:shape style="position:absolute;left:7780;top:2997;width:78;height:117" coordorigin="7780,2997" coordsize="78,117" path="m7780,2997l7780,3114,7858,3075,7800,3075,7800,3036,7858,3036,7780,2997xe" filled="true" fillcolor="#000000" stroked="false">
                <v:path arrowok="t"/>
                <v:fill type="solid"/>
              </v:shape>
            </v:group>
            <v:group style="position:absolute;left:7381;top:3055;width:399;height:2" coordorigin="7381,3055" coordsize="399,2">
              <v:shape style="position:absolute;left:7381;top:3055;width:399;height:2" coordorigin="7381,3055" coordsize="399,0" path="m7381,3055l7780,3055e" filled="false" stroked="true" strokeweight="2.050pt" strokecolor="#000000">
                <v:path arrowok="t"/>
              </v:shape>
            </v:group>
            <v:group style="position:absolute;left:7800;top:3036;width:97;height:39" coordorigin="7800,3036" coordsize="97,39">
              <v:shape style="position:absolute;left:7800;top:3036;width:97;height:39" coordorigin="7800,3036" coordsize="97,39" path="m7858,3036l7800,3036,7800,3075,7858,3075,7897,3056,7858,3036xe" filled="true" fillcolor="#000000" stroked="false">
                <v:path arrowok="t"/>
                <v:fill type="solid"/>
              </v:shape>
              <v:shape style="position:absolute;left:2820;top:14635;width:6052;height:298" type="#_x0000_t75" stroked="false">
                <v:imagedata r:id="rId76" o:title=""/>
              </v:shape>
              <v:shape style="position:absolute;left:2820;top:14921;width:422;height:298" type="#_x0000_t75" stroked="false">
                <v:imagedata r:id="rId77" o:title=""/>
              </v:shape>
              <v:shape style="position:absolute;left:3137;top:14921;width:5655;height:298" type="#_x0000_t75" stroked="false">
                <v:imagedata r:id="rId78" o:title=""/>
              </v:shape>
              <v:shape style="position:absolute;left:2820;top:15209;width:516;height:298" type="#_x0000_t75" stroked="false">
                <v:imagedata r:id="rId79" o:title=""/>
              </v:shape>
              <v:shape style="position:absolute;left:3233;top:15209;width:158;height:298" type="#_x0000_t75" stroked="false">
                <v:imagedata r:id="rId80" o:title=""/>
              </v:shape>
              <v:shape style="position:absolute;left:3312;top:15209;width:5453;height:298" type="#_x0000_t75" stroked="false">
                <v:imagedata r:id="rId81" o:title=""/>
              </v:shape>
              <v:shape style="position:absolute;left:2820;top:15497;width:474;height:298" type="#_x0000_t75" stroked="false">
                <v:imagedata r:id="rId82" o:title=""/>
              </v:shape>
            </v:group>
            <v:group style="position:absolute;left:4836;top:14180;width:2101;height:530" coordorigin="4836,14180" coordsize="2101,530">
              <v:shape style="position:absolute;left:4836;top:14180;width:2101;height:530" coordorigin="4836,14180" coordsize="2101,530" path="m4944,14180l4886,14197,4846,14244,4836,14602,4838,14621,4866,14676,4920,14707,6829,14710,6848,14708,6903,14680,6903,14680,6829,14680,4932,14679,4878,14644,4866,14602,4867,14276,4902,14222,4944,14210,6903,14210,6892,14201,6832,14180,4944,14180xe" filled="true" fillcolor="#4e6028" stroked="false">
                <v:path arrowok="t"/>
                <v:fill type="solid"/>
              </v:shape>
              <v:shape style="position:absolute;left:4836;top:14180;width:2101;height:530" coordorigin="4836,14180" coordsize="2101,530" path="m4944,14210l4886,14237,4866,14602,4869,14624,4911,14672,6829,14680,6851,14677,6871,14668,6887,14653,6890,14650,4948,14650,4935,14649,4896,14602,4896,14292,4897,14279,4944,14240,6889,14240,6880,14230,6862,14218,6841,14211,4944,14210xe" filled="true" fillcolor="#4e6028" stroked="false">
                <v:path arrowok="t"/>
                <v:fill type="solid"/>
              </v:shape>
              <v:shape style="position:absolute;left:4836;top:14180;width:2101;height:530" coordorigin="4836,14180" coordsize="2101,530" path="m6903,14210l4944,14210,6841,14211,6862,14218,6880,14230,6895,14246,6904,14266,6907,14288,6906,14614,6871,14668,6829,14680,6903,14680,6934,14626,6937,14605,6937,14288,6920,14231,6907,14214,6903,14210xe" filled="true" fillcolor="#4e6028" stroked="false">
                <v:path arrowok="t"/>
                <v:fill type="solid"/>
              </v:shape>
              <v:shape style="position:absolute;left:4836;top:14180;width:2101;height:530" coordorigin="4836,14180" coordsize="2101,530" path="m6826,14240l4944,14240,4897,14279,4896,14602,4897,14611,4948,14650,6829,14650,6876,14611,6877,14599,6877,14288,6838,14241,6826,14240xe" filled="true" fillcolor="#4e6028" stroked="false">
                <v:path arrowok="t"/>
                <v:fill type="solid"/>
              </v:shape>
              <v:shape style="position:absolute;left:4836;top:14180;width:2101;height:530" coordorigin="4836,14180" coordsize="2101,530" path="m6889,14240l6826,14240,6838,14241,6848,14244,6877,14599,6876,14611,6829,14650,4948,14650,6890,14650,6899,14635,6906,14614,6907,14288,6904,14266,6895,14246,6889,14240xe" filled="true" fillcolor="#4e6028" stroked="false">
                <v:path arrowok="t"/>
                <v:fill type="solid"/>
              </v:shape>
            </v:group>
            <v:group style="position:absolute;left:4846;top:14170;width:2041;height:470" coordorigin="4846,14170" coordsize="2041,470">
              <v:shape style="position:absolute;left:4846;top:14170;width:2041;height:470" coordorigin="4846,14170" coordsize="2041,470" path="m4924,14170l4866,14197,4846,14562,4849,14584,4891,14632,6809,14640,6831,14637,6879,14595,6887,14248,6884,14226,6842,14178,4924,14170xe" filled="false" stroked="true" strokeweight="3pt" strokecolor="#f1f1f1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-1"/>
          <w:w w:val="105"/>
          <w:sz w:val="11"/>
        </w:rPr>
        <w:t>Personal Information</w:t>
      </w:r>
      <w:r>
        <w:rPr>
          <w:rFonts w:ascii="Arial"/>
          <w:sz w:val="11"/>
        </w:rPr>
      </w:r>
    </w:p>
    <w:p>
      <w:pPr>
        <w:spacing w:before="15"/>
        <w:ind w:left="702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about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JLab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staff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or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visitors</w:t>
      </w:r>
      <w:r>
        <w:rPr>
          <w:rFonts w:ascii="Arial"/>
          <w:sz w:val="11"/>
        </w:rPr>
      </w:r>
    </w:p>
    <w:p>
      <w:pPr>
        <w:spacing w:line="257" w:lineRule="auto" w:before="51"/>
        <w:ind w:left="702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Requests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for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passwords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spacing w:val="-3"/>
          <w:w w:val="105"/>
          <w:sz w:val="11"/>
        </w:rPr>
        <w:t>or</w:t>
      </w:r>
      <w:r>
        <w:rPr>
          <w:rFonts w:ascii="Arial"/>
          <w:spacing w:val="2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other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Computer-Access</w:t>
      </w:r>
      <w:r>
        <w:rPr>
          <w:rFonts w:ascii="Arial"/>
          <w:b/>
          <w:spacing w:val="23"/>
          <w:w w:val="104"/>
          <w:sz w:val="11"/>
        </w:rPr>
        <w:t> </w:t>
      </w:r>
      <w:r>
        <w:rPr>
          <w:rFonts w:ascii="Arial"/>
          <w:spacing w:val="-2"/>
          <w:w w:val="105"/>
          <w:sz w:val="11"/>
        </w:rPr>
        <w:t>information</w:t>
      </w:r>
      <w:r>
        <w:rPr>
          <w:rFonts w:ascii="Arial"/>
          <w:sz w:val="11"/>
        </w:rPr>
      </w:r>
    </w:p>
    <w:p>
      <w:pPr>
        <w:spacing w:line="255" w:lineRule="auto" w:before="42"/>
        <w:ind w:left="848" w:right="158" w:firstLine="20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Requests</w:t>
      </w:r>
      <w:r>
        <w:rPr>
          <w:rFonts w:ascii="Arial"/>
          <w:spacing w:val="5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for</w:t>
      </w:r>
      <w:r>
        <w:rPr>
          <w:rFonts w:ascii="Arial"/>
          <w:spacing w:val="23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JLab</w:t>
      </w:r>
      <w:r>
        <w:rPr>
          <w:rFonts w:ascii="Arial"/>
          <w:b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News,</w:t>
      </w:r>
      <w:r>
        <w:rPr>
          <w:rFonts w:ascii="Arial"/>
          <w:b/>
          <w:spacing w:val="-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Status</w:t>
      </w:r>
      <w:r>
        <w:rPr>
          <w:rFonts w:ascii="Arial"/>
          <w:spacing w:val="-1"/>
          <w:w w:val="105"/>
          <w:sz w:val="11"/>
        </w:rPr>
        <w:t>,</w:t>
      </w:r>
      <w:r>
        <w:rPr>
          <w:rFonts w:ascii="Arial"/>
          <w:spacing w:val="26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or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other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information</w:t>
      </w:r>
      <w:r>
        <w:rPr>
          <w:rFonts w:ascii="Arial"/>
          <w:sz w:val="11"/>
        </w:rPr>
      </w:r>
    </w:p>
    <w:p>
      <w:pPr>
        <w:spacing w:before="86"/>
        <w:ind w:left="55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spacing w:val="1"/>
          <w:sz w:val="10"/>
        </w:rPr>
        <w:t>Rev.</w:t>
      </w:r>
      <w:r>
        <w:rPr>
          <w:rFonts w:ascii="Arial"/>
          <w:spacing w:val="-6"/>
          <w:sz w:val="10"/>
        </w:rPr>
        <w:t> </w:t>
      </w:r>
      <w:r>
        <w:rPr>
          <w:rFonts w:ascii="Arial"/>
          <w:sz w:val="10"/>
        </w:rPr>
        <w:t>04/2014</w:t>
      </w:r>
    </w:p>
    <w:p>
      <w:pPr>
        <w:spacing w:line="91" w:lineRule="exact" w:before="0"/>
        <w:ind w:left="686" w:right="3058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1"/>
        </w:rPr>
        <w:t>You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are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not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authorized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to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provide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any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information</w:t>
      </w:r>
      <w:r>
        <w:rPr>
          <w:rFonts w:ascii="Arial"/>
          <w:spacing w:val="-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about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JLab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staff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members</w:t>
      </w:r>
      <w:r>
        <w:rPr>
          <w:rFonts w:ascii="Arial"/>
          <w:sz w:val="11"/>
        </w:rPr>
      </w:r>
    </w:p>
    <w:p>
      <w:pPr>
        <w:spacing w:before="3"/>
        <w:ind w:left="692" w:right="3053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w w:val="105"/>
          <w:sz w:val="11"/>
        </w:rPr>
        <w:t>Refer</w:t>
      </w:r>
      <w:r>
        <w:rPr>
          <w:rFonts w:ascii="Arial"/>
          <w:b/>
          <w:spacing w:val="-1"/>
          <w:w w:val="105"/>
          <w:sz w:val="11"/>
        </w:rPr>
        <w:t> Requestor</w:t>
      </w:r>
      <w:r>
        <w:rPr>
          <w:rFonts w:ascii="Arial"/>
          <w:b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to</w:t>
      </w:r>
      <w:r>
        <w:rPr>
          <w:rFonts w:ascii="Arial"/>
          <w:b/>
          <w:spacing w:val="-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Human</w:t>
      </w:r>
      <w:r>
        <w:rPr>
          <w:rFonts w:ascii="Arial"/>
          <w:b/>
          <w:spacing w:val="-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Resource</w:t>
      </w:r>
      <w:r>
        <w:rPr>
          <w:rFonts w:ascii="Arial"/>
          <w:b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Representative</w:t>
      </w:r>
      <w:r>
        <w:rPr>
          <w:rFonts w:ascii="Arial"/>
          <w:b/>
          <w:spacing w:val="1"/>
          <w:w w:val="105"/>
          <w:sz w:val="11"/>
        </w:rPr>
        <w:t> </w:t>
      </w:r>
      <w:r>
        <w:rPr>
          <w:rFonts w:ascii="Arial"/>
          <w:b/>
          <w:w w:val="105"/>
          <w:sz w:val="11"/>
        </w:rPr>
        <w:t>@</w:t>
      </w:r>
      <w:r>
        <w:rPr>
          <w:rFonts w:ascii="Arial"/>
          <w:b/>
          <w:spacing w:val="-3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269-7068</w:t>
      </w:r>
      <w:r>
        <w:rPr>
          <w:rFonts w:ascii="Arial"/>
          <w:sz w:val="11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55" w:lineRule="auto" w:before="0"/>
        <w:ind w:left="257" w:right="262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pacing w:val="-2"/>
          <w:w w:val="105"/>
          <w:sz w:val="11"/>
        </w:rPr>
        <w:t>You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are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not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authorized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to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provide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any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information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about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computer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accounts,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passwords,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user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names,</w:t>
      </w:r>
      <w:r>
        <w:rPr>
          <w:rFonts w:ascii="Arial"/>
          <w:spacing w:val="6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and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so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forth</w:t>
      </w:r>
      <w:r>
        <w:rPr>
          <w:rFonts w:ascii="Arial"/>
          <w:sz w:val="11"/>
        </w:rPr>
      </w:r>
    </w:p>
    <w:p>
      <w:pPr>
        <w:spacing w:before="0"/>
        <w:ind w:left="692" w:right="3054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w w:val="105"/>
          <w:sz w:val="11"/>
        </w:rPr>
        <w:t>Refer</w:t>
      </w:r>
      <w:r>
        <w:rPr>
          <w:rFonts w:ascii="Arial"/>
          <w:b/>
          <w:spacing w:val="-2"/>
          <w:w w:val="105"/>
          <w:sz w:val="11"/>
        </w:rPr>
        <w:t> Requestor</w:t>
      </w:r>
      <w:r>
        <w:rPr>
          <w:rFonts w:ascii="Arial"/>
          <w:b/>
          <w:spacing w:val="1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to Computer</w:t>
      </w:r>
      <w:r>
        <w:rPr>
          <w:rFonts w:ascii="Arial"/>
          <w:b/>
          <w:spacing w:val="1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Center</w:t>
      </w:r>
      <w:r>
        <w:rPr>
          <w:rFonts w:ascii="Arial"/>
          <w:b/>
          <w:spacing w:val="1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Help Desk</w:t>
      </w:r>
      <w:r>
        <w:rPr>
          <w:rFonts w:ascii="Arial"/>
          <w:b/>
          <w:spacing w:val="1"/>
          <w:w w:val="105"/>
          <w:sz w:val="11"/>
        </w:rPr>
        <w:t> </w:t>
      </w:r>
      <w:r>
        <w:rPr>
          <w:rFonts w:ascii="Arial"/>
          <w:b/>
          <w:w w:val="105"/>
          <w:sz w:val="11"/>
        </w:rPr>
        <w:t>@</w:t>
      </w:r>
      <w:r>
        <w:rPr>
          <w:rFonts w:ascii="Arial"/>
          <w:b/>
          <w:spacing w:val="-2"/>
          <w:w w:val="105"/>
          <w:sz w:val="11"/>
        </w:rPr>
        <w:t> 269-7155</w:t>
      </w:r>
      <w:r>
        <w:rPr>
          <w:rFonts w:ascii="Arial"/>
          <w:sz w:val="11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0"/>
        <w:ind w:left="692" w:right="3058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485.428131pt;margin-top:2.563957pt;width:102.05pt;height:23.5pt;mso-position-horizontal-relative:page;mso-position-vertical-relative:paragraph;z-index:1960" coordorigin="9709,51" coordsize="2041,470">
            <v:shape style="position:absolute;left:9709;top:51;width:2041;height:470" coordorigin="9709,51" coordsize="2041,470" path="m9787,51l9728,78,9709,443,9712,465,9753,514,11671,521,11694,518,11742,477,11750,130,11746,107,11705,59,9787,51xe" filled="true" fillcolor="#9bba58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pacing w:val="-2"/>
          <w:w w:val="105"/>
          <w:sz w:val="11"/>
        </w:rPr>
        <w:t>You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are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not</w:t>
      </w:r>
      <w:r>
        <w:rPr>
          <w:rFonts w:ascii="Arial"/>
          <w:spacing w:val="3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authorized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1"/>
          <w:w w:val="105"/>
          <w:sz w:val="11"/>
        </w:rPr>
        <w:t>to</w:t>
      </w:r>
      <w:r>
        <w:rPr>
          <w:rFonts w:ascii="Arial"/>
          <w:spacing w:val="2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provide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any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information</w:t>
      </w:r>
      <w:r>
        <w:rPr>
          <w:rFonts w:ascii="Arial"/>
          <w:spacing w:val="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regarding</w:t>
      </w:r>
      <w:r>
        <w:rPr>
          <w:rFonts w:ascii="Arial"/>
          <w:w w:val="105"/>
          <w:sz w:val="11"/>
        </w:rPr>
        <w:t> JLab</w:t>
      </w:r>
      <w:r>
        <w:rPr>
          <w:rFonts w:ascii="Arial"/>
          <w:spacing w:val="-1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status</w:t>
      </w:r>
      <w:r>
        <w:rPr>
          <w:rFonts w:ascii="Arial"/>
          <w:spacing w:val="4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or</w:t>
      </w:r>
      <w:r>
        <w:rPr>
          <w:rFonts w:ascii="Arial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conditions</w:t>
      </w:r>
      <w:r>
        <w:rPr>
          <w:rFonts w:ascii="Arial"/>
          <w:sz w:val="11"/>
        </w:rPr>
      </w:r>
    </w:p>
    <w:p>
      <w:pPr>
        <w:spacing w:before="3"/>
        <w:ind w:left="692" w:right="305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b/>
          <w:w w:val="105"/>
          <w:sz w:val="11"/>
        </w:rPr>
        <w:t>Refer</w:t>
      </w:r>
      <w:r>
        <w:rPr>
          <w:rFonts w:ascii="Arial"/>
          <w:b/>
          <w:spacing w:val="-2"/>
          <w:w w:val="105"/>
          <w:sz w:val="11"/>
        </w:rPr>
        <w:t> Requestor</w:t>
      </w:r>
      <w:r>
        <w:rPr>
          <w:rFonts w:ascii="Arial"/>
          <w:b/>
          <w:spacing w:val="1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to</w:t>
      </w:r>
      <w:r>
        <w:rPr>
          <w:rFonts w:ascii="Arial"/>
          <w:b/>
          <w:spacing w:val="-2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JLab </w:t>
      </w:r>
      <w:r>
        <w:rPr>
          <w:rFonts w:ascii="Arial"/>
          <w:b/>
          <w:spacing w:val="-2"/>
          <w:w w:val="105"/>
          <w:sz w:val="11"/>
        </w:rPr>
        <w:t>Public</w:t>
      </w:r>
      <w:r>
        <w:rPr>
          <w:rFonts w:ascii="Arial"/>
          <w:b/>
          <w:spacing w:val="1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Information</w:t>
      </w:r>
      <w:r>
        <w:rPr>
          <w:rFonts w:ascii="Arial"/>
          <w:b/>
          <w:spacing w:val="-6"/>
          <w:w w:val="105"/>
          <w:sz w:val="11"/>
        </w:rPr>
        <w:t> </w:t>
      </w:r>
      <w:r>
        <w:rPr>
          <w:rFonts w:ascii="Arial"/>
          <w:b/>
          <w:spacing w:val="-1"/>
          <w:w w:val="105"/>
          <w:sz w:val="11"/>
        </w:rPr>
        <w:t>Office</w:t>
      </w:r>
      <w:r>
        <w:rPr>
          <w:rFonts w:ascii="Arial"/>
          <w:b/>
          <w:w w:val="105"/>
          <w:sz w:val="11"/>
        </w:rPr>
        <w:t> @</w:t>
      </w:r>
      <w:r>
        <w:rPr>
          <w:rFonts w:ascii="Arial"/>
          <w:b/>
          <w:spacing w:val="-2"/>
          <w:w w:val="105"/>
          <w:sz w:val="11"/>
        </w:rPr>
        <w:t> </w:t>
      </w:r>
      <w:r>
        <w:rPr>
          <w:rFonts w:ascii="Arial"/>
          <w:b/>
          <w:w w:val="105"/>
          <w:sz w:val="11"/>
        </w:rPr>
        <w:t>269-7689</w:t>
      </w:r>
      <w:r>
        <w:rPr>
          <w:rFonts w:ascii="Arial"/>
          <w:sz w:val="11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126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color w:val="0000FF"/>
          <w:sz w:val="22"/>
        </w:rPr>
      </w:r>
      <w:hyperlink r:id="rId83">
        <w:r>
          <w:rPr>
            <w:rFonts w:ascii="Calibri"/>
            <w:color w:val="0000FF"/>
            <w:spacing w:val="-1"/>
            <w:sz w:val="22"/>
            <w:u w:val="single" w:color="0000FF"/>
          </w:rPr>
          <w:t>Click</w:t>
        </w:r>
        <w:r>
          <w:rPr>
            <w:rFonts w:ascii="Calibri"/>
            <w:color w:val="0000FF"/>
            <w:sz w:val="22"/>
            <w:u w:val="single" w:color="0000FF"/>
          </w:rPr>
          <w:t> </w:t>
        </w:r>
        <w:r>
          <w:rPr>
            <w:rFonts w:ascii="Calibri"/>
            <w:color w:val="0000FF"/>
            <w:spacing w:val="-1"/>
            <w:sz w:val="22"/>
            <w:u w:val="single" w:color="0000FF"/>
          </w:rPr>
          <w:t>to Update</w:t>
        </w:r>
        <w:r>
          <w:rPr>
            <w:rFonts w:ascii="Calibri"/>
            <w:color w:val="0000FF"/>
            <w:sz w:val="22"/>
          </w:rPr>
        </w:r>
        <w:r>
          <w:rPr>
            <w:rFonts w:ascii="Calibri"/>
            <w:sz w:val="22"/>
          </w:rPr>
        </w:r>
      </w:hyperlink>
    </w:p>
    <w:sectPr>
      <w:type w:val="continuous"/>
      <w:pgSz w:w="12240" w:h="15840"/>
      <w:pgMar w:top="1440" w:bottom="280" w:left="1720" w:right="380"/>
      <w:cols w:num="2" w:equalWidth="0">
        <w:col w:w="2064" w:space="40"/>
        <w:col w:w="80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"/>
      <w:lvlJc w:val="left"/>
      <w:pPr>
        <w:ind w:left="361" w:hanging="106"/>
      </w:pPr>
      <w:rPr>
        <w:rFonts w:hint="default" w:ascii="Symbol" w:hAnsi="Symbol" w:eastAsia="Symbol"/>
        <w:w w:val="103"/>
        <w:sz w:val="11"/>
        <w:szCs w:val="11"/>
      </w:rPr>
    </w:lvl>
    <w:lvl w:ilvl="1">
      <w:start w:val="1"/>
      <w:numFmt w:val="bullet"/>
      <w:lvlText w:val="•"/>
      <w:lvlJc w:val="left"/>
      <w:pPr>
        <w:ind w:left="504" w:hanging="1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7" w:hanging="1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90" w:hanging="1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33" w:hanging="1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76" w:hanging="1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19" w:hanging="1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62" w:hanging="1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04" w:hanging="106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292" w:hanging="118"/>
      </w:pPr>
      <w:rPr>
        <w:rFonts w:hint="default" w:ascii="Symbol" w:hAnsi="Symbol" w:eastAsia="Symbol"/>
        <w:w w:val="103"/>
        <w:sz w:val="11"/>
        <w:szCs w:val="11"/>
      </w:rPr>
    </w:lvl>
    <w:lvl w:ilvl="1">
      <w:start w:val="1"/>
      <w:numFmt w:val="bullet"/>
      <w:lvlText w:val=""/>
      <w:lvlJc w:val="left"/>
      <w:pPr>
        <w:ind w:left="556" w:hanging="108"/>
      </w:pPr>
      <w:rPr>
        <w:rFonts w:hint="default" w:ascii="Symbol" w:hAnsi="Symbol" w:eastAsia="Symbol"/>
        <w:w w:val="103"/>
        <w:sz w:val="11"/>
        <w:szCs w:val="11"/>
      </w:rPr>
    </w:lvl>
    <w:lvl w:ilvl="2">
      <w:start w:val="1"/>
      <w:numFmt w:val="bullet"/>
      <w:lvlText w:val=""/>
      <w:lvlJc w:val="left"/>
      <w:pPr>
        <w:ind w:left="1374" w:hanging="216"/>
      </w:pPr>
      <w:rPr>
        <w:rFonts w:hint="default" w:ascii="Symbol" w:hAnsi="Symbol" w:eastAsia="Symbol"/>
        <w:w w:val="96"/>
        <w:sz w:val="13"/>
        <w:szCs w:val="13"/>
      </w:rPr>
    </w:lvl>
    <w:lvl w:ilvl="3">
      <w:start w:val="1"/>
      <w:numFmt w:val="bullet"/>
      <w:lvlText w:val=""/>
      <w:lvlJc w:val="left"/>
      <w:pPr>
        <w:ind w:left="2401" w:hanging="108"/>
      </w:pPr>
      <w:rPr>
        <w:rFonts w:hint="default" w:ascii="Symbol" w:hAnsi="Symbol" w:eastAsia="Symbol"/>
        <w:w w:val="103"/>
        <w:sz w:val="11"/>
        <w:szCs w:val="11"/>
      </w:rPr>
    </w:lvl>
    <w:lvl w:ilvl="4">
      <w:start w:val="1"/>
      <w:numFmt w:val="bullet"/>
      <w:lvlText w:val="•"/>
      <w:lvlJc w:val="left"/>
      <w:pPr>
        <w:ind w:left="2031" w:hanging="1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61" w:hanging="1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91" w:hanging="1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2" w:hanging="1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2" w:hanging="108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"/>
      <w:lvlJc w:val="left"/>
      <w:pPr>
        <w:ind w:left="825" w:hanging="360"/>
      </w:pPr>
      <w:rPr>
        <w:rFonts w:hint="default" w:ascii="Symbol" w:hAnsi="Symbol" w:eastAsia="Symbol"/>
        <w:w w:val="98"/>
        <w:sz w:val="24"/>
        <w:szCs w:val="24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hint="default" w:ascii="Courier New" w:hAnsi="Courier New" w:eastAsia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1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7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0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37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825" w:hanging="360"/>
      </w:pPr>
      <w:rPr>
        <w:rFonts w:hint="default" w:ascii="Symbol" w:hAnsi="Symbol" w:eastAsia="Symbol"/>
        <w:w w:val="102"/>
        <w:sz w:val="21"/>
        <w:szCs w:val="21"/>
      </w:rPr>
    </w:lvl>
    <w:lvl w:ilvl="1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2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21" w:hanging="360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53"/>
      <w:ind w:left="105"/>
    </w:pPr>
    <w:rPr>
      <w:rFonts w:ascii="Calibri" w:hAnsi="Calibri" w:eastAsia="Calibri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12"/>
      <w:ind w:left="25"/>
      <w:outlineLvl w:val="1"/>
    </w:pPr>
    <w:rPr>
      <w:rFonts w:ascii="Calibri" w:hAnsi="Calibri" w:eastAsia="Calibri"/>
      <w:b/>
      <w:bCs/>
      <w:sz w:val="31"/>
      <w:szCs w:val="31"/>
    </w:rPr>
  </w:style>
  <w:style w:styleId="Heading2" w:type="paragraph">
    <w:name w:val="Heading 2"/>
    <w:basedOn w:val="Normal"/>
    <w:uiPriority w:val="1"/>
    <w:qFormat/>
    <w:pPr>
      <w:spacing w:before="67"/>
      <w:ind w:left="8264" w:firstLine="540"/>
      <w:outlineLvl w:val="2"/>
    </w:pPr>
    <w:rPr>
      <w:rFonts w:ascii="Arial" w:hAnsi="Arial" w:eastAsia="Arial"/>
      <w:b/>
      <w:bCs/>
      <w:sz w:val="25"/>
      <w:szCs w:val="25"/>
      <w:u w:val="single"/>
    </w:rPr>
  </w:style>
  <w:style w:styleId="Heading3" w:type="paragraph">
    <w:name w:val="Heading 3"/>
    <w:basedOn w:val="Normal"/>
    <w:uiPriority w:val="1"/>
    <w:qFormat/>
    <w:pPr>
      <w:spacing w:before="42"/>
      <w:ind w:left="825" w:hanging="360"/>
      <w:outlineLvl w:val="3"/>
    </w:pPr>
    <w:rPr>
      <w:rFonts w:ascii="Calibri" w:hAnsi="Calibri" w:eastAsia="Calibri"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2"/>
      <w:ind w:left="709"/>
      <w:outlineLvl w:val="4"/>
    </w:pPr>
    <w:rPr>
      <w:rFonts w:ascii="Arial" w:hAnsi="Arial" w:eastAsia="Arial"/>
      <w:b/>
      <w:bCs/>
      <w:sz w:val="23"/>
      <w:szCs w:val="23"/>
    </w:rPr>
  </w:style>
  <w:style w:styleId="Heading5" w:type="paragraph">
    <w:name w:val="Heading 5"/>
    <w:basedOn w:val="Normal"/>
    <w:uiPriority w:val="1"/>
    <w:qFormat/>
    <w:pPr>
      <w:spacing w:before="54"/>
      <w:ind w:left="825" w:hanging="360"/>
      <w:outlineLvl w:val="5"/>
    </w:pPr>
    <w:rPr>
      <w:rFonts w:ascii="Calibri" w:hAnsi="Calibri" w:eastAsia="Calibri"/>
      <w:b/>
      <w:bCs/>
      <w:sz w:val="21"/>
      <w:szCs w:val="21"/>
    </w:rPr>
  </w:style>
  <w:style w:styleId="Heading6" w:type="paragraph">
    <w:name w:val="Heading 6"/>
    <w:basedOn w:val="Normal"/>
    <w:uiPriority w:val="1"/>
    <w:qFormat/>
    <w:pPr>
      <w:ind w:left="105"/>
      <w:outlineLvl w:val="6"/>
    </w:pPr>
    <w:rPr>
      <w:rFonts w:ascii="Calibri" w:hAnsi="Calibri" w:eastAsia="Calibri"/>
      <w:b/>
      <w:bCs/>
      <w:i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tilles@jlab.org" TargetMode="External"/><Relationship Id="rId6" Type="http://schemas.openxmlformats.org/officeDocument/2006/relationships/hyperlink" Target="http://www.jlab.org/ehs/ehsmanual/index.html)" TargetMode="External"/><Relationship Id="rId7" Type="http://schemas.openxmlformats.org/officeDocument/2006/relationships/hyperlink" Target="http://www.jlab.org/div_dept/physics_division/work_guidance_final.pdf)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jpeg"/><Relationship Id="rId66" Type="http://schemas.openxmlformats.org/officeDocument/2006/relationships/image" Target="media/image59.png"/><Relationship Id="rId67" Type="http://schemas.openxmlformats.org/officeDocument/2006/relationships/image" Target="media/image60.jpe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jpe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hyperlink" Target="https://misportal.jlab.org/mis/training/online_courses/completeClass.cfm?classId=88451" TargetMode="External"/><Relationship Id="rId8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Brandye Rogers</dc:creator>
  <dcterms:created xsi:type="dcterms:W3CDTF">2014-09-23T17:06:45Z</dcterms:created>
  <dcterms:modified xsi:type="dcterms:W3CDTF">2014-09-23T17:06:45Z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2014-09-05T00:00:00Z</vt:filetime>
  </property>
  <property fmtid="{D5CDD505-2E9C-101B-9397-08002B2CF9AE}" pid="3" name="LastSaved">
    <vt:filetime>2014-09-23T00:00:00Z</vt:filetime>
  </property>
</Properties>
</file>